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3CD" w:rsidRPr="00DA3248" w:rsidRDefault="00A2549F" w:rsidP="00A2549F">
      <w:pPr>
        <w:jc w:val="center"/>
        <w:rPr>
          <w:b/>
          <w:sz w:val="28"/>
          <w:szCs w:val="28"/>
        </w:rPr>
      </w:pPr>
      <w:r w:rsidRPr="00DA3248">
        <w:rPr>
          <w:b/>
          <w:noProof/>
          <w:lang w:eastAsia="en-GB"/>
        </w:rPr>
        <mc:AlternateContent>
          <mc:Choice Requires="wpg">
            <w:drawing>
              <wp:anchor distT="0" distB="0" distL="114300" distR="114300" simplePos="0" relativeHeight="251658240" behindDoc="0" locked="0" layoutInCell="1" allowOverlap="1">
                <wp:simplePos x="0" y="0"/>
                <wp:positionH relativeFrom="column">
                  <wp:posOffset>-218197</wp:posOffset>
                </wp:positionH>
                <wp:positionV relativeFrom="paragraph">
                  <wp:posOffset>0</wp:posOffset>
                </wp:positionV>
                <wp:extent cx="590550" cy="819150"/>
                <wp:effectExtent l="0" t="0" r="0" b="0"/>
                <wp:wrapSquare wrapText="bothSides"/>
                <wp:docPr id="283" name="Group 283"/>
                <wp:cNvGraphicFramePr/>
                <a:graphic xmlns:a="http://schemas.openxmlformats.org/drawingml/2006/main">
                  <a:graphicData uri="http://schemas.microsoft.com/office/word/2010/wordprocessingGroup">
                    <wpg:wgp>
                      <wpg:cNvGrpSpPr/>
                      <wpg:grpSpPr>
                        <a:xfrm>
                          <a:off x="0" y="0"/>
                          <a:ext cx="590550" cy="819150"/>
                          <a:chOff x="0" y="0"/>
                          <a:chExt cx="2848647" cy="3720513"/>
                        </a:xfrm>
                      </wpg:grpSpPr>
                      <wps:wsp>
                        <wps:cNvPr id="6" name="Shape 6"/>
                        <wps:cNvSpPr/>
                        <wps:spPr>
                          <a:xfrm>
                            <a:off x="2330592" y="3404623"/>
                            <a:ext cx="225526" cy="98965"/>
                          </a:xfrm>
                          <a:custGeom>
                            <a:avLst/>
                            <a:gdLst/>
                            <a:ahLst/>
                            <a:cxnLst/>
                            <a:rect l="0" t="0" r="0" b="0"/>
                            <a:pathLst>
                              <a:path w="225526" h="98965">
                                <a:moveTo>
                                  <a:pt x="221544" y="0"/>
                                </a:moveTo>
                                <a:cubicBezTo>
                                  <a:pt x="225526" y="68658"/>
                                  <a:pt x="166934" y="98941"/>
                                  <a:pt x="110553" y="98953"/>
                                </a:cubicBezTo>
                                <a:cubicBezTo>
                                  <a:pt x="54172" y="98965"/>
                                  <a:pt x="0" y="68706"/>
                                  <a:pt x="12823" y="16279"/>
                                </a:cubicBezTo>
                                <a:cubicBezTo>
                                  <a:pt x="82282" y="34316"/>
                                  <a:pt x="158660" y="22666"/>
                                  <a:pt x="221544" y="0"/>
                                </a:cubicBez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7" name="Shape 7"/>
                        <wps:cNvSpPr/>
                        <wps:spPr>
                          <a:xfrm>
                            <a:off x="321708" y="3404623"/>
                            <a:ext cx="225525" cy="98965"/>
                          </a:xfrm>
                          <a:custGeom>
                            <a:avLst/>
                            <a:gdLst/>
                            <a:ahLst/>
                            <a:cxnLst/>
                            <a:rect l="0" t="0" r="0" b="0"/>
                            <a:pathLst>
                              <a:path w="225525" h="98965">
                                <a:moveTo>
                                  <a:pt x="3987" y="0"/>
                                </a:moveTo>
                                <a:cubicBezTo>
                                  <a:pt x="66865" y="22666"/>
                                  <a:pt x="143243" y="34316"/>
                                  <a:pt x="212697" y="16279"/>
                                </a:cubicBezTo>
                                <a:cubicBezTo>
                                  <a:pt x="225525" y="68706"/>
                                  <a:pt x="171354" y="98965"/>
                                  <a:pt x="114973" y="98953"/>
                                </a:cubicBezTo>
                                <a:cubicBezTo>
                                  <a:pt x="58592" y="98941"/>
                                  <a:pt x="0" y="68658"/>
                                  <a:pt x="3987" y="0"/>
                                </a:cubicBez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8" name="Shape 8"/>
                        <wps:cNvSpPr/>
                        <wps:spPr>
                          <a:xfrm>
                            <a:off x="2335594" y="3194197"/>
                            <a:ext cx="485336" cy="181495"/>
                          </a:xfrm>
                          <a:custGeom>
                            <a:avLst/>
                            <a:gdLst/>
                            <a:ahLst/>
                            <a:cxnLst/>
                            <a:rect l="0" t="0" r="0" b="0"/>
                            <a:pathLst>
                              <a:path w="485336" h="181495">
                                <a:moveTo>
                                  <a:pt x="398213" y="0"/>
                                </a:moveTo>
                                <a:cubicBezTo>
                                  <a:pt x="485336" y="109563"/>
                                  <a:pt x="198579" y="178493"/>
                                  <a:pt x="68956" y="180745"/>
                                </a:cubicBezTo>
                                <a:cubicBezTo>
                                  <a:pt x="25748" y="181495"/>
                                  <a:pt x="0" y="174837"/>
                                  <a:pt x="11379" y="159807"/>
                                </a:cubicBezTo>
                                <a:cubicBezTo>
                                  <a:pt x="108874" y="89801"/>
                                  <a:pt x="234510" y="32349"/>
                                  <a:pt x="398213" y="0"/>
                                </a:cubicBez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9" name="Shape 9"/>
                        <wps:cNvSpPr/>
                        <wps:spPr>
                          <a:xfrm>
                            <a:off x="56889" y="3194197"/>
                            <a:ext cx="485342" cy="181495"/>
                          </a:xfrm>
                          <a:custGeom>
                            <a:avLst/>
                            <a:gdLst/>
                            <a:ahLst/>
                            <a:cxnLst/>
                            <a:rect l="0" t="0" r="0" b="0"/>
                            <a:pathLst>
                              <a:path w="485342" h="181495">
                                <a:moveTo>
                                  <a:pt x="87121" y="0"/>
                                </a:moveTo>
                                <a:cubicBezTo>
                                  <a:pt x="250835" y="32349"/>
                                  <a:pt x="376464" y="89801"/>
                                  <a:pt x="473963" y="159807"/>
                                </a:cubicBezTo>
                                <a:cubicBezTo>
                                  <a:pt x="485342" y="174837"/>
                                  <a:pt x="459593" y="181495"/>
                                  <a:pt x="416385" y="180745"/>
                                </a:cubicBezTo>
                                <a:cubicBezTo>
                                  <a:pt x="286761" y="178493"/>
                                  <a:pt x="0" y="109563"/>
                                  <a:pt x="87121" y="0"/>
                                </a:cubicBez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0" name="Shape 10"/>
                        <wps:cNvSpPr/>
                        <wps:spPr>
                          <a:xfrm>
                            <a:off x="162777" y="2892027"/>
                            <a:ext cx="2552267" cy="751647"/>
                          </a:xfrm>
                          <a:custGeom>
                            <a:avLst/>
                            <a:gdLst/>
                            <a:ahLst/>
                            <a:cxnLst/>
                            <a:rect l="0" t="0" r="0" b="0"/>
                            <a:pathLst>
                              <a:path w="2552267" h="751647">
                                <a:moveTo>
                                  <a:pt x="94126" y="1094"/>
                                </a:moveTo>
                                <a:cubicBezTo>
                                  <a:pt x="178754" y="0"/>
                                  <a:pt x="252965" y="19591"/>
                                  <a:pt x="320050" y="35118"/>
                                </a:cubicBezTo>
                                <a:cubicBezTo>
                                  <a:pt x="626270" y="106020"/>
                                  <a:pt x="783803" y="323158"/>
                                  <a:pt x="1104844" y="440445"/>
                                </a:cubicBezTo>
                                <a:cubicBezTo>
                                  <a:pt x="1230178" y="486229"/>
                                  <a:pt x="1311059" y="488184"/>
                                  <a:pt x="1436987" y="444178"/>
                                </a:cubicBezTo>
                                <a:cubicBezTo>
                                  <a:pt x="1764785" y="329616"/>
                                  <a:pt x="1922206" y="111906"/>
                                  <a:pt x="2230481" y="40744"/>
                                </a:cubicBezTo>
                                <a:cubicBezTo>
                                  <a:pt x="2298007" y="25160"/>
                                  <a:pt x="2372774" y="5533"/>
                                  <a:pt x="2458156" y="6631"/>
                                </a:cubicBezTo>
                                <a:cubicBezTo>
                                  <a:pt x="2496903" y="81197"/>
                                  <a:pt x="2513513" y="181673"/>
                                  <a:pt x="2552267" y="256232"/>
                                </a:cubicBezTo>
                                <a:cubicBezTo>
                                  <a:pt x="2059143" y="297294"/>
                                  <a:pt x="1948785" y="708642"/>
                                  <a:pt x="1350500" y="749163"/>
                                </a:cubicBezTo>
                                <a:lnTo>
                                  <a:pt x="1350577" y="749404"/>
                                </a:lnTo>
                                <a:cubicBezTo>
                                  <a:pt x="1345575" y="749710"/>
                                  <a:pt x="1340722" y="749877"/>
                                  <a:pt x="1335791" y="750114"/>
                                </a:cubicBezTo>
                                <a:cubicBezTo>
                                  <a:pt x="1332601" y="750283"/>
                                  <a:pt x="1329390" y="750434"/>
                                  <a:pt x="1326157" y="750571"/>
                                </a:cubicBezTo>
                                <a:cubicBezTo>
                                  <a:pt x="1320321" y="750830"/>
                                  <a:pt x="1314540" y="751035"/>
                                  <a:pt x="1308798" y="751180"/>
                                </a:cubicBezTo>
                                <a:cubicBezTo>
                                  <a:pt x="1303121" y="751348"/>
                                  <a:pt x="1297396" y="751460"/>
                                  <a:pt x="1291647" y="751531"/>
                                </a:cubicBezTo>
                                <a:cubicBezTo>
                                  <a:pt x="1286427" y="751604"/>
                                  <a:pt x="1281265" y="751647"/>
                                  <a:pt x="1276139" y="751641"/>
                                </a:cubicBezTo>
                                <a:cubicBezTo>
                                  <a:pt x="1270998" y="751641"/>
                                  <a:pt x="1265836" y="751604"/>
                                  <a:pt x="1260638" y="751531"/>
                                </a:cubicBezTo>
                                <a:cubicBezTo>
                                  <a:pt x="1254863" y="751460"/>
                                  <a:pt x="1249143" y="751348"/>
                                  <a:pt x="1243465" y="751180"/>
                                </a:cubicBezTo>
                                <a:cubicBezTo>
                                  <a:pt x="1237735" y="751021"/>
                                  <a:pt x="1231942" y="750827"/>
                                  <a:pt x="1226110" y="750571"/>
                                </a:cubicBezTo>
                                <a:cubicBezTo>
                                  <a:pt x="1222891" y="750434"/>
                                  <a:pt x="1219676" y="750283"/>
                                  <a:pt x="1216480" y="750114"/>
                                </a:cubicBezTo>
                                <a:cubicBezTo>
                                  <a:pt x="1211547" y="749865"/>
                                  <a:pt x="1206698" y="749710"/>
                                  <a:pt x="1201706" y="749404"/>
                                </a:cubicBezTo>
                                <a:lnTo>
                                  <a:pt x="1201777" y="749163"/>
                                </a:lnTo>
                                <a:cubicBezTo>
                                  <a:pt x="603497" y="708639"/>
                                  <a:pt x="493132" y="297294"/>
                                  <a:pt x="0" y="256232"/>
                                </a:cubicBezTo>
                                <a:cubicBezTo>
                                  <a:pt x="38754" y="181673"/>
                                  <a:pt x="55368" y="75664"/>
                                  <a:pt x="94126" y="1094"/>
                                </a:cubicBez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1" name="Shape 11"/>
                        <wps:cNvSpPr/>
                        <wps:spPr>
                          <a:xfrm>
                            <a:off x="0" y="0"/>
                            <a:ext cx="1424323" cy="3194060"/>
                          </a:xfrm>
                          <a:custGeom>
                            <a:avLst/>
                            <a:gdLst/>
                            <a:ahLst/>
                            <a:cxnLst/>
                            <a:rect l="0" t="0" r="0" b="0"/>
                            <a:pathLst>
                              <a:path w="1424323" h="3194060">
                                <a:moveTo>
                                  <a:pt x="0" y="0"/>
                                </a:moveTo>
                                <a:lnTo>
                                  <a:pt x="1424323" y="0"/>
                                </a:lnTo>
                                <a:lnTo>
                                  <a:pt x="1424323" y="124423"/>
                                </a:lnTo>
                                <a:lnTo>
                                  <a:pt x="124429" y="124423"/>
                                </a:lnTo>
                                <a:lnTo>
                                  <a:pt x="124429" y="1616575"/>
                                </a:lnTo>
                                <a:cubicBezTo>
                                  <a:pt x="124429" y="2555279"/>
                                  <a:pt x="646916" y="2602559"/>
                                  <a:pt x="1424318" y="3051046"/>
                                </a:cubicBezTo>
                                <a:lnTo>
                                  <a:pt x="1424323" y="3051043"/>
                                </a:lnTo>
                                <a:lnTo>
                                  <a:pt x="1424323" y="3194018"/>
                                </a:lnTo>
                                <a:lnTo>
                                  <a:pt x="1424249" y="3194060"/>
                                </a:lnTo>
                                <a:lnTo>
                                  <a:pt x="1291532" y="3118781"/>
                                </a:lnTo>
                                <a:lnTo>
                                  <a:pt x="1222286" y="3080731"/>
                                </a:lnTo>
                                <a:lnTo>
                                  <a:pt x="1154408" y="3044401"/>
                                </a:lnTo>
                                <a:lnTo>
                                  <a:pt x="1087877" y="3009560"/>
                                </a:lnTo>
                                <a:lnTo>
                                  <a:pt x="1022753" y="2975954"/>
                                </a:lnTo>
                                <a:lnTo>
                                  <a:pt x="959022" y="2943348"/>
                                </a:lnTo>
                                <a:lnTo>
                                  <a:pt x="896709" y="2911493"/>
                                </a:lnTo>
                                <a:lnTo>
                                  <a:pt x="835850" y="2880119"/>
                                </a:lnTo>
                                <a:lnTo>
                                  <a:pt x="776447" y="2848974"/>
                                </a:lnTo>
                                <a:lnTo>
                                  <a:pt x="718538" y="2817795"/>
                                </a:lnTo>
                                <a:lnTo>
                                  <a:pt x="662126" y="2786313"/>
                                </a:lnTo>
                                <a:lnTo>
                                  <a:pt x="607254" y="2754237"/>
                                </a:lnTo>
                                <a:lnTo>
                                  <a:pt x="553971" y="2721276"/>
                                </a:lnTo>
                                <a:lnTo>
                                  <a:pt x="502314" y="2687137"/>
                                </a:lnTo>
                                <a:lnTo>
                                  <a:pt x="452375" y="2651525"/>
                                </a:lnTo>
                                <a:lnTo>
                                  <a:pt x="404254" y="2614150"/>
                                </a:lnTo>
                                <a:lnTo>
                                  <a:pt x="358049" y="2574705"/>
                                </a:lnTo>
                                <a:lnTo>
                                  <a:pt x="313948" y="2532942"/>
                                </a:lnTo>
                                <a:lnTo>
                                  <a:pt x="272101" y="2488604"/>
                                </a:lnTo>
                                <a:lnTo>
                                  <a:pt x="232721" y="2441476"/>
                                </a:lnTo>
                                <a:lnTo>
                                  <a:pt x="196027" y="2391404"/>
                                </a:lnTo>
                                <a:lnTo>
                                  <a:pt x="162179" y="2338276"/>
                                </a:lnTo>
                                <a:lnTo>
                                  <a:pt x="131364" y="2281986"/>
                                </a:lnTo>
                                <a:lnTo>
                                  <a:pt x="103698" y="2222481"/>
                                </a:lnTo>
                                <a:lnTo>
                                  <a:pt x="79272" y="2159683"/>
                                </a:lnTo>
                                <a:lnTo>
                                  <a:pt x="58129" y="2093485"/>
                                </a:lnTo>
                                <a:lnTo>
                                  <a:pt x="40287" y="2023801"/>
                                </a:lnTo>
                                <a:lnTo>
                                  <a:pt x="25736" y="1950461"/>
                                </a:lnTo>
                                <a:lnTo>
                                  <a:pt x="14446" y="1873296"/>
                                </a:lnTo>
                                <a:lnTo>
                                  <a:pt x="6403" y="1792087"/>
                                </a:lnTo>
                                <a:lnTo>
                                  <a:pt x="1588" y="1706619"/>
                                </a:lnTo>
                                <a:lnTo>
                                  <a:pt x="0" y="1617684"/>
                                </a:lnTo>
                                <a:lnTo>
                                  <a:pt x="0" y="0"/>
                                </a:ln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2" name="Shape 12"/>
                        <wps:cNvSpPr/>
                        <wps:spPr>
                          <a:xfrm>
                            <a:off x="1424323" y="0"/>
                            <a:ext cx="1424324" cy="3194018"/>
                          </a:xfrm>
                          <a:custGeom>
                            <a:avLst/>
                            <a:gdLst/>
                            <a:ahLst/>
                            <a:cxnLst/>
                            <a:rect l="0" t="0" r="0" b="0"/>
                            <a:pathLst>
                              <a:path w="1424324" h="3194018">
                                <a:moveTo>
                                  <a:pt x="0" y="0"/>
                                </a:moveTo>
                                <a:lnTo>
                                  <a:pt x="1424324" y="0"/>
                                </a:lnTo>
                                <a:lnTo>
                                  <a:pt x="1424324" y="1622825"/>
                                </a:lnTo>
                                <a:lnTo>
                                  <a:pt x="1422697" y="1711455"/>
                                </a:lnTo>
                                <a:lnTo>
                                  <a:pt x="1417740" y="1796728"/>
                                </a:lnTo>
                                <a:lnTo>
                                  <a:pt x="1409481" y="1877796"/>
                                </a:lnTo>
                                <a:lnTo>
                                  <a:pt x="1397896" y="1954871"/>
                                </a:lnTo>
                                <a:lnTo>
                                  <a:pt x="1382993" y="2028167"/>
                                </a:lnTo>
                                <a:lnTo>
                                  <a:pt x="1364733" y="2097832"/>
                                </a:lnTo>
                                <a:lnTo>
                                  <a:pt x="1343140" y="2164016"/>
                                </a:lnTo>
                                <a:lnTo>
                                  <a:pt x="1318239" y="2226823"/>
                                </a:lnTo>
                                <a:lnTo>
                                  <a:pt x="1290091" y="2286352"/>
                                </a:lnTo>
                                <a:lnTo>
                                  <a:pt x="1258789" y="2342624"/>
                                </a:lnTo>
                                <a:lnTo>
                                  <a:pt x="1224474" y="2395763"/>
                                </a:lnTo>
                                <a:lnTo>
                                  <a:pt x="1187318" y="2445836"/>
                                </a:lnTo>
                                <a:lnTo>
                                  <a:pt x="1147523" y="2492974"/>
                                </a:lnTo>
                                <a:lnTo>
                                  <a:pt x="1105296" y="2537331"/>
                                </a:lnTo>
                                <a:lnTo>
                                  <a:pt x="1060836" y="2579140"/>
                                </a:lnTo>
                                <a:lnTo>
                                  <a:pt x="1014338" y="2618596"/>
                                </a:lnTo>
                                <a:lnTo>
                                  <a:pt x="965932" y="2656015"/>
                                </a:lnTo>
                                <a:lnTo>
                                  <a:pt x="915756" y="2691644"/>
                                </a:lnTo>
                                <a:lnTo>
                                  <a:pt x="863929" y="2725805"/>
                                </a:lnTo>
                                <a:lnTo>
                                  <a:pt x="810523" y="2758747"/>
                                </a:lnTo>
                                <a:lnTo>
                                  <a:pt x="755591" y="2790780"/>
                                </a:lnTo>
                                <a:lnTo>
                                  <a:pt x="699208" y="2822194"/>
                                </a:lnTo>
                                <a:lnTo>
                                  <a:pt x="641395" y="2853258"/>
                                </a:lnTo>
                                <a:lnTo>
                                  <a:pt x="582187" y="2884230"/>
                                </a:lnTo>
                                <a:lnTo>
                                  <a:pt x="521634" y="2915362"/>
                                </a:lnTo>
                                <a:lnTo>
                                  <a:pt x="459743" y="2946938"/>
                                </a:lnTo>
                                <a:lnTo>
                                  <a:pt x="396563" y="2979173"/>
                                </a:lnTo>
                                <a:lnTo>
                                  <a:pt x="332112" y="3012328"/>
                                </a:lnTo>
                                <a:lnTo>
                                  <a:pt x="266409" y="3046636"/>
                                </a:lnTo>
                                <a:lnTo>
                                  <a:pt x="199489" y="3082331"/>
                                </a:lnTo>
                                <a:lnTo>
                                  <a:pt x="131391" y="3119662"/>
                                </a:lnTo>
                                <a:lnTo>
                                  <a:pt x="0" y="3194018"/>
                                </a:lnTo>
                                <a:lnTo>
                                  <a:pt x="0" y="3051043"/>
                                </a:lnTo>
                                <a:lnTo>
                                  <a:pt x="140293" y="2972886"/>
                                </a:lnTo>
                                <a:cubicBezTo>
                                  <a:pt x="827803" y="2601434"/>
                                  <a:pt x="1299894" y="2497207"/>
                                  <a:pt x="1299894" y="1621677"/>
                                </a:cubicBezTo>
                                <a:lnTo>
                                  <a:pt x="1299894" y="124423"/>
                                </a:lnTo>
                                <a:lnTo>
                                  <a:pt x="0" y="124423"/>
                                </a:lnTo>
                                <a:lnTo>
                                  <a:pt x="0" y="0"/>
                                </a:ln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3" name="Shape 13"/>
                        <wps:cNvSpPr/>
                        <wps:spPr>
                          <a:xfrm>
                            <a:off x="124429" y="124423"/>
                            <a:ext cx="1299888" cy="2926624"/>
                          </a:xfrm>
                          <a:custGeom>
                            <a:avLst/>
                            <a:gdLst/>
                            <a:ahLst/>
                            <a:cxnLst/>
                            <a:rect l="0" t="0" r="0" b="0"/>
                            <a:pathLst>
                              <a:path w="1299888" h="2926624">
                                <a:moveTo>
                                  <a:pt x="0" y="0"/>
                                </a:moveTo>
                                <a:lnTo>
                                  <a:pt x="1299888" y="0"/>
                                </a:lnTo>
                                <a:lnTo>
                                  <a:pt x="1299888" y="2926624"/>
                                </a:lnTo>
                                <a:cubicBezTo>
                                  <a:pt x="522487" y="2478136"/>
                                  <a:pt x="0" y="2430856"/>
                                  <a:pt x="0" y="1492152"/>
                                </a:cubicBezTo>
                                <a:lnTo>
                                  <a:pt x="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14" name="Shape 14"/>
                        <wps:cNvSpPr/>
                        <wps:spPr>
                          <a:xfrm>
                            <a:off x="278629" y="294270"/>
                            <a:ext cx="2291389" cy="2360712"/>
                          </a:xfrm>
                          <a:custGeom>
                            <a:avLst/>
                            <a:gdLst/>
                            <a:ahLst/>
                            <a:cxnLst/>
                            <a:rect l="0" t="0" r="0" b="0"/>
                            <a:pathLst>
                              <a:path w="2291389" h="2360712">
                                <a:moveTo>
                                  <a:pt x="798303" y="0"/>
                                </a:moveTo>
                                <a:lnTo>
                                  <a:pt x="1490472" y="8"/>
                                </a:lnTo>
                                <a:lnTo>
                                  <a:pt x="1490468" y="188784"/>
                                </a:lnTo>
                                <a:lnTo>
                                  <a:pt x="1348891" y="188780"/>
                                </a:lnTo>
                                <a:lnTo>
                                  <a:pt x="1348891" y="677708"/>
                                </a:lnTo>
                                <a:lnTo>
                                  <a:pt x="1608447" y="677708"/>
                                </a:lnTo>
                                <a:lnTo>
                                  <a:pt x="1608447" y="680325"/>
                                </a:lnTo>
                                <a:lnTo>
                                  <a:pt x="1611065" y="680325"/>
                                </a:lnTo>
                                <a:lnTo>
                                  <a:pt x="1611065" y="942516"/>
                                </a:lnTo>
                                <a:lnTo>
                                  <a:pt x="2102620" y="942508"/>
                                </a:lnTo>
                                <a:lnTo>
                                  <a:pt x="2102620" y="800932"/>
                                </a:lnTo>
                                <a:lnTo>
                                  <a:pt x="2291389" y="800932"/>
                                </a:lnTo>
                                <a:lnTo>
                                  <a:pt x="2291389" y="1493100"/>
                                </a:lnTo>
                                <a:lnTo>
                                  <a:pt x="2102620" y="1493100"/>
                                </a:lnTo>
                                <a:lnTo>
                                  <a:pt x="2102620" y="1351520"/>
                                </a:lnTo>
                                <a:lnTo>
                                  <a:pt x="1611065" y="1351520"/>
                                </a:lnTo>
                                <a:lnTo>
                                  <a:pt x="1611067" y="1608451"/>
                                </a:lnTo>
                                <a:lnTo>
                                  <a:pt x="1611065" y="1608451"/>
                                </a:lnTo>
                                <a:lnTo>
                                  <a:pt x="1611065" y="1611080"/>
                                </a:lnTo>
                                <a:lnTo>
                                  <a:pt x="1351508" y="1611080"/>
                                </a:lnTo>
                                <a:lnTo>
                                  <a:pt x="1351508" y="2171933"/>
                                </a:lnTo>
                                <a:lnTo>
                                  <a:pt x="1493088" y="2171933"/>
                                </a:lnTo>
                                <a:lnTo>
                                  <a:pt x="1493092" y="2360712"/>
                                </a:lnTo>
                                <a:lnTo>
                                  <a:pt x="800913" y="2360712"/>
                                </a:lnTo>
                                <a:lnTo>
                                  <a:pt x="800913" y="2171933"/>
                                </a:lnTo>
                                <a:lnTo>
                                  <a:pt x="942505" y="2171941"/>
                                </a:lnTo>
                                <a:lnTo>
                                  <a:pt x="942505" y="1611072"/>
                                </a:lnTo>
                                <a:lnTo>
                                  <a:pt x="682941" y="1611072"/>
                                </a:lnTo>
                                <a:lnTo>
                                  <a:pt x="682941" y="1608451"/>
                                </a:lnTo>
                                <a:lnTo>
                                  <a:pt x="680317" y="1608451"/>
                                </a:lnTo>
                                <a:lnTo>
                                  <a:pt x="680317" y="1605834"/>
                                </a:lnTo>
                                <a:lnTo>
                                  <a:pt x="680317" y="1346285"/>
                                </a:lnTo>
                                <a:lnTo>
                                  <a:pt x="188773" y="1346285"/>
                                </a:lnTo>
                                <a:lnTo>
                                  <a:pt x="188773" y="1487858"/>
                                </a:lnTo>
                                <a:lnTo>
                                  <a:pt x="0" y="1487854"/>
                                </a:lnTo>
                                <a:lnTo>
                                  <a:pt x="0" y="795682"/>
                                </a:lnTo>
                                <a:lnTo>
                                  <a:pt x="188773" y="795696"/>
                                </a:lnTo>
                                <a:lnTo>
                                  <a:pt x="188773" y="937275"/>
                                </a:lnTo>
                                <a:lnTo>
                                  <a:pt x="680317" y="937272"/>
                                </a:lnTo>
                                <a:lnTo>
                                  <a:pt x="680317" y="680329"/>
                                </a:lnTo>
                                <a:lnTo>
                                  <a:pt x="680317" y="677704"/>
                                </a:lnTo>
                                <a:lnTo>
                                  <a:pt x="939887" y="677704"/>
                                </a:lnTo>
                                <a:lnTo>
                                  <a:pt x="939891" y="188784"/>
                                </a:lnTo>
                                <a:lnTo>
                                  <a:pt x="798303" y="188784"/>
                                </a:lnTo>
                                <a:lnTo>
                                  <a:pt x="798303" y="0"/>
                                </a:ln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5" name="Shape 15"/>
                        <wps:cNvSpPr/>
                        <wps:spPr>
                          <a:xfrm>
                            <a:off x="416545" y="1922122"/>
                            <a:ext cx="534657" cy="534654"/>
                          </a:xfrm>
                          <a:custGeom>
                            <a:avLst/>
                            <a:gdLst/>
                            <a:ahLst/>
                            <a:cxnLst/>
                            <a:rect l="0" t="0" r="0" b="0"/>
                            <a:pathLst>
                              <a:path w="534657" h="534654">
                                <a:moveTo>
                                  <a:pt x="123660" y="0"/>
                                </a:moveTo>
                                <a:lnTo>
                                  <a:pt x="403329" y="0"/>
                                </a:lnTo>
                                <a:lnTo>
                                  <a:pt x="403329" y="53780"/>
                                </a:lnTo>
                                <a:cubicBezTo>
                                  <a:pt x="380663" y="56210"/>
                                  <a:pt x="360925" y="60216"/>
                                  <a:pt x="344107" y="65815"/>
                                </a:cubicBezTo>
                                <a:cubicBezTo>
                                  <a:pt x="327298" y="71388"/>
                                  <a:pt x="318881" y="84154"/>
                                  <a:pt x="318881" y="104073"/>
                                </a:cubicBezTo>
                                <a:lnTo>
                                  <a:pt x="318881" y="213589"/>
                                </a:lnTo>
                                <a:lnTo>
                                  <a:pt x="430588" y="213589"/>
                                </a:lnTo>
                                <a:cubicBezTo>
                                  <a:pt x="453435" y="213589"/>
                                  <a:pt x="467517" y="204988"/>
                                  <a:pt x="472871" y="187815"/>
                                </a:cubicBezTo>
                                <a:cubicBezTo>
                                  <a:pt x="478206" y="170625"/>
                                  <a:pt x="480888" y="149245"/>
                                  <a:pt x="480888" y="123656"/>
                                </a:cubicBezTo>
                                <a:lnTo>
                                  <a:pt x="534657" y="123656"/>
                                </a:lnTo>
                                <a:lnTo>
                                  <a:pt x="534657" y="403327"/>
                                </a:lnTo>
                                <a:lnTo>
                                  <a:pt x="480888" y="403327"/>
                                </a:lnTo>
                                <a:cubicBezTo>
                                  <a:pt x="478451" y="380657"/>
                                  <a:pt x="474444" y="360914"/>
                                  <a:pt x="468860" y="344098"/>
                                </a:cubicBezTo>
                                <a:cubicBezTo>
                                  <a:pt x="463269" y="327290"/>
                                  <a:pt x="450518" y="318877"/>
                                  <a:pt x="430588" y="318877"/>
                                </a:cubicBezTo>
                                <a:lnTo>
                                  <a:pt x="318881" y="318877"/>
                                </a:lnTo>
                                <a:lnTo>
                                  <a:pt x="318881" y="421116"/>
                                </a:lnTo>
                                <a:cubicBezTo>
                                  <a:pt x="318881" y="450752"/>
                                  <a:pt x="328568" y="468122"/>
                                  <a:pt x="347943" y="473216"/>
                                </a:cubicBezTo>
                                <a:cubicBezTo>
                                  <a:pt x="367322" y="478329"/>
                                  <a:pt x="388339" y="480878"/>
                                  <a:pt x="411005" y="480880"/>
                                </a:cubicBezTo>
                                <a:lnTo>
                                  <a:pt x="411005" y="534654"/>
                                </a:lnTo>
                                <a:lnTo>
                                  <a:pt x="123660" y="534654"/>
                                </a:lnTo>
                                <a:lnTo>
                                  <a:pt x="123660" y="480878"/>
                                </a:lnTo>
                                <a:cubicBezTo>
                                  <a:pt x="153629" y="480878"/>
                                  <a:pt x="176116" y="478200"/>
                                  <a:pt x="191113" y="472868"/>
                                </a:cubicBezTo>
                                <a:cubicBezTo>
                                  <a:pt x="206103" y="467513"/>
                                  <a:pt x="213595" y="448570"/>
                                  <a:pt x="213595" y="416005"/>
                                </a:cubicBezTo>
                                <a:lnTo>
                                  <a:pt x="213595" y="318877"/>
                                </a:lnTo>
                                <a:lnTo>
                                  <a:pt x="113551" y="318877"/>
                                </a:lnTo>
                                <a:cubicBezTo>
                                  <a:pt x="83917" y="318877"/>
                                  <a:pt x="66539" y="328565"/>
                                  <a:pt x="61441" y="347943"/>
                                </a:cubicBezTo>
                                <a:cubicBezTo>
                                  <a:pt x="56330" y="367316"/>
                                  <a:pt x="53787" y="388335"/>
                                  <a:pt x="53787" y="410997"/>
                                </a:cubicBezTo>
                                <a:lnTo>
                                  <a:pt x="0" y="410997"/>
                                </a:lnTo>
                                <a:lnTo>
                                  <a:pt x="0" y="123656"/>
                                </a:lnTo>
                                <a:lnTo>
                                  <a:pt x="53787" y="123656"/>
                                </a:lnTo>
                                <a:cubicBezTo>
                                  <a:pt x="53787" y="153622"/>
                                  <a:pt x="56469" y="176116"/>
                                  <a:pt x="61801" y="191109"/>
                                </a:cubicBezTo>
                                <a:cubicBezTo>
                                  <a:pt x="67147" y="206085"/>
                                  <a:pt x="86101" y="213589"/>
                                  <a:pt x="118660" y="213589"/>
                                </a:cubicBezTo>
                                <a:lnTo>
                                  <a:pt x="213595" y="213589"/>
                                </a:lnTo>
                                <a:lnTo>
                                  <a:pt x="213595" y="104073"/>
                                </a:lnTo>
                                <a:cubicBezTo>
                                  <a:pt x="213595" y="81223"/>
                                  <a:pt x="205002" y="67147"/>
                                  <a:pt x="187827" y="61798"/>
                                </a:cubicBezTo>
                                <a:cubicBezTo>
                                  <a:pt x="170633" y="56455"/>
                                  <a:pt x="149253" y="53780"/>
                                  <a:pt x="123660" y="53777"/>
                                </a:cubicBezTo>
                                <a:lnTo>
                                  <a:pt x="123660" y="0"/>
                                </a:ln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6" name="Shape 16"/>
                        <wps:cNvSpPr/>
                        <wps:spPr>
                          <a:xfrm>
                            <a:off x="1896703" y="1922122"/>
                            <a:ext cx="534661" cy="534654"/>
                          </a:xfrm>
                          <a:custGeom>
                            <a:avLst/>
                            <a:gdLst/>
                            <a:ahLst/>
                            <a:cxnLst/>
                            <a:rect l="0" t="0" r="0" b="0"/>
                            <a:pathLst>
                              <a:path w="534661" h="534654">
                                <a:moveTo>
                                  <a:pt x="123664" y="0"/>
                                </a:moveTo>
                                <a:lnTo>
                                  <a:pt x="403329" y="0"/>
                                </a:lnTo>
                                <a:lnTo>
                                  <a:pt x="403329" y="53780"/>
                                </a:lnTo>
                                <a:cubicBezTo>
                                  <a:pt x="380664" y="56210"/>
                                  <a:pt x="360925" y="60216"/>
                                  <a:pt x="344101" y="65815"/>
                                </a:cubicBezTo>
                                <a:cubicBezTo>
                                  <a:pt x="327287" y="71388"/>
                                  <a:pt x="318888" y="84154"/>
                                  <a:pt x="318888" y="104073"/>
                                </a:cubicBezTo>
                                <a:lnTo>
                                  <a:pt x="318888" y="213589"/>
                                </a:lnTo>
                                <a:lnTo>
                                  <a:pt x="430592" y="213589"/>
                                </a:lnTo>
                                <a:cubicBezTo>
                                  <a:pt x="453427" y="213589"/>
                                  <a:pt x="467524" y="204988"/>
                                  <a:pt x="472870" y="187815"/>
                                </a:cubicBezTo>
                                <a:cubicBezTo>
                                  <a:pt x="478210" y="170625"/>
                                  <a:pt x="480888" y="149245"/>
                                  <a:pt x="480888" y="123656"/>
                                </a:cubicBezTo>
                                <a:lnTo>
                                  <a:pt x="534661" y="123656"/>
                                </a:lnTo>
                                <a:lnTo>
                                  <a:pt x="534661" y="403327"/>
                                </a:lnTo>
                                <a:lnTo>
                                  <a:pt x="480888" y="403327"/>
                                </a:lnTo>
                                <a:cubicBezTo>
                                  <a:pt x="478453" y="380657"/>
                                  <a:pt x="474440" y="360914"/>
                                  <a:pt x="468860" y="344098"/>
                                </a:cubicBezTo>
                                <a:cubicBezTo>
                                  <a:pt x="463266" y="327290"/>
                                  <a:pt x="450519" y="318877"/>
                                  <a:pt x="430592" y="318877"/>
                                </a:cubicBezTo>
                                <a:lnTo>
                                  <a:pt x="318888" y="318877"/>
                                </a:lnTo>
                                <a:lnTo>
                                  <a:pt x="318888" y="421116"/>
                                </a:lnTo>
                                <a:cubicBezTo>
                                  <a:pt x="318888" y="450752"/>
                                  <a:pt x="328572" y="468122"/>
                                  <a:pt x="347955" y="473216"/>
                                </a:cubicBezTo>
                                <a:cubicBezTo>
                                  <a:pt x="367322" y="478329"/>
                                  <a:pt x="388342" y="480878"/>
                                  <a:pt x="411015" y="480880"/>
                                </a:cubicBezTo>
                                <a:lnTo>
                                  <a:pt x="411015" y="534654"/>
                                </a:lnTo>
                                <a:lnTo>
                                  <a:pt x="123664" y="534654"/>
                                </a:lnTo>
                                <a:lnTo>
                                  <a:pt x="123664" y="480878"/>
                                </a:lnTo>
                                <a:cubicBezTo>
                                  <a:pt x="153637" y="480878"/>
                                  <a:pt x="176119" y="478200"/>
                                  <a:pt x="191110" y="472868"/>
                                </a:cubicBezTo>
                                <a:cubicBezTo>
                                  <a:pt x="206103" y="467513"/>
                                  <a:pt x="213587" y="448570"/>
                                  <a:pt x="213587" y="416005"/>
                                </a:cubicBezTo>
                                <a:lnTo>
                                  <a:pt x="213587" y="318877"/>
                                </a:lnTo>
                                <a:lnTo>
                                  <a:pt x="113558" y="318877"/>
                                </a:lnTo>
                                <a:cubicBezTo>
                                  <a:pt x="83915" y="318877"/>
                                  <a:pt x="66538" y="328565"/>
                                  <a:pt x="61441" y="347943"/>
                                </a:cubicBezTo>
                                <a:cubicBezTo>
                                  <a:pt x="56336" y="367316"/>
                                  <a:pt x="53787" y="388335"/>
                                  <a:pt x="53783" y="410997"/>
                                </a:cubicBezTo>
                                <a:lnTo>
                                  <a:pt x="0" y="410997"/>
                                </a:lnTo>
                                <a:lnTo>
                                  <a:pt x="0" y="123656"/>
                                </a:lnTo>
                                <a:lnTo>
                                  <a:pt x="53787" y="123656"/>
                                </a:lnTo>
                                <a:cubicBezTo>
                                  <a:pt x="53787" y="153622"/>
                                  <a:pt x="56458" y="176116"/>
                                  <a:pt x="61801" y="191109"/>
                                </a:cubicBezTo>
                                <a:cubicBezTo>
                                  <a:pt x="67150" y="206085"/>
                                  <a:pt x="86097" y="213589"/>
                                  <a:pt x="118649" y="213589"/>
                                </a:cubicBezTo>
                                <a:lnTo>
                                  <a:pt x="213587" y="213589"/>
                                </a:lnTo>
                                <a:lnTo>
                                  <a:pt x="213587" y="104073"/>
                                </a:lnTo>
                                <a:cubicBezTo>
                                  <a:pt x="213587" y="81223"/>
                                  <a:pt x="205002" y="67147"/>
                                  <a:pt x="187819" y="61798"/>
                                </a:cubicBezTo>
                                <a:cubicBezTo>
                                  <a:pt x="170628" y="56455"/>
                                  <a:pt x="149245" y="53780"/>
                                  <a:pt x="123664" y="53777"/>
                                </a:cubicBezTo>
                                <a:lnTo>
                                  <a:pt x="123664" y="0"/>
                                </a:ln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7" name="Shape 17"/>
                        <wps:cNvSpPr/>
                        <wps:spPr>
                          <a:xfrm>
                            <a:off x="416545" y="256780"/>
                            <a:ext cx="534657" cy="534661"/>
                          </a:xfrm>
                          <a:custGeom>
                            <a:avLst/>
                            <a:gdLst/>
                            <a:ahLst/>
                            <a:cxnLst/>
                            <a:rect l="0" t="0" r="0" b="0"/>
                            <a:pathLst>
                              <a:path w="534657" h="534661">
                                <a:moveTo>
                                  <a:pt x="123660" y="0"/>
                                </a:moveTo>
                                <a:lnTo>
                                  <a:pt x="403329" y="0"/>
                                </a:lnTo>
                                <a:lnTo>
                                  <a:pt x="403329" y="53784"/>
                                </a:lnTo>
                                <a:cubicBezTo>
                                  <a:pt x="380663" y="56218"/>
                                  <a:pt x="360925" y="60225"/>
                                  <a:pt x="344107" y="65811"/>
                                </a:cubicBezTo>
                                <a:cubicBezTo>
                                  <a:pt x="327298" y="71400"/>
                                  <a:pt x="318881" y="84154"/>
                                  <a:pt x="318881" y="104069"/>
                                </a:cubicBezTo>
                                <a:lnTo>
                                  <a:pt x="318881" y="213592"/>
                                </a:lnTo>
                                <a:lnTo>
                                  <a:pt x="430588" y="213592"/>
                                </a:lnTo>
                                <a:cubicBezTo>
                                  <a:pt x="453435" y="213592"/>
                                  <a:pt x="467517" y="205002"/>
                                  <a:pt x="472871" y="187820"/>
                                </a:cubicBezTo>
                                <a:cubicBezTo>
                                  <a:pt x="478206" y="170634"/>
                                  <a:pt x="480888" y="149245"/>
                                  <a:pt x="480888" y="123654"/>
                                </a:cubicBezTo>
                                <a:lnTo>
                                  <a:pt x="534657" y="123654"/>
                                </a:lnTo>
                                <a:lnTo>
                                  <a:pt x="534657" y="403333"/>
                                </a:lnTo>
                                <a:lnTo>
                                  <a:pt x="480888" y="403333"/>
                                </a:lnTo>
                                <a:cubicBezTo>
                                  <a:pt x="478451" y="380667"/>
                                  <a:pt x="474444" y="360919"/>
                                  <a:pt x="468860" y="344111"/>
                                </a:cubicBezTo>
                                <a:cubicBezTo>
                                  <a:pt x="463269" y="327295"/>
                                  <a:pt x="450518" y="318881"/>
                                  <a:pt x="430588" y="318881"/>
                                </a:cubicBezTo>
                                <a:lnTo>
                                  <a:pt x="318881" y="318881"/>
                                </a:lnTo>
                                <a:lnTo>
                                  <a:pt x="318881" y="421118"/>
                                </a:lnTo>
                                <a:cubicBezTo>
                                  <a:pt x="318881" y="450764"/>
                                  <a:pt x="328568" y="468126"/>
                                  <a:pt x="347943" y="473235"/>
                                </a:cubicBezTo>
                                <a:cubicBezTo>
                                  <a:pt x="367322" y="478333"/>
                                  <a:pt x="388339" y="480892"/>
                                  <a:pt x="411005" y="480892"/>
                                </a:cubicBezTo>
                                <a:lnTo>
                                  <a:pt x="411005" y="534661"/>
                                </a:lnTo>
                                <a:lnTo>
                                  <a:pt x="123660" y="534661"/>
                                </a:lnTo>
                                <a:lnTo>
                                  <a:pt x="123660" y="480892"/>
                                </a:lnTo>
                                <a:cubicBezTo>
                                  <a:pt x="153629" y="480892"/>
                                  <a:pt x="176116" y="478213"/>
                                  <a:pt x="191113" y="472864"/>
                                </a:cubicBezTo>
                                <a:cubicBezTo>
                                  <a:pt x="206103" y="467525"/>
                                  <a:pt x="213595" y="448578"/>
                                  <a:pt x="213595" y="416016"/>
                                </a:cubicBezTo>
                                <a:lnTo>
                                  <a:pt x="213595" y="318881"/>
                                </a:lnTo>
                                <a:lnTo>
                                  <a:pt x="113551" y="318881"/>
                                </a:lnTo>
                                <a:cubicBezTo>
                                  <a:pt x="83917" y="318881"/>
                                  <a:pt x="66539" y="328568"/>
                                  <a:pt x="61441" y="347951"/>
                                </a:cubicBezTo>
                                <a:cubicBezTo>
                                  <a:pt x="56330" y="367319"/>
                                  <a:pt x="53787" y="388340"/>
                                  <a:pt x="53787" y="411013"/>
                                </a:cubicBezTo>
                                <a:lnTo>
                                  <a:pt x="0" y="411013"/>
                                </a:lnTo>
                                <a:lnTo>
                                  <a:pt x="0" y="123654"/>
                                </a:lnTo>
                                <a:lnTo>
                                  <a:pt x="53787" y="123654"/>
                                </a:lnTo>
                                <a:cubicBezTo>
                                  <a:pt x="53787" y="153631"/>
                                  <a:pt x="56469" y="176120"/>
                                  <a:pt x="61801" y="191110"/>
                                </a:cubicBezTo>
                                <a:cubicBezTo>
                                  <a:pt x="67147" y="206101"/>
                                  <a:pt x="86101" y="213581"/>
                                  <a:pt x="118660" y="213592"/>
                                </a:cubicBezTo>
                                <a:lnTo>
                                  <a:pt x="213595" y="213592"/>
                                </a:lnTo>
                                <a:lnTo>
                                  <a:pt x="213595" y="104069"/>
                                </a:lnTo>
                                <a:cubicBezTo>
                                  <a:pt x="213595" y="81246"/>
                                  <a:pt x="205002" y="67152"/>
                                  <a:pt x="187827" y="61809"/>
                                </a:cubicBezTo>
                                <a:cubicBezTo>
                                  <a:pt x="170633" y="56448"/>
                                  <a:pt x="149253" y="53784"/>
                                  <a:pt x="123660" y="53784"/>
                                </a:cubicBezTo>
                                <a:lnTo>
                                  <a:pt x="123660" y="0"/>
                                </a:ln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8" name="Shape 18"/>
                        <wps:cNvSpPr/>
                        <wps:spPr>
                          <a:xfrm>
                            <a:off x="1896703" y="256780"/>
                            <a:ext cx="534661" cy="534661"/>
                          </a:xfrm>
                          <a:custGeom>
                            <a:avLst/>
                            <a:gdLst/>
                            <a:ahLst/>
                            <a:cxnLst/>
                            <a:rect l="0" t="0" r="0" b="0"/>
                            <a:pathLst>
                              <a:path w="534661" h="534661">
                                <a:moveTo>
                                  <a:pt x="123664" y="0"/>
                                </a:moveTo>
                                <a:lnTo>
                                  <a:pt x="403329" y="0"/>
                                </a:lnTo>
                                <a:lnTo>
                                  <a:pt x="403329" y="53784"/>
                                </a:lnTo>
                                <a:cubicBezTo>
                                  <a:pt x="380664" y="56218"/>
                                  <a:pt x="360925" y="60225"/>
                                  <a:pt x="344101" y="65811"/>
                                </a:cubicBezTo>
                                <a:cubicBezTo>
                                  <a:pt x="327287" y="71400"/>
                                  <a:pt x="318888" y="84154"/>
                                  <a:pt x="318888" y="104069"/>
                                </a:cubicBezTo>
                                <a:lnTo>
                                  <a:pt x="318888" y="213592"/>
                                </a:lnTo>
                                <a:lnTo>
                                  <a:pt x="430592" y="213592"/>
                                </a:lnTo>
                                <a:cubicBezTo>
                                  <a:pt x="453427" y="213592"/>
                                  <a:pt x="467524" y="205002"/>
                                  <a:pt x="472870" y="187820"/>
                                </a:cubicBezTo>
                                <a:cubicBezTo>
                                  <a:pt x="478210" y="170634"/>
                                  <a:pt x="480888" y="149245"/>
                                  <a:pt x="480888" y="123654"/>
                                </a:cubicBezTo>
                                <a:lnTo>
                                  <a:pt x="534661" y="123654"/>
                                </a:lnTo>
                                <a:lnTo>
                                  <a:pt x="534661" y="403333"/>
                                </a:lnTo>
                                <a:lnTo>
                                  <a:pt x="480888" y="403333"/>
                                </a:lnTo>
                                <a:cubicBezTo>
                                  <a:pt x="478453" y="380667"/>
                                  <a:pt x="474440" y="360919"/>
                                  <a:pt x="468860" y="344111"/>
                                </a:cubicBezTo>
                                <a:cubicBezTo>
                                  <a:pt x="463266" y="327295"/>
                                  <a:pt x="450519" y="318881"/>
                                  <a:pt x="430592" y="318881"/>
                                </a:cubicBezTo>
                                <a:lnTo>
                                  <a:pt x="318888" y="318881"/>
                                </a:lnTo>
                                <a:lnTo>
                                  <a:pt x="318888" y="421118"/>
                                </a:lnTo>
                                <a:cubicBezTo>
                                  <a:pt x="318888" y="450764"/>
                                  <a:pt x="328572" y="468126"/>
                                  <a:pt x="347955" y="473235"/>
                                </a:cubicBezTo>
                                <a:cubicBezTo>
                                  <a:pt x="367322" y="478333"/>
                                  <a:pt x="388342" y="480892"/>
                                  <a:pt x="411015" y="480892"/>
                                </a:cubicBezTo>
                                <a:lnTo>
                                  <a:pt x="411015" y="534661"/>
                                </a:lnTo>
                                <a:lnTo>
                                  <a:pt x="123664" y="534661"/>
                                </a:lnTo>
                                <a:lnTo>
                                  <a:pt x="123664" y="480892"/>
                                </a:lnTo>
                                <a:cubicBezTo>
                                  <a:pt x="153637" y="480892"/>
                                  <a:pt x="176119" y="478213"/>
                                  <a:pt x="191110" y="472864"/>
                                </a:cubicBezTo>
                                <a:cubicBezTo>
                                  <a:pt x="206103" y="467525"/>
                                  <a:pt x="213587" y="448578"/>
                                  <a:pt x="213587" y="416016"/>
                                </a:cubicBezTo>
                                <a:lnTo>
                                  <a:pt x="213587" y="318881"/>
                                </a:lnTo>
                                <a:lnTo>
                                  <a:pt x="113558" y="318881"/>
                                </a:lnTo>
                                <a:cubicBezTo>
                                  <a:pt x="83915" y="318881"/>
                                  <a:pt x="66538" y="328568"/>
                                  <a:pt x="61441" y="347951"/>
                                </a:cubicBezTo>
                                <a:cubicBezTo>
                                  <a:pt x="56336" y="367319"/>
                                  <a:pt x="53787" y="388340"/>
                                  <a:pt x="53783" y="411013"/>
                                </a:cubicBezTo>
                                <a:lnTo>
                                  <a:pt x="0" y="411013"/>
                                </a:lnTo>
                                <a:lnTo>
                                  <a:pt x="0" y="123654"/>
                                </a:lnTo>
                                <a:lnTo>
                                  <a:pt x="53787" y="123654"/>
                                </a:lnTo>
                                <a:cubicBezTo>
                                  <a:pt x="53787" y="153631"/>
                                  <a:pt x="56458" y="176120"/>
                                  <a:pt x="61801" y="191110"/>
                                </a:cubicBezTo>
                                <a:cubicBezTo>
                                  <a:pt x="67150" y="206101"/>
                                  <a:pt x="86097" y="213581"/>
                                  <a:pt x="118649" y="213592"/>
                                </a:cubicBezTo>
                                <a:lnTo>
                                  <a:pt x="213587" y="213592"/>
                                </a:lnTo>
                                <a:lnTo>
                                  <a:pt x="213587" y="104069"/>
                                </a:lnTo>
                                <a:cubicBezTo>
                                  <a:pt x="213587" y="81246"/>
                                  <a:pt x="205002" y="67152"/>
                                  <a:pt x="187819" y="61809"/>
                                </a:cubicBezTo>
                                <a:cubicBezTo>
                                  <a:pt x="170628" y="56448"/>
                                  <a:pt x="149245" y="53784"/>
                                  <a:pt x="123664" y="53784"/>
                                </a:cubicBezTo>
                                <a:lnTo>
                                  <a:pt x="123664" y="0"/>
                                </a:lnTo>
                                <a:close/>
                              </a:path>
                            </a:pathLst>
                          </a:custGeom>
                          <a:ln w="0" cap="flat">
                            <a:miter lim="127000"/>
                          </a:ln>
                        </wps:spPr>
                        <wps:style>
                          <a:lnRef idx="0">
                            <a:srgbClr val="000000">
                              <a:alpha val="0"/>
                            </a:srgbClr>
                          </a:lnRef>
                          <a:fillRef idx="1">
                            <a:srgbClr val="FF3300"/>
                          </a:fillRef>
                          <a:effectRef idx="0">
                            <a:scrgbClr r="0" g="0" b="0"/>
                          </a:effectRef>
                          <a:fontRef idx="none"/>
                        </wps:style>
                        <wps:bodyPr/>
                      </wps:wsp>
                      <wps:wsp>
                        <wps:cNvPr id="19" name="Shape 19"/>
                        <wps:cNvSpPr/>
                        <wps:spPr>
                          <a:xfrm>
                            <a:off x="48055" y="2822813"/>
                            <a:ext cx="379942" cy="757454"/>
                          </a:xfrm>
                          <a:custGeom>
                            <a:avLst/>
                            <a:gdLst/>
                            <a:ahLst/>
                            <a:cxnLst/>
                            <a:rect l="0" t="0" r="0" b="0"/>
                            <a:pathLst>
                              <a:path w="379942" h="757454">
                                <a:moveTo>
                                  <a:pt x="213157" y="2028"/>
                                </a:moveTo>
                                <a:cubicBezTo>
                                  <a:pt x="255968" y="0"/>
                                  <a:pt x="310258" y="7243"/>
                                  <a:pt x="348388" y="12792"/>
                                </a:cubicBezTo>
                                <a:lnTo>
                                  <a:pt x="379942" y="17346"/>
                                </a:lnTo>
                                <a:lnTo>
                                  <a:pt x="379942" y="93566"/>
                                </a:lnTo>
                                <a:lnTo>
                                  <a:pt x="325475" y="81666"/>
                                </a:lnTo>
                                <a:cubicBezTo>
                                  <a:pt x="287958" y="74964"/>
                                  <a:pt x="248248" y="70339"/>
                                  <a:pt x="205928" y="70884"/>
                                </a:cubicBezTo>
                                <a:cubicBezTo>
                                  <a:pt x="167180" y="145459"/>
                                  <a:pt x="150568" y="251461"/>
                                  <a:pt x="111810" y="326027"/>
                                </a:cubicBezTo>
                                <a:cubicBezTo>
                                  <a:pt x="204272" y="333725"/>
                                  <a:pt x="283278" y="354441"/>
                                  <a:pt x="354566" y="383290"/>
                                </a:cubicBezTo>
                                <a:lnTo>
                                  <a:pt x="379942" y="394842"/>
                                </a:lnTo>
                                <a:lnTo>
                                  <a:pt x="379942" y="471349"/>
                                </a:lnTo>
                                <a:lnTo>
                                  <a:pt x="311295" y="437748"/>
                                </a:lnTo>
                                <a:cubicBezTo>
                                  <a:pt x="247236" y="410590"/>
                                  <a:pt x="174903" y="388138"/>
                                  <a:pt x="93057" y="371956"/>
                                </a:cubicBezTo>
                                <a:cubicBezTo>
                                  <a:pt x="16824" y="467831"/>
                                  <a:pt x="226838" y="532586"/>
                                  <a:pt x="367368" y="548787"/>
                                </a:cubicBezTo>
                                <a:lnTo>
                                  <a:pt x="379942" y="549684"/>
                                </a:lnTo>
                                <a:lnTo>
                                  <a:pt x="379942" y="605867"/>
                                </a:lnTo>
                                <a:lnTo>
                                  <a:pt x="376621" y="605797"/>
                                </a:lnTo>
                                <a:cubicBezTo>
                                  <a:pt x="340985" y="602305"/>
                                  <a:pt x="306171" y="593724"/>
                                  <a:pt x="274730" y="582391"/>
                                </a:cubicBezTo>
                                <a:cubicBezTo>
                                  <a:pt x="271743" y="633885"/>
                                  <a:pt x="303953" y="663794"/>
                                  <a:pt x="344030" y="675535"/>
                                </a:cubicBezTo>
                                <a:lnTo>
                                  <a:pt x="379942" y="680541"/>
                                </a:lnTo>
                                <a:lnTo>
                                  <a:pt x="379942" y="757454"/>
                                </a:lnTo>
                                <a:lnTo>
                                  <a:pt x="369955" y="757108"/>
                                </a:lnTo>
                                <a:lnTo>
                                  <a:pt x="354143" y="755486"/>
                                </a:lnTo>
                                <a:lnTo>
                                  <a:pt x="338328" y="752729"/>
                                </a:lnTo>
                                <a:lnTo>
                                  <a:pt x="322518" y="748749"/>
                                </a:lnTo>
                                <a:lnTo>
                                  <a:pt x="306793" y="743461"/>
                                </a:lnTo>
                                <a:lnTo>
                                  <a:pt x="291237" y="736715"/>
                                </a:lnTo>
                                <a:lnTo>
                                  <a:pt x="275984" y="728370"/>
                                </a:lnTo>
                                <a:lnTo>
                                  <a:pt x="261216" y="718283"/>
                                </a:lnTo>
                                <a:lnTo>
                                  <a:pt x="247188" y="706331"/>
                                </a:lnTo>
                                <a:lnTo>
                                  <a:pt x="234238" y="692414"/>
                                </a:lnTo>
                                <a:lnTo>
                                  <a:pt x="222762" y="676592"/>
                                </a:lnTo>
                                <a:lnTo>
                                  <a:pt x="213161" y="659024"/>
                                </a:lnTo>
                                <a:lnTo>
                                  <a:pt x="205780" y="640004"/>
                                </a:lnTo>
                                <a:lnTo>
                                  <a:pt x="200840" y="619913"/>
                                </a:lnTo>
                                <a:lnTo>
                                  <a:pt x="198429" y="599156"/>
                                </a:lnTo>
                                <a:lnTo>
                                  <a:pt x="198446" y="591138"/>
                                </a:lnTo>
                                <a:lnTo>
                                  <a:pt x="193800" y="589745"/>
                                </a:lnTo>
                                <a:lnTo>
                                  <a:pt x="170467" y="581905"/>
                                </a:lnTo>
                                <a:lnTo>
                                  <a:pt x="147669" y="573243"/>
                                </a:lnTo>
                                <a:lnTo>
                                  <a:pt x="125540" y="563652"/>
                                </a:lnTo>
                                <a:lnTo>
                                  <a:pt x="104185" y="552989"/>
                                </a:lnTo>
                                <a:lnTo>
                                  <a:pt x="83654" y="541008"/>
                                </a:lnTo>
                                <a:lnTo>
                                  <a:pt x="64033" y="527300"/>
                                </a:lnTo>
                                <a:lnTo>
                                  <a:pt x="45469" y="511290"/>
                                </a:lnTo>
                                <a:lnTo>
                                  <a:pt x="28343" y="492092"/>
                                </a:lnTo>
                                <a:lnTo>
                                  <a:pt x="13659" y="468717"/>
                                </a:lnTo>
                                <a:lnTo>
                                  <a:pt x="3377" y="440769"/>
                                </a:lnTo>
                                <a:lnTo>
                                  <a:pt x="0" y="409550"/>
                                </a:lnTo>
                                <a:cubicBezTo>
                                  <a:pt x="6253" y="367650"/>
                                  <a:pt x="20617" y="337307"/>
                                  <a:pt x="47013" y="285207"/>
                                </a:cubicBezTo>
                                <a:lnTo>
                                  <a:pt x="49817" y="279367"/>
                                </a:lnTo>
                                <a:lnTo>
                                  <a:pt x="52596" y="273341"/>
                                </a:lnTo>
                                <a:lnTo>
                                  <a:pt x="55321" y="267105"/>
                                </a:lnTo>
                                <a:lnTo>
                                  <a:pt x="58025" y="260695"/>
                                </a:lnTo>
                                <a:lnTo>
                                  <a:pt x="60690" y="254100"/>
                                </a:lnTo>
                                <a:lnTo>
                                  <a:pt x="63317" y="247342"/>
                                </a:lnTo>
                                <a:lnTo>
                                  <a:pt x="65921" y="240427"/>
                                </a:lnTo>
                                <a:lnTo>
                                  <a:pt x="68505" y="233353"/>
                                </a:lnTo>
                                <a:lnTo>
                                  <a:pt x="71058" y="226130"/>
                                </a:lnTo>
                                <a:lnTo>
                                  <a:pt x="73605" y="218794"/>
                                </a:lnTo>
                                <a:lnTo>
                                  <a:pt x="76158" y="211317"/>
                                </a:lnTo>
                                <a:lnTo>
                                  <a:pt x="78693" y="203722"/>
                                </a:lnTo>
                                <a:lnTo>
                                  <a:pt x="81248" y="196014"/>
                                </a:lnTo>
                                <a:lnTo>
                                  <a:pt x="83809" y="188212"/>
                                </a:lnTo>
                                <a:lnTo>
                                  <a:pt x="86385" y="180302"/>
                                </a:lnTo>
                                <a:lnTo>
                                  <a:pt x="89003" y="172322"/>
                                </a:lnTo>
                                <a:lnTo>
                                  <a:pt x="91656" y="164247"/>
                                </a:lnTo>
                                <a:lnTo>
                                  <a:pt x="94342" y="156111"/>
                                </a:lnTo>
                                <a:lnTo>
                                  <a:pt x="97093" y="147900"/>
                                </a:lnTo>
                                <a:lnTo>
                                  <a:pt x="99901" y="139641"/>
                                </a:lnTo>
                                <a:lnTo>
                                  <a:pt x="102799" y="131328"/>
                                </a:lnTo>
                                <a:lnTo>
                                  <a:pt x="105758" y="122972"/>
                                </a:lnTo>
                                <a:lnTo>
                                  <a:pt x="108817" y="114560"/>
                                </a:lnTo>
                                <a:lnTo>
                                  <a:pt x="112004" y="106128"/>
                                </a:lnTo>
                                <a:lnTo>
                                  <a:pt x="115291" y="97679"/>
                                </a:lnTo>
                                <a:lnTo>
                                  <a:pt x="118721" y="89204"/>
                                </a:lnTo>
                                <a:lnTo>
                                  <a:pt x="122278" y="80709"/>
                                </a:lnTo>
                                <a:lnTo>
                                  <a:pt x="126004" y="72209"/>
                                </a:lnTo>
                                <a:lnTo>
                                  <a:pt x="129899" y="63716"/>
                                </a:lnTo>
                                <a:lnTo>
                                  <a:pt x="133985" y="55245"/>
                                </a:lnTo>
                                <a:lnTo>
                                  <a:pt x="146596" y="30313"/>
                                </a:lnTo>
                                <a:cubicBezTo>
                                  <a:pt x="152004" y="11208"/>
                                  <a:pt x="178908" y="3651"/>
                                  <a:pt x="213157" y="2028"/>
                                </a:cubicBez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0" name="Shape 20"/>
                        <wps:cNvSpPr/>
                        <wps:spPr>
                          <a:xfrm>
                            <a:off x="779666" y="3341338"/>
                            <a:ext cx="5737" cy="28778"/>
                          </a:xfrm>
                          <a:custGeom>
                            <a:avLst/>
                            <a:gdLst/>
                            <a:ahLst/>
                            <a:cxnLst/>
                            <a:rect l="0" t="0" r="0" b="0"/>
                            <a:pathLst>
                              <a:path w="5737" h="28778">
                                <a:moveTo>
                                  <a:pt x="5737" y="0"/>
                                </a:moveTo>
                                <a:lnTo>
                                  <a:pt x="5737" y="28778"/>
                                </a:lnTo>
                                <a:lnTo>
                                  <a:pt x="0" y="24849"/>
                                </a:lnTo>
                                <a:lnTo>
                                  <a:pt x="5737"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1" name="Shape 21"/>
                        <wps:cNvSpPr/>
                        <wps:spPr>
                          <a:xfrm>
                            <a:off x="427998" y="3217655"/>
                            <a:ext cx="357405" cy="362810"/>
                          </a:xfrm>
                          <a:custGeom>
                            <a:avLst/>
                            <a:gdLst/>
                            <a:ahLst/>
                            <a:cxnLst/>
                            <a:rect l="0" t="0" r="0" b="0"/>
                            <a:pathLst>
                              <a:path w="357405" h="362810">
                                <a:moveTo>
                                  <a:pt x="0" y="0"/>
                                </a:moveTo>
                                <a:lnTo>
                                  <a:pt x="43552" y="19827"/>
                                </a:lnTo>
                                <a:cubicBezTo>
                                  <a:pt x="143724" y="70419"/>
                                  <a:pt x="230836" y="135647"/>
                                  <a:pt x="324258" y="199022"/>
                                </a:cubicBezTo>
                                <a:lnTo>
                                  <a:pt x="357405" y="220425"/>
                                </a:lnTo>
                                <a:lnTo>
                                  <a:pt x="357405" y="311771"/>
                                </a:lnTo>
                                <a:lnTo>
                                  <a:pt x="346845" y="305226"/>
                                </a:lnTo>
                                <a:lnTo>
                                  <a:pt x="313699" y="283737"/>
                                </a:lnTo>
                                <a:lnTo>
                                  <a:pt x="281500" y="262173"/>
                                </a:lnTo>
                                <a:lnTo>
                                  <a:pt x="250112" y="240680"/>
                                </a:lnTo>
                                <a:lnTo>
                                  <a:pt x="219361" y="219426"/>
                                </a:lnTo>
                                <a:lnTo>
                                  <a:pt x="189093" y="198536"/>
                                </a:lnTo>
                                <a:lnTo>
                                  <a:pt x="178764" y="191491"/>
                                </a:lnTo>
                                <a:lnTo>
                                  <a:pt x="181273" y="206247"/>
                                </a:lnTo>
                                <a:lnTo>
                                  <a:pt x="181648" y="227206"/>
                                </a:lnTo>
                                <a:lnTo>
                                  <a:pt x="178674" y="247942"/>
                                </a:lnTo>
                                <a:lnTo>
                                  <a:pt x="172463" y="267612"/>
                                </a:lnTo>
                                <a:lnTo>
                                  <a:pt x="163486" y="285525"/>
                                </a:lnTo>
                                <a:lnTo>
                                  <a:pt x="152383" y="301276"/>
                                </a:lnTo>
                                <a:lnTo>
                                  <a:pt x="139794" y="314729"/>
                                </a:lnTo>
                                <a:lnTo>
                                  <a:pt x="126265" y="326037"/>
                                </a:lnTo>
                                <a:lnTo>
                                  <a:pt x="112120" y="335423"/>
                                </a:lnTo>
                                <a:lnTo>
                                  <a:pt x="97559" y="343154"/>
                                </a:lnTo>
                                <a:lnTo>
                                  <a:pt x="82697" y="349397"/>
                                </a:lnTo>
                                <a:lnTo>
                                  <a:pt x="67613" y="354333"/>
                                </a:lnTo>
                                <a:lnTo>
                                  <a:pt x="52375" y="358077"/>
                                </a:lnTo>
                                <a:lnTo>
                                  <a:pt x="36949" y="360708"/>
                                </a:lnTo>
                                <a:lnTo>
                                  <a:pt x="21408" y="362282"/>
                                </a:lnTo>
                                <a:lnTo>
                                  <a:pt x="5748" y="362810"/>
                                </a:lnTo>
                                <a:lnTo>
                                  <a:pt x="0" y="362612"/>
                                </a:lnTo>
                                <a:lnTo>
                                  <a:pt x="0" y="285699"/>
                                </a:lnTo>
                                <a:lnTo>
                                  <a:pt x="5775" y="286504"/>
                                </a:lnTo>
                                <a:cubicBezTo>
                                  <a:pt x="62155" y="286516"/>
                                  <a:pt x="116325" y="256256"/>
                                  <a:pt x="103502" y="203824"/>
                                </a:cubicBezTo>
                                <a:cubicBezTo>
                                  <a:pt x="86138" y="208337"/>
                                  <a:pt x="68341" y="210992"/>
                                  <a:pt x="50430" y="212083"/>
                                </a:cubicBezTo>
                                <a:lnTo>
                                  <a:pt x="0" y="211025"/>
                                </a:lnTo>
                                <a:lnTo>
                                  <a:pt x="0" y="154842"/>
                                </a:lnTo>
                                <a:lnTo>
                                  <a:pt x="42363" y="157864"/>
                                </a:lnTo>
                                <a:cubicBezTo>
                                  <a:pt x="85570" y="158616"/>
                                  <a:pt x="111318" y="151959"/>
                                  <a:pt x="99941" y="136932"/>
                                </a:cubicBezTo>
                                <a:cubicBezTo>
                                  <a:pt x="75568" y="119430"/>
                                  <a:pt x="49436" y="102712"/>
                                  <a:pt x="21389" y="86976"/>
                                </a:cubicBezTo>
                                <a:lnTo>
                                  <a:pt x="0" y="76507"/>
                                </a:lnTo>
                                <a:lnTo>
                                  <a:pt x="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2" name="Shape 22"/>
                        <wps:cNvSpPr/>
                        <wps:spPr>
                          <a:xfrm>
                            <a:off x="649576" y="3184362"/>
                            <a:ext cx="135827" cy="130871"/>
                          </a:xfrm>
                          <a:custGeom>
                            <a:avLst/>
                            <a:gdLst/>
                            <a:ahLst/>
                            <a:cxnLst/>
                            <a:rect l="0" t="0" r="0" b="0"/>
                            <a:pathLst>
                              <a:path w="135827" h="130871">
                                <a:moveTo>
                                  <a:pt x="135827" y="0"/>
                                </a:moveTo>
                                <a:lnTo>
                                  <a:pt x="135827" y="45390"/>
                                </a:lnTo>
                                <a:lnTo>
                                  <a:pt x="103843" y="68291"/>
                                </a:lnTo>
                                <a:lnTo>
                                  <a:pt x="135827" y="90207"/>
                                </a:lnTo>
                                <a:lnTo>
                                  <a:pt x="135827" y="130871"/>
                                </a:lnTo>
                                <a:lnTo>
                                  <a:pt x="74682" y="88963"/>
                                </a:lnTo>
                                <a:lnTo>
                                  <a:pt x="35554" y="117042"/>
                                </a:lnTo>
                                <a:lnTo>
                                  <a:pt x="0" y="92678"/>
                                </a:lnTo>
                                <a:lnTo>
                                  <a:pt x="135827"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3" name="Shape 23"/>
                        <wps:cNvSpPr/>
                        <wps:spPr>
                          <a:xfrm>
                            <a:off x="518263" y="3040073"/>
                            <a:ext cx="197607" cy="211708"/>
                          </a:xfrm>
                          <a:custGeom>
                            <a:avLst/>
                            <a:gdLst/>
                            <a:ahLst/>
                            <a:cxnLst/>
                            <a:rect l="0" t="0" r="0" b="0"/>
                            <a:pathLst>
                              <a:path w="197607" h="211708">
                                <a:moveTo>
                                  <a:pt x="116208" y="1922"/>
                                </a:moveTo>
                                <a:cubicBezTo>
                                  <a:pt x="127897" y="3917"/>
                                  <a:pt x="140245" y="9011"/>
                                  <a:pt x="153299" y="17305"/>
                                </a:cubicBezTo>
                                <a:cubicBezTo>
                                  <a:pt x="174639" y="30870"/>
                                  <a:pt x="187743" y="45687"/>
                                  <a:pt x="192693" y="61815"/>
                                </a:cubicBezTo>
                                <a:cubicBezTo>
                                  <a:pt x="197607" y="77950"/>
                                  <a:pt x="195462" y="93921"/>
                                  <a:pt x="186275" y="109786"/>
                                </a:cubicBezTo>
                                <a:lnTo>
                                  <a:pt x="151049" y="89496"/>
                                </a:lnTo>
                                <a:cubicBezTo>
                                  <a:pt x="155052" y="79884"/>
                                  <a:pt x="155805" y="71640"/>
                                  <a:pt x="153360" y="64789"/>
                                </a:cubicBezTo>
                                <a:cubicBezTo>
                                  <a:pt x="150937" y="57910"/>
                                  <a:pt x="144875" y="51429"/>
                                  <a:pt x="135237" y="45299"/>
                                </a:cubicBezTo>
                                <a:cubicBezTo>
                                  <a:pt x="125269" y="38970"/>
                                  <a:pt x="116186" y="36003"/>
                                  <a:pt x="107996" y="36512"/>
                                </a:cubicBezTo>
                                <a:cubicBezTo>
                                  <a:pt x="102733" y="36792"/>
                                  <a:pt x="98716" y="39132"/>
                                  <a:pt x="95973" y="43495"/>
                                </a:cubicBezTo>
                                <a:cubicBezTo>
                                  <a:pt x="93456" y="47499"/>
                                  <a:pt x="93010" y="51998"/>
                                  <a:pt x="94633" y="56984"/>
                                </a:cubicBezTo>
                                <a:cubicBezTo>
                                  <a:pt x="96664" y="63342"/>
                                  <a:pt x="104807" y="73792"/>
                                  <a:pt x="119049" y="88275"/>
                                </a:cubicBezTo>
                                <a:cubicBezTo>
                                  <a:pt x="133265" y="102815"/>
                                  <a:pt x="143053" y="114693"/>
                                  <a:pt x="148414" y="123944"/>
                                </a:cubicBezTo>
                                <a:cubicBezTo>
                                  <a:pt x="153767" y="133214"/>
                                  <a:pt x="156423" y="142873"/>
                                  <a:pt x="156394" y="153029"/>
                                </a:cubicBezTo>
                                <a:cubicBezTo>
                                  <a:pt x="156337" y="163158"/>
                                  <a:pt x="152964" y="173544"/>
                                  <a:pt x="146261" y="184197"/>
                                </a:cubicBezTo>
                                <a:cubicBezTo>
                                  <a:pt x="140192" y="193857"/>
                                  <a:pt x="131792" y="201218"/>
                                  <a:pt x="121086" y="206179"/>
                                </a:cubicBezTo>
                                <a:cubicBezTo>
                                  <a:pt x="115724" y="208677"/>
                                  <a:pt x="110149" y="210287"/>
                                  <a:pt x="104357" y="210998"/>
                                </a:cubicBezTo>
                                <a:cubicBezTo>
                                  <a:pt x="98565" y="211708"/>
                                  <a:pt x="92556" y="211520"/>
                                  <a:pt x="86328" y="210424"/>
                                </a:cubicBezTo>
                                <a:cubicBezTo>
                                  <a:pt x="73847" y="208264"/>
                                  <a:pt x="60221" y="202456"/>
                                  <a:pt x="45479" y="193090"/>
                                </a:cubicBezTo>
                                <a:cubicBezTo>
                                  <a:pt x="24012" y="179449"/>
                                  <a:pt x="10610" y="164063"/>
                                  <a:pt x="5306" y="146891"/>
                                </a:cubicBezTo>
                                <a:cubicBezTo>
                                  <a:pt x="0" y="129722"/>
                                  <a:pt x="2164" y="110973"/>
                                  <a:pt x="11809" y="90709"/>
                                </a:cubicBezTo>
                                <a:lnTo>
                                  <a:pt x="47235" y="108665"/>
                                </a:lnTo>
                                <a:cubicBezTo>
                                  <a:pt x="42200" y="121072"/>
                                  <a:pt x="41130" y="131831"/>
                                  <a:pt x="44007" y="140973"/>
                                </a:cubicBezTo>
                                <a:cubicBezTo>
                                  <a:pt x="46876" y="150052"/>
                                  <a:pt x="53475" y="157932"/>
                                  <a:pt x="63918" y="164577"/>
                                </a:cubicBezTo>
                                <a:cubicBezTo>
                                  <a:pt x="74952" y="171580"/>
                                  <a:pt x="84755" y="174565"/>
                                  <a:pt x="93269" y="173434"/>
                                </a:cubicBezTo>
                                <a:cubicBezTo>
                                  <a:pt x="101797" y="172361"/>
                                  <a:pt x="108007" y="168728"/>
                                  <a:pt x="111914" y="162523"/>
                                </a:cubicBezTo>
                                <a:cubicBezTo>
                                  <a:pt x="114430" y="158515"/>
                                  <a:pt x="115366" y="154383"/>
                                  <a:pt x="114746" y="150088"/>
                                </a:cubicBezTo>
                                <a:cubicBezTo>
                                  <a:pt x="114202" y="145789"/>
                                  <a:pt x="111622" y="140732"/>
                                  <a:pt x="107017" y="134943"/>
                                </a:cubicBezTo>
                                <a:cubicBezTo>
                                  <a:pt x="103906" y="130994"/>
                                  <a:pt x="96271" y="122734"/>
                                  <a:pt x="84219" y="110121"/>
                                </a:cubicBezTo>
                                <a:cubicBezTo>
                                  <a:pt x="68670" y="93921"/>
                                  <a:pt x="59295" y="80154"/>
                                  <a:pt x="56051" y="68861"/>
                                </a:cubicBezTo>
                                <a:cubicBezTo>
                                  <a:pt x="51440" y="52960"/>
                                  <a:pt x="53349" y="38329"/>
                                  <a:pt x="61736" y="24970"/>
                                </a:cubicBezTo>
                                <a:cubicBezTo>
                                  <a:pt x="67158" y="16387"/>
                                  <a:pt x="74642" y="9918"/>
                                  <a:pt x="84258" y="5536"/>
                                </a:cubicBezTo>
                                <a:cubicBezTo>
                                  <a:pt x="93856" y="1191"/>
                                  <a:pt x="104526" y="0"/>
                                  <a:pt x="116208" y="1922"/>
                                </a:cubicBez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4" name="Shape 24"/>
                        <wps:cNvSpPr/>
                        <wps:spPr>
                          <a:xfrm>
                            <a:off x="427998" y="2840159"/>
                            <a:ext cx="357405" cy="220695"/>
                          </a:xfrm>
                          <a:custGeom>
                            <a:avLst/>
                            <a:gdLst/>
                            <a:ahLst/>
                            <a:cxnLst/>
                            <a:rect l="0" t="0" r="0" b="0"/>
                            <a:pathLst>
                              <a:path w="357405" h="220695">
                                <a:moveTo>
                                  <a:pt x="0" y="0"/>
                                </a:moveTo>
                                <a:lnTo>
                                  <a:pt x="167" y="24"/>
                                </a:lnTo>
                                <a:lnTo>
                                  <a:pt x="40095" y="7037"/>
                                </a:lnTo>
                                <a:lnTo>
                                  <a:pt x="78608" y="15515"/>
                                </a:lnTo>
                                <a:lnTo>
                                  <a:pt x="115760" y="25372"/>
                                </a:lnTo>
                                <a:lnTo>
                                  <a:pt x="151634" y="36492"/>
                                </a:lnTo>
                                <a:lnTo>
                                  <a:pt x="186281" y="48772"/>
                                </a:lnTo>
                                <a:lnTo>
                                  <a:pt x="219786" y="62127"/>
                                </a:lnTo>
                                <a:lnTo>
                                  <a:pt x="252208" y="76419"/>
                                </a:lnTo>
                                <a:lnTo>
                                  <a:pt x="283647" y="91532"/>
                                </a:lnTo>
                                <a:lnTo>
                                  <a:pt x="314185" y="107362"/>
                                </a:lnTo>
                                <a:lnTo>
                                  <a:pt x="343935" y="123792"/>
                                </a:lnTo>
                                <a:lnTo>
                                  <a:pt x="357405" y="131650"/>
                                </a:lnTo>
                                <a:lnTo>
                                  <a:pt x="357405" y="220695"/>
                                </a:lnTo>
                                <a:lnTo>
                                  <a:pt x="350154" y="216048"/>
                                </a:lnTo>
                                <a:cubicBezTo>
                                  <a:pt x="260677" y="161307"/>
                                  <a:pt x="166752" y="114152"/>
                                  <a:pt x="51914" y="87561"/>
                                </a:cubicBezTo>
                                <a:lnTo>
                                  <a:pt x="0" y="76219"/>
                                </a:lnTo>
                                <a:lnTo>
                                  <a:pt x="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5" name="Shape 25"/>
                        <wps:cNvSpPr/>
                        <wps:spPr>
                          <a:xfrm>
                            <a:off x="785403" y="3438080"/>
                            <a:ext cx="1089381" cy="282433"/>
                          </a:xfrm>
                          <a:custGeom>
                            <a:avLst/>
                            <a:gdLst/>
                            <a:ahLst/>
                            <a:cxnLst/>
                            <a:rect l="0" t="0" r="0" b="0"/>
                            <a:pathLst>
                              <a:path w="1089381" h="282433">
                                <a:moveTo>
                                  <a:pt x="0" y="0"/>
                                </a:moveTo>
                                <a:lnTo>
                                  <a:pt x="63097" y="40743"/>
                                </a:lnTo>
                                <a:cubicBezTo>
                                  <a:pt x="196141" y="121152"/>
                                  <a:pt x="351882" y="188497"/>
                                  <a:pt x="576239" y="203694"/>
                                </a:cubicBezTo>
                                <a:lnTo>
                                  <a:pt x="576167" y="203946"/>
                                </a:lnTo>
                                <a:cubicBezTo>
                                  <a:pt x="581157" y="204238"/>
                                  <a:pt x="586006" y="204395"/>
                                  <a:pt x="590938" y="204637"/>
                                </a:cubicBezTo>
                                <a:cubicBezTo>
                                  <a:pt x="594138" y="204813"/>
                                  <a:pt x="597346" y="204960"/>
                                  <a:pt x="600571" y="205094"/>
                                </a:cubicBezTo>
                                <a:cubicBezTo>
                                  <a:pt x="606407" y="205346"/>
                                  <a:pt x="612193" y="205551"/>
                                  <a:pt x="617935" y="205710"/>
                                </a:cubicBezTo>
                                <a:cubicBezTo>
                                  <a:pt x="623611" y="205879"/>
                                  <a:pt x="629329" y="205991"/>
                                  <a:pt x="635096" y="206063"/>
                                </a:cubicBezTo>
                                <a:cubicBezTo>
                                  <a:pt x="640290" y="206124"/>
                                  <a:pt x="645463" y="206167"/>
                                  <a:pt x="650598" y="206167"/>
                                </a:cubicBezTo>
                                <a:cubicBezTo>
                                  <a:pt x="655727" y="206181"/>
                                  <a:pt x="660904" y="206138"/>
                                  <a:pt x="666102" y="206063"/>
                                </a:cubicBezTo>
                                <a:cubicBezTo>
                                  <a:pt x="671866" y="205983"/>
                                  <a:pt x="677586" y="205879"/>
                                  <a:pt x="683271" y="205710"/>
                                </a:cubicBezTo>
                                <a:cubicBezTo>
                                  <a:pt x="688995" y="205551"/>
                                  <a:pt x="694787" y="205346"/>
                                  <a:pt x="700627" y="205094"/>
                                </a:cubicBezTo>
                                <a:cubicBezTo>
                                  <a:pt x="703853" y="204960"/>
                                  <a:pt x="707056" y="204813"/>
                                  <a:pt x="710263" y="204637"/>
                                </a:cubicBezTo>
                                <a:cubicBezTo>
                                  <a:pt x="715177" y="204413"/>
                                  <a:pt x="720041" y="204238"/>
                                  <a:pt x="725027" y="203946"/>
                                </a:cubicBezTo>
                                <a:lnTo>
                                  <a:pt x="724959" y="203694"/>
                                </a:lnTo>
                                <a:cubicBezTo>
                                  <a:pt x="837138" y="196096"/>
                                  <a:pt x="932163" y="175461"/>
                                  <a:pt x="1015773" y="146674"/>
                                </a:cubicBezTo>
                                <a:lnTo>
                                  <a:pt x="1089381" y="116196"/>
                                </a:lnTo>
                                <a:lnTo>
                                  <a:pt x="1089381" y="200612"/>
                                </a:lnTo>
                                <a:lnTo>
                                  <a:pt x="1084483" y="202649"/>
                                </a:lnTo>
                                <a:lnTo>
                                  <a:pt x="1040578" y="218803"/>
                                </a:lnTo>
                                <a:lnTo>
                                  <a:pt x="994634" y="233505"/>
                                </a:lnTo>
                                <a:lnTo>
                                  <a:pt x="946516" y="246591"/>
                                </a:lnTo>
                                <a:lnTo>
                                  <a:pt x="896128" y="257906"/>
                                </a:lnTo>
                                <a:lnTo>
                                  <a:pt x="843342" y="267306"/>
                                </a:lnTo>
                                <a:lnTo>
                                  <a:pt x="788221" y="274625"/>
                                </a:lnTo>
                                <a:lnTo>
                                  <a:pt x="730877" y="279978"/>
                                </a:lnTo>
                                <a:lnTo>
                                  <a:pt x="728538" y="280118"/>
                                </a:lnTo>
                                <a:lnTo>
                                  <a:pt x="727356" y="280186"/>
                                </a:lnTo>
                                <a:lnTo>
                                  <a:pt x="726234" y="280247"/>
                                </a:lnTo>
                                <a:lnTo>
                                  <a:pt x="725149" y="280308"/>
                                </a:lnTo>
                                <a:lnTo>
                                  <a:pt x="724062" y="280363"/>
                                </a:lnTo>
                                <a:lnTo>
                                  <a:pt x="723014" y="280406"/>
                                </a:lnTo>
                                <a:lnTo>
                                  <a:pt x="721974" y="280453"/>
                                </a:lnTo>
                                <a:lnTo>
                                  <a:pt x="720969" y="280507"/>
                                </a:lnTo>
                                <a:lnTo>
                                  <a:pt x="720055" y="280547"/>
                                </a:lnTo>
                                <a:lnTo>
                                  <a:pt x="718136" y="280626"/>
                                </a:lnTo>
                                <a:lnTo>
                                  <a:pt x="717262" y="280661"/>
                                </a:lnTo>
                                <a:lnTo>
                                  <a:pt x="716380" y="280705"/>
                                </a:lnTo>
                                <a:lnTo>
                                  <a:pt x="715498" y="280741"/>
                                </a:lnTo>
                                <a:lnTo>
                                  <a:pt x="714612" y="280781"/>
                                </a:lnTo>
                                <a:lnTo>
                                  <a:pt x="714000" y="280816"/>
                                </a:lnTo>
                                <a:lnTo>
                                  <a:pt x="713032" y="280860"/>
                                </a:lnTo>
                                <a:lnTo>
                                  <a:pt x="711660" y="280932"/>
                                </a:lnTo>
                                <a:lnTo>
                                  <a:pt x="710354" y="280989"/>
                                </a:lnTo>
                                <a:lnTo>
                                  <a:pt x="709043" y="281054"/>
                                </a:lnTo>
                                <a:lnTo>
                                  <a:pt x="707744" y="281112"/>
                                </a:lnTo>
                                <a:lnTo>
                                  <a:pt x="706429" y="281173"/>
                                </a:lnTo>
                                <a:lnTo>
                                  <a:pt x="705122" y="281230"/>
                                </a:lnTo>
                                <a:lnTo>
                                  <a:pt x="703953" y="281281"/>
                                </a:lnTo>
                                <a:lnTo>
                                  <a:pt x="702858" y="281331"/>
                                </a:lnTo>
                                <a:lnTo>
                                  <a:pt x="701620" y="281393"/>
                                </a:lnTo>
                                <a:lnTo>
                                  <a:pt x="700425" y="281432"/>
                                </a:lnTo>
                                <a:lnTo>
                                  <a:pt x="699261" y="281475"/>
                                </a:lnTo>
                                <a:lnTo>
                                  <a:pt x="698139" y="281522"/>
                                </a:lnTo>
                                <a:lnTo>
                                  <a:pt x="696962" y="281569"/>
                                </a:lnTo>
                                <a:lnTo>
                                  <a:pt x="695723" y="281615"/>
                                </a:lnTo>
                                <a:lnTo>
                                  <a:pt x="694603" y="281658"/>
                                </a:lnTo>
                                <a:lnTo>
                                  <a:pt x="693494" y="281687"/>
                                </a:lnTo>
                                <a:lnTo>
                                  <a:pt x="692260" y="281727"/>
                                </a:lnTo>
                                <a:lnTo>
                                  <a:pt x="691075" y="281770"/>
                                </a:lnTo>
                                <a:lnTo>
                                  <a:pt x="689970" y="281810"/>
                                </a:lnTo>
                                <a:lnTo>
                                  <a:pt x="688779" y="281846"/>
                                </a:lnTo>
                                <a:lnTo>
                                  <a:pt x="687558" y="281875"/>
                                </a:lnTo>
                                <a:lnTo>
                                  <a:pt x="686370" y="281911"/>
                                </a:lnTo>
                                <a:lnTo>
                                  <a:pt x="685347" y="281936"/>
                                </a:lnTo>
                                <a:lnTo>
                                  <a:pt x="684365" y="281964"/>
                                </a:lnTo>
                                <a:lnTo>
                                  <a:pt x="683188" y="282001"/>
                                </a:lnTo>
                                <a:lnTo>
                                  <a:pt x="681972" y="282037"/>
                                </a:lnTo>
                                <a:lnTo>
                                  <a:pt x="680862" y="282058"/>
                                </a:lnTo>
                                <a:lnTo>
                                  <a:pt x="679761" y="282080"/>
                                </a:lnTo>
                                <a:lnTo>
                                  <a:pt x="678536" y="282119"/>
                                </a:lnTo>
                                <a:lnTo>
                                  <a:pt x="677357" y="282137"/>
                                </a:lnTo>
                                <a:lnTo>
                                  <a:pt x="676279" y="282152"/>
                                </a:lnTo>
                                <a:lnTo>
                                  <a:pt x="675178" y="282184"/>
                                </a:lnTo>
                                <a:lnTo>
                                  <a:pt x="673994" y="282202"/>
                                </a:lnTo>
                                <a:lnTo>
                                  <a:pt x="672806" y="282227"/>
                                </a:lnTo>
                                <a:lnTo>
                                  <a:pt x="671682" y="282253"/>
                                </a:lnTo>
                                <a:lnTo>
                                  <a:pt x="670581" y="282270"/>
                                </a:lnTo>
                                <a:lnTo>
                                  <a:pt x="669388" y="282285"/>
                                </a:lnTo>
                                <a:lnTo>
                                  <a:pt x="668226" y="282303"/>
                                </a:lnTo>
                                <a:lnTo>
                                  <a:pt x="667171" y="282317"/>
                                </a:lnTo>
                                <a:lnTo>
                                  <a:pt x="666182" y="282329"/>
                                </a:lnTo>
                                <a:lnTo>
                                  <a:pt x="665112" y="282347"/>
                                </a:lnTo>
                                <a:lnTo>
                                  <a:pt x="664057" y="282351"/>
                                </a:lnTo>
                                <a:lnTo>
                                  <a:pt x="663050" y="282361"/>
                                </a:lnTo>
                                <a:lnTo>
                                  <a:pt x="662042" y="282372"/>
                                </a:lnTo>
                                <a:lnTo>
                                  <a:pt x="660954" y="282386"/>
                                </a:lnTo>
                                <a:lnTo>
                                  <a:pt x="659860" y="282394"/>
                                </a:lnTo>
                                <a:lnTo>
                                  <a:pt x="658845" y="282398"/>
                                </a:lnTo>
                                <a:lnTo>
                                  <a:pt x="657884" y="282408"/>
                                </a:lnTo>
                                <a:lnTo>
                                  <a:pt x="656793" y="282411"/>
                                </a:lnTo>
                                <a:lnTo>
                                  <a:pt x="655709" y="282419"/>
                                </a:lnTo>
                                <a:lnTo>
                                  <a:pt x="654693" y="282425"/>
                                </a:lnTo>
                                <a:lnTo>
                                  <a:pt x="653696" y="282429"/>
                                </a:lnTo>
                                <a:lnTo>
                                  <a:pt x="652609" y="282433"/>
                                </a:lnTo>
                                <a:lnTo>
                                  <a:pt x="651530" y="282433"/>
                                </a:lnTo>
                                <a:lnTo>
                                  <a:pt x="650561" y="282429"/>
                                </a:lnTo>
                                <a:lnTo>
                                  <a:pt x="649597" y="282429"/>
                                </a:lnTo>
                                <a:lnTo>
                                  <a:pt x="648553" y="282429"/>
                                </a:lnTo>
                                <a:lnTo>
                                  <a:pt x="647501" y="282425"/>
                                </a:lnTo>
                                <a:lnTo>
                                  <a:pt x="645457" y="282419"/>
                                </a:lnTo>
                                <a:lnTo>
                                  <a:pt x="644366" y="282411"/>
                                </a:lnTo>
                                <a:lnTo>
                                  <a:pt x="643318" y="282400"/>
                                </a:lnTo>
                                <a:lnTo>
                                  <a:pt x="642353" y="282398"/>
                                </a:lnTo>
                                <a:lnTo>
                                  <a:pt x="641342" y="282394"/>
                                </a:lnTo>
                                <a:lnTo>
                                  <a:pt x="640251" y="282379"/>
                                </a:lnTo>
                                <a:lnTo>
                                  <a:pt x="639192" y="282368"/>
                                </a:lnTo>
                                <a:lnTo>
                                  <a:pt x="638234" y="282361"/>
                                </a:lnTo>
                                <a:lnTo>
                                  <a:pt x="637209" y="282351"/>
                                </a:lnTo>
                                <a:lnTo>
                                  <a:pt x="636121" y="282347"/>
                                </a:lnTo>
                                <a:lnTo>
                                  <a:pt x="635031" y="282329"/>
                                </a:lnTo>
                                <a:lnTo>
                                  <a:pt x="634062" y="282317"/>
                                </a:lnTo>
                                <a:lnTo>
                                  <a:pt x="633004" y="282303"/>
                                </a:lnTo>
                                <a:lnTo>
                                  <a:pt x="631809" y="282285"/>
                                </a:lnTo>
                                <a:lnTo>
                                  <a:pt x="630621" y="282270"/>
                                </a:lnTo>
                                <a:lnTo>
                                  <a:pt x="629508" y="282253"/>
                                </a:lnTo>
                                <a:lnTo>
                                  <a:pt x="628399" y="282227"/>
                                </a:lnTo>
                                <a:lnTo>
                                  <a:pt x="627204" y="282202"/>
                                </a:lnTo>
                                <a:lnTo>
                                  <a:pt x="626023" y="282184"/>
                                </a:lnTo>
                                <a:lnTo>
                                  <a:pt x="624922" y="282152"/>
                                </a:lnTo>
                                <a:lnTo>
                                  <a:pt x="623845" y="282137"/>
                                </a:lnTo>
                                <a:lnTo>
                                  <a:pt x="622658" y="282119"/>
                                </a:lnTo>
                                <a:lnTo>
                                  <a:pt x="621441" y="282091"/>
                                </a:lnTo>
                                <a:lnTo>
                                  <a:pt x="620299" y="282058"/>
                                </a:lnTo>
                                <a:lnTo>
                                  <a:pt x="619190" y="282037"/>
                                </a:lnTo>
                                <a:lnTo>
                                  <a:pt x="618013" y="282001"/>
                                </a:lnTo>
                                <a:lnTo>
                                  <a:pt x="616840" y="281964"/>
                                </a:lnTo>
                                <a:lnTo>
                                  <a:pt x="615817" y="281936"/>
                                </a:lnTo>
                                <a:lnTo>
                                  <a:pt x="614744" y="281907"/>
                                </a:lnTo>
                                <a:lnTo>
                                  <a:pt x="613535" y="281875"/>
                                </a:lnTo>
                                <a:lnTo>
                                  <a:pt x="612340" y="281843"/>
                                </a:lnTo>
                                <a:lnTo>
                                  <a:pt x="610123" y="281764"/>
                                </a:lnTo>
                                <a:lnTo>
                                  <a:pt x="608930" y="281727"/>
                                </a:lnTo>
                                <a:lnTo>
                                  <a:pt x="607707" y="281687"/>
                                </a:lnTo>
                                <a:lnTo>
                                  <a:pt x="606591" y="281644"/>
                                </a:lnTo>
                                <a:lnTo>
                                  <a:pt x="605467" y="281615"/>
                                </a:lnTo>
                                <a:lnTo>
                                  <a:pt x="604313" y="281569"/>
                                </a:lnTo>
                                <a:lnTo>
                                  <a:pt x="603120" y="281522"/>
                                </a:lnTo>
                                <a:lnTo>
                                  <a:pt x="600806" y="281432"/>
                                </a:lnTo>
                                <a:lnTo>
                                  <a:pt x="599621" y="281393"/>
                                </a:lnTo>
                                <a:lnTo>
                                  <a:pt x="598383" y="281331"/>
                                </a:lnTo>
                                <a:lnTo>
                                  <a:pt x="597284" y="281281"/>
                                </a:lnTo>
                                <a:lnTo>
                                  <a:pt x="596079" y="281230"/>
                                </a:lnTo>
                                <a:lnTo>
                                  <a:pt x="594768" y="281173"/>
                                </a:lnTo>
                                <a:lnTo>
                                  <a:pt x="593462" y="281112"/>
                                </a:lnTo>
                                <a:lnTo>
                                  <a:pt x="592159" y="281054"/>
                                </a:lnTo>
                                <a:lnTo>
                                  <a:pt x="590848" y="280989"/>
                                </a:lnTo>
                                <a:lnTo>
                                  <a:pt x="589541" y="280932"/>
                                </a:lnTo>
                                <a:lnTo>
                                  <a:pt x="588173" y="280860"/>
                                </a:lnTo>
                                <a:lnTo>
                                  <a:pt x="587114" y="280798"/>
                                </a:lnTo>
                                <a:lnTo>
                                  <a:pt x="585668" y="280738"/>
                                </a:lnTo>
                                <a:lnTo>
                                  <a:pt x="584782" y="280698"/>
                                </a:lnTo>
                                <a:lnTo>
                                  <a:pt x="583907" y="280651"/>
                                </a:lnTo>
                                <a:lnTo>
                                  <a:pt x="583064" y="280622"/>
                                </a:lnTo>
                                <a:lnTo>
                                  <a:pt x="581143" y="280539"/>
                                </a:lnTo>
                                <a:lnTo>
                                  <a:pt x="580221" y="280500"/>
                                </a:lnTo>
                                <a:lnTo>
                                  <a:pt x="579310" y="280453"/>
                                </a:lnTo>
                                <a:lnTo>
                                  <a:pt x="578258" y="280406"/>
                                </a:lnTo>
                                <a:lnTo>
                                  <a:pt x="577146" y="280363"/>
                                </a:lnTo>
                                <a:lnTo>
                                  <a:pt x="575009" y="280247"/>
                                </a:lnTo>
                                <a:lnTo>
                                  <a:pt x="573881" y="280186"/>
                                </a:lnTo>
                                <a:lnTo>
                                  <a:pt x="572715" y="280118"/>
                                </a:lnTo>
                                <a:lnTo>
                                  <a:pt x="570321" y="279978"/>
                                </a:lnTo>
                                <a:lnTo>
                                  <a:pt x="512987" y="274625"/>
                                </a:lnTo>
                                <a:lnTo>
                                  <a:pt x="457854" y="267306"/>
                                </a:lnTo>
                                <a:lnTo>
                                  <a:pt x="405074" y="257903"/>
                                </a:lnTo>
                                <a:lnTo>
                                  <a:pt x="354687" y="246591"/>
                                </a:lnTo>
                                <a:lnTo>
                                  <a:pt x="306570" y="233501"/>
                                </a:lnTo>
                                <a:lnTo>
                                  <a:pt x="260616" y="218803"/>
                                </a:lnTo>
                                <a:lnTo>
                                  <a:pt x="216715" y="202649"/>
                                </a:lnTo>
                                <a:lnTo>
                                  <a:pt x="174763" y="185197"/>
                                </a:lnTo>
                                <a:lnTo>
                                  <a:pt x="134609" y="166636"/>
                                </a:lnTo>
                                <a:lnTo>
                                  <a:pt x="96136" y="147141"/>
                                </a:lnTo>
                                <a:lnTo>
                                  <a:pt x="59222" y="126891"/>
                                </a:lnTo>
                                <a:lnTo>
                                  <a:pt x="23704" y="106036"/>
                                </a:lnTo>
                                <a:lnTo>
                                  <a:pt x="0" y="91346"/>
                                </a:lnTo>
                                <a:lnTo>
                                  <a:pt x="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6" name="Shape 26"/>
                        <wps:cNvSpPr/>
                        <wps:spPr>
                          <a:xfrm>
                            <a:off x="1399226" y="3403354"/>
                            <a:ext cx="177847" cy="209559"/>
                          </a:xfrm>
                          <a:custGeom>
                            <a:avLst/>
                            <a:gdLst/>
                            <a:ahLst/>
                            <a:cxnLst/>
                            <a:rect l="0" t="0" r="0" b="0"/>
                            <a:pathLst>
                              <a:path w="177847" h="209559">
                                <a:moveTo>
                                  <a:pt x="89798" y="1274"/>
                                </a:moveTo>
                                <a:cubicBezTo>
                                  <a:pt x="114245" y="0"/>
                                  <a:pt x="134495" y="6181"/>
                                  <a:pt x="150537" y="19850"/>
                                </a:cubicBezTo>
                                <a:cubicBezTo>
                                  <a:pt x="160102" y="27899"/>
                                  <a:pt x="167547" y="39837"/>
                                  <a:pt x="172939" y="55608"/>
                                </a:cubicBezTo>
                                <a:lnTo>
                                  <a:pt x="133452" y="67248"/>
                                </a:lnTo>
                                <a:cubicBezTo>
                                  <a:pt x="130586" y="56984"/>
                                  <a:pt x="125222" y="49052"/>
                                  <a:pt x="117367" y="43436"/>
                                </a:cubicBezTo>
                                <a:cubicBezTo>
                                  <a:pt x="109555" y="37832"/>
                                  <a:pt x="100262" y="35323"/>
                                  <a:pt x="89557" y="35892"/>
                                </a:cubicBezTo>
                                <a:cubicBezTo>
                                  <a:pt x="74753" y="36664"/>
                                  <a:pt x="62982" y="42598"/>
                                  <a:pt x="54320" y="53751"/>
                                </a:cubicBezTo>
                                <a:cubicBezTo>
                                  <a:pt x="45651" y="64850"/>
                                  <a:pt x="41951" y="82314"/>
                                  <a:pt x="43203" y="106157"/>
                                </a:cubicBezTo>
                                <a:cubicBezTo>
                                  <a:pt x="44525" y="131428"/>
                                  <a:pt x="49978" y="149212"/>
                                  <a:pt x="59670" y="159451"/>
                                </a:cubicBezTo>
                                <a:cubicBezTo>
                                  <a:pt x="69310" y="169725"/>
                                  <a:pt x="81413" y="174459"/>
                                  <a:pt x="95939" y="173693"/>
                                </a:cubicBezTo>
                                <a:cubicBezTo>
                                  <a:pt x="106700" y="173134"/>
                                  <a:pt x="115736" y="169250"/>
                                  <a:pt x="123101" y="162006"/>
                                </a:cubicBezTo>
                                <a:cubicBezTo>
                                  <a:pt x="130485" y="154799"/>
                                  <a:pt x="135464" y="143755"/>
                                  <a:pt x="138092" y="128948"/>
                                </a:cubicBezTo>
                                <a:lnTo>
                                  <a:pt x="177847" y="139291"/>
                                </a:lnTo>
                                <a:cubicBezTo>
                                  <a:pt x="172987" y="161437"/>
                                  <a:pt x="163876" y="178167"/>
                                  <a:pt x="150454" y="189514"/>
                                </a:cubicBezTo>
                                <a:cubicBezTo>
                                  <a:pt x="137095" y="200803"/>
                                  <a:pt x="119631" y="207043"/>
                                  <a:pt x="98179" y="208169"/>
                                </a:cubicBezTo>
                                <a:cubicBezTo>
                                  <a:pt x="71632" y="209559"/>
                                  <a:pt x="49316" y="201621"/>
                                  <a:pt x="31280" y="184405"/>
                                </a:cubicBezTo>
                                <a:cubicBezTo>
                                  <a:pt x="13251" y="167143"/>
                                  <a:pt x="3383" y="142782"/>
                                  <a:pt x="1735" y="111359"/>
                                </a:cubicBezTo>
                                <a:cubicBezTo>
                                  <a:pt x="0" y="78069"/>
                                  <a:pt x="7254" y="51778"/>
                                  <a:pt x="23461" y="32450"/>
                                </a:cubicBezTo>
                                <a:cubicBezTo>
                                  <a:pt x="39682" y="13151"/>
                                  <a:pt x="61771" y="2749"/>
                                  <a:pt x="89798" y="1274"/>
                                </a:cubicBez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7" name="Shape 27"/>
                        <wps:cNvSpPr/>
                        <wps:spPr>
                          <a:xfrm>
                            <a:off x="1161331" y="3359270"/>
                            <a:ext cx="162467" cy="219727"/>
                          </a:xfrm>
                          <a:custGeom>
                            <a:avLst/>
                            <a:gdLst/>
                            <a:ahLst/>
                            <a:cxnLst/>
                            <a:rect l="0" t="0" r="0" b="0"/>
                            <a:pathLst>
                              <a:path w="162467" h="219727">
                                <a:moveTo>
                                  <a:pt x="8769" y="0"/>
                                </a:moveTo>
                                <a:lnTo>
                                  <a:pt x="162467" y="42820"/>
                                </a:lnTo>
                                <a:lnTo>
                                  <a:pt x="153694" y="75471"/>
                                </a:lnTo>
                                <a:lnTo>
                                  <a:pt x="96462" y="59517"/>
                                </a:lnTo>
                                <a:lnTo>
                                  <a:pt x="53406" y="219727"/>
                                </a:lnTo>
                                <a:lnTo>
                                  <a:pt x="14320" y="208844"/>
                                </a:lnTo>
                                <a:lnTo>
                                  <a:pt x="57380" y="48633"/>
                                </a:lnTo>
                                <a:lnTo>
                                  <a:pt x="0" y="32653"/>
                                </a:lnTo>
                                <a:lnTo>
                                  <a:pt x="8769"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8" name="Shape 28"/>
                        <wps:cNvSpPr/>
                        <wps:spPr>
                          <a:xfrm>
                            <a:off x="1578092" y="3343164"/>
                            <a:ext cx="216565" cy="241453"/>
                          </a:xfrm>
                          <a:custGeom>
                            <a:avLst/>
                            <a:gdLst/>
                            <a:ahLst/>
                            <a:cxnLst/>
                            <a:rect l="0" t="0" r="0" b="0"/>
                            <a:pathLst>
                              <a:path w="216565" h="241453">
                                <a:moveTo>
                                  <a:pt x="151373" y="0"/>
                                </a:moveTo>
                                <a:lnTo>
                                  <a:pt x="216565" y="189332"/>
                                </a:lnTo>
                                <a:lnTo>
                                  <a:pt x="178351" y="202483"/>
                                </a:lnTo>
                                <a:lnTo>
                                  <a:pt x="149844" y="119704"/>
                                </a:lnTo>
                                <a:lnTo>
                                  <a:pt x="74945" y="145484"/>
                                </a:lnTo>
                                <a:lnTo>
                                  <a:pt x="103453" y="228273"/>
                                </a:lnTo>
                                <a:lnTo>
                                  <a:pt x="65185" y="241453"/>
                                </a:lnTo>
                                <a:lnTo>
                                  <a:pt x="0" y="52113"/>
                                </a:lnTo>
                                <a:lnTo>
                                  <a:pt x="38265" y="38949"/>
                                </a:lnTo>
                                <a:lnTo>
                                  <a:pt x="63908" y="113440"/>
                                </a:lnTo>
                                <a:lnTo>
                                  <a:pt x="138809" y="87657"/>
                                </a:lnTo>
                                <a:lnTo>
                                  <a:pt x="113156" y="13163"/>
                                </a:lnTo>
                                <a:lnTo>
                                  <a:pt x="151373"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29" name="Shape 29"/>
                        <wps:cNvSpPr/>
                        <wps:spPr>
                          <a:xfrm>
                            <a:off x="1804773" y="3287804"/>
                            <a:ext cx="70011" cy="233488"/>
                          </a:xfrm>
                          <a:custGeom>
                            <a:avLst/>
                            <a:gdLst/>
                            <a:ahLst/>
                            <a:cxnLst/>
                            <a:rect l="0" t="0" r="0" b="0"/>
                            <a:pathLst>
                              <a:path w="70011" h="233488">
                                <a:moveTo>
                                  <a:pt x="37749" y="0"/>
                                </a:moveTo>
                                <a:lnTo>
                                  <a:pt x="70011" y="27238"/>
                                </a:lnTo>
                                <a:lnTo>
                                  <a:pt x="70011" y="77841"/>
                                </a:lnTo>
                                <a:lnTo>
                                  <a:pt x="40378" y="51508"/>
                                </a:lnTo>
                                <a:lnTo>
                                  <a:pt x="51394" y="129815"/>
                                </a:lnTo>
                                <a:lnTo>
                                  <a:pt x="70011" y="119921"/>
                                </a:lnTo>
                                <a:lnTo>
                                  <a:pt x="70011" y="158093"/>
                                </a:lnTo>
                                <a:lnTo>
                                  <a:pt x="56225" y="165424"/>
                                </a:lnTo>
                                <a:lnTo>
                                  <a:pt x="63011" y="213343"/>
                                </a:lnTo>
                                <a:lnTo>
                                  <a:pt x="25146" y="233488"/>
                                </a:lnTo>
                                <a:lnTo>
                                  <a:pt x="0" y="20073"/>
                                </a:lnTo>
                                <a:lnTo>
                                  <a:pt x="37749"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0" name="Shape 30"/>
                        <wps:cNvSpPr/>
                        <wps:spPr>
                          <a:xfrm>
                            <a:off x="922287" y="3279815"/>
                            <a:ext cx="232477" cy="251085"/>
                          </a:xfrm>
                          <a:custGeom>
                            <a:avLst/>
                            <a:gdLst/>
                            <a:ahLst/>
                            <a:cxnLst/>
                            <a:rect l="0" t="0" r="0" b="0"/>
                            <a:pathLst>
                              <a:path w="232477" h="251085">
                                <a:moveTo>
                                  <a:pt x="90912" y="0"/>
                                </a:moveTo>
                                <a:lnTo>
                                  <a:pt x="125971" y="18238"/>
                                </a:lnTo>
                                <a:lnTo>
                                  <a:pt x="138288" y="174719"/>
                                </a:lnTo>
                                <a:lnTo>
                                  <a:pt x="198987" y="56228"/>
                                </a:lnTo>
                                <a:lnTo>
                                  <a:pt x="232477" y="73649"/>
                                </a:lnTo>
                                <a:lnTo>
                                  <a:pt x="141563" y="251085"/>
                                </a:lnTo>
                                <a:lnTo>
                                  <a:pt x="105387" y="232265"/>
                                </a:lnTo>
                                <a:lnTo>
                                  <a:pt x="92765" y="79142"/>
                                </a:lnTo>
                                <a:lnTo>
                                  <a:pt x="33484" y="194857"/>
                                </a:lnTo>
                                <a:lnTo>
                                  <a:pt x="0" y="177445"/>
                                </a:lnTo>
                                <a:lnTo>
                                  <a:pt x="90912"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1" name="Shape 31"/>
                        <wps:cNvSpPr/>
                        <wps:spPr>
                          <a:xfrm>
                            <a:off x="843843" y="3240842"/>
                            <a:ext cx="140390" cy="190462"/>
                          </a:xfrm>
                          <a:custGeom>
                            <a:avLst/>
                            <a:gdLst/>
                            <a:ahLst/>
                            <a:cxnLst/>
                            <a:rect l="0" t="0" r="0" b="0"/>
                            <a:pathLst>
                              <a:path w="140390" h="190462">
                                <a:moveTo>
                                  <a:pt x="106114" y="0"/>
                                </a:moveTo>
                                <a:lnTo>
                                  <a:pt x="140390" y="21791"/>
                                </a:lnTo>
                                <a:lnTo>
                                  <a:pt x="34284" y="190462"/>
                                </a:lnTo>
                                <a:lnTo>
                                  <a:pt x="0" y="168685"/>
                                </a:lnTo>
                                <a:lnTo>
                                  <a:pt x="106114"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2" name="Shape 32"/>
                        <wps:cNvSpPr/>
                        <wps:spPr>
                          <a:xfrm>
                            <a:off x="785403" y="3156533"/>
                            <a:ext cx="76239" cy="234641"/>
                          </a:xfrm>
                          <a:custGeom>
                            <a:avLst/>
                            <a:gdLst/>
                            <a:ahLst/>
                            <a:cxnLst/>
                            <a:rect l="0" t="0" r="0" b="0"/>
                            <a:pathLst>
                              <a:path w="76239" h="234641">
                                <a:moveTo>
                                  <a:pt x="40785" y="0"/>
                                </a:moveTo>
                                <a:lnTo>
                                  <a:pt x="76239" y="24290"/>
                                </a:lnTo>
                                <a:lnTo>
                                  <a:pt x="30745" y="234641"/>
                                </a:lnTo>
                                <a:lnTo>
                                  <a:pt x="0" y="213583"/>
                                </a:lnTo>
                                <a:lnTo>
                                  <a:pt x="0" y="184805"/>
                                </a:lnTo>
                                <a:lnTo>
                                  <a:pt x="5204" y="162266"/>
                                </a:lnTo>
                                <a:lnTo>
                                  <a:pt x="0" y="158699"/>
                                </a:lnTo>
                                <a:lnTo>
                                  <a:pt x="0" y="118035"/>
                                </a:lnTo>
                                <a:lnTo>
                                  <a:pt x="13310" y="127156"/>
                                </a:lnTo>
                                <a:lnTo>
                                  <a:pt x="31984" y="50317"/>
                                </a:lnTo>
                                <a:lnTo>
                                  <a:pt x="0" y="73218"/>
                                </a:lnTo>
                                <a:lnTo>
                                  <a:pt x="0" y="27829"/>
                                </a:lnTo>
                                <a:lnTo>
                                  <a:pt x="40785"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3" name="Shape 33"/>
                        <wps:cNvSpPr/>
                        <wps:spPr>
                          <a:xfrm>
                            <a:off x="785403" y="2971809"/>
                            <a:ext cx="1089381" cy="408993"/>
                          </a:xfrm>
                          <a:custGeom>
                            <a:avLst/>
                            <a:gdLst/>
                            <a:ahLst/>
                            <a:cxnLst/>
                            <a:rect l="0" t="0" r="0" b="0"/>
                            <a:pathLst>
                              <a:path w="1089381" h="408993">
                                <a:moveTo>
                                  <a:pt x="0" y="0"/>
                                </a:moveTo>
                                <a:lnTo>
                                  <a:pt x="15553" y="9073"/>
                                </a:lnTo>
                                <a:lnTo>
                                  <a:pt x="43990" y="26400"/>
                                </a:lnTo>
                                <a:lnTo>
                                  <a:pt x="71926" y="44022"/>
                                </a:lnTo>
                                <a:lnTo>
                                  <a:pt x="99474" y="61838"/>
                                </a:lnTo>
                                <a:lnTo>
                                  <a:pt x="126739" y="79774"/>
                                </a:lnTo>
                                <a:lnTo>
                                  <a:pt x="153830" y="97742"/>
                                </a:lnTo>
                                <a:lnTo>
                                  <a:pt x="180865" y="115655"/>
                                </a:lnTo>
                                <a:lnTo>
                                  <a:pt x="207948" y="133429"/>
                                </a:lnTo>
                                <a:lnTo>
                                  <a:pt x="235172" y="151018"/>
                                </a:lnTo>
                                <a:lnTo>
                                  <a:pt x="262665" y="168323"/>
                                </a:lnTo>
                                <a:lnTo>
                                  <a:pt x="290529" y="185297"/>
                                </a:lnTo>
                                <a:lnTo>
                                  <a:pt x="318865" y="201875"/>
                                </a:lnTo>
                                <a:lnTo>
                                  <a:pt x="347801" y="217996"/>
                                </a:lnTo>
                                <a:lnTo>
                                  <a:pt x="377451" y="233583"/>
                                </a:lnTo>
                                <a:lnTo>
                                  <a:pt x="407911" y="248606"/>
                                </a:lnTo>
                                <a:lnTo>
                                  <a:pt x="439313" y="262991"/>
                                </a:lnTo>
                                <a:lnTo>
                                  <a:pt x="471792" y="276672"/>
                                </a:lnTo>
                                <a:lnTo>
                                  <a:pt x="505842" y="289748"/>
                                </a:lnTo>
                                <a:lnTo>
                                  <a:pt x="516169" y="293448"/>
                                </a:lnTo>
                                <a:lnTo>
                                  <a:pt x="526548" y="297019"/>
                                </a:lnTo>
                                <a:lnTo>
                                  <a:pt x="536606" y="300303"/>
                                </a:lnTo>
                                <a:lnTo>
                                  <a:pt x="546366" y="303331"/>
                                </a:lnTo>
                                <a:lnTo>
                                  <a:pt x="555824" y="306080"/>
                                </a:lnTo>
                                <a:lnTo>
                                  <a:pt x="565017" y="308585"/>
                                </a:lnTo>
                                <a:lnTo>
                                  <a:pt x="573942" y="310825"/>
                                </a:lnTo>
                                <a:lnTo>
                                  <a:pt x="582632" y="312820"/>
                                </a:lnTo>
                                <a:lnTo>
                                  <a:pt x="591103" y="314577"/>
                                </a:lnTo>
                                <a:lnTo>
                                  <a:pt x="599369" y="316089"/>
                                </a:lnTo>
                                <a:lnTo>
                                  <a:pt x="607458" y="317374"/>
                                </a:lnTo>
                                <a:lnTo>
                                  <a:pt x="615399" y="318440"/>
                                </a:lnTo>
                                <a:lnTo>
                                  <a:pt x="623211" y="319286"/>
                                </a:lnTo>
                                <a:lnTo>
                                  <a:pt x="630930" y="319908"/>
                                </a:lnTo>
                                <a:lnTo>
                                  <a:pt x="638577" y="320326"/>
                                </a:lnTo>
                                <a:lnTo>
                                  <a:pt x="646198" y="320531"/>
                                </a:lnTo>
                                <a:lnTo>
                                  <a:pt x="653820" y="320531"/>
                                </a:lnTo>
                                <a:lnTo>
                                  <a:pt x="661451" y="320330"/>
                                </a:lnTo>
                                <a:lnTo>
                                  <a:pt x="669155" y="319915"/>
                                </a:lnTo>
                                <a:lnTo>
                                  <a:pt x="676935" y="319286"/>
                                </a:lnTo>
                                <a:lnTo>
                                  <a:pt x="684841" y="318432"/>
                                </a:lnTo>
                                <a:lnTo>
                                  <a:pt x="692886" y="317359"/>
                                </a:lnTo>
                                <a:lnTo>
                                  <a:pt x="701109" y="316071"/>
                                </a:lnTo>
                                <a:lnTo>
                                  <a:pt x="709522" y="314525"/>
                                </a:lnTo>
                                <a:lnTo>
                                  <a:pt x="718158" y="312755"/>
                                </a:lnTo>
                                <a:lnTo>
                                  <a:pt x="727033" y="310736"/>
                                </a:lnTo>
                                <a:lnTo>
                                  <a:pt x="736159" y="308442"/>
                                </a:lnTo>
                                <a:lnTo>
                                  <a:pt x="745580" y="305901"/>
                                </a:lnTo>
                                <a:lnTo>
                                  <a:pt x="755277" y="303089"/>
                                </a:lnTo>
                                <a:lnTo>
                                  <a:pt x="765286" y="299997"/>
                                </a:lnTo>
                                <a:lnTo>
                                  <a:pt x="775614" y="296630"/>
                                </a:lnTo>
                                <a:lnTo>
                                  <a:pt x="785925" y="293110"/>
                                </a:lnTo>
                                <a:lnTo>
                                  <a:pt x="820676" y="280315"/>
                                </a:lnTo>
                                <a:lnTo>
                                  <a:pt x="853789" y="266884"/>
                                </a:lnTo>
                                <a:lnTo>
                                  <a:pt x="885781" y="252736"/>
                                </a:lnTo>
                                <a:lnTo>
                                  <a:pt x="916767" y="237925"/>
                                </a:lnTo>
                                <a:lnTo>
                                  <a:pt x="946885" y="222540"/>
                                </a:lnTo>
                                <a:lnTo>
                                  <a:pt x="976264" y="206613"/>
                                </a:lnTo>
                                <a:lnTo>
                                  <a:pt x="1004985" y="190193"/>
                                </a:lnTo>
                                <a:lnTo>
                                  <a:pt x="1033202" y="173367"/>
                                </a:lnTo>
                                <a:lnTo>
                                  <a:pt x="1061012" y="156199"/>
                                </a:lnTo>
                                <a:lnTo>
                                  <a:pt x="1088526" y="138738"/>
                                </a:lnTo>
                                <a:lnTo>
                                  <a:pt x="1089381" y="138185"/>
                                </a:lnTo>
                                <a:lnTo>
                                  <a:pt x="1089381" y="227631"/>
                                </a:lnTo>
                                <a:lnTo>
                                  <a:pt x="1030366" y="263613"/>
                                </a:lnTo>
                                <a:cubicBezTo>
                                  <a:pt x="964694" y="301245"/>
                                  <a:pt x="893392" y="336332"/>
                                  <a:pt x="811442" y="364973"/>
                                </a:cubicBezTo>
                                <a:cubicBezTo>
                                  <a:pt x="685518" y="408993"/>
                                  <a:pt x="604646" y="407042"/>
                                  <a:pt x="479301" y="361240"/>
                                </a:cubicBezTo>
                                <a:cubicBezTo>
                                  <a:pt x="318783" y="302599"/>
                                  <a:pt x="199143" y="218995"/>
                                  <a:pt x="81354" y="141186"/>
                                </a:cubicBezTo>
                                <a:lnTo>
                                  <a:pt x="0" y="89045"/>
                                </a:lnTo>
                                <a:lnTo>
                                  <a:pt x="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4" name="Shape 34"/>
                        <wps:cNvSpPr/>
                        <wps:spPr>
                          <a:xfrm>
                            <a:off x="1874784" y="3465243"/>
                            <a:ext cx="170666" cy="173449"/>
                          </a:xfrm>
                          <a:custGeom>
                            <a:avLst/>
                            <a:gdLst/>
                            <a:ahLst/>
                            <a:cxnLst/>
                            <a:rect l="0" t="0" r="0" b="0"/>
                            <a:pathLst>
                              <a:path w="170666" h="173449">
                                <a:moveTo>
                                  <a:pt x="170666" y="0"/>
                                </a:moveTo>
                                <a:lnTo>
                                  <a:pt x="170666" y="89131"/>
                                </a:lnTo>
                                <a:lnTo>
                                  <a:pt x="152602" y="99728"/>
                                </a:lnTo>
                                <a:lnTo>
                                  <a:pt x="115684" y="119978"/>
                                </a:lnTo>
                                <a:lnTo>
                                  <a:pt x="77219" y="139477"/>
                                </a:lnTo>
                                <a:lnTo>
                                  <a:pt x="37068" y="158034"/>
                                </a:lnTo>
                                <a:lnTo>
                                  <a:pt x="0" y="173449"/>
                                </a:lnTo>
                                <a:lnTo>
                                  <a:pt x="0" y="89033"/>
                                </a:lnTo>
                                <a:lnTo>
                                  <a:pt x="43965" y="70828"/>
                                </a:lnTo>
                                <a:cubicBezTo>
                                  <a:pt x="66975" y="59667"/>
                                  <a:pt x="89150" y="47947"/>
                                  <a:pt x="110666" y="35820"/>
                                </a:cubicBezTo>
                                <a:lnTo>
                                  <a:pt x="170666"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5" name="Shape 35"/>
                        <wps:cNvSpPr/>
                        <wps:spPr>
                          <a:xfrm>
                            <a:off x="1874784" y="3315042"/>
                            <a:ext cx="132546" cy="132566"/>
                          </a:xfrm>
                          <a:custGeom>
                            <a:avLst/>
                            <a:gdLst/>
                            <a:ahLst/>
                            <a:cxnLst/>
                            <a:rect l="0" t="0" r="0" b="0"/>
                            <a:pathLst>
                              <a:path w="132546" h="132566">
                                <a:moveTo>
                                  <a:pt x="0" y="0"/>
                                </a:moveTo>
                                <a:lnTo>
                                  <a:pt x="132546" y="111906"/>
                                </a:lnTo>
                                <a:lnTo>
                                  <a:pt x="93688" y="132566"/>
                                </a:lnTo>
                                <a:lnTo>
                                  <a:pt x="56896" y="100602"/>
                                </a:lnTo>
                                <a:lnTo>
                                  <a:pt x="0" y="130855"/>
                                </a:lnTo>
                                <a:lnTo>
                                  <a:pt x="0" y="92683"/>
                                </a:lnTo>
                                <a:lnTo>
                                  <a:pt x="29633" y="76935"/>
                                </a:lnTo>
                                <a:lnTo>
                                  <a:pt x="0" y="50603"/>
                                </a:lnTo>
                                <a:lnTo>
                                  <a:pt x="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6" name="Shape 36"/>
                        <wps:cNvSpPr/>
                        <wps:spPr>
                          <a:xfrm>
                            <a:off x="1930234" y="3173065"/>
                            <a:ext cx="115216" cy="228462"/>
                          </a:xfrm>
                          <a:custGeom>
                            <a:avLst/>
                            <a:gdLst/>
                            <a:ahLst/>
                            <a:cxnLst/>
                            <a:rect l="0" t="0" r="0" b="0"/>
                            <a:pathLst>
                              <a:path w="115216" h="228462">
                                <a:moveTo>
                                  <a:pt x="114682" y="0"/>
                                </a:moveTo>
                                <a:lnTo>
                                  <a:pt x="115216" y="67"/>
                                </a:lnTo>
                                <a:lnTo>
                                  <a:pt x="115216" y="38679"/>
                                </a:lnTo>
                                <a:lnTo>
                                  <a:pt x="96782" y="40396"/>
                                </a:lnTo>
                                <a:cubicBezTo>
                                  <a:pt x="91303" y="42285"/>
                                  <a:pt x="81608" y="47617"/>
                                  <a:pt x="67623" y="56364"/>
                                </a:cubicBezTo>
                                <a:lnTo>
                                  <a:pt x="52231" y="65981"/>
                                </a:lnTo>
                                <a:lnTo>
                                  <a:pt x="115216" y="166774"/>
                                </a:lnTo>
                                <a:lnTo>
                                  <a:pt x="115216" y="222766"/>
                                </a:lnTo>
                                <a:lnTo>
                                  <a:pt x="106099" y="228462"/>
                                </a:lnTo>
                                <a:lnTo>
                                  <a:pt x="0" y="58662"/>
                                </a:lnTo>
                                <a:lnTo>
                                  <a:pt x="62658" y="19494"/>
                                </a:lnTo>
                                <a:cubicBezTo>
                                  <a:pt x="76784" y="10677"/>
                                  <a:pt x="88197" y="5033"/>
                                  <a:pt x="96991" y="2556"/>
                                </a:cubicBezTo>
                                <a:cubicBezTo>
                                  <a:pt x="102888" y="911"/>
                                  <a:pt x="108786" y="57"/>
                                  <a:pt x="114682" y="0"/>
                                </a:cubicBez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7" name="Shape 37"/>
                        <wps:cNvSpPr/>
                        <wps:spPr>
                          <a:xfrm>
                            <a:off x="1874784" y="3000117"/>
                            <a:ext cx="170666" cy="199324"/>
                          </a:xfrm>
                          <a:custGeom>
                            <a:avLst/>
                            <a:gdLst/>
                            <a:ahLst/>
                            <a:cxnLst/>
                            <a:rect l="0" t="0" r="0" b="0"/>
                            <a:pathLst>
                              <a:path w="170666" h="199324">
                                <a:moveTo>
                                  <a:pt x="170666" y="0"/>
                                </a:moveTo>
                                <a:lnTo>
                                  <a:pt x="170666" y="90554"/>
                                </a:lnTo>
                                <a:lnTo>
                                  <a:pt x="148402" y="104189"/>
                                </a:lnTo>
                                <a:cubicBezTo>
                                  <a:pt x="111303" y="128202"/>
                                  <a:pt x="74211" y="152935"/>
                                  <a:pt x="35899" y="177436"/>
                                </a:cubicBezTo>
                                <a:lnTo>
                                  <a:pt x="0" y="199324"/>
                                </a:lnTo>
                                <a:lnTo>
                                  <a:pt x="0" y="109878"/>
                                </a:lnTo>
                                <a:lnTo>
                                  <a:pt x="26473" y="92751"/>
                                </a:lnTo>
                                <a:lnTo>
                                  <a:pt x="53739" y="74938"/>
                                </a:lnTo>
                                <a:lnTo>
                                  <a:pt x="81045" y="57047"/>
                                </a:lnTo>
                                <a:lnTo>
                                  <a:pt x="108516" y="39172"/>
                                </a:lnTo>
                                <a:lnTo>
                                  <a:pt x="136241" y="21402"/>
                                </a:lnTo>
                                <a:lnTo>
                                  <a:pt x="164356" y="3817"/>
                                </a:lnTo>
                                <a:lnTo>
                                  <a:pt x="170666"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8" name="Shape 38"/>
                        <wps:cNvSpPr/>
                        <wps:spPr>
                          <a:xfrm>
                            <a:off x="2045450" y="3217653"/>
                            <a:ext cx="398560" cy="362812"/>
                          </a:xfrm>
                          <a:custGeom>
                            <a:avLst/>
                            <a:gdLst/>
                            <a:ahLst/>
                            <a:cxnLst/>
                            <a:rect l="0" t="0" r="0" b="0"/>
                            <a:pathLst>
                              <a:path w="398560" h="362812">
                                <a:moveTo>
                                  <a:pt x="398560" y="0"/>
                                </a:moveTo>
                                <a:lnTo>
                                  <a:pt x="398560" y="76508"/>
                                </a:lnTo>
                                <a:lnTo>
                                  <a:pt x="377169" y="86978"/>
                                </a:lnTo>
                                <a:cubicBezTo>
                                  <a:pt x="349123" y="102715"/>
                                  <a:pt x="322990" y="119432"/>
                                  <a:pt x="298617" y="136934"/>
                                </a:cubicBezTo>
                                <a:cubicBezTo>
                                  <a:pt x="287238" y="151962"/>
                                  <a:pt x="312986" y="158619"/>
                                  <a:pt x="356193" y="157867"/>
                                </a:cubicBezTo>
                                <a:lnTo>
                                  <a:pt x="398560" y="154844"/>
                                </a:lnTo>
                                <a:lnTo>
                                  <a:pt x="398560" y="211027"/>
                                </a:lnTo>
                                <a:lnTo>
                                  <a:pt x="348125" y="212086"/>
                                </a:lnTo>
                                <a:cubicBezTo>
                                  <a:pt x="330217" y="210994"/>
                                  <a:pt x="312422" y="208339"/>
                                  <a:pt x="295061" y="203826"/>
                                </a:cubicBezTo>
                                <a:cubicBezTo>
                                  <a:pt x="282232" y="256258"/>
                                  <a:pt x="336402" y="286519"/>
                                  <a:pt x="392783" y="286507"/>
                                </a:cubicBezTo>
                                <a:lnTo>
                                  <a:pt x="398560" y="285701"/>
                                </a:lnTo>
                                <a:lnTo>
                                  <a:pt x="398560" y="362614"/>
                                </a:lnTo>
                                <a:lnTo>
                                  <a:pt x="392812" y="362812"/>
                                </a:lnTo>
                                <a:lnTo>
                                  <a:pt x="377155" y="362284"/>
                                </a:lnTo>
                                <a:lnTo>
                                  <a:pt x="361611" y="360711"/>
                                </a:lnTo>
                                <a:lnTo>
                                  <a:pt x="346191" y="358079"/>
                                </a:lnTo>
                                <a:lnTo>
                                  <a:pt x="330939" y="354335"/>
                                </a:lnTo>
                                <a:lnTo>
                                  <a:pt x="315865" y="349400"/>
                                </a:lnTo>
                                <a:lnTo>
                                  <a:pt x="301001" y="343157"/>
                                </a:lnTo>
                                <a:lnTo>
                                  <a:pt x="286443" y="335435"/>
                                </a:lnTo>
                                <a:lnTo>
                                  <a:pt x="272295" y="326039"/>
                                </a:lnTo>
                                <a:lnTo>
                                  <a:pt x="258754" y="314731"/>
                                </a:lnTo>
                                <a:lnTo>
                                  <a:pt x="246176" y="301267"/>
                                </a:lnTo>
                                <a:lnTo>
                                  <a:pt x="235074" y="285535"/>
                                </a:lnTo>
                                <a:lnTo>
                                  <a:pt x="226089" y="267626"/>
                                </a:lnTo>
                                <a:lnTo>
                                  <a:pt x="219886" y="247945"/>
                                </a:lnTo>
                                <a:lnTo>
                                  <a:pt x="216909" y="227212"/>
                                </a:lnTo>
                                <a:lnTo>
                                  <a:pt x="217279" y="206271"/>
                                </a:lnTo>
                                <a:lnTo>
                                  <a:pt x="219792" y="191511"/>
                                </a:lnTo>
                                <a:lnTo>
                                  <a:pt x="209471" y="198538"/>
                                </a:lnTo>
                                <a:lnTo>
                                  <a:pt x="179199" y="219436"/>
                                </a:lnTo>
                                <a:lnTo>
                                  <a:pt x="148443" y="240686"/>
                                </a:lnTo>
                                <a:lnTo>
                                  <a:pt x="117055" y="262175"/>
                                </a:lnTo>
                                <a:lnTo>
                                  <a:pt x="84865" y="283742"/>
                                </a:lnTo>
                                <a:lnTo>
                                  <a:pt x="51723" y="305234"/>
                                </a:lnTo>
                                <a:lnTo>
                                  <a:pt x="17458" y="326478"/>
                                </a:lnTo>
                                <a:lnTo>
                                  <a:pt x="0" y="336721"/>
                                </a:lnTo>
                                <a:lnTo>
                                  <a:pt x="0" y="247590"/>
                                </a:lnTo>
                                <a:lnTo>
                                  <a:pt x="2746" y="245951"/>
                                </a:lnTo>
                                <a:cubicBezTo>
                                  <a:pt x="124982" y="169179"/>
                                  <a:pt x="229789" y="83071"/>
                                  <a:pt x="355002" y="19830"/>
                                </a:cubicBezTo>
                                <a:lnTo>
                                  <a:pt x="39856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39" name="Shape 39"/>
                        <wps:cNvSpPr/>
                        <wps:spPr>
                          <a:xfrm>
                            <a:off x="2045450" y="3173132"/>
                            <a:ext cx="102234" cy="222698"/>
                          </a:xfrm>
                          <a:custGeom>
                            <a:avLst/>
                            <a:gdLst/>
                            <a:ahLst/>
                            <a:cxnLst/>
                            <a:rect l="0" t="0" r="0" b="0"/>
                            <a:pathLst>
                              <a:path w="102234" h="222698">
                                <a:moveTo>
                                  <a:pt x="0" y="0"/>
                                </a:moveTo>
                                <a:lnTo>
                                  <a:pt x="17137" y="2161"/>
                                </a:lnTo>
                                <a:cubicBezTo>
                                  <a:pt x="28928" y="5181"/>
                                  <a:pt x="40073" y="10977"/>
                                  <a:pt x="50563" y="19495"/>
                                </a:cubicBezTo>
                                <a:cubicBezTo>
                                  <a:pt x="61032" y="28058"/>
                                  <a:pt x="71238" y="40267"/>
                                  <a:pt x="81199" y="56197"/>
                                </a:cubicBezTo>
                                <a:cubicBezTo>
                                  <a:pt x="89915" y="70158"/>
                                  <a:pt x="95710" y="83294"/>
                                  <a:pt x="98551" y="95591"/>
                                </a:cubicBezTo>
                                <a:cubicBezTo>
                                  <a:pt x="102033" y="110570"/>
                                  <a:pt x="102234" y="124349"/>
                                  <a:pt x="99099" y="136927"/>
                                </a:cubicBezTo>
                                <a:cubicBezTo>
                                  <a:pt x="96795" y="146446"/>
                                  <a:pt x="91589" y="155967"/>
                                  <a:pt x="83489" y="165536"/>
                                </a:cubicBezTo>
                                <a:cubicBezTo>
                                  <a:pt x="77452" y="172657"/>
                                  <a:pt x="68074" y="180177"/>
                                  <a:pt x="55376" y="188101"/>
                                </a:cubicBezTo>
                                <a:lnTo>
                                  <a:pt x="0" y="222698"/>
                                </a:lnTo>
                                <a:lnTo>
                                  <a:pt x="0" y="166707"/>
                                </a:lnTo>
                                <a:lnTo>
                                  <a:pt x="7277" y="178352"/>
                                </a:lnTo>
                                <a:lnTo>
                                  <a:pt x="32862" y="162367"/>
                                </a:lnTo>
                                <a:cubicBezTo>
                                  <a:pt x="42428" y="156389"/>
                                  <a:pt x="49033" y="151561"/>
                                  <a:pt x="52604" y="147777"/>
                                </a:cubicBezTo>
                                <a:cubicBezTo>
                                  <a:pt x="57274" y="142931"/>
                                  <a:pt x="60445" y="137708"/>
                                  <a:pt x="62044" y="132096"/>
                                </a:cubicBezTo>
                                <a:cubicBezTo>
                                  <a:pt x="63653" y="126476"/>
                                  <a:pt x="63181" y="119128"/>
                                  <a:pt x="60765" y="110082"/>
                                </a:cubicBezTo>
                                <a:cubicBezTo>
                                  <a:pt x="58310" y="101055"/>
                                  <a:pt x="53014" y="89914"/>
                                  <a:pt x="44796" y="76785"/>
                                </a:cubicBezTo>
                                <a:cubicBezTo>
                                  <a:pt x="36610" y="63667"/>
                                  <a:pt x="29140" y="54361"/>
                                  <a:pt x="22454" y="48766"/>
                                </a:cubicBezTo>
                                <a:cubicBezTo>
                                  <a:pt x="15722" y="43171"/>
                                  <a:pt x="9041" y="39701"/>
                                  <a:pt x="2438" y="38384"/>
                                </a:cubicBezTo>
                                <a:lnTo>
                                  <a:pt x="0" y="38611"/>
                                </a:lnTo>
                                <a:lnTo>
                                  <a:pt x="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40" name="Shape 40"/>
                        <wps:cNvSpPr/>
                        <wps:spPr>
                          <a:xfrm>
                            <a:off x="2085684" y="3107999"/>
                            <a:ext cx="59785" cy="88664"/>
                          </a:xfrm>
                          <a:custGeom>
                            <a:avLst/>
                            <a:gdLst/>
                            <a:ahLst/>
                            <a:cxnLst/>
                            <a:rect l="0" t="0" r="0" b="0"/>
                            <a:pathLst>
                              <a:path w="59785" h="88664">
                                <a:moveTo>
                                  <a:pt x="32887" y="0"/>
                                </a:moveTo>
                                <a:lnTo>
                                  <a:pt x="47034" y="23533"/>
                                </a:lnTo>
                                <a:cubicBezTo>
                                  <a:pt x="52752" y="33040"/>
                                  <a:pt x="56459" y="41036"/>
                                  <a:pt x="58141" y="47537"/>
                                </a:cubicBezTo>
                                <a:cubicBezTo>
                                  <a:pt x="59785" y="53989"/>
                                  <a:pt x="59656" y="60825"/>
                                  <a:pt x="57713" y="67921"/>
                                </a:cubicBezTo>
                                <a:cubicBezTo>
                                  <a:pt x="55793" y="75055"/>
                                  <a:pt x="52075" y="81964"/>
                                  <a:pt x="46520" y="88664"/>
                                </a:cubicBezTo>
                                <a:lnTo>
                                  <a:pt x="31925" y="78954"/>
                                </a:lnTo>
                                <a:cubicBezTo>
                                  <a:pt x="37235" y="72763"/>
                                  <a:pt x="40147" y="66942"/>
                                  <a:pt x="40673" y="61455"/>
                                </a:cubicBezTo>
                                <a:cubicBezTo>
                                  <a:pt x="41203" y="55914"/>
                                  <a:pt x="39529" y="49795"/>
                                  <a:pt x="35705" y="43059"/>
                                </a:cubicBezTo>
                                <a:lnTo>
                                  <a:pt x="19765" y="52635"/>
                                </a:lnTo>
                                <a:lnTo>
                                  <a:pt x="0" y="19760"/>
                                </a:lnTo>
                                <a:lnTo>
                                  <a:pt x="32887"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41" name="Shape 41"/>
                        <wps:cNvSpPr/>
                        <wps:spPr>
                          <a:xfrm>
                            <a:off x="2151162" y="3051165"/>
                            <a:ext cx="193712" cy="213533"/>
                          </a:xfrm>
                          <a:custGeom>
                            <a:avLst/>
                            <a:gdLst/>
                            <a:ahLst/>
                            <a:cxnLst/>
                            <a:rect l="0" t="0" r="0" b="0"/>
                            <a:pathLst>
                              <a:path w="193712" h="213533">
                                <a:moveTo>
                                  <a:pt x="102880" y="3737"/>
                                </a:moveTo>
                                <a:cubicBezTo>
                                  <a:pt x="119264" y="7546"/>
                                  <a:pt x="132037" y="17385"/>
                                  <a:pt x="141267" y="33328"/>
                                </a:cubicBezTo>
                                <a:lnTo>
                                  <a:pt x="106412" y="53870"/>
                                </a:lnTo>
                                <a:cubicBezTo>
                                  <a:pt x="100054" y="45580"/>
                                  <a:pt x="93276" y="40792"/>
                                  <a:pt x="86159" y="39513"/>
                                </a:cubicBezTo>
                                <a:cubicBezTo>
                                  <a:pt x="78998" y="38184"/>
                                  <a:pt x="70419" y="40223"/>
                                  <a:pt x="60382" y="45561"/>
                                </a:cubicBezTo>
                                <a:cubicBezTo>
                                  <a:pt x="50004" y="51073"/>
                                  <a:pt x="42973" y="57503"/>
                                  <a:pt x="39402" y="64897"/>
                                </a:cubicBezTo>
                                <a:cubicBezTo>
                                  <a:pt x="37062" y="69631"/>
                                  <a:pt x="37116" y="74297"/>
                                  <a:pt x="39546" y="78870"/>
                                </a:cubicBezTo>
                                <a:cubicBezTo>
                                  <a:pt x="41782" y="83055"/>
                                  <a:pt x="45453" y="85702"/>
                                  <a:pt x="50562" y="86782"/>
                                </a:cubicBezTo>
                                <a:cubicBezTo>
                                  <a:pt x="57064" y="88186"/>
                                  <a:pt x="70124" y="86320"/>
                                  <a:pt x="89651" y="81156"/>
                                </a:cubicBezTo>
                                <a:cubicBezTo>
                                  <a:pt x="109220" y="76025"/>
                                  <a:pt x="124311" y="73447"/>
                                  <a:pt x="134953" y="73393"/>
                                </a:cubicBezTo>
                                <a:cubicBezTo>
                                  <a:pt x="145605" y="73375"/>
                                  <a:pt x="155285" y="75881"/>
                                  <a:pt x="164070" y="80983"/>
                                </a:cubicBezTo>
                                <a:cubicBezTo>
                                  <a:pt x="172800" y="86101"/>
                                  <a:pt x="180144" y="94238"/>
                                  <a:pt x="186073" y="105397"/>
                                </a:cubicBezTo>
                                <a:cubicBezTo>
                                  <a:pt x="191467" y="115528"/>
                                  <a:pt x="193712" y="126519"/>
                                  <a:pt x="192762" y="138323"/>
                                </a:cubicBezTo>
                                <a:cubicBezTo>
                                  <a:pt x="191822" y="150177"/>
                                  <a:pt x="187384" y="160977"/>
                                  <a:pt x="179363" y="170741"/>
                                </a:cubicBezTo>
                                <a:cubicBezTo>
                                  <a:pt x="171381" y="180529"/>
                                  <a:pt x="159671" y="189504"/>
                                  <a:pt x="144316" y="197658"/>
                                </a:cubicBezTo>
                                <a:cubicBezTo>
                                  <a:pt x="121961" y="209556"/>
                                  <a:pt x="102067" y="213533"/>
                                  <a:pt x="84596" y="209566"/>
                                </a:cubicBezTo>
                                <a:cubicBezTo>
                                  <a:pt x="67118" y="205610"/>
                                  <a:pt x="51944" y="194349"/>
                                  <a:pt x="39139" y="175820"/>
                                </a:cubicBezTo>
                                <a:lnTo>
                                  <a:pt x="72057" y="153925"/>
                                </a:lnTo>
                                <a:cubicBezTo>
                                  <a:pt x="80334" y="164517"/>
                                  <a:pt x="89133" y="170824"/>
                                  <a:pt x="98457" y="172893"/>
                                </a:cubicBezTo>
                                <a:cubicBezTo>
                                  <a:pt x="107726" y="174927"/>
                                  <a:pt x="117795" y="173117"/>
                                  <a:pt x="128671" y="167331"/>
                                </a:cubicBezTo>
                                <a:cubicBezTo>
                                  <a:pt x="140145" y="161227"/>
                                  <a:pt x="147538" y="154184"/>
                                  <a:pt x="150743" y="146192"/>
                                </a:cubicBezTo>
                                <a:cubicBezTo>
                                  <a:pt x="154008" y="138229"/>
                                  <a:pt x="153908" y="130997"/>
                                  <a:pt x="150458" y="124492"/>
                                </a:cubicBezTo>
                                <a:cubicBezTo>
                                  <a:pt x="148219" y="120302"/>
                                  <a:pt x="145095" y="117410"/>
                                  <a:pt x="141081" y="115801"/>
                                </a:cubicBezTo>
                                <a:cubicBezTo>
                                  <a:pt x="137070" y="114127"/>
                                  <a:pt x="131436" y="113850"/>
                                  <a:pt x="124160" y="114967"/>
                                </a:cubicBezTo>
                                <a:cubicBezTo>
                                  <a:pt x="119225" y="115708"/>
                                  <a:pt x="108313" y="118224"/>
                                  <a:pt x="91483" y="122421"/>
                                </a:cubicBezTo>
                                <a:cubicBezTo>
                                  <a:pt x="69822" y="127868"/>
                                  <a:pt x="53298" y="129153"/>
                                  <a:pt x="41921" y="126334"/>
                                </a:cubicBezTo>
                                <a:cubicBezTo>
                                  <a:pt x="25891" y="122400"/>
                                  <a:pt x="14151" y="113433"/>
                                  <a:pt x="6711" y="99436"/>
                                </a:cubicBezTo>
                                <a:cubicBezTo>
                                  <a:pt x="1915" y="90429"/>
                                  <a:pt x="0" y="80665"/>
                                  <a:pt x="936" y="70096"/>
                                </a:cubicBezTo>
                                <a:cubicBezTo>
                                  <a:pt x="1882" y="59555"/>
                                  <a:pt x="6066" y="49669"/>
                                  <a:pt x="13467" y="40457"/>
                                </a:cubicBezTo>
                                <a:cubicBezTo>
                                  <a:pt x="20937" y="31259"/>
                                  <a:pt x="31403" y="23044"/>
                                  <a:pt x="44992" y="15829"/>
                                </a:cubicBezTo>
                                <a:cubicBezTo>
                                  <a:pt x="67212" y="4011"/>
                                  <a:pt x="86479" y="0"/>
                                  <a:pt x="102880" y="3737"/>
                                </a:cubicBez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42" name="Shape 42"/>
                        <wps:cNvSpPr/>
                        <wps:spPr>
                          <a:xfrm>
                            <a:off x="2045450" y="2845555"/>
                            <a:ext cx="398560" cy="245116"/>
                          </a:xfrm>
                          <a:custGeom>
                            <a:avLst/>
                            <a:gdLst/>
                            <a:ahLst/>
                            <a:cxnLst/>
                            <a:rect l="0" t="0" r="0" b="0"/>
                            <a:pathLst>
                              <a:path w="398560" h="245116">
                                <a:moveTo>
                                  <a:pt x="398560" y="0"/>
                                </a:moveTo>
                                <a:lnTo>
                                  <a:pt x="398560" y="76116"/>
                                </a:lnTo>
                                <a:lnTo>
                                  <a:pt x="344892" y="87797"/>
                                </a:lnTo>
                                <a:cubicBezTo>
                                  <a:pt x="248558" y="110036"/>
                                  <a:pt x="166955" y="146585"/>
                                  <a:pt x="90279" y="189825"/>
                                </a:cubicBezTo>
                                <a:lnTo>
                                  <a:pt x="0" y="245116"/>
                                </a:lnTo>
                                <a:lnTo>
                                  <a:pt x="0" y="154562"/>
                                </a:lnTo>
                                <a:lnTo>
                                  <a:pt x="22285" y="141080"/>
                                </a:lnTo>
                                <a:lnTo>
                                  <a:pt x="51477" y="124157"/>
                                </a:lnTo>
                                <a:lnTo>
                                  <a:pt x="81376" y="107722"/>
                                </a:lnTo>
                                <a:lnTo>
                                  <a:pt x="112070" y="91886"/>
                                </a:lnTo>
                                <a:lnTo>
                                  <a:pt x="143663" y="76759"/>
                                </a:lnTo>
                                <a:lnTo>
                                  <a:pt x="176258" y="62457"/>
                                </a:lnTo>
                                <a:lnTo>
                                  <a:pt x="209932" y="49078"/>
                                </a:lnTo>
                                <a:lnTo>
                                  <a:pt x="244758" y="36763"/>
                                </a:lnTo>
                                <a:lnTo>
                                  <a:pt x="280837" y="25618"/>
                                </a:lnTo>
                                <a:lnTo>
                                  <a:pt x="318202" y="15732"/>
                                </a:lnTo>
                                <a:lnTo>
                                  <a:pt x="356942" y="7228"/>
                                </a:lnTo>
                                <a:lnTo>
                                  <a:pt x="397113" y="190"/>
                                </a:lnTo>
                                <a:lnTo>
                                  <a:pt x="398560" y="0"/>
                                </a:ln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s:wsp>
                        <wps:cNvPr id="43" name="Shape 43"/>
                        <wps:cNvSpPr/>
                        <wps:spPr>
                          <a:xfrm>
                            <a:off x="2444010" y="2832739"/>
                            <a:ext cx="379948" cy="747528"/>
                          </a:xfrm>
                          <a:custGeom>
                            <a:avLst/>
                            <a:gdLst/>
                            <a:ahLst/>
                            <a:cxnLst/>
                            <a:rect l="0" t="0" r="0" b="0"/>
                            <a:pathLst>
                              <a:path w="379948" h="747528">
                                <a:moveTo>
                                  <a:pt x="165220" y="404"/>
                                </a:moveTo>
                                <a:cubicBezTo>
                                  <a:pt x="198535" y="1616"/>
                                  <a:pt x="221223" y="10101"/>
                                  <a:pt x="233285" y="25848"/>
                                </a:cubicBezTo>
                                <a:lnTo>
                                  <a:pt x="245892" y="50716"/>
                                </a:lnTo>
                                <a:lnTo>
                                  <a:pt x="249930" y="59044"/>
                                </a:lnTo>
                                <a:lnTo>
                                  <a:pt x="253794" y="67367"/>
                                </a:lnTo>
                                <a:lnTo>
                                  <a:pt x="257487" y="75683"/>
                                </a:lnTo>
                                <a:lnTo>
                                  <a:pt x="261033" y="83988"/>
                                </a:lnTo>
                                <a:lnTo>
                                  <a:pt x="264446" y="92256"/>
                                </a:lnTo>
                                <a:lnTo>
                                  <a:pt x="267732" y="100498"/>
                                </a:lnTo>
                                <a:lnTo>
                                  <a:pt x="270889" y="108714"/>
                                </a:lnTo>
                                <a:lnTo>
                                  <a:pt x="273958" y="116870"/>
                                </a:lnTo>
                                <a:lnTo>
                                  <a:pt x="276917" y="124992"/>
                                </a:lnTo>
                                <a:lnTo>
                                  <a:pt x="279803" y="133052"/>
                                </a:lnTo>
                                <a:lnTo>
                                  <a:pt x="282611" y="141077"/>
                                </a:lnTo>
                                <a:lnTo>
                                  <a:pt x="285366" y="149018"/>
                                </a:lnTo>
                                <a:lnTo>
                                  <a:pt x="288051" y="156898"/>
                                </a:lnTo>
                                <a:lnTo>
                                  <a:pt x="290697" y="164700"/>
                                </a:lnTo>
                                <a:lnTo>
                                  <a:pt x="293303" y="172433"/>
                                </a:lnTo>
                                <a:lnTo>
                                  <a:pt x="295896" y="180076"/>
                                </a:lnTo>
                                <a:lnTo>
                                  <a:pt x="298459" y="187625"/>
                                </a:lnTo>
                                <a:lnTo>
                                  <a:pt x="301011" y="195091"/>
                                </a:lnTo>
                                <a:lnTo>
                                  <a:pt x="303549" y="202439"/>
                                </a:lnTo>
                                <a:lnTo>
                                  <a:pt x="306098" y="209700"/>
                                </a:lnTo>
                                <a:lnTo>
                                  <a:pt x="308643" y="216835"/>
                                </a:lnTo>
                                <a:lnTo>
                                  <a:pt x="311213" y="223859"/>
                                </a:lnTo>
                                <a:lnTo>
                                  <a:pt x="313799" y="230774"/>
                                </a:lnTo>
                                <a:lnTo>
                                  <a:pt x="316412" y="237536"/>
                                </a:lnTo>
                                <a:lnTo>
                                  <a:pt x="319050" y="244174"/>
                                </a:lnTo>
                                <a:lnTo>
                                  <a:pt x="321726" y="250668"/>
                                </a:lnTo>
                                <a:lnTo>
                                  <a:pt x="324450" y="257022"/>
                                </a:lnTo>
                                <a:lnTo>
                                  <a:pt x="327201" y="263243"/>
                                </a:lnTo>
                                <a:lnTo>
                                  <a:pt x="330013" y="269294"/>
                                </a:lnTo>
                                <a:lnTo>
                                  <a:pt x="332878" y="275195"/>
                                </a:lnTo>
                                <a:cubicBezTo>
                                  <a:pt x="359370" y="327416"/>
                                  <a:pt x="373681" y="357711"/>
                                  <a:pt x="379948" y="399624"/>
                                </a:cubicBezTo>
                                <a:lnTo>
                                  <a:pt x="376557" y="430847"/>
                                </a:lnTo>
                                <a:lnTo>
                                  <a:pt x="366283" y="458788"/>
                                </a:lnTo>
                                <a:lnTo>
                                  <a:pt x="351598" y="482166"/>
                                </a:lnTo>
                                <a:lnTo>
                                  <a:pt x="334473" y="501364"/>
                                </a:lnTo>
                                <a:lnTo>
                                  <a:pt x="315912" y="517374"/>
                                </a:lnTo>
                                <a:lnTo>
                                  <a:pt x="296302" y="531082"/>
                                </a:lnTo>
                                <a:lnTo>
                                  <a:pt x="275765" y="543063"/>
                                </a:lnTo>
                                <a:lnTo>
                                  <a:pt x="254402" y="553726"/>
                                </a:lnTo>
                                <a:lnTo>
                                  <a:pt x="232269" y="563314"/>
                                </a:lnTo>
                                <a:lnTo>
                                  <a:pt x="209473" y="571979"/>
                                </a:lnTo>
                                <a:lnTo>
                                  <a:pt x="186150" y="579824"/>
                                </a:lnTo>
                                <a:lnTo>
                                  <a:pt x="181498" y="581213"/>
                                </a:lnTo>
                                <a:lnTo>
                                  <a:pt x="181517" y="589215"/>
                                </a:lnTo>
                                <a:lnTo>
                                  <a:pt x="179101" y="609988"/>
                                </a:lnTo>
                                <a:lnTo>
                                  <a:pt x="174161" y="630079"/>
                                </a:lnTo>
                                <a:lnTo>
                                  <a:pt x="166785" y="649098"/>
                                </a:lnTo>
                                <a:lnTo>
                                  <a:pt x="157180" y="666666"/>
                                </a:lnTo>
                                <a:lnTo>
                                  <a:pt x="145707" y="682499"/>
                                </a:lnTo>
                                <a:lnTo>
                                  <a:pt x="132748" y="696412"/>
                                </a:lnTo>
                                <a:lnTo>
                                  <a:pt x="118726" y="708358"/>
                                </a:lnTo>
                                <a:lnTo>
                                  <a:pt x="103962" y="718444"/>
                                </a:lnTo>
                                <a:lnTo>
                                  <a:pt x="88702" y="726789"/>
                                </a:lnTo>
                                <a:lnTo>
                                  <a:pt x="73145" y="733535"/>
                                </a:lnTo>
                                <a:lnTo>
                                  <a:pt x="57417" y="738824"/>
                                </a:lnTo>
                                <a:lnTo>
                                  <a:pt x="41628" y="742803"/>
                                </a:lnTo>
                                <a:lnTo>
                                  <a:pt x="25795" y="745560"/>
                                </a:lnTo>
                                <a:lnTo>
                                  <a:pt x="9994" y="747183"/>
                                </a:lnTo>
                                <a:lnTo>
                                  <a:pt x="0" y="747528"/>
                                </a:lnTo>
                                <a:lnTo>
                                  <a:pt x="0" y="670615"/>
                                </a:lnTo>
                                <a:lnTo>
                                  <a:pt x="35911" y="665609"/>
                                </a:lnTo>
                                <a:cubicBezTo>
                                  <a:pt x="75989" y="653868"/>
                                  <a:pt x="108199" y="623959"/>
                                  <a:pt x="105210" y="572465"/>
                                </a:cubicBezTo>
                                <a:cubicBezTo>
                                  <a:pt x="73768" y="583798"/>
                                  <a:pt x="38952" y="592379"/>
                                  <a:pt x="3315" y="595871"/>
                                </a:cubicBezTo>
                                <a:lnTo>
                                  <a:pt x="0" y="595941"/>
                                </a:lnTo>
                                <a:lnTo>
                                  <a:pt x="0" y="539758"/>
                                </a:lnTo>
                                <a:lnTo>
                                  <a:pt x="12570" y="538861"/>
                                </a:lnTo>
                                <a:cubicBezTo>
                                  <a:pt x="153102" y="522660"/>
                                  <a:pt x="363120" y="457905"/>
                                  <a:pt x="286891" y="362030"/>
                                </a:cubicBezTo>
                                <a:cubicBezTo>
                                  <a:pt x="205039" y="378212"/>
                                  <a:pt x="132703" y="400665"/>
                                  <a:pt x="68644" y="427822"/>
                                </a:cubicBezTo>
                                <a:lnTo>
                                  <a:pt x="0" y="461422"/>
                                </a:lnTo>
                                <a:lnTo>
                                  <a:pt x="0" y="384914"/>
                                </a:lnTo>
                                <a:lnTo>
                                  <a:pt x="25370" y="373364"/>
                                </a:lnTo>
                                <a:cubicBezTo>
                                  <a:pt x="96658" y="344515"/>
                                  <a:pt x="175663" y="323799"/>
                                  <a:pt x="268125" y="316102"/>
                                </a:cubicBezTo>
                                <a:cubicBezTo>
                                  <a:pt x="229372" y="241535"/>
                                  <a:pt x="212750" y="141067"/>
                                  <a:pt x="174004" y="66496"/>
                                </a:cubicBezTo>
                                <a:cubicBezTo>
                                  <a:pt x="131313" y="65945"/>
                                  <a:pt x="91278" y="70576"/>
                                  <a:pt x="53474" y="77294"/>
                                </a:cubicBezTo>
                                <a:lnTo>
                                  <a:pt x="0" y="88933"/>
                                </a:lnTo>
                                <a:lnTo>
                                  <a:pt x="0" y="12816"/>
                                </a:lnTo>
                                <a:lnTo>
                                  <a:pt x="40234" y="7538"/>
                                </a:lnTo>
                                <a:lnTo>
                                  <a:pt x="83484" y="3718"/>
                                </a:lnTo>
                                <a:lnTo>
                                  <a:pt x="128362" y="1617"/>
                                </a:lnTo>
                                <a:cubicBezTo>
                                  <a:pt x="141829" y="404"/>
                                  <a:pt x="154115" y="0"/>
                                  <a:pt x="165220" y="404"/>
                                </a:cubicBezTo>
                                <a:close/>
                              </a:path>
                            </a:pathLst>
                          </a:custGeom>
                          <a:ln w="0" cap="flat">
                            <a:miter lim="127000"/>
                          </a:ln>
                        </wps:spPr>
                        <wps:style>
                          <a:lnRef idx="0">
                            <a:srgbClr val="000000">
                              <a:alpha val="0"/>
                            </a:srgbClr>
                          </a:lnRef>
                          <a:fillRef idx="1">
                            <a:srgbClr val="F2D68C"/>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BF223BC" id="Group 283" o:spid="_x0000_s1026" style="position:absolute;margin-left:-17.2pt;margin-top:0;width:46.5pt;height:64.5pt;z-index:251658240" coordsize="28486,3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">
                <v:shape id="Shape 6" o:spid="_x0000_s1027" style="position:absolute;left:23305;top:34046;width:2256;height:989;visibility:visible;mso-wrap-style:square;v-text-anchor:top" coordsize="225526,9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7pVMQA&#10;AADaAAAADwAAAGRycy9kb3ducmV2LnhtbESPzWrDMBCE74W+g9hCLqWRE4gJTmRTAiEml1Cnh/a2&#10;WBvb1FoZS/FPn74qFHocZuYbZp9NphUD9a6xrGC1jEAQl1Y3XCl4vx5ftiCcR9bYWiYFMznI0seH&#10;PSbajvxGQ+ErESDsElRQe98lUrqyJoNuaTvi4N1sb9AH2VdS9zgGuGnlOopiabDhsFBjR4eayq/i&#10;bhS40X8fTubyuR2ez/PmhDYfrh9KLZ6m1x0IT5P/D/+1c60ght8r4QbI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O6VTEAAAA2gAAAA8AAAAAAAAAAAAAAAAAmAIAAGRycy9k&#10;b3ducmV2LnhtbFBLBQYAAAAABAAEAPUAAACJAwAAAAA=&#10;" path="m221544,v3982,68658,-54610,98941,-110991,98953c54172,98965,,68706,12823,16279,82282,34316,158660,22666,221544,xe" fillcolor="#f30" stroked="f" strokeweight="0">
                  <v:stroke miterlimit="83231f" joinstyle="miter"/>
                  <v:path arrowok="t" textboxrect="0,0,225526,98965"/>
                </v:shape>
                <v:shape id="Shape 7" o:spid="_x0000_s1028" style="position:absolute;left:3217;top:34046;width:2255;height:989;visibility:visible;mso-wrap-style:square;v-text-anchor:top" coordsize="225525,9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jIrcMA&#10;AADaAAAADwAAAGRycy9kb3ducmV2LnhtbESPQWsCMRSE74X+h/AKXkSzKqhsjYu1WgqeuhW8Pjav&#10;u6GblyVJ1/Xfm0Khx2FmvmE2xWBb0ZMPxrGC2TQDQVw5bbhWcP48TtYgQkTW2DomBTcKUGwfHzaY&#10;a3flD+rLWIsE4ZCjgibGLpcyVA1ZDFPXESfvy3mLMUlfS+3xmuC2lfMsW0qLhtNCgx3tG6q+yx+r&#10;YPxqDjtz8cvTuHyRb7d6ZRbWKzV6GnbPICIN8T/8137XClbweyXdAL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jIrcMAAADaAAAADwAAAAAAAAAAAAAAAACYAgAAZHJzL2Rv&#10;d25yZXYueG1sUEsFBgAAAAAEAAQA9QAAAIgDAAAAAA==&#10;" path="m3987,c66865,22666,143243,34316,212697,16279v12828,52427,-41343,82686,-97724,82674c58592,98941,,68658,3987,xe" fillcolor="#f30" stroked="f" strokeweight="0">
                  <v:stroke miterlimit="83231f" joinstyle="miter"/>
                  <v:path arrowok="t" textboxrect="0,0,225525,98965"/>
                </v:shape>
                <v:shape id="Shape 8" o:spid="_x0000_s1029" style="position:absolute;left:23355;top:31941;width:4854;height:1815;visibility:visible;mso-wrap-style:square;v-text-anchor:top" coordsize="485336,18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ZZf8AA&#10;AADaAAAADwAAAGRycy9kb3ducmV2LnhtbERPTYvCMBC9C/6HMII3TdeDSjWKLOwqwh7Usou3oRmb&#10;ajMpTazdf28OgsfH+16uO1uJlhpfOlbwMU5AEOdOl1woyE5fozkIH5A1Vo5JwT95WK/6vSWm2j34&#10;QO0xFCKGsE9RgQmhTqX0uSGLfuxq4shdXGMxRNgUUjf4iOG2kpMkmUqLJccGgzV9Gspvx7tVcL1a&#10;c97/6u199tceNrvvn9k2C0oNB91mASJQF97il3unFcSt8Uq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NZZf8AAAADaAAAADwAAAAAAAAAAAAAAAACYAgAAZHJzL2Rvd25y&#10;ZXYueG1sUEsFBgAAAAAEAAQA9QAAAIUDAAAAAA==&#10;" path="m398213,c485336,109563,198579,178493,68956,180745,25748,181495,,174837,11379,159807,108874,89801,234510,32349,398213,xe" fillcolor="#f30" stroked="f" strokeweight="0">
                  <v:stroke miterlimit="83231f" joinstyle="miter"/>
                  <v:path arrowok="t" textboxrect="0,0,485336,181495"/>
                </v:shape>
                <v:shape id="Shape 9" o:spid="_x0000_s1030" style="position:absolute;left:568;top:31941;width:4854;height:1815;visibility:visible;mso-wrap-style:square;v-text-anchor:top" coordsize="485342,18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SdsQA&#10;AADaAAAADwAAAGRycy9kb3ducmV2LnhtbESPT2vCQBTE74V+h+UVequbeig1ugkiFOyfg6bG8zP7&#10;TKLZt2F31fTbu4LQ4zAzv2Fm+WA6cSbnW8sKXkcJCOLK6pZrBZvfj5d3ED4ga+wsk4I/8pBnjw8z&#10;TLW98JrORahFhLBPUUETQp9K6auGDPqR7Ymjt7fOYIjS1VI7vES46eQ4Sd6kwZbjQoM9LRqqjsXJ&#10;KPhyp1VRfn+Wu8N2sS59UWv7s1Lq+WmYT0EEGsJ/+N5eagUTuF2JN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p0nbEAAAA2gAAAA8AAAAAAAAAAAAAAAAAmAIAAGRycy9k&#10;b3ducmV2LnhtbFBLBQYAAAAABAAEAPUAAACJAwAAAAA=&#10;" path="m87121,c250835,32349,376464,89801,473963,159807v11379,15030,-14370,21688,-57578,20938c286761,178493,,109563,87121,xe" fillcolor="#f30" stroked="f" strokeweight="0">
                  <v:stroke miterlimit="83231f" joinstyle="miter"/>
                  <v:path arrowok="t" textboxrect="0,0,485342,181495"/>
                </v:shape>
                <v:shape id="Shape 10" o:spid="_x0000_s1031" style="position:absolute;left:1627;top:28920;width:25523;height:7516;visibility:visible;mso-wrap-style:square;v-text-anchor:top" coordsize="2552267,75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n3XsQA&#10;AADbAAAADwAAAGRycy9kb3ducmV2LnhtbESPT2vCQBDF7wW/wzKCl6IbpRSNrqJCIYdC8Q96nWTH&#10;JJidDdmtpt++cyj0NsN7895vVpveNepBXag9G5hOElDEhbc1lwbOp4/xHFSIyBYbz2TghwJs1oOX&#10;FabWP/lAj2MslYRwSNFAFWObah2KihyGiW+JRbv5zmGUtSu17fAp4a7RsyR51w5rloYKW9pXVNyP&#10;384AXrLP6yF/DTFZfNVNhvl595YbMxr22yWoSH38N/9dZ1bwhV5+kQ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J917EAAAA2wAAAA8AAAAAAAAAAAAAAAAAmAIAAGRycy9k&#10;b3ducmV2LnhtbFBLBQYAAAAABAAEAPUAAACJAwAAAAA=&#10;" path="m94126,1094c178754,,252965,19591,320050,35118v306220,70902,463753,288040,784794,405327c1230178,486229,1311059,488184,1436987,444178,1764785,329616,1922206,111906,2230481,40744,2298007,25160,2372774,5533,2458156,6631v38747,74566,55357,175042,94111,249601c2059143,297294,1948785,708642,1350500,749163r77,241c1345575,749710,1340722,749877,1335791,750114v-3190,169,-6401,320,-9634,457c1320321,750830,1314540,751035,1308798,751180v-5677,168,-11402,280,-17151,351c1286427,751604,1281265,751647,1276139,751641v-5141,,-10303,-37,-15501,-110c1254863,751460,1249143,751348,1243465,751180v-5730,-159,-11523,-353,-17355,-609c1222891,750434,1219676,750283,1216480,750114v-4933,-249,-9782,-404,-14774,-710l1201777,749163c603497,708639,493132,297294,,256232,38754,181673,55368,75664,94126,1094xe" fillcolor="#f30" stroked="f" strokeweight="0">
                  <v:stroke miterlimit="83231f" joinstyle="miter"/>
                  <v:path arrowok="t" textboxrect="0,0,2552267,751647"/>
                </v:shape>
                <v:shape id="Shape 11" o:spid="_x0000_s1032" style="position:absolute;width:14243;height:31940;visibility:visible;mso-wrap-style:square;v-text-anchor:top" coordsize="1424323,3194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eB/sAA&#10;AADbAAAADwAAAGRycy9kb3ducmV2LnhtbERPS4vCMBC+L/gfwgh7W1NdFKmmRQTBgyLr4z4mY1ts&#10;JqWJWvfXb4QFb/PxPWeed7YWd2p95VjBcJCAINbOVFwoOB5WX1MQPiAbrB2Tgid5yLPexxxT4x78&#10;Q/d9KEQMYZ+igjKEJpXS65Is+oFriCN3ca3FEGFbSNPiI4bbWo6SZCItVhwbSmxoWZK+7m9WwYa3&#10;v92y2Z7OxVOPdfLtx5udVuqz3y1mIAJ14S3+d69NnD+E1y/xAJn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1eB/sAAAADbAAAADwAAAAAAAAAAAAAAAACYAgAAZHJzL2Rvd25y&#10;ZXYueG1sUEsFBgAAAAAEAAQA9QAAAIUDAAAAAA==&#10;" path="m,l1424323,r,124423l124429,124423r,1492152c124429,2555279,646916,2602559,1424318,3051046r5,-3l1424323,3194018r-74,42l1291532,3118781r-69246,-38050l1154408,3044401r-66531,-34841l1022753,2975954r-63731,-32606l896709,2911493r-60859,-31374l776447,2848974r-57909,-31179l662126,2786313r-54872,-32076l553971,2721276r-51657,-34139l452375,2651525r-48121,-37375l358049,2574705r-44101,-41763l272101,2488604r-39380,-47128l196027,2391404r-33848,-53128l131364,2281986r-27666,-59505l79272,2159683,58129,2093485,40287,2023801,25736,1950461,14446,1873296,6403,1792087,1588,1706619,,1617684,,xe" fillcolor="#f30" stroked="f" strokeweight="0">
                  <v:stroke miterlimit="83231f" joinstyle="miter"/>
                  <v:path arrowok="t" textboxrect="0,0,1424323,3194060"/>
                </v:shape>
                <v:shape id="Shape 12" o:spid="_x0000_s1033" style="position:absolute;left:14243;width:14243;height:31940;visibility:visible;mso-wrap-style:square;v-text-anchor:top" coordsize="1424324,3194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hbksEA&#10;AADbAAAADwAAAGRycy9kb3ducmV2LnhtbERP32vCMBB+H/g/hBvsbaZ2KNKZlqHI5tOwyp6P5myK&#10;zSU0We3+ezMY7O0+vp+3qSbbi5GG0DlWsJhnIIgbpztuFZxP++c1iBCRNfaOScEPBajK2cMGC+1u&#10;fKSxjq1IIRwKVGBi9IWUoTFkMcydJ07cxQ0WY4JDK/WAtxRue5ln2Upa7Dg1GPS0NdRc62+r4P3r&#10;5XDIpzHb1nmz2C333sRPr9TT4/T2CiLSFP/Ff+4Pnebn8PtLOk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oW5LBAAAA2wAAAA8AAAAAAAAAAAAAAAAAmAIAAGRycy9kb3du&#10;cmV2LnhtbFBLBQYAAAAABAAEAPUAAACGAwAAAAA=&#10;" path="m,l1424324,r,1622825l1422697,1711455r-4957,85273l1409481,1877796r-11585,77075l1382993,2028167r-18260,69665l1343140,2164016r-24901,62807l1290091,2286352r-31302,56272l1224474,2395763r-37156,50073l1147523,2492974r-42227,44357l1060836,2579140r-46498,39456l965932,2656015r-50176,35629l863929,2725805r-53406,32942l755591,2790780r-56383,31414l641395,2853258r-59208,30972l521634,2915362r-61891,31576l396563,2979173r-64451,33155l266409,3046636r-66920,35695l131391,3119662,,3194018,,3051043r140293,-78157c827803,2601434,1299894,2497207,1299894,1621677r,-1497254l,124423,,xe" fillcolor="#f30" stroked="f" strokeweight="0">
                  <v:stroke miterlimit="83231f" joinstyle="miter"/>
                  <v:path arrowok="t" textboxrect="0,0,1424324,3194018"/>
                </v:shape>
                <v:shape id="Shape 13" o:spid="_x0000_s1034" style="position:absolute;left:1244;top:1244;width:12999;height:29266;visibility:visible;mso-wrap-style:square;v-text-anchor:top" coordsize="1299888,2926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XcrMIA&#10;AADbAAAADwAAAGRycy9kb3ducmV2LnhtbERPS2vCQBC+C/6HZQQvpW5qbSppVhGhVfDUWHoesmMe&#10;zc6m2W2M/94VCt7m43tOuh5MI3rqXGVZwdMsAkGcW11xoeDr+P64BOE8ssbGMim4kIP1ajxKMdH2&#10;zJ/UZ74QIYRdggpK79tESpeXZNDNbEscuJPtDPoAu0LqDs8h3DRyHkWxNFhxaCixpW1J+U/2ZxRk&#10;Ffax/Y6jXV0fXx4++vjwuvhVajoZNm8gPA3+Lv5373WY/wy3X8IBc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dyswgAAANsAAAAPAAAAAAAAAAAAAAAAAJgCAABkcnMvZG93&#10;bnJldi54bWxQSwUGAAAAAAQABAD1AAAAhwMAAAAA&#10;" path="m,l1299888,r,2926624c522487,2478136,,2430856,,1492152l,xe" fillcolor="#f2d68c" stroked="f" strokeweight="0">
                  <v:stroke miterlimit="83231f" joinstyle="miter"/>
                  <v:path arrowok="t" textboxrect="0,0,1299888,2926624"/>
                </v:shape>
                <v:shape id="Shape 14" o:spid="_x0000_s1035" style="position:absolute;left:2786;top:2942;width:22914;height:23607;visibility:visible;mso-wrap-style:square;v-text-anchor:top" coordsize="2291389,2360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llcEA&#10;AADbAAAADwAAAGRycy9kb3ducmV2LnhtbERPS4vCMBC+L/gfwgje1kRxF6lGEUFQ8LA+QLwNzdgW&#10;m0lJYq3/3iws7G0+vufMl52tRUs+VI41jIYKBHHuTMWFhvNp8zkFESKywdoxaXhRgOWi9zHHzLgn&#10;H6g9xkKkEA4ZaihjbDIpQ16SxTB0DXHibs5bjAn6QhqPzxRuazlW6ltarDg1lNjQuqT8fnxYDfvd&#10;Ra2bw5fy29ND/qza6/SCV60H/W41AxGpi//iP/fWpPkT+P0lHSA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gZZXBAAAA2wAAAA8AAAAAAAAAAAAAAAAAmAIAAGRycy9kb3du&#10;cmV2LnhtbFBLBQYAAAAABAAEAPUAAACGAwAAAAA=&#10;" path="m798303,r692169,8l1490468,188784r-141577,-4l1348891,677708r259556,l1608447,680325r2618,l1611065,942516r491555,-8l2102620,800932r188769,l2291389,1493100r-188769,l2102620,1351520r-491555,l1611067,1608451r-2,l1611065,1611080r-259557,l1351508,2171933r141580,l1493092,2360712r-692179,l800913,2171933r141592,8l942505,1611072r-259564,l682941,1608451r-2624,l680317,1605834r,-259549l188773,1346285r,141573l,1487854,,795682r188773,14l188773,937275r491544,-3l680317,680329r,-2625l939887,677704r4,-488920l798303,188784,798303,xe" fillcolor="#f30" stroked="f" strokeweight="0">
                  <v:stroke miterlimit="83231f" joinstyle="miter"/>
                  <v:path arrowok="t" textboxrect="0,0,2291389,2360712"/>
                </v:shape>
                <v:shape id="Shape 15" o:spid="_x0000_s1036" style="position:absolute;left:4165;top:19221;width:5347;height:5346;visibility:visible;mso-wrap-style:square;v-text-anchor:top" coordsize="534657,534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XnxMEA&#10;AADbAAAADwAAAGRycy9kb3ducmV2LnhtbERPS2sCMRC+F/wPYYTealaxKqtRfFAp9GB94HnYjNnV&#10;zWTZpO723xuh0Nt8fM+ZLVpbijvVvnCsoN9LQBBnThdsFJyOH28TED4gaywdk4Jf8rCYd15mmGrX&#10;8J7uh2BEDGGfooI8hCqV0mc5WfQ9VxFH7uJqiyHC2khdYxPDbSkHSTKSFguODTlWtM4pux1+rIKv&#10;4W5LerMaN7vvoTZ4bkbbq1HqtdsupyACteFf/Of+1HH+Ozx/iQ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158TBAAAA2wAAAA8AAAAAAAAAAAAAAAAAmAIAAGRycy9kb3du&#10;cmV2LnhtbFBLBQYAAAAABAAEAPUAAACGAwAAAAA=&#10;" path="m123660,l403329,r,53780c380663,56210,360925,60216,344107,65815v-16809,5573,-25226,18339,-25226,38258l318881,213589r111707,c453435,213589,467517,204988,472871,187815v5335,-17190,8017,-38570,8017,-64159l534657,123656r,279671l480888,403327v-2437,-22670,-6444,-42413,-12028,-59229c463269,327290,450518,318877,430588,318877r-111707,l318881,421116v,29636,9687,47006,29062,52100c367322,478329,388339,480878,411005,480880r,53774l123660,534654r,-53776c153629,480878,176116,478200,191113,472868v14990,-5355,22482,-24298,22482,-56863l213595,318877r-100044,c83917,318877,66539,328565,61441,347943v-5111,19373,-7654,40392,-7654,63054l,410997,,123656r53787,c53787,153622,56469,176116,61801,191109v5346,14976,24300,22480,56859,22480l213595,213589r,-109516c213595,81223,205002,67147,187827,61798,170633,56455,149253,53780,123660,53777l123660,xe" fillcolor="#f30" stroked="f" strokeweight="0">
                  <v:stroke miterlimit="83231f" joinstyle="miter"/>
                  <v:path arrowok="t" textboxrect="0,0,534657,534654"/>
                </v:shape>
                <v:shape id="Shape 16" o:spid="_x0000_s1037" style="position:absolute;left:18967;top:19221;width:5346;height:5346;visibility:visible;mso-wrap-style:square;v-text-anchor:top" coordsize="534661,534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E4MAA&#10;AADbAAAADwAAAGRycy9kb3ducmV2LnhtbERPTWvCQBC9F/wPywje6sYeRKKrlGrBm8YK4m3ITpPY&#10;7GzYHTX+e7dQ6G0e73MWq9616kYhNp4NTMYZKOLS24YrA8evz9cZqCjIFlvPZOBBEVbLwcsCc+vv&#10;XNDtIJVKIRxzNFCLdLnWsazJYRz7jjhx3z44lARDpW3Aewp3rX7Lsql22HBqqLGjj5rKn8PVGVi3&#10;WbM5ubA/yvVyLsSud8X+Ysxo2L/PQQn18i/+c29tmj+F31/SAXr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ZYE4MAAAADbAAAADwAAAAAAAAAAAAAAAACYAgAAZHJzL2Rvd25y&#10;ZXYueG1sUEsFBgAAAAAEAAQA9QAAAIUDAAAAAA==&#10;" path="m123664,l403329,r,53780c380664,56210,360925,60216,344101,65815v-16814,5573,-25213,18339,-25213,38258l318888,213589r111704,c453427,213589,467524,204988,472870,187815v5340,-17190,8018,-38570,8018,-64159l534661,123656r,279671l480888,403327v-2435,-22670,-6448,-42413,-12028,-59229c463266,327290,450519,318877,430592,318877r-111704,l318888,421116v,29636,9684,47006,29067,52100c367322,478329,388342,480878,411015,480880r,53774l123664,534654r,-53776c153637,480878,176119,478200,191110,472868v14993,-5355,22477,-24298,22477,-56863l213587,318877r-100029,c83915,318877,66538,328565,61441,347943v-5105,19373,-7654,40392,-7658,63054l,410997,,123656r53787,c53787,153622,56458,176116,61801,191109v5349,14976,24296,22480,56848,22480l213587,213589r,-109516c213587,81223,205002,67147,187819,61798,170628,56455,149245,53780,123664,53777l123664,xe" fillcolor="#f30" stroked="f" strokeweight="0">
                  <v:stroke miterlimit="83231f" joinstyle="miter"/>
                  <v:path arrowok="t" textboxrect="0,0,534661,534654"/>
                </v:shape>
                <v:shape id="Shape 17" o:spid="_x0000_s1038" style="position:absolute;left:4165;top:2567;width:5347;height:5347;visibility:visible;mso-wrap-style:square;v-text-anchor:top" coordsize="534657,534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H+QsIA&#10;AADbAAAADwAAAGRycy9kb3ducmV2LnhtbERPS2vCQBC+C/0PyxS86aYeYkhdRUoL8QGlKtTjkB2T&#10;YHY2ZNck/ntXKPQ2H99zFqvB1KKj1lWWFbxNIxDEudUVFwpOx69JAsJ5ZI21ZVJwJwer5ctogam2&#10;Pf9Qd/CFCCHsUlRQet+kUrq8JINuahviwF1sa9AH2BZSt9iHcFPLWRTF0mDFoaHEhj5Kyq+Hm1EQ&#10;c3OMPpO93CXfxSnj2Xnzu7VKjV+H9TsIT4P/F/+5Mx3mz+H5Szh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sf5CwgAAANsAAAAPAAAAAAAAAAAAAAAAAJgCAABkcnMvZG93&#10;bnJldi54bWxQSwUGAAAAAAQABAD1AAAAhwMAAAAA&#10;" path="m123660,l403329,r,53784c380663,56218,360925,60225,344107,65811v-16809,5589,-25226,18343,-25226,38258l318881,213592r111707,c453435,213592,467517,205002,472871,187820v5335,-17186,8017,-38575,8017,-64166l534657,123654r,279679l480888,403333v-2437,-22666,-6444,-42414,-12028,-59222c463269,327295,450518,318881,430588,318881r-111707,l318881,421118v,29646,9687,47008,29062,52117c367322,478333,388339,480892,411005,480892r,53769l123660,534661r,-53769c153629,480892,176116,478213,191113,472864v14990,-5339,22482,-24286,22482,-56848l213595,318881r-100044,c83917,318881,66539,328568,61441,347951v-5111,19368,-7654,40389,-7654,63062l,411013,,123654r53787,c53787,153631,56469,176120,61801,191110v5346,14991,24300,22471,56859,22482l213595,213592r,-109523c213595,81246,205002,67152,187827,61809,170633,56448,149253,53784,123660,53784l123660,xe" fillcolor="#f30" stroked="f" strokeweight="0">
                  <v:stroke miterlimit="83231f" joinstyle="miter"/>
                  <v:path arrowok="t" textboxrect="0,0,534657,534661"/>
                </v:shape>
                <v:shape id="Shape 18" o:spid="_x0000_s1039" style="position:absolute;left:18967;top:2567;width:5346;height:5347;visibility:visible;mso-wrap-style:square;v-text-anchor:top" coordsize="534661,534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3YOsMA&#10;AADbAAAADwAAAGRycy9kb3ducmV2LnhtbESPT2vCQBDF7wW/wzKCt7qx0qDRVUQoWDzVf+cxOybB&#10;7GzIriZ++86h0NsM7817v1mue1erJ7Wh8mxgMk5AEefeVlwYOB2/3megQkS2WHsmAy8KsF4N3paY&#10;Wd/xDz0PsVASwiFDA2WMTaZ1yEtyGMa+IRbt5luHUda20LbFTsJdrT+SJNUOK5aGEhvalpTfDw9n&#10;4LK/XigN81lI6dy9pp/J/ntyMmY07DcLUJH6+G/+u95ZwRdY+UUG0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3YOsMAAADbAAAADwAAAAAAAAAAAAAAAACYAgAAZHJzL2Rv&#10;d25yZXYueG1sUEsFBgAAAAAEAAQA9QAAAIgDAAAAAA==&#10;" path="m123664,l403329,r,53784c380664,56218,360925,60225,344101,65811v-16814,5589,-25213,18343,-25213,38258l318888,213592r111704,c453427,213592,467524,205002,472870,187820v5340,-17186,8018,-38575,8018,-64166l534661,123654r,279679l480888,403333v-2435,-22666,-6448,-42414,-12028,-59222c463266,327295,450519,318881,430592,318881r-111704,l318888,421118v,29646,9684,47008,29067,52117c367322,478333,388342,480892,411015,480892r,53769l123664,534661r,-53769c153637,480892,176119,478213,191110,472864v14993,-5339,22477,-24286,22477,-56848l213587,318881r-100029,c83915,318881,66538,328568,61441,347951v-5105,19368,-7654,40389,-7658,63062l,411013,,123654r53787,c53787,153631,56458,176120,61801,191110v5349,14991,24296,22471,56848,22482l213587,213592r,-109523c213587,81246,205002,67152,187819,61809,170628,56448,149245,53784,123664,53784l123664,xe" fillcolor="#f30" stroked="f" strokeweight="0">
                  <v:stroke miterlimit="83231f" joinstyle="miter"/>
                  <v:path arrowok="t" textboxrect="0,0,534661,534661"/>
                </v:shape>
                <v:shape id="Shape 19" o:spid="_x0000_s1040" style="position:absolute;left:480;top:28228;width:3799;height:7574;visibility:visible;mso-wrap-style:square;v-text-anchor:top" coordsize="379942,757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si8IA&#10;AADbAAAADwAAAGRycy9kb3ducmV2LnhtbERPTWvCQBC9F/oflil4q5vkIGnqKlZb8CBIY6HXITsm&#10;abOzYXdN4r93hUJv83ifs1xPphMDOd9aVpDOExDEldUt1wq+Th/POQgfkDV2lknBlTysV48PSyy0&#10;HfmThjLUIoawL1BBE0JfSOmrhgz6ue2JI3e2zmCI0NVSOxxjuOlkliQLabDl2NBgT9uGqt/yYhT0&#10;Jb3v8kW2ceF4uBze0uE7+TkrNXuaNq8gAk3hX/zn3us4/wXuv8QD5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myLwgAAANsAAAAPAAAAAAAAAAAAAAAAAJgCAABkcnMvZG93&#10;bnJldi54bWxQSwUGAAAAAAQABAD1AAAAhwMAAAAA&#10;" path="m213157,2028c255968,,310258,7243,348388,12792r31554,4554l379942,93566,325475,81666c287958,74964,248248,70339,205928,70884v-38748,74575,-55360,180577,-94118,255143c204272,333725,283278,354441,354566,383290r25376,11552l379942,471349,311295,437748c247236,410590,174903,388138,93057,371956,16824,467831,226838,532586,367368,548787r12574,897l379942,605867r-3321,-70c340985,602305,306171,593724,274730,582391v-2987,51494,29223,81403,69300,93144l379942,680541r,76913l369955,757108r-15812,-1622l338328,752729r-15810,-3980l306793,743461r-15556,-6746l275984,728370,261216,718283,247188,706331,234238,692414,222762,676592r-9601,-17568l205780,640004r-4940,-20091l198429,599156r17,-8018l193800,589745r-23333,-7840l147669,573243r-22129,-9591l104185,552989,83654,541008,64033,527300,45469,511290,28343,492092,13659,468717,3377,440769,,409550c6253,367650,20617,337307,47013,285207r2804,-5840l52596,273341r2725,-6236l58025,260695r2665,-6595l63317,247342r2604,-6915l68505,233353r2553,-7223l73605,218794r2553,-7477l78693,203722r2555,-7708l83809,188212r2576,-7910l89003,172322r2653,-8075l94342,156111r2751,-8211l99901,139641r2898,-8313l105758,122972r3059,-8412l112004,106128r3287,-8449l118721,89204r3557,-8495l126004,72209r3895,-8493l133985,55245,146596,30313c152004,11208,178908,3651,213157,2028xe" fillcolor="#f2d68c" stroked="f" strokeweight="0">
                  <v:stroke miterlimit="83231f" joinstyle="miter"/>
                  <v:path arrowok="t" textboxrect="0,0,379942,757454"/>
                </v:shape>
                <v:shape id="Shape 20" o:spid="_x0000_s1041" style="position:absolute;left:7796;top:33413;width:58;height:288;visibility:visible;mso-wrap-style:square;v-text-anchor:top" coordsize="5737,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5QsEA&#10;AADbAAAADwAAAGRycy9kb3ducmV2LnhtbERPTUvDQBC9C/0PyxS8SLtpQS2x26LSQEEomNb7mB2T&#10;kOxs2F3T+O+dg+Dx8b63+8n1aqQQW88GVssMFHHlbcu1gcu5WGxAxYRssfdMBn4own43u9libv2V&#10;32ksU60khGOOBpqUhlzrWDXkMC79QCzclw8Ok8BQaxvwKuGu1+sse9AOW5aGBgd6bajqym8nJceX&#10;k+4ePw9vh7viVIZuVdyPH8bczqfnJ1CJpvQv/nMfrYG1rJcv8gP0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rOULBAAAA2wAAAA8AAAAAAAAAAAAAAAAAmAIAAGRycy9kb3du&#10;cmV2LnhtbFBLBQYAAAAABAAEAPUAAACGAwAAAAA=&#10;" path="m5737,r,28778l,24849,5737,xe" fillcolor="#f2d68c" stroked="f" strokeweight="0">
                  <v:stroke miterlimit="83231f" joinstyle="miter"/>
                  <v:path arrowok="t" textboxrect="0,0,5737,28778"/>
                </v:shape>
                <v:shape id="Shape 21" o:spid="_x0000_s1042" style="position:absolute;left:4279;top:32176;width:3575;height:3628;visibility:visible;mso-wrap-style:square;v-text-anchor:top" coordsize="357405,362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HRe8UA&#10;AADbAAAADwAAAGRycy9kb3ducmV2LnhtbESPQWvCQBSE7wX/w/IKvZS6UUFr6iqlRakHkRi9v2Zf&#10;s8Hs25BdTfrvXaHQ4zAz3zCLVW9rcaXWV44VjIYJCOLC6YpLBcd8/fIKwgdkjbVjUvBLHlbLwcMC&#10;U+06zuh6CKWIEPYpKjAhNKmUvjBk0Q9dQxy9H9daDFG2pdQtdhFuazlOkqm0WHFcMNjQh6HifLhY&#10;BRPuPjfb787P/T6f56edmT1nmVJPj/37G4hAffgP/7W/tILxCO5f4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YdF7xQAAANsAAAAPAAAAAAAAAAAAAAAAAJgCAABkcnMv&#10;ZG93bnJldi54bWxQSwUGAAAAAAQABAD1AAAAigMAAAAA&#10;" path="m,l43552,19827c143724,70419,230836,135647,324258,199022r33147,21403l357405,311771r-10560,-6545l313699,283737,281500,262173,250112,240680,219361,219426,189093,198536r-10329,-7045l181273,206247r375,20959l178674,247942r-6211,19670l163486,285525r-11103,15751l139794,314729r-13529,11308l112120,335423r-14561,7731l82697,349397r-15084,4936l52375,358077r-15426,2631l21408,362282r-15660,528l,362612,,285699r5775,805c62155,286516,116325,256256,103502,203824v-17364,4513,-35161,7168,-53072,8259l,211025,,154842r42363,3022c85570,158616,111318,151959,99941,136932,75568,119430,49436,102712,21389,86976l,76507,,xe" fillcolor="#f2d68c" stroked="f" strokeweight="0">
                  <v:stroke miterlimit="83231f" joinstyle="miter"/>
                  <v:path arrowok="t" textboxrect="0,0,357405,362810"/>
                </v:shape>
                <v:shape id="Shape 22" o:spid="_x0000_s1043" style="position:absolute;left:6495;top:31843;width:1359;height:1309;visibility:visible;mso-wrap-style:square;v-text-anchor:top" coordsize="135827,130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fXgMQA&#10;AADbAAAADwAAAGRycy9kb3ducmV2LnhtbESPzWrDMBCE74W8g9hAL6WR7UMJbpRQAvnxqeTnAdbW&#10;xja1VkZSHLdPXwUCOQ4z8w2zWI2mEwM531pWkM4SEMSV1S3XCs6nzfschA/IGjvLpOCXPKyWk5cF&#10;5tre+EDDMdQiQtjnqKAJoc+l9FVDBv3M9sTRu1hnMETpaqkd3iLcdDJLkg9psOW40GBP64aqn+PV&#10;KHDfZVrsL38D7Yoi3R50abdvpVKv0/HrE0SgMTzDj/ZeK8gyuH+JP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n14DEAAAA2wAAAA8AAAAAAAAAAAAAAAAAmAIAAGRycy9k&#10;b3ducmV2LnhtbFBLBQYAAAAABAAEAPUAAACJAwAAAAA=&#10;" path="m135827,r,45390l103843,68291r31984,21916l135827,130871,74682,88963,35554,117042,,92678,135827,xe" fillcolor="#f2d68c" stroked="f" strokeweight="0">
                  <v:stroke miterlimit="83231f" joinstyle="miter"/>
                  <v:path arrowok="t" textboxrect="0,0,135827,130871"/>
                </v:shape>
                <v:shape id="Shape 23" o:spid="_x0000_s1044" style="position:absolute;left:5182;top:30400;width:1976;height:2117;visibility:visible;mso-wrap-style:square;v-text-anchor:top" coordsize="197607,211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4muMUA&#10;AADbAAAADwAAAGRycy9kb3ducmV2LnhtbESPQWsCMRSE7wX/Q3iCt5qoVcpqFBGFtkJLbT14e26e&#10;u6ubl2WT6vrvG0HwOMzMN8xk1thSnKn2hWMNva4CQZw6U3Cm4fdn9fwKwgdkg6Vj0nAlD7Np62mC&#10;iXEX/qbzJmQiQtgnqCEPoUqk9GlOFn3XVcTRO7jaYoiyzqSp8RLhtpR9pUbSYsFxIceKFjmlp82f&#10;1bBVFQ1f3ocfu/mX+gz2uF4t7V7rTruZj0EEasIjfG+/GQ39Ady+xB8g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ia4xQAAANsAAAAPAAAAAAAAAAAAAAAAAJgCAABkcnMv&#10;ZG93bnJldi54bWxQSwUGAAAAAAQABAD1AAAAigMAAAAA&#10;" path="m116208,1922v11689,1995,24037,7089,37091,15383c174639,30870,187743,45687,192693,61815v4914,16135,2769,32106,-6418,47971l151049,89496v4003,-9612,4756,-17856,2311,-24707c150937,57910,144875,51429,135237,45299v-9968,-6329,-19051,-9296,-27241,-8787c102733,36792,98716,39132,95973,43495v-2517,4004,-2963,8503,-1340,13489c96664,63342,104807,73792,119049,88275v14216,14540,24004,26418,29365,35669c153767,133214,156423,142873,156394,153029v-57,10129,-3430,20515,-10133,31168c140192,193857,131792,201218,121086,206179v-5362,2498,-10937,4108,-16729,4819c98565,211708,92556,211520,86328,210424,73847,208264,60221,202456,45479,193090,24012,179449,10610,164063,5306,146891,,129722,2164,110973,11809,90709r35426,17956c42200,121072,41130,131831,44007,140973v2869,9079,9468,16959,19911,23604c74952,171580,84755,174565,93269,173434v8528,-1073,14738,-4706,18645,-10911c114430,158515,115366,154383,114746,150088v-544,-4299,-3124,-9356,-7729,-15145c103906,130994,96271,122734,84219,110121,68670,93921,59295,80154,56051,68861,51440,52960,53349,38329,61736,24970,67158,16387,74642,9918,84258,5536,93856,1191,104526,,116208,1922xe" fillcolor="#f2d68c" stroked="f" strokeweight="0">
                  <v:stroke miterlimit="83231f" joinstyle="miter"/>
                  <v:path arrowok="t" textboxrect="0,0,197607,211708"/>
                </v:shape>
                <v:shape id="Shape 24" o:spid="_x0000_s1045" style="position:absolute;left:4279;top:28401;width:3575;height:2207;visibility:visible;mso-wrap-style:square;v-text-anchor:top" coordsize="357405,220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rGsMA&#10;AADbAAAADwAAAGRycy9kb3ducmV2LnhtbESPQWvCQBSE74X+h+UVvNXdShFJ3YS2oBU8qaXnR/Y1&#10;Cd19m2bXJPrrXUHwOMzMN8yyGJ0VPXWh8azhZapAEJfeNFxp+D6snhcgQkQ2aD2ThhMFKPLHhyVm&#10;xg+8o34fK5EgHDLUUMfYZlKGsiaHYepb4uT9+s5hTLKrpOlwSHBn5UypuXTYcFqosaXPmsq//dFp&#10;YGXN+uv8sd39/6g19fJkzdBoPXka399ARBrjPXxrb4yG2Stcv6QfIP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zrGsMAAADbAAAADwAAAAAAAAAAAAAAAACYAgAAZHJzL2Rv&#10;d25yZXYueG1sUEsFBgAAAAAEAAQA9QAAAIgDAAAAAA==&#10;" path="m,l167,24,40095,7037r38513,8478l115760,25372r35874,11120l186281,48772r33505,13355l252208,76419r31439,15113l314185,107362r29750,16430l357405,131650r,89045l350154,216048c260677,161307,166752,114152,51914,87561l,76219,,xe" fillcolor="#f2d68c" stroked="f" strokeweight="0">
                  <v:stroke miterlimit="83231f" joinstyle="miter"/>
                  <v:path arrowok="t" textboxrect="0,0,357405,220695"/>
                </v:shape>
                <v:shape id="Shape 25" o:spid="_x0000_s1046" style="position:absolute;left:7854;top:34380;width:10893;height:2825;visibility:visible;mso-wrap-style:square;v-text-anchor:top" coordsize="1089381,282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FmsMA&#10;AADbAAAADwAAAGRycy9kb3ducmV2LnhtbESPQWvCQBSE7wX/w/KE3upGIaKpqxRB60nReujxkX0m&#10;sdm3YXeN0V/vCkKPw8x8w8wWnalFS85XlhUMBwkI4tzqigsFx5/VxwSED8gaa8uk4EYeFvPe2wwz&#10;ba+8p/YQChEh7DNUUIbQZFL6vCSDfmAb4uidrDMYonSF1A6vEW5qOUqSsTRYcVwosaFlSfnf4WIU&#10;7H5v63PqME3v++nkdNaX1n5vlXrvd1+fIAJ14T/8am+0glEKzy/x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FmsMAAADbAAAADwAAAAAAAAAAAAAAAACYAgAAZHJzL2Rv&#10;d25yZXYueG1sUEsFBgAAAAAEAAQA9QAAAIgDAAAAAA==&#10;" path="m,l63097,40743v133044,80409,288785,147754,513142,162951l576167,203946v4990,292,9839,449,14771,691c594138,204813,597346,204960,600571,205094v5836,252,11622,457,17364,616c623611,205879,629329,205991,635096,206063v5194,61,10367,104,15502,104c655727,206181,660904,206138,666102,206063v5764,-80,11484,-184,17169,-353c688995,205551,694787,205346,700627,205094v3226,-134,6429,-281,9636,-457c715177,204413,720041,204238,725027,203946r-68,-252c837138,196096,932163,175461,1015773,146674r73608,-30478l1089381,200612r-4898,2037l1040578,218803r-45944,14702l946516,246591r-50388,11315l843342,267306r-55121,7319l730877,279978r-2339,140l727356,280186r-1122,61l725149,280308r-1087,55l723014,280406r-1040,47l720969,280507r-914,40l718136,280626r-874,35l716380,280705r-882,36l714612,280781r-612,35l713032,280860r-1372,72l710354,280989r-1311,65l707744,281112r-1315,61l705122,281230r-1169,51l702858,281331r-1238,62l700425,281432r-1164,43l698139,281522r-1177,47l695723,281615r-1120,43l693494,281687r-1234,40l691075,281770r-1105,40l688779,281846r-1221,29l686370,281911r-1023,25l684365,281964r-1177,37l681972,282037r-1110,21l679761,282080r-1225,39l677357,282137r-1078,15l675178,282184r-1184,18l672806,282227r-1124,26l670581,282270r-1193,15l668226,282303r-1055,14l666182,282329r-1070,18l664057,282351r-1007,10l662042,282372r-1088,14l659860,282394r-1015,4l657884,282408r-1091,3l655709,282419r-1016,6l653696,282429r-1087,4l651530,282433r-969,-4l649597,282429r-1044,l647501,282425r-2044,-6l644366,282411r-1048,-11l642353,282398r-1011,-4l640251,282379r-1059,-11l638234,282361r-1025,-10l636121,282347r-1090,-18l634062,282317r-1058,-14l631809,282285r-1188,-15l629508,282253r-1109,-26l627204,282202r-1181,-18l624922,282152r-1077,-15l622658,282119r-1217,-28l620299,282058r-1109,-21l618013,282001r-1173,-37l615817,281936r-1073,-29l613535,281875r-1195,-32l610123,281764r-1193,-37l607707,281687r-1116,-43l605467,281615r-1154,-46l603120,281522r-2314,-90l599621,281393r-1238,-62l597284,281281r-1205,-51l594768,281173r-1306,-61l592159,281054r-1311,-65l589541,280932r-1368,-72l587114,280798r-1446,-60l584782,280698r-875,-47l583064,280622r-1921,-83l580221,280500r-911,-47l578258,280406r-1112,-43l575009,280247r-1128,-61l572715,280118r-2394,-140l512987,274625r-55133,-7319l405074,257903,354687,246591,306570,233501,260616,218803,216715,202649,174763,185197,134609,166636,96136,147141,59222,126891,23704,106036,,91346,,xe" fillcolor="#f2d68c" stroked="f" strokeweight="0">
                  <v:stroke miterlimit="83231f" joinstyle="miter"/>
                  <v:path arrowok="t" textboxrect="0,0,1089381,282433"/>
                </v:shape>
                <v:shape id="Shape 26" o:spid="_x0000_s1047" style="position:absolute;left:13992;top:34033;width:1778;height:2096;visibility:visible;mso-wrap-style:square;v-text-anchor:top" coordsize="177847,209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ZQMMA&#10;AADbAAAADwAAAGRycy9kb3ducmV2LnhtbESPQWsCMRSE7wX/Q3hCL0WTCopsjSJKwUuVrorX181r&#10;dunmZdlEXf+9EQoeh5n5hpktOleLC7Wh8qzhfahAEBfeVGw1HPafgymIEJEN1p5Jw40CLOa9lxlm&#10;xl/5my55tCJBOGSooYyxyaQMRUkOw9A3xMn79a3DmGRrpWnxmuCuliOlJtJhxWmhxIZWJRV/+dkl&#10;ys4W6u3wM17buDyar/yktv6k9Wu/W36AiNTFZ/i/vTEaRhN4fEk/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GZQMMAAADbAAAADwAAAAAAAAAAAAAAAACYAgAAZHJzL2Rv&#10;d25yZXYueG1sUEsFBgAAAAAEAAQA9QAAAIgDAAAAAA==&#10;" path="m89798,1274c114245,,134495,6181,150537,19850v9565,8049,17010,19987,22402,35758l133452,67248c130586,56984,125222,49052,117367,43436,109555,37832,100262,35323,89557,35892,74753,36664,62982,42598,54320,53751,45651,64850,41951,82314,43203,106157v1322,25271,6775,43055,16467,53294c69310,169725,81413,174459,95939,173693v10761,-559,19797,-4443,27162,-11687c130485,154799,135464,143755,138092,128948r39755,10343c172987,161437,163876,178167,150454,189514v-13359,11289,-30823,17529,-52275,18655c71632,209559,49316,201621,31280,184405,13251,167143,3383,142782,1735,111359,,78069,7254,51778,23461,32450,39682,13151,61771,2749,89798,1274xe" fillcolor="#f2d68c" stroked="f" strokeweight="0">
                  <v:stroke miterlimit="83231f" joinstyle="miter"/>
                  <v:path arrowok="t" textboxrect="0,0,177847,209559"/>
                </v:shape>
                <v:shape id="Shape 27" o:spid="_x0000_s1048" style="position:absolute;left:11613;top:33592;width:1624;height:2197;visibility:visible;mso-wrap-style:square;v-text-anchor:top" coordsize="162467,219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6UgMUA&#10;AADbAAAADwAAAGRycy9kb3ducmV2LnhtbESPQWvCQBCF74X+h2UEb3VjClGia5BCwYo9aPXgbcyO&#10;SUh2NmS3Sfz33UKhx8eb971562w0jeipc5VlBfNZBII4t7riQsH56/1lCcJ5ZI2NZVLwIAfZ5vlp&#10;jam2Ax+pP/lCBAi7FBWU3replC4vyaCb2ZY4eHfbGfRBdoXUHQ4BbhoZR1EiDVYcGkps6a2kvD59&#10;m/DG/nXRxuaz3l2SQ/QxXGVyvPVKTSfjdgXC0+j/j//SO60gXsDvlgA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rpSAxQAAANsAAAAPAAAAAAAAAAAAAAAAAJgCAABkcnMv&#10;ZG93bnJldi54bWxQSwUGAAAAAAQABAD1AAAAigMAAAAA&#10;" path="m8769,l162467,42820r-8773,32651l96462,59517,53406,219727,14320,208844,57380,48633,,32653,8769,xe" fillcolor="#f2d68c" stroked="f" strokeweight="0">
                  <v:stroke miterlimit="83231f" joinstyle="miter"/>
                  <v:path arrowok="t" textboxrect="0,0,162467,219727"/>
                </v:shape>
                <v:shape id="Shape 28" o:spid="_x0000_s1049" style="position:absolute;left:15780;top:33431;width:2166;height:2415;visibility:visible;mso-wrap-style:square;v-text-anchor:top" coordsize="216565,241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FwL8A&#10;AADbAAAADwAAAGRycy9kb3ducmV2LnhtbERPTYvCMBC9L/gfwgje1rSCslajiCKI4EF3FY9DM7bF&#10;ZlKSaOu/Nwdhj4/3PV92phZPcr6yrCAdJiCIc6srLhT8/W6/f0D4gKyxtkwKXuRhueh9zTHTtuUj&#10;PU+hEDGEfYYKyhCaTEqfl2TQD21DHLmbdQZDhK6Q2mEbw00tR0kykQYrjg0lNrQuKb+fHkbBeaov&#10;aXo8NJUZu017nqyuZt8qNeh3qxmIQF34F3/cO61gFMfGL/EHyM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7YXAvwAAANsAAAAPAAAAAAAAAAAAAAAAAJgCAABkcnMvZG93bnJl&#10;di54bWxQSwUGAAAAAAQABAD1AAAAhAMAAAAA&#10;" path="m151373,r65192,189332l178351,202483,149844,119704,74945,145484r28508,82789l65185,241453,,52113,38265,38949r25643,74491l138809,87657,113156,13163,151373,xe" fillcolor="#f2d68c" stroked="f" strokeweight="0">
                  <v:stroke miterlimit="83231f" joinstyle="miter"/>
                  <v:path arrowok="t" textboxrect="0,0,216565,241453"/>
                </v:shape>
                <v:shape id="Shape 29" o:spid="_x0000_s1050" style="position:absolute;left:18047;top:32878;width:700;height:2334;visibility:visible;mso-wrap-style:square;v-text-anchor:top" coordsize="70011,233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PET8QA&#10;AADbAAAADwAAAGRycy9kb3ducmV2LnhtbESPQWvCQBSE7wX/w/IEL0U3CtY0dRURAh6ktGku3h7Z&#10;101o9m3IrjH+e7dQ6HGYmW+Y7X60rRio941jBctFAoK4crpho6D8yucpCB+QNbaOScGdPOx3k6ct&#10;Ztrd+JOGIhgRIewzVFCH0GVS+qomi37hOuLofbveYoiyN1L3eItw28pVkrxIiw3HhRo7OtZU/RRX&#10;q+DDFInU7nwN+fl5Yy4plevNu1Kz6Xh4AxFoDP/hv/ZJK1i9wu+X+APk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zxE/EAAAA2wAAAA8AAAAAAAAAAAAAAAAAmAIAAGRycy9k&#10;b3ducmV2LnhtbFBLBQYAAAAABAAEAPUAAACJAwAAAAA=&#10;" path="m37749,l70011,27238r,50603l40378,51508r11016,78307l70011,119921r,38172l56225,165424r6786,47919l25146,233488,,20073,37749,xe" fillcolor="#f2d68c" stroked="f" strokeweight="0">
                  <v:stroke miterlimit="83231f" joinstyle="miter"/>
                  <v:path arrowok="t" textboxrect="0,0,70011,233488"/>
                </v:shape>
                <v:shape id="Shape 30" o:spid="_x0000_s1051" style="position:absolute;left:9222;top:32798;width:2325;height:2511;visibility:visible;mso-wrap-style:square;v-text-anchor:top" coordsize="232477,251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E7T8EA&#10;AADbAAAADwAAAGRycy9kb3ducmV2LnhtbERPy2rCQBTdC/2H4Ra604kWg0RHEVHaSFV87S+Za5I2&#10;cydkRo1/31kILg/nPZm1phI3alxpWUG/F4EgzqwuOVdwOq66IxDOI2usLJOCBzmYTd86E0y0vfOe&#10;bgefixDCLkEFhfd1IqXLCjLoerYmDtzFNgZ9gE0udYP3EG4qOYiiWBosOTQUWNOioOzvcDUKfpbx&#10;Lj1/LVfbVP+uN0YO69imSn28t/MxCE+tf4mf7m+t4DOsD1/CD5D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hO0/BAAAA2wAAAA8AAAAAAAAAAAAAAAAAmAIAAGRycy9kb3du&#10;cmV2LnhtbFBLBQYAAAAABAAEAPUAAACGAwAAAAA=&#10;" path="m90912,r35059,18238l138288,174719,198987,56228r33490,17421l141563,251085,105387,232265,92765,79142,33484,194857,,177445,90912,xe" fillcolor="#f2d68c" stroked="f" strokeweight="0">
                  <v:stroke miterlimit="83231f" joinstyle="miter"/>
                  <v:path arrowok="t" textboxrect="0,0,232477,251085"/>
                </v:shape>
                <v:shape id="Shape 31" o:spid="_x0000_s1052" style="position:absolute;left:8438;top:32408;width:1404;height:1905;visibility:visible;mso-wrap-style:square;v-text-anchor:top" coordsize="140390,190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S3cUA&#10;AADbAAAADwAAAGRycy9kb3ducmV2LnhtbESPQWvCQBSE70L/w/IKvelGC6VGN6ENFlpBxNiCx0f2&#10;NQnNvg3Z1UR/vSsUPA4z8w2zTAfTiBN1rrasYDqJQBAXVtdcKvjef4xfQTiPrLGxTArO5CBNHkZL&#10;jLXteUen3JciQNjFqKDyvo2ldEVFBt3EtsTB+7WdQR9kV0rdYR/gppGzKHqRBmsOCxW2lFVU/OVH&#10;o2BO7XG/Wh/6C9GP/iqzYbvJ3pV6ehzeFiA8Df4e/m9/agXPU7h9CT9AJ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iBLdxQAAANsAAAAPAAAAAAAAAAAAAAAAAJgCAABkcnMv&#10;ZG93bnJldi54bWxQSwUGAAAAAAQABAD1AAAAigMAAAAA&#10;" path="m106114,r34276,21791l34284,190462,,168685,106114,xe" fillcolor="#f2d68c" stroked="f" strokeweight="0">
                  <v:stroke miterlimit="83231f" joinstyle="miter"/>
                  <v:path arrowok="t" textboxrect="0,0,140390,190462"/>
                </v:shape>
                <v:shape id="Shape 32" o:spid="_x0000_s1053" style="position:absolute;left:7854;top:31565;width:762;height:2346;visibility:visible;mso-wrap-style:square;v-text-anchor:top" coordsize="76239,234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SnqMUA&#10;AADbAAAADwAAAGRycy9kb3ducmV2LnhtbESP3WrCQBSE74W+w3IK3ojZaKWW6CpVEApF8Jd6ecwe&#10;k9Ds2ZhdNb69Wyh4OczMN8x42phSXKl2hWUFvSgGQZxaXXCmYLdddD9AOI+ssbRMCu7kYDp5aY0x&#10;0fbGa7pufCYChF2CCnLvq0RKl+Zk0EW2Ig7eydYGfZB1JnWNtwA3pezH8bs0WHBYyLGieU7p7+Zi&#10;FBxmfMzWy++qg/6yH65+msHyPFOq/dp8jkB4avwz/N/+0gre+vD3JfwAO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hKeoxQAAANsAAAAPAAAAAAAAAAAAAAAAAJgCAABkcnMv&#10;ZG93bnJldi54bWxQSwUGAAAAAAQABAD1AAAAigMAAAAA&#10;" path="m40785,l76239,24290,30745,234641,,213583,,184805,5204,162266,,158699,,118035r13310,9121l31984,50317,,73218,,27829,40785,xe" fillcolor="#f2d68c" stroked="f" strokeweight="0">
                  <v:stroke miterlimit="83231f" joinstyle="miter"/>
                  <v:path arrowok="t" textboxrect="0,0,76239,234641"/>
                </v:shape>
                <v:shape id="Shape 33" o:spid="_x0000_s1054" style="position:absolute;left:7854;top:29718;width:10893;height:4090;visibility:visible;mso-wrap-style:square;v-text-anchor:top" coordsize="1089381,408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KtyMUA&#10;AADbAAAADwAAAGRycy9kb3ducmV2LnhtbESPQWsCMRSE7wX/Q3hCL6VmrVB0NYoI2lKxUJXS42Pz&#10;3CxuXpYk6tZfb4RCj8PMfMNMZq2txZl8qBwr6PcyEMSF0xWXCva75fMQRIjIGmvHpOCXAsymnYcJ&#10;5tpd+IvO21iKBOGQowITY5NLGQpDFkPPNcTJOzhvMSbpS6k9XhLc1vIly16lxYrTgsGGFoaK4/Zk&#10;FXzb+YcfVevRZnX1cvVmPoennyelHrvtfAwiUhv/w3/td61gMID7l/QD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Aq3IxQAAANsAAAAPAAAAAAAAAAAAAAAAAJgCAABkcnMv&#10;ZG93bnJldi54bWxQSwUGAAAAAAQABAD1AAAAigMAAAAA&#10;" path="m,l15553,9073,43990,26400,71926,44022,99474,61838r27265,17936l153830,97742r27035,17913l207948,133429r27224,17589l262665,168323r27864,16974l318865,201875r28936,16121l377451,233583r30460,15023l439313,262991r32479,13681l505842,289748r10327,3700l526548,297019r10058,3284l546366,303331r9458,2749l565017,308585r8925,2240l582632,312820r8471,1757l599369,316089r8089,1285l615399,318440r7812,846l630930,319908r7647,418l646198,320531r7622,l661451,320330r7704,-415l676935,319286r7906,-854l692886,317359r8223,-1288l709522,314525r8636,-1770l727033,310736r9126,-2294l745580,305901r9697,-2812l765286,299997r10328,-3367l785925,293110r34751,-12795l853789,266884r31992,-14148l916767,237925r30118,-15385l976264,206613r28721,-16420l1033202,173367r27810,-17168l1088526,138738r855,-553l1089381,227631r-59015,35982c964694,301245,893392,336332,811442,364973,685518,408993,604646,407042,479301,361240,318783,302599,199143,218995,81354,141186l,89045,,xe" fillcolor="#f2d68c" stroked="f" strokeweight="0">
                  <v:stroke miterlimit="83231f" joinstyle="miter"/>
                  <v:path arrowok="t" textboxrect="0,0,1089381,408993"/>
                </v:shape>
                <v:shape id="Shape 34" o:spid="_x0000_s1055" style="position:absolute;left:18747;top:34652;width:1707;height:1734;visibility:visible;mso-wrap-style:square;v-text-anchor:top" coordsize="170666,173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sAA&#10;AADbAAAADwAAAGRycy9kb3ducmV2LnhtbESPQYvCMBSE7wv+h/AWvK2JdRGpRhFB6VV3weuzedsW&#10;m5eSRFv/vRGEPQ4z8w2z2gy2FXfyoXGsYTpRIIhLZxquNPz+7L8WIEJENtg6Jg0PCrBZjz5WmBvX&#10;85Hup1iJBOGQo4Y6xi6XMpQ1WQwT1xEn7895izFJX0njsU9w28pMqbm02HBaqLGjXU3l9XSzGs6H&#10;olHby3Tus7jPVOGG/ro4aj3+HLZLEJGG+B9+twujYfYNry/p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RPHxsAAAADbAAAADwAAAAAAAAAAAAAAAACYAgAAZHJzL2Rvd25y&#10;ZXYueG1sUEsFBgAAAAAEAAQA9QAAAIUDAAAAAA==&#10;" path="m170666,r,89131l152602,99728r-36918,20250l77219,139477,37068,158034,,173449,,89033,43965,70828c66975,59667,89150,47947,110666,35820l170666,xe" fillcolor="#f2d68c" stroked="f" strokeweight="0">
                  <v:stroke miterlimit="83231f" joinstyle="miter"/>
                  <v:path arrowok="t" textboxrect="0,0,170666,173449"/>
                </v:shape>
                <v:shape id="Shape 35" o:spid="_x0000_s1056" style="position:absolute;left:18747;top:33150;width:1326;height:1326;visibility:visible;mso-wrap-style:square;v-text-anchor:top" coordsize="132546,132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0gDMUA&#10;AADbAAAADwAAAGRycy9kb3ducmV2LnhtbESPQWvCQBSE7wX/w/IEL6VutKSW6CoiWNqDYLXU6yP7&#10;TILZtyH7auK/7wqFHoeZ+YZZrHpXqyu1ofJsYDJOQBHn3lZcGPg6bp9eQQVBtlh7JgM3CrBaDh4W&#10;mFnf8SddD1KoCOGQoYFSpMm0DnlJDsPYN8TRO/vWoUTZFtq22EW4q/U0SV60w4rjQokNbUrKL4cf&#10;Z+Ast+0k3XRp/XHqZnb3+C1792bMaNiv56CEevkP/7XfrYHnFO5f4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XSAMxQAAANsAAAAPAAAAAAAAAAAAAAAAAJgCAABkcnMv&#10;ZG93bnJldi54bWxQSwUGAAAAAAQABAD1AAAAigMAAAAA&#10;" path="m,l132546,111906,93688,132566,56896,100602,,130855,,92683,29633,76935,,50603,,xe" fillcolor="#f2d68c" stroked="f" strokeweight="0">
                  <v:stroke miterlimit="83231f" joinstyle="miter"/>
                  <v:path arrowok="t" textboxrect="0,0,132546,132566"/>
                </v:shape>
                <v:shape id="Shape 36" o:spid="_x0000_s1057" style="position:absolute;left:19302;top:31730;width:1152;height:2285;visibility:visible;mso-wrap-style:square;v-text-anchor:top" coordsize="115216,228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q8sEA&#10;AADbAAAADwAAAGRycy9kb3ducmV2LnhtbESP0YrCMBRE3xf8h3AFXxZNVShSjSKCoC+K7n7Atbk2&#10;1eamNFHr3xtB8HGYmTPMbNHaStyp8aVjBcNBAoI4d7rkQsH/37o/AeEDssbKMSl4kofFvPMzw0y7&#10;Bx/ofgyFiBD2GSowIdSZlD43ZNEPXE0cvbNrLIYom0LqBh8Rbis5SpJUWiw5LhisaWUovx5vVkGx&#10;2Z929rK96NGafo3d+dTsJ0r1uu1yCiJQG77hT3ujFYxTeH+JP0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b6vLBAAAA2wAAAA8AAAAAAAAAAAAAAAAAmAIAAGRycy9kb3du&#10;cmV2LnhtbFBLBQYAAAAABAAEAPUAAACGAwAAAAA=&#10;" path="m114682,r534,67l115216,38679,96782,40396c91303,42285,81608,47617,67623,56364l52231,65981r62985,100793l115216,222766r-9117,5696l,58662,62658,19494c76784,10677,88197,5033,96991,2556,102888,911,108786,57,114682,xe" fillcolor="#f2d68c" stroked="f" strokeweight="0">
                  <v:stroke miterlimit="83231f" joinstyle="miter"/>
                  <v:path arrowok="t" textboxrect="0,0,115216,228462"/>
                </v:shape>
                <v:shape id="Shape 37" o:spid="_x0000_s1058" style="position:absolute;left:18747;top:30001;width:1707;height:1993;visibility:visible;mso-wrap-style:square;v-text-anchor:top" coordsize="170666,19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RaMMA&#10;AADbAAAADwAAAGRycy9kb3ducmV2LnhtbESPQYvCMBSE7wv+h/AEb5qquGo1iggu7mmxevD4bJ5t&#10;sXkpTbRdf71ZEPY4zMw3zHLdmlI8qHaFZQXDQQSCOLW64EzB6bjrz0A4j6yxtEwKfsnBetX5WGKs&#10;bcMHeiQ+EwHCLkYFufdVLKVLczLoBrYiDt7V1gZ9kHUmdY1NgJtSjqLoUxosOCzkWNE2p/SW3I2C&#10;7/l4eM60TI8/pf1qrpdi4p+JUr1uu1mA8NT6//C7vdcKxlP4+xJ+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ORaMMAAADbAAAADwAAAAAAAAAAAAAAAACYAgAAZHJzL2Rv&#10;d25yZXYueG1sUEsFBgAAAAAEAAQA9QAAAIgDAAAAAA==&#10;" path="m170666,r,90554l148402,104189c111303,128202,74211,152935,35899,177436l,199324,,109878,26473,92751,53739,74938,81045,57047,108516,39172,136241,21402,164356,3817,170666,xe" fillcolor="#f2d68c" stroked="f" strokeweight="0">
                  <v:stroke miterlimit="83231f" joinstyle="miter"/>
                  <v:path arrowok="t" textboxrect="0,0,170666,199324"/>
                </v:shape>
                <v:shape id="Shape 38" o:spid="_x0000_s1059" style="position:absolute;left:20454;top:32176;width:3986;height:3628;visibility:visible;mso-wrap-style:square;v-text-anchor:top" coordsize="398560,362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fAi7wA&#10;AADbAAAADwAAAGRycy9kb3ducmV2LnhtbERPSwrCMBDdC94hjOBOUy2KVKOIorj1g+uxGdvSZlKa&#10;qNXTm4Xg8vH+i1VrKvGkxhWWFYyGEQji1OqCMwWX824wA+E8ssbKMil4k4PVsttZYKLti4/0PPlM&#10;hBB2CSrIva8TKV2ak0E3tDVx4O62MegDbDKpG3yFcFPJcRRNpcGCQ0OONW1ySsvTwyio5fV4/oz3&#10;sYwnt3I7mhVped0o1e+16zkIT63/i3/ug1YQh7HhS/gBcvk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qR8CLvAAAANsAAAAPAAAAAAAAAAAAAAAAAJgCAABkcnMvZG93bnJldi54&#10;bWxQSwUGAAAAAAQABAD1AAAAgQMAAAAA&#10;" path="m398560,r,76508l377169,86978v-28046,15737,-54179,32454,-78552,49956c287238,151962,312986,158619,356193,157867r42367,-3023l398560,211027r-50435,1059c330217,210994,312422,208339,295061,203826v-12829,52432,41341,82693,97722,82681l398560,285701r,76913l392812,362812r-15657,-528l361611,360711r-15420,-2632l330939,354335r-15074,-4935l301001,343157r-14558,-7722l272295,326039,258754,314731,246176,301267,235074,285535r-8985,-17909l219886,247945r-2977,-20733l217279,206271r2513,-14760l209471,198538r-30272,20898l148443,240686r-31388,21489l84865,283742,51723,305234,17458,326478,,336721,,247590r2746,-1639c124982,169179,229789,83071,355002,19830l398560,xe" fillcolor="#f2d68c" stroked="f" strokeweight="0">
                  <v:stroke miterlimit="83231f" joinstyle="miter"/>
                  <v:path arrowok="t" textboxrect="0,0,398560,362812"/>
                </v:shape>
                <v:shape id="Shape 39" o:spid="_x0000_s1060" style="position:absolute;left:20454;top:31731;width:1022;height:2227;visibility:visible;mso-wrap-style:square;v-text-anchor:top" coordsize="102234,222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X8qMMA&#10;AADbAAAADwAAAGRycy9kb3ducmV2LnhtbESPQWvCQBSE74X+h+UVvNXdWCiaukorCtJbE/H8zD6T&#10;0OzbuLs18d+7hUKPw8x8wyzXo+3ElXxoHWvIpgoEceVMy7WGQ7l7noMIEdlg55g03CjAevX4sMTc&#10;uIG/6FrEWiQIhxw1NDH2uZShashimLqeOHln5y3GJH0tjcchwW0nZ0q9Sostp4UGe9o0VH0XP1bD&#10;JTt153Zuy8p/HrPdUamPYthqPXka399ARBrjf/ivvTcaXhbw+yX9A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X8qMMAAADbAAAADwAAAAAAAAAAAAAAAACYAgAAZHJzL2Rv&#10;d25yZXYueG1sUEsFBgAAAAAEAAQA9QAAAIgDAAAAAA==&#10;" path="m,l17137,2161v11791,3020,22936,8816,33426,17334c61032,28058,71238,40267,81199,56197v8716,13961,14511,27097,17352,39394c102033,110570,102234,124349,99099,136927v-2304,9519,-7510,19040,-15610,28609c77452,172657,68074,180177,55376,188101l,222698,,166707r7277,11645l32862,162367v9566,-5978,16171,-10806,19742,-14590c57274,142931,60445,137708,62044,132096v1609,-5620,1137,-12968,-1279,-22014c58310,101055,53014,89914,44796,76785,36610,63667,29140,54361,22454,48766,15722,43171,9041,39701,2438,38384l,38611,,xe" fillcolor="#f2d68c" stroked="f" strokeweight="0">
                  <v:stroke miterlimit="83231f" joinstyle="miter"/>
                  <v:path arrowok="t" textboxrect="0,0,102234,222698"/>
                </v:shape>
                <v:shape id="Shape 40" o:spid="_x0000_s1061" style="position:absolute;left:20856;top:31079;width:598;height:887;visibility:visible;mso-wrap-style:square;v-text-anchor:top" coordsize="59785,88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fK2MEA&#10;AADbAAAADwAAAGRycy9kb3ducmV2LnhtbERPz2vCMBS+C/4P4Qne1nSbE1eNIoOhB4fa7bLbo3km&#10;Zc1LaVLt/vvlMPD48f1ebQbXiCt1ofas4DHLQRBXXtdsFHx9vj8sQISIrLHxTAp+KcBmPR6tsND+&#10;xme6ltGIFMKhQAU2xraQMlSWHIbMt8SJu/jOYUywM1J3eEvhrpFPeT6XDmtODRZberNU/ZS9U2Ck&#10;y1/Mrjl8HErbf78+n7g/bpWaTobtEkSkId7F/+69VjBL69OX9AP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nytjBAAAA2wAAAA8AAAAAAAAAAAAAAAAAmAIAAGRycy9kb3du&#10;cmV2LnhtbFBLBQYAAAAABAAEAPUAAACGAwAAAAA=&#10;" path="m32887,l47034,23533v5718,9507,9425,17503,11107,24004c59785,53989,59656,60825,57713,67921,55793,75055,52075,81964,46520,88664l31925,78954v5310,-6191,8222,-12012,8748,-17499c41203,55914,39529,49795,35705,43059l19765,52635,,19760,32887,xe" fillcolor="#f2d68c" stroked="f" strokeweight="0">
                  <v:stroke miterlimit="83231f" joinstyle="miter"/>
                  <v:path arrowok="t" textboxrect="0,0,59785,88664"/>
                </v:shape>
                <v:shape id="Shape 41" o:spid="_x0000_s1062" style="position:absolute;left:21511;top:30511;width:1937;height:2135;visibility:visible;mso-wrap-style:square;v-text-anchor:top" coordsize="193712,213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Hw8MA&#10;AADbAAAADwAAAGRycy9kb3ducmV2LnhtbESP0WqDQBRE3wv5h+UG8lKSNaVIMdmISAShT9V+wMW9&#10;URP3rribaP8+Wyj0cZiZM8wxXcwgHjS53rKC/S4CQdxY3XOr4Lsuth8gnEfWOFgmBT/kID2tXo6Y&#10;aDvzFz0q34oAYZeggs77MZHSNR0ZdDs7EgfvYieDPsiplXrCOcDNIN+iKJYGew4LHY6Ud9TcqrtR&#10;MJu6ycrC3s75tf8s49eKiihXarNesgMIT4v/D/+1S63gfQ+/X8IPkKc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Hw8MAAADbAAAADwAAAAAAAAAAAAAAAACYAgAAZHJzL2Rv&#10;d25yZXYueG1sUEsFBgAAAAAEAAQA9QAAAIgDAAAAAA==&#10;" path="m102880,3737v16384,3809,29157,13648,38387,29591l106412,53870c100054,45580,93276,40792,86159,39513v-7161,-1329,-15740,710,-25777,6048c50004,51073,42973,57503,39402,64897v-2340,4734,-2286,9400,144,13973c41782,83055,45453,85702,50562,86782v6502,1404,19562,-462,39089,-5626c109220,76025,124311,73447,134953,73393v10652,-18,20332,2488,29117,7590c172800,86101,180144,94238,186073,105397v5394,10131,7639,21122,6689,32926c191822,150177,187384,160977,179363,170741v-7982,9788,-19692,18763,-35047,26917c121961,209556,102067,213533,84596,209566,67118,205610,51944,194349,39139,175820l72057,153925v8277,10592,17076,16899,26400,18968c107726,174927,117795,173117,128671,167331v11474,-6104,18867,-13147,22072,-21139c154008,138229,153908,130997,150458,124492v-2239,-4190,-5363,-7082,-9377,-8691c137070,114127,131436,113850,124160,114967v-4935,741,-15847,3257,-32677,7454c69822,127868,53298,129153,41921,126334,25891,122400,14151,113433,6711,99436,1915,90429,,80665,936,70096,1882,59555,6066,49669,13467,40457,20937,31259,31403,23044,44992,15829,67212,4011,86479,,102880,3737xe" fillcolor="#f2d68c" stroked="f" strokeweight="0">
                  <v:stroke miterlimit="83231f" joinstyle="miter"/>
                  <v:path arrowok="t" textboxrect="0,0,193712,213533"/>
                </v:shape>
                <v:shape id="Shape 42" o:spid="_x0000_s1063" style="position:absolute;left:20454;top:28455;width:3986;height:2451;visibility:visible;mso-wrap-style:square;v-text-anchor:top" coordsize="398560,24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Me88MA&#10;AADbAAAADwAAAGRycy9kb3ducmV2LnhtbESPzWrDMBCE74G+g9hAb4kcU0xwI5vSpCWXUpzkARZr&#10;azuxVsaSf/r2UaGQ4zAz3zC7fDatGKl3jWUFm3UEgri0uuFKweX8sdqCcB5ZY2uZFPySgzx7Wuww&#10;1XbigsaTr0SAsEtRQe19l0rpypoMurXtiIP3Y3uDPsi+krrHKcBNK+MoSqTBhsNCjR2911TeToNR&#10;QAdjk3mYvg5X/Vmc/bSPL997pZ6X89srCE+zf4T/20et4CWGvy/hB8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Me88MAAADbAAAADwAAAAAAAAAAAAAAAACYAgAAZHJzL2Rv&#10;d25yZXYueG1sUEsFBgAAAAAEAAQA9QAAAIgDAAAAAA==&#10;" path="m398560,r,76116l344892,87797c248558,110036,166955,146585,90279,189825l,245116,,154562,22285,141080,51477,124157,81376,107722,112070,91886,143663,76759,176258,62457,209932,49078,244758,36763,280837,25618r37365,-9886l356942,7228,397113,190,398560,xe" fillcolor="#f2d68c" stroked="f" strokeweight="0">
                  <v:stroke miterlimit="83231f" joinstyle="miter"/>
                  <v:path arrowok="t" textboxrect="0,0,398560,245116"/>
                </v:shape>
                <v:shape id="Shape 43" o:spid="_x0000_s1064" style="position:absolute;left:24440;top:28327;width:3799;height:7475;visibility:visible;mso-wrap-style:square;v-text-anchor:top" coordsize="379948,747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GghsQA&#10;AADbAAAADwAAAGRycy9kb3ducmV2LnhtbESPQWsCMRSE74X+h/AK3mpilVW2RimFgqBQXL14e2xe&#10;dxc3L9sk1fjvTaHQ4zAz3zDLdbK9uJAPnWMNk7ECQVw703Gj4Xj4eF6ACBHZYO+YNNwowHr1+LDE&#10;0rgr7+lSxUZkCIcSNbQxDqWUoW7JYhi7gTh7X85bjFn6RhqP1wy3vXxRqpAWO84LLQ703lJ9rn6s&#10;Blt8Tk+ctvNT2n2rQ7H1e7WYaz16Sm+vICKl+B/+a2+MhtkUfr/k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hoIbEAAAA2wAAAA8AAAAAAAAAAAAAAAAAmAIAAGRycy9k&#10;b3ducmV2LnhtbFBLBQYAAAAABAAEAPUAAACJAwAAAAA=&#10;" path="m165220,404v33315,1212,56003,9697,68065,25444l245892,50716r4038,8328l253794,67367r3693,8316l261033,83988r3413,8268l267732,100498r3157,8216l273958,116870r2959,8122l279803,133052r2808,8025l285366,149018r2685,7880l290697,164700r2606,7733l295896,180076r2563,7549l301011,195091r2538,7348l306098,209700r2545,7135l311213,223859r2586,6915l316412,237536r2638,6638l321726,250668r2724,6354l327201,263243r2812,6051l332878,275195v26492,52221,40803,82516,47070,124429l376557,430847r-10274,27941l351598,482166r-17125,19198l315912,517374r-19610,13708l275765,543063r-21363,10663l232269,563314r-22796,8665l186150,579824r-4652,1389l181517,589215r-2416,20773l174161,630079r-7376,19019l157180,666666r-11473,15833l132748,696412r-14022,11946l103962,718444r-15260,8345l73145,733535r-15728,5289l41628,742803r-15833,2757l9994,747183,,747528,,670615r35911,-5006c75989,653868,108199,623959,105210,572465,73768,583798,38952,592379,3315,595871l,595941,,539758r12570,-897c153102,522660,363120,457905,286891,362030,205039,378212,132703,400665,68644,427822l,461422,,384914,25370,373364c96658,344515,175663,323799,268125,316102,229372,241535,212750,141067,174004,66496,131313,65945,91278,70576,53474,77294l,88933,,12816,40234,7538,83484,3718,128362,1617c141829,404,154115,,165220,404xe" fillcolor="#f2d68c" stroked="f" strokeweight="0">
                  <v:stroke miterlimit="83231f" joinstyle="miter"/>
                  <v:path arrowok="t" textboxrect="0,0,379948,747528"/>
                </v:shape>
                <w10:wrap type="square"/>
              </v:group>
            </w:pict>
          </mc:Fallback>
        </mc:AlternateContent>
      </w:r>
      <w:r w:rsidRPr="00DA3248">
        <w:rPr>
          <w:b/>
          <w:sz w:val="28"/>
          <w:szCs w:val="28"/>
        </w:rPr>
        <w:t>St Chad’s Primary School</w:t>
      </w:r>
    </w:p>
    <w:p w:rsidR="00A2549F" w:rsidRPr="00DA3248" w:rsidRDefault="00A2549F" w:rsidP="00A2549F">
      <w:pPr>
        <w:jc w:val="center"/>
        <w:rPr>
          <w:b/>
          <w:sz w:val="28"/>
          <w:szCs w:val="28"/>
        </w:rPr>
      </w:pPr>
      <w:r w:rsidRPr="00DA3248">
        <w:rPr>
          <w:b/>
          <w:sz w:val="28"/>
          <w:szCs w:val="28"/>
        </w:rPr>
        <w:t>Sports Funding Spending</w:t>
      </w:r>
    </w:p>
    <w:p w:rsidR="00A2549F" w:rsidRPr="00DA3248" w:rsidRDefault="00054996" w:rsidP="00A2549F">
      <w:pPr>
        <w:jc w:val="center"/>
        <w:rPr>
          <w:b/>
          <w:sz w:val="28"/>
          <w:szCs w:val="28"/>
        </w:rPr>
      </w:pPr>
      <w:r>
        <w:rPr>
          <w:b/>
          <w:sz w:val="28"/>
          <w:szCs w:val="28"/>
        </w:rPr>
        <w:t>2017/18</w:t>
      </w:r>
    </w:p>
    <w:p w:rsidR="00A2549F" w:rsidRDefault="00A2549F"/>
    <w:tbl>
      <w:tblPr>
        <w:tblStyle w:val="TableGrid"/>
        <w:tblW w:w="0" w:type="auto"/>
        <w:tblLook w:val="04A0" w:firstRow="1" w:lastRow="0" w:firstColumn="1" w:lastColumn="0" w:noHBand="0" w:noVBand="1"/>
      </w:tblPr>
      <w:tblGrid>
        <w:gridCol w:w="2547"/>
        <w:gridCol w:w="6469"/>
      </w:tblGrid>
      <w:tr w:rsidR="00A2549F" w:rsidTr="00A2549F">
        <w:tc>
          <w:tcPr>
            <w:tcW w:w="2547" w:type="dxa"/>
          </w:tcPr>
          <w:p w:rsidR="00A2549F" w:rsidRDefault="00A2549F">
            <w:r>
              <w:t>Funding Allocation</w:t>
            </w:r>
          </w:p>
          <w:p w:rsidR="00A2549F" w:rsidRDefault="00AC5FDE">
            <w:r>
              <w:t>2017/18</w:t>
            </w:r>
          </w:p>
          <w:p w:rsidR="00A2549F" w:rsidRDefault="00A2549F"/>
        </w:tc>
        <w:tc>
          <w:tcPr>
            <w:tcW w:w="6469" w:type="dxa"/>
          </w:tcPr>
          <w:p w:rsidR="00A2549F" w:rsidRDefault="00A2549F" w:rsidP="00AC5FDE">
            <w:pPr>
              <w:jc w:val="right"/>
            </w:pPr>
            <w:r>
              <w:t>£</w:t>
            </w:r>
            <w:r w:rsidR="00AC5FDE">
              <w:t>19,010</w:t>
            </w:r>
            <w:r>
              <w:t xml:space="preserve"> </w:t>
            </w:r>
          </w:p>
        </w:tc>
      </w:tr>
    </w:tbl>
    <w:p w:rsidR="00A2549F" w:rsidRDefault="00A2549F"/>
    <w:tbl>
      <w:tblPr>
        <w:tblStyle w:val="TableGrid"/>
        <w:tblW w:w="9045" w:type="dxa"/>
        <w:tblLook w:val="04A0" w:firstRow="1" w:lastRow="0" w:firstColumn="1" w:lastColumn="0" w:noHBand="0" w:noVBand="1"/>
      </w:tblPr>
      <w:tblGrid>
        <w:gridCol w:w="2547"/>
        <w:gridCol w:w="6498"/>
      </w:tblGrid>
      <w:tr w:rsidR="00A2549F" w:rsidTr="00A2549F">
        <w:trPr>
          <w:trHeight w:val="539"/>
        </w:trPr>
        <w:tc>
          <w:tcPr>
            <w:tcW w:w="2547" w:type="dxa"/>
          </w:tcPr>
          <w:p w:rsidR="00A2549F" w:rsidRDefault="00A2549F" w:rsidP="00A2549F">
            <w:pPr>
              <w:jc w:val="center"/>
            </w:pPr>
            <w:r>
              <w:t>Crystal Palace Foundation</w:t>
            </w:r>
          </w:p>
          <w:p w:rsidR="00A2549F" w:rsidRDefault="00A2549F" w:rsidP="00A2549F">
            <w:pPr>
              <w:jc w:val="center"/>
            </w:pPr>
          </w:p>
        </w:tc>
        <w:tc>
          <w:tcPr>
            <w:tcW w:w="6498" w:type="dxa"/>
          </w:tcPr>
          <w:p w:rsidR="00A2549F" w:rsidRDefault="00A2549F" w:rsidP="00A2549F">
            <w:pPr>
              <w:jc w:val="center"/>
            </w:pPr>
            <w:r>
              <w:t xml:space="preserve">25hrs x 38 weeks </w:t>
            </w:r>
          </w:p>
          <w:p w:rsidR="00A2549F" w:rsidRDefault="00A2549F" w:rsidP="00A2549F">
            <w:pPr>
              <w:jc w:val="center"/>
            </w:pPr>
            <w:r>
              <w:t xml:space="preserve">Class directed time, teaching a range of games and gym skills </w:t>
            </w:r>
          </w:p>
          <w:p w:rsidR="00A2549F" w:rsidRDefault="00054996" w:rsidP="00A2549F">
            <w:pPr>
              <w:jc w:val="center"/>
            </w:pPr>
            <w:r>
              <w:t>Less 14</w:t>
            </w:r>
            <w:r w:rsidR="00A2549F">
              <w:t xml:space="preserve"> f</w:t>
            </w:r>
            <w:r>
              <w:t>r</w:t>
            </w:r>
            <w:r w:rsidR="00A2549F">
              <w:t>ee hours</w:t>
            </w:r>
            <w:r>
              <w:t xml:space="preserve"> per week</w:t>
            </w:r>
          </w:p>
        </w:tc>
      </w:tr>
      <w:tr w:rsidR="00A2549F" w:rsidTr="00A2549F">
        <w:trPr>
          <w:trHeight w:val="509"/>
        </w:trPr>
        <w:tc>
          <w:tcPr>
            <w:tcW w:w="2547" w:type="dxa"/>
          </w:tcPr>
          <w:p w:rsidR="00A2549F" w:rsidRDefault="00A2549F" w:rsidP="00A2549F">
            <w:pPr>
              <w:jc w:val="center"/>
            </w:pPr>
          </w:p>
        </w:tc>
        <w:tc>
          <w:tcPr>
            <w:tcW w:w="6498" w:type="dxa"/>
          </w:tcPr>
          <w:p w:rsidR="00A2549F" w:rsidRDefault="00054996" w:rsidP="00A2549F">
            <w:pPr>
              <w:jc w:val="center"/>
            </w:pPr>
            <w:r>
              <w:t>3</w:t>
            </w:r>
            <w:r w:rsidR="00A2549F">
              <w:t xml:space="preserve"> x after</w:t>
            </w:r>
            <w:r>
              <w:t xml:space="preserve"> school clubs £20</w:t>
            </w:r>
            <w:r w:rsidR="00A2549F">
              <w:t xml:space="preserve"> per hour</w:t>
            </w:r>
          </w:p>
          <w:p w:rsidR="00A2549F" w:rsidRDefault="00A2549F" w:rsidP="00A2549F">
            <w:pPr>
              <w:jc w:val="center"/>
            </w:pPr>
          </w:p>
        </w:tc>
      </w:tr>
      <w:tr w:rsidR="00A2549F" w:rsidTr="00A2549F">
        <w:trPr>
          <w:trHeight w:val="539"/>
        </w:trPr>
        <w:tc>
          <w:tcPr>
            <w:tcW w:w="2547" w:type="dxa"/>
          </w:tcPr>
          <w:p w:rsidR="00A2549F" w:rsidRDefault="00A2549F" w:rsidP="00A2549F">
            <w:pPr>
              <w:jc w:val="center"/>
            </w:pPr>
          </w:p>
        </w:tc>
        <w:tc>
          <w:tcPr>
            <w:tcW w:w="6498" w:type="dxa"/>
          </w:tcPr>
          <w:p w:rsidR="00A2549F" w:rsidRDefault="00054996" w:rsidP="00A2549F">
            <w:pPr>
              <w:jc w:val="center"/>
            </w:pPr>
            <w:r>
              <w:t xml:space="preserve">5 X lunchtime clubs </w:t>
            </w:r>
          </w:p>
          <w:p w:rsidR="00A2549F" w:rsidRDefault="00A2549F" w:rsidP="00A2549F">
            <w:pPr>
              <w:jc w:val="center"/>
            </w:pPr>
          </w:p>
        </w:tc>
      </w:tr>
      <w:tr w:rsidR="00A2549F" w:rsidTr="00A2549F">
        <w:trPr>
          <w:trHeight w:val="539"/>
        </w:trPr>
        <w:tc>
          <w:tcPr>
            <w:tcW w:w="2547" w:type="dxa"/>
          </w:tcPr>
          <w:p w:rsidR="00A2549F" w:rsidRDefault="00054996" w:rsidP="00A2549F">
            <w:pPr>
              <w:jc w:val="center"/>
            </w:pPr>
            <w:r>
              <w:t>Total</w:t>
            </w:r>
          </w:p>
        </w:tc>
        <w:tc>
          <w:tcPr>
            <w:tcW w:w="6498" w:type="dxa"/>
          </w:tcPr>
          <w:p w:rsidR="00A2549F" w:rsidRDefault="00054996" w:rsidP="00A2549F">
            <w:pPr>
              <w:jc w:val="right"/>
            </w:pPr>
            <w:r>
              <w:t>£14,440</w:t>
            </w:r>
          </w:p>
        </w:tc>
      </w:tr>
    </w:tbl>
    <w:p w:rsidR="000C34DD" w:rsidRDefault="000C34DD" w:rsidP="00054996">
      <w:pPr>
        <w:shd w:val="clear" w:color="auto" w:fill="FFFFFF"/>
        <w:spacing w:before="120" w:after="120" w:line="240" w:lineRule="auto"/>
        <w:outlineLvl w:val="4"/>
        <w:rPr>
          <w:rFonts w:eastAsia="Times New Roman" w:cs="Times New Roman"/>
          <w:b/>
          <w:bCs/>
          <w:sz w:val="28"/>
          <w:szCs w:val="28"/>
          <w:u w:val="single"/>
          <w:lang w:eastAsia="en-GB"/>
        </w:rPr>
      </w:pPr>
    </w:p>
    <w:tbl>
      <w:tblPr>
        <w:tblStyle w:val="TableGrid"/>
        <w:tblW w:w="0" w:type="auto"/>
        <w:tblLook w:val="04A0" w:firstRow="1" w:lastRow="0" w:firstColumn="1" w:lastColumn="0" w:noHBand="0" w:noVBand="1"/>
      </w:tblPr>
      <w:tblGrid>
        <w:gridCol w:w="2547"/>
        <w:gridCol w:w="6469"/>
      </w:tblGrid>
      <w:tr w:rsidR="000C34DD" w:rsidTr="000C34DD">
        <w:tc>
          <w:tcPr>
            <w:tcW w:w="2547" w:type="dxa"/>
          </w:tcPr>
          <w:p w:rsidR="000C34DD" w:rsidRPr="00F84029" w:rsidRDefault="00F84029" w:rsidP="00F84029">
            <w:pPr>
              <w:jc w:val="center"/>
            </w:pPr>
            <w:r>
              <w:t>Crystal Palace Foundation</w:t>
            </w:r>
          </w:p>
        </w:tc>
        <w:tc>
          <w:tcPr>
            <w:tcW w:w="6469" w:type="dxa"/>
          </w:tcPr>
          <w:p w:rsidR="000C34DD" w:rsidRDefault="000C34DD" w:rsidP="000C34DD">
            <w:pPr>
              <w:spacing w:before="120" w:after="120"/>
              <w:jc w:val="center"/>
              <w:outlineLvl w:val="4"/>
              <w:rPr>
                <w:rFonts w:eastAsia="Times New Roman" w:cs="Times New Roman"/>
                <w:b/>
                <w:bCs/>
                <w:sz w:val="28"/>
                <w:szCs w:val="28"/>
                <w:u w:val="single"/>
                <w:lang w:eastAsia="en-GB"/>
              </w:rPr>
            </w:pPr>
            <w:r>
              <w:rPr>
                <w:rFonts w:eastAsia="Times New Roman" w:cs="Times New Roman"/>
                <w:bCs/>
                <w:lang w:eastAsia="en-GB"/>
              </w:rPr>
              <w:t xml:space="preserve">2X </w:t>
            </w:r>
            <w:r w:rsidRPr="000C34DD">
              <w:rPr>
                <w:rFonts w:eastAsia="Times New Roman" w:cs="Times New Roman"/>
                <w:bCs/>
                <w:lang w:eastAsia="en-GB"/>
              </w:rPr>
              <w:t xml:space="preserve">Morning </w:t>
            </w:r>
            <w:r>
              <w:rPr>
                <w:rFonts w:eastAsia="Times New Roman" w:cs="Times New Roman"/>
                <w:bCs/>
                <w:lang w:eastAsia="en-GB"/>
              </w:rPr>
              <w:t>gym session £20 per session</w:t>
            </w:r>
          </w:p>
        </w:tc>
      </w:tr>
      <w:tr w:rsidR="000C34DD" w:rsidTr="000C34DD">
        <w:tc>
          <w:tcPr>
            <w:tcW w:w="2547" w:type="dxa"/>
          </w:tcPr>
          <w:p w:rsidR="000C34DD" w:rsidRPr="000C34DD" w:rsidRDefault="000C34DD" w:rsidP="000C34DD">
            <w:pPr>
              <w:spacing w:before="120" w:after="120"/>
              <w:jc w:val="center"/>
              <w:outlineLvl w:val="4"/>
              <w:rPr>
                <w:rFonts w:eastAsia="Times New Roman" w:cs="Times New Roman"/>
                <w:bCs/>
                <w:lang w:eastAsia="en-GB"/>
              </w:rPr>
            </w:pPr>
            <w:r w:rsidRPr="000C34DD">
              <w:rPr>
                <w:rFonts w:eastAsia="Times New Roman" w:cs="Times New Roman"/>
                <w:bCs/>
                <w:lang w:eastAsia="en-GB"/>
              </w:rPr>
              <w:t>Total</w:t>
            </w:r>
          </w:p>
        </w:tc>
        <w:tc>
          <w:tcPr>
            <w:tcW w:w="6469" w:type="dxa"/>
          </w:tcPr>
          <w:p w:rsidR="000C34DD" w:rsidRPr="000C34DD" w:rsidRDefault="000C34DD" w:rsidP="000C34DD">
            <w:pPr>
              <w:spacing w:before="120" w:after="120"/>
              <w:jc w:val="right"/>
              <w:outlineLvl w:val="4"/>
              <w:rPr>
                <w:rFonts w:eastAsia="Times New Roman" w:cs="Times New Roman"/>
                <w:bCs/>
                <w:lang w:eastAsia="en-GB"/>
              </w:rPr>
            </w:pPr>
            <w:r w:rsidRPr="000C34DD">
              <w:rPr>
                <w:rFonts w:eastAsia="Times New Roman" w:cs="Times New Roman"/>
                <w:bCs/>
                <w:lang w:eastAsia="en-GB"/>
              </w:rPr>
              <w:t>£400 per Term</w:t>
            </w:r>
          </w:p>
        </w:tc>
      </w:tr>
    </w:tbl>
    <w:p w:rsidR="000C34DD" w:rsidRDefault="000C34DD" w:rsidP="00054996">
      <w:pPr>
        <w:shd w:val="clear" w:color="auto" w:fill="FFFFFF"/>
        <w:spacing w:before="120" w:after="120" w:line="240" w:lineRule="auto"/>
        <w:outlineLvl w:val="4"/>
        <w:rPr>
          <w:rFonts w:eastAsia="Times New Roman" w:cs="Times New Roman"/>
          <w:b/>
          <w:bCs/>
          <w:sz w:val="28"/>
          <w:szCs w:val="28"/>
          <w:u w:val="single"/>
          <w:lang w:eastAsia="en-GB"/>
        </w:rPr>
      </w:pPr>
    </w:p>
    <w:p w:rsidR="000C34DD" w:rsidRDefault="000C34DD" w:rsidP="00054996">
      <w:pPr>
        <w:shd w:val="clear" w:color="auto" w:fill="FFFFFF"/>
        <w:spacing w:before="120" w:after="120" w:line="240" w:lineRule="auto"/>
        <w:outlineLvl w:val="4"/>
        <w:rPr>
          <w:rFonts w:eastAsia="Times New Roman" w:cs="Times New Roman"/>
          <w:b/>
          <w:bCs/>
          <w:sz w:val="28"/>
          <w:szCs w:val="28"/>
          <w:u w:val="single"/>
          <w:lang w:eastAsia="en-GB"/>
        </w:rPr>
      </w:pPr>
    </w:p>
    <w:p w:rsidR="00054996" w:rsidRPr="001B1ECB" w:rsidRDefault="00054996" w:rsidP="00054996">
      <w:pPr>
        <w:shd w:val="clear" w:color="auto" w:fill="FFFFFF"/>
        <w:spacing w:before="120" w:after="120" w:line="240" w:lineRule="auto"/>
        <w:outlineLvl w:val="4"/>
        <w:rPr>
          <w:rFonts w:eastAsia="Times New Roman" w:cs="Times New Roman"/>
          <w:b/>
          <w:bCs/>
          <w:sz w:val="28"/>
          <w:szCs w:val="28"/>
          <w:u w:val="single"/>
          <w:lang w:eastAsia="en-GB"/>
        </w:rPr>
      </w:pPr>
      <w:r w:rsidRPr="001B1ECB">
        <w:rPr>
          <w:rFonts w:eastAsia="Times New Roman" w:cs="Times New Roman"/>
          <w:b/>
          <w:bCs/>
          <w:sz w:val="28"/>
          <w:szCs w:val="28"/>
          <w:u w:val="single"/>
          <w:lang w:eastAsia="en-GB"/>
        </w:rPr>
        <w:t>Aims:</w:t>
      </w:r>
    </w:p>
    <w:p w:rsidR="00054996" w:rsidRPr="001B1ECB" w:rsidRDefault="00054996" w:rsidP="00054996">
      <w:pPr>
        <w:numPr>
          <w:ilvl w:val="0"/>
          <w:numId w:val="1"/>
        </w:numPr>
        <w:shd w:val="clear" w:color="auto" w:fill="FFFFFF"/>
        <w:spacing w:before="100" w:beforeAutospacing="1" w:after="100" w:afterAutospacing="1" w:line="240" w:lineRule="auto"/>
        <w:ind w:left="397"/>
        <w:rPr>
          <w:rFonts w:eastAsia="Times New Roman" w:cs="Times New Roman"/>
          <w:color w:val="28323F"/>
          <w:sz w:val="24"/>
          <w:szCs w:val="24"/>
          <w:lang w:eastAsia="en-GB"/>
        </w:rPr>
      </w:pPr>
      <w:r>
        <w:rPr>
          <w:rFonts w:eastAsia="Times New Roman" w:cs="Times New Roman"/>
          <w:color w:val="28323F"/>
          <w:sz w:val="24"/>
          <w:szCs w:val="24"/>
          <w:lang w:eastAsia="en-GB"/>
        </w:rPr>
        <w:t>To build up expertise and</w:t>
      </w:r>
      <w:r w:rsidRPr="001B1ECB">
        <w:rPr>
          <w:rFonts w:eastAsia="Times New Roman" w:cs="Times New Roman"/>
          <w:color w:val="28323F"/>
          <w:sz w:val="24"/>
          <w:szCs w:val="24"/>
          <w:lang w:eastAsia="en-GB"/>
        </w:rPr>
        <w:t xml:space="preserve"> to develop confidence in the teaching of PE.</w:t>
      </w:r>
    </w:p>
    <w:p w:rsidR="00054996" w:rsidRDefault="00054996" w:rsidP="00054996">
      <w:pPr>
        <w:numPr>
          <w:ilvl w:val="0"/>
          <w:numId w:val="1"/>
        </w:numPr>
        <w:shd w:val="clear" w:color="auto" w:fill="FFFFFF"/>
        <w:spacing w:before="100" w:beforeAutospacing="1" w:after="100" w:afterAutospacing="1" w:line="240" w:lineRule="auto"/>
        <w:ind w:left="397"/>
        <w:rPr>
          <w:rFonts w:eastAsia="Times New Roman" w:cs="Times New Roman"/>
          <w:color w:val="28323F"/>
          <w:sz w:val="24"/>
          <w:szCs w:val="24"/>
          <w:lang w:eastAsia="en-GB"/>
        </w:rPr>
      </w:pPr>
      <w:r w:rsidRPr="001B1ECB">
        <w:rPr>
          <w:rFonts w:eastAsia="Times New Roman" w:cs="Times New Roman"/>
          <w:color w:val="28323F"/>
          <w:sz w:val="24"/>
          <w:szCs w:val="24"/>
          <w:lang w:eastAsia="en-GB"/>
        </w:rPr>
        <w:t>To introduce a diverse range of sporting activities</w:t>
      </w:r>
    </w:p>
    <w:p w:rsidR="00721DF9" w:rsidRPr="00721DF9" w:rsidRDefault="00721DF9" w:rsidP="00054996">
      <w:pPr>
        <w:numPr>
          <w:ilvl w:val="0"/>
          <w:numId w:val="1"/>
        </w:numPr>
        <w:shd w:val="clear" w:color="auto" w:fill="FFFFFF"/>
        <w:spacing w:before="100" w:beforeAutospacing="1" w:after="100" w:afterAutospacing="1" w:line="240" w:lineRule="auto"/>
        <w:ind w:left="397"/>
        <w:rPr>
          <w:rFonts w:eastAsia="Times New Roman" w:cs="Times New Roman"/>
          <w:color w:val="28323F"/>
          <w:sz w:val="24"/>
          <w:szCs w:val="24"/>
          <w:lang w:eastAsia="en-GB"/>
        </w:rPr>
      </w:pPr>
      <w:r w:rsidRPr="00721DF9">
        <w:rPr>
          <w:sz w:val="24"/>
          <w:szCs w:val="24"/>
        </w:rPr>
        <w:t>Increasing participation in PE and Sport so that all pupils develop healthy lifestyles and reach the performance levels they are capable of.</w:t>
      </w:r>
    </w:p>
    <w:p w:rsidR="00B62912" w:rsidRDefault="00B62912">
      <w:pPr>
        <w:rPr>
          <w:b/>
          <w:sz w:val="28"/>
          <w:szCs w:val="28"/>
          <w:u w:val="single"/>
        </w:rPr>
      </w:pPr>
      <w:r w:rsidRPr="00B62912">
        <w:rPr>
          <w:b/>
          <w:sz w:val="28"/>
          <w:szCs w:val="28"/>
          <w:u w:val="single"/>
        </w:rPr>
        <w:t>Curriculum</w:t>
      </w:r>
    </w:p>
    <w:p w:rsidR="00B62912" w:rsidRDefault="00B62912">
      <w:pPr>
        <w:rPr>
          <w:sz w:val="24"/>
          <w:szCs w:val="24"/>
        </w:rPr>
      </w:pPr>
      <w:r>
        <w:rPr>
          <w:sz w:val="24"/>
          <w:szCs w:val="24"/>
        </w:rPr>
        <w:t>Each KS1 child receives 2 sessions of P.E a week, one in the hall and one outside, totalling     1 ½ hours.</w:t>
      </w:r>
    </w:p>
    <w:p w:rsidR="00B62912" w:rsidRDefault="00B62912" w:rsidP="00B62912">
      <w:pPr>
        <w:rPr>
          <w:sz w:val="24"/>
          <w:szCs w:val="24"/>
        </w:rPr>
      </w:pPr>
      <w:r>
        <w:rPr>
          <w:sz w:val="24"/>
          <w:szCs w:val="24"/>
        </w:rPr>
        <w:t>Each KS2 child receives 2 sessions of P.E a week, one in the hall and one outside, totalling      2 hours.</w:t>
      </w:r>
    </w:p>
    <w:p w:rsidR="00004635" w:rsidRPr="00054996" w:rsidRDefault="00B62912" w:rsidP="00B62912">
      <w:pPr>
        <w:rPr>
          <w:sz w:val="24"/>
          <w:szCs w:val="24"/>
        </w:rPr>
      </w:pPr>
      <w:r>
        <w:rPr>
          <w:sz w:val="24"/>
          <w:szCs w:val="24"/>
        </w:rPr>
        <w:t xml:space="preserve">Children in Yr3-5 complete 1 term a year of swimming a </w:t>
      </w:r>
      <w:r w:rsidR="00054996">
        <w:rPr>
          <w:sz w:val="24"/>
          <w:szCs w:val="24"/>
        </w:rPr>
        <w:t>year as part of the curriculum.</w:t>
      </w:r>
    </w:p>
    <w:p w:rsidR="000C34DD" w:rsidRDefault="000C34DD" w:rsidP="00B62912">
      <w:pPr>
        <w:rPr>
          <w:b/>
          <w:sz w:val="28"/>
          <w:szCs w:val="28"/>
          <w:u w:val="single"/>
        </w:rPr>
      </w:pPr>
    </w:p>
    <w:p w:rsidR="00054996" w:rsidRDefault="00054996" w:rsidP="00B62912">
      <w:pPr>
        <w:rPr>
          <w:b/>
          <w:sz w:val="28"/>
          <w:szCs w:val="28"/>
          <w:u w:val="single"/>
        </w:rPr>
      </w:pPr>
      <w:r>
        <w:rPr>
          <w:b/>
          <w:sz w:val="28"/>
          <w:szCs w:val="28"/>
          <w:u w:val="single"/>
        </w:rPr>
        <w:lastRenderedPageBreak/>
        <w:t>Impact of 2016/17</w:t>
      </w:r>
    </w:p>
    <w:p w:rsidR="00B62912" w:rsidRPr="00054996" w:rsidRDefault="00054996" w:rsidP="00B62912">
      <w:pPr>
        <w:rPr>
          <w:b/>
          <w:sz w:val="28"/>
          <w:szCs w:val="28"/>
        </w:rPr>
      </w:pPr>
      <w:r w:rsidRPr="00054996">
        <w:rPr>
          <w:b/>
          <w:sz w:val="28"/>
          <w:szCs w:val="28"/>
        </w:rPr>
        <w:t xml:space="preserve">Sporting Competitions </w:t>
      </w:r>
    </w:p>
    <w:p w:rsidR="00054996" w:rsidRDefault="00FA4499" w:rsidP="00054996">
      <w:pPr>
        <w:rPr>
          <w:sz w:val="24"/>
          <w:szCs w:val="24"/>
        </w:rPr>
      </w:pPr>
      <w:r>
        <w:rPr>
          <w:sz w:val="24"/>
          <w:szCs w:val="24"/>
        </w:rPr>
        <w:t>Due to the commitment of our Coach</w:t>
      </w:r>
      <w:bookmarkStart w:id="0" w:name="_GoBack"/>
      <w:bookmarkEnd w:id="0"/>
      <w:r w:rsidR="00054996">
        <w:rPr>
          <w:sz w:val="24"/>
          <w:szCs w:val="24"/>
        </w:rPr>
        <w:t xml:space="preserve"> and many other staff members, the children of St Chad’s have been able to take part in a number of competitions this year.</w:t>
      </w:r>
    </w:p>
    <w:p w:rsidR="00B62912" w:rsidRDefault="00D20FF6" w:rsidP="00004635">
      <w:pPr>
        <w:spacing w:line="240" w:lineRule="auto"/>
        <w:rPr>
          <w:sz w:val="24"/>
          <w:szCs w:val="24"/>
        </w:rPr>
      </w:pPr>
      <w:r>
        <w:rPr>
          <w:sz w:val="24"/>
          <w:szCs w:val="24"/>
        </w:rPr>
        <w:t>C</w:t>
      </w:r>
      <w:r w:rsidR="00B62912">
        <w:rPr>
          <w:sz w:val="24"/>
          <w:szCs w:val="24"/>
        </w:rPr>
        <w:t>atholic Cross Country Yr3-6</w:t>
      </w:r>
    </w:p>
    <w:p w:rsidR="00B62912" w:rsidRDefault="00B62912" w:rsidP="00004635">
      <w:pPr>
        <w:spacing w:line="240" w:lineRule="auto"/>
        <w:rPr>
          <w:sz w:val="24"/>
          <w:szCs w:val="24"/>
        </w:rPr>
      </w:pPr>
      <w:r>
        <w:rPr>
          <w:sz w:val="24"/>
          <w:szCs w:val="24"/>
        </w:rPr>
        <w:t>Borough Cross Country Yr3-6</w:t>
      </w:r>
    </w:p>
    <w:p w:rsidR="00B62912" w:rsidRDefault="00B62912" w:rsidP="00004635">
      <w:pPr>
        <w:spacing w:line="240" w:lineRule="auto"/>
        <w:rPr>
          <w:sz w:val="24"/>
          <w:szCs w:val="24"/>
        </w:rPr>
      </w:pPr>
      <w:proofErr w:type="gramStart"/>
      <w:r>
        <w:rPr>
          <w:sz w:val="24"/>
          <w:szCs w:val="24"/>
        </w:rPr>
        <w:t>C</w:t>
      </w:r>
      <w:r w:rsidR="00721DF9">
        <w:rPr>
          <w:sz w:val="24"/>
          <w:szCs w:val="24"/>
        </w:rPr>
        <w:t>roydon Schools</w:t>
      </w:r>
      <w:proofErr w:type="gramEnd"/>
      <w:r w:rsidR="00721DF9">
        <w:rPr>
          <w:sz w:val="24"/>
          <w:szCs w:val="24"/>
        </w:rPr>
        <w:t xml:space="preserve"> football league </w:t>
      </w:r>
      <w:r>
        <w:rPr>
          <w:sz w:val="24"/>
          <w:szCs w:val="24"/>
        </w:rPr>
        <w:t xml:space="preserve"> </w:t>
      </w:r>
    </w:p>
    <w:p w:rsidR="00B62912" w:rsidRDefault="00B62912" w:rsidP="00004635">
      <w:pPr>
        <w:spacing w:line="240" w:lineRule="auto"/>
        <w:rPr>
          <w:sz w:val="24"/>
          <w:szCs w:val="24"/>
        </w:rPr>
      </w:pPr>
      <w:r>
        <w:rPr>
          <w:sz w:val="24"/>
          <w:szCs w:val="24"/>
        </w:rPr>
        <w:t>CPFC Foundation Prem</w:t>
      </w:r>
      <w:r w:rsidR="00721DF9">
        <w:rPr>
          <w:sz w:val="24"/>
          <w:szCs w:val="24"/>
        </w:rPr>
        <w:t xml:space="preserve">ier League Football tournament </w:t>
      </w:r>
      <w:r>
        <w:rPr>
          <w:sz w:val="24"/>
          <w:szCs w:val="24"/>
        </w:rPr>
        <w:t xml:space="preserve"> </w:t>
      </w:r>
    </w:p>
    <w:p w:rsidR="00B62912" w:rsidRDefault="00B62912" w:rsidP="00004635">
      <w:pPr>
        <w:spacing w:line="240" w:lineRule="auto"/>
        <w:rPr>
          <w:sz w:val="24"/>
          <w:szCs w:val="24"/>
        </w:rPr>
      </w:pPr>
      <w:r>
        <w:rPr>
          <w:sz w:val="24"/>
          <w:szCs w:val="24"/>
        </w:rPr>
        <w:t xml:space="preserve">Quick Sticks Hockey qualifier </w:t>
      </w:r>
    </w:p>
    <w:p w:rsidR="00B62912" w:rsidRDefault="00B62912" w:rsidP="00004635">
      <w:pPr>
        <w:spacing w:line="240" w:lineRule="auto"/>
        <w:rPr>
          <w:sz w:val="24"/>
          <w:szCs w:val="24"/>
        </w:rPr>
      </w:pPr>
      <w:proofErr w:type="spellStart"/>
      <w:r>
        <w:rPr>
          <w:sz w:val="24"/>
          <w:szCs w:val="24"/>
        </w:rPr>
        <w:t>Sportshall</w:t>
      </w:r>
      <w:proofErr w:type="spellEnd"/>
      <w:r>
        <w:rPr>
          <w:sz w:val="24"/>
          <w:szCs w:val="24"/>
        </w:rPr>
        <w:t xml:space="preserve"> Athletics </w:t>
      </w:r>
    </w:p>
    <w:p w:rsidR="00B62912" w:rsidRDefault="00B62912" w:rsidP="00004635">
      <w:pPr>
        <w:spacing w:line="240" w:lineRule="auto"/>
        <w:rPr>
          <w:sz w:val="24"/>
          <w:szCs w:val="24"/>
        </w:rPr>
      </w:pPr>
      <w:r>
        <w:rPr>
          <w:sz w:val="24"/>
          <w:szCs w:val="24"/>
        </w:rPr>
        <w:t>Tag Rugby</w:t>
      </w:r>
      <w:r w:rsidR="00721DF9">
        <w:rPr>
          <w:sz w:val="24"/>
          <w:szCs w:val="24"/>
        </w:rPr>
        <w:t xml:space="preserve"> Yr5/6 </w:t>
      </w:r>
      <w:r w:rsidR="00004635">
        <w:rPr>
          <w:sz w:val="24"/>
          <w:szCs w:val="24"/>
        </w:rPr>
        <w:t xml:space="preserve"> </w:t>
      </w:r>
    </w:p>
    <w:p w:rsidR="00004635" w:rsidRDefault="00721DF9" w:rsidP="00004635">
      <w:pPr>
        <w:spacing w:line="240" w:lineRule="auto"/>
        <w:rPr>
          <w:sz w:val="24"/>
          <w:szCs w:val="24"/>
        </w:rPr>
      </w:pPr>
      <w:r>
        <w:rPr>
          <w:sz w:val="24"/>
          <w:szCs w:val="24"/>
        </w:rPr>
        <w:t>Table Tennis – Yr5/6</w:t>
      </w:r>
      <w:r w:rsidR="00004635">
        <w:rPr>
          <w:sz w:val="24"/>
          <w:szCs w:val="24"/>
        </w:rPr>
        <w:t xml:space="preserve"> </w:t>
      </w:r>
    </w:p>
    <w:p w:rsidR="00004635" w:rsidRDefault="00004635" w:rsidP="00004635">
      <w:pPr>
        <w:spacing w:line="240" w:lineRule="auto"/>
        <w:rPr>
          <w:sz w:val="24"/>
          <w:szCs w:val="24"/>
        </w:rPr>
      </w:pPr>
      <w:r>
        <w:rPr>
          <w:sz w:val="24"/>
          <w:szCs w:val="24"/>
        </w:rPr>
        <w:t>Key Step Gymnastics Yr3/4 Yr5/6</w:t>
      </w:r>
    </w:p>
    <w:p w:rsidR="00004635" w:rsidRDefault="00004635" w:rsidP="00004635">
      <w:pPr>
        <w:spacing w:line="240" w:lineRule="auto"/>
        <w:rPr>
          <w:sz w:val="24"/>
          <w:szCs w:val="24"/>
        </w:rPr>
      </w:pPr>
      <w:r>
        <w:rPr>
          <w:sz w:val="24"/>
          <w:szCs w:val="24"/>
        </w:rPr>
        <w:t>Croydon Swimming Gala</w:t>
      </w:r>
    </w:p>
    <w:p w:rsidR="00004635" w:rsidRDefault="00004635" w:rsidP="00004635">
      <w:pPr>
        <w:spacing w:line="240" w:lineRule="auto"/>
        <w:rPr>
          <w:sz w:val="24"/>
          <w:szCs w:val="24"/>
        </w:rPr>
      </w:pPr>
      <w:r>
        <w:rPr>
          <w:sz w:val="24"/>
          <w:szCs w:val="24"/>
        </w:rPr>
        <w:t>Yr3/4 Football Festival</w:t>
      </w:r>
    </w:p>
    <w:p w:rsidR="00004635" w:rsidRDefault="00004635" w:rsidP="00004635">
      <w:pPr>
        <w:spacing w:line="240" w:lineRule="auto"/>
        <w:rPr>
          <w:sz w:val="24"/>
          <w:szCs w:val="24"/>
        </w:rPr>
      </w:pPr>
      <w:r>
        <w:rPr>
          <w:sz w:val="24"/>
          <w:szCs w:val="24"/>
        </w:rPr>
        <w:t>Yr3/4 Rugby Festival</w:t>
      </w:r>
    </w:p>
    <w:p w:rsidR="00004635" w:rsidRDefault="00004635" w:rsidP="00004635">
      <w:pPr>
        <w:spacing w:line="240" w:lineRule="auto"/>
        <w:rPr>
          <w:sz w:val="24"/>
          <w:szCs w:val="24"/>
        </w:rPr>
      </w:pPr>
      <w:r>
        <w:rPr>
          <w:sz w:val="24"/>
          <w:szCs w:val="24"/>
        </w:rPr>
        <w:t>Yr6 Gifted &amp; Talented Athletics</w:t>
      </w:r>
    </w:p>
    <w:p w:rsidR="00004635" w:rsidRDefault="00004635" w:rsidP="00004635">
      <w:pPr>
        <w:spacing w:line="240" w:lineRule="auto"/>
        <w:rPr>
          <w:sz w:val="24"/>
          <w:szCs w:val="24"/>
        </w:rPr>
      </w:pPr>
      <w:r>
        <w:rPr>
          <w:sz w:val="24"/>
          <w:szCs w:val="24"/>
        </w:rPr>
        <w:t>Croydon Dance Festival</w:t>
      </w:r>
    </w:p>
    <w:p w:rsidR="00004635" w:rsidRDefault="00004635" w:rsidP="00004635">
      <w:pPr>
        <w:spacing w:line="240" w:lineRule="auto"/>
        <w:rPr>
          <w:sz w:val="24"/>
          <w:szCs w:val="24"/>
        </w:rPr>
      </w:pPr>
      <w:r>
        <w:rPr>
          <w:sz w:val="24"/>
          <w:szCs w:val="24"/>
        </w:rPr>
        <w:t>Catholic Athletics Juniors</w:t>
      </w:r>
    </w:p>
    <w:p w:rsidR="00004635" w:rsidRDefault="00004635" w:rsidP="00004635">
      <w:pPr>
        <w:spacing w:line="240" w:lineRule="auto"/>
        <w:rPr>
          <w:sz w:val="24"/>
          <w:szCs w:val="24"/>
        </w:rPr>
      </w:pPr>
      <w:r>
        <w:rPr>
          <w:sz w:val="24"/>
          <w:szCs w:val="24"/>
        </w:rPr>
        <w:t>Catholic Athletics Infants</w:t>
      </w:r>
    </w:p>
    <w:p w:rsidR="00004635" w:rsidRDefault="00004635" w:rsidP="00004635">
      <w:pPr>
        <w:spacing w:line="240" w:lineRule="auto"/>
        <w:rPr>
          <w:sz w:val="24"/>
          <w:szCs w:val="24"/>
        </w:rPr>
      </w:pPr>
      <w:r>
        <w:rPr>
          <w:sz w:val="24"/>
          <w:szCs w:val="24"/>
        </w:rPr>
        <w:t xml:space="preserve">Catholic Netball </w:t>
      </w:r>
    </w:p>
    <w:p w:rsidR="00004635" w:rsidRDefault="000C34DD" w:rsidP="00004635">
      <w:pPr>
        <w:spacing w:line="240" w:lineRule="auto"/>
        <w:rPr>
          <w:sz w:val="24"/>
          <w:szCs w:val="24"/>
        </w:rPr>
      </w:pPr>
      <w:r>
        <w:rPr>
          <w:sz w:val="24"/>
          <w:szCs w:val="24"/>
        </w:rPr>
        <w:t>Catholic Football</w:t>
      </w:r>
    </w:p>
    <w:p w:rsidR="00004635" w:rsidRDefault="00004635" w:rsidP="00004635">
      <w:pPr>
        <w:spacing w:line="240" w:lineRule="auto"/>
        <w:rPr>
          <w:sz w:val="24"/>
          <w:szCs w:val="24"/>
        </w:rPr>
      </w:pPr>
      <w:r>
        <w:rPr>
          <w:sz w:val="24"/>
          <w:szCs w:val="24"/>
        </w:rPr>
        <w:t xml:space="preserve">Catholic Swimming Gala </w:t>
      </w:r>
    </w:p>
    <w:p w:rsidR="00004635" w:rsidRDefault="00004635" w:rsidP="00004635">
      <w:pPr>
        <w:spacing w:line="240" w:lineRule="auto"/>
        <w:rPr>
          <w:sz w:val="24"/>
          <w:szCs w:val="24"/>
        </w:rPr>
      </w:pPr>
      <w:r>
        <w:rPr>
          <w:sz w:val="24"/>
          <w:szCs w:val="24"/>
        </w:rPr>
        <w:t>Basketball qualifier</w:t>
      </w:r>
    </w:p>
    <w:p w:rsidR="00004635" w:rsidRDefault="00004635" w:rsidP="00004635">
      <w:pPr>
        <w:spacing w:line="240" w:lineRule="auto"/>
        <w:rPr>
          <w:sz w:val="24"/>
          <w:szCs w:val="24"/>
        </w:rPr>
      </w:pPr>
      <w:r>
        <w:rPr>
          <w:sz w:val="24"/>
          <w:szCs w:val="24"/>
        </w:rPr>
        <w:t>Kwik Cricket Yr5/6</w:t>
      </w:r>
    </w:p>
    <w:p w:rsidR="00004635" w:rsidRDefault="00004635" w:rsidP="00004635">
      <w:pPr>
        <w:spacing w:line="240" w:lineRule="auto"/>
        <w:rPr>
          <w:sz w:val="24"/>
          <w:szCs w:val="24"/>
        </w:rPr>
      </w:pPr>
      <w:proofErr w:type="spellStart"/>
      <w:r>
        <w:rPr>
          <w:sz w:val="24"/>
          <w:szCs w:val="24"/>
        </w:rPr>
        <w:t>Rounders</w:t>
      </w:r>
      <w:proofErr w:type="spellEnd"/>
      <w:r>
        <w:rPr>
          <w:sz w:val="24"/>
          <w:szCs w:val="24"/>
        </w:rPr>
        <w:t xml:space="preserve"> qualifier</w:t>
      </w:r>
    </w:p>
    <w:p w:rsidR="00004635" w:rsidRDefault="00004635" w:rsidP="00004635">
      <w:pPr>
        <w:spacing w:line="240" w:lineRule="auto"/>
        <w:rPr>
          <w:sz w:val="24"/>
          <w:szCs w:val="24"/>
        </w:rPr>
      </w:pPr>
      <w:r>
        <w:rPr>
          <w:sz w:val="24"/>
          <w:szCs w:val="24"/>
        </w:rPr>
        <w:t>Croydon Sc</w:t>
      </w:r>
      <w:r w:rsidR="00054996">
        <w:rPr>
          <w:sz w:val="24"/>
          <w:szCs w:val="24"/>
        </w:rPr>
        <w:t xml:space="preserve">hools Athletics Championships </w:t>
      </w:r>
    </w:p>
    <w:p w:rsidR="00004635" w:rsidRDefault="00004635" w:rsidP="00B62912">
      <w:pPr>
        <w:rPr>
          <w:sz w:val="24"/>
          <w:szCs w:val="24"/>
        </w:rPr>
      </w:pPr>
      <w:r>
        <w:rPr>
          <w:sz w:val="24"/>
          <w:szCs w:val="24"/>
        </w:rPr>
        <w:t>Due to the range of sports and the commitment of the St Chad’s places on delivering quality P.E and Games lessons, we have been awarded the Silver Sports award Mark.</w:t>
      </w:r>
    </w:p>
    <w:p w:rsidR="00721DF9" w:rsidRDefault="00721DF9" w:rsidP="00B62912">
      <w:pPr>
        <w:rPr>
          <w:sz w:val="24"/>
          <w:szCs w:val="24"/>
        </w:rPr>
      </w:pPr>
      <w:r>
        <w:rPr>
          <w:sz w:val="24"/>
          <w:szCs w:val="24"/>
        </w:rPr>
        <w:lastRenderedPageBreak/>
        <w:t>In June (2017) we had representatives from The Premier League come in and talk to us, in an assembly, about the Primary Stars scheme, as part of that day they also brought in the Premier League Trophy and all classes got to get up close to it and have their picture taken.</w:t>
      </w:r>
    </w:p>
    <w:p w:rsidR="00004635" w:rsidRDefault="00004635" w:rsidP="00B62912">
      <w:pPr>
        <w:rPr>
          <w:sz w:val="24"/>
          <w:szCs w:val="24"/>
        </w:rPr>
      </w:pPr>
    </w:p>
    <w:p w:rsidR="00004635" w:rsidRDefault="00004635" w:rsidP="00B62912">
      <w:pPr>
        <w:rPr>
          <w:sz w:val="24"/>
          <w:szCs w:val="24"/>
        </w:rPr>
      </w:pPr>
    </w:p>
    <w:p w:rsidR="00004635" w:rsidRDefault="00004635" w:rsidP="00B62912">
      <w:pPr>
        <w:rPr>
          <w:sz w:val="24"/>
          <w:szCs w:val="24"/>
        </w:rPr>
      </w:pPr>
    </w:p>
    <w:p w:rsidR="00004635" w:rsidRDefault="00004635" w:rsidP="00B62912">
      <w:pPr>
        <w:rPr>
          <w:sz w:val="24"/>
          <w:szCs w:val="24"/>
        </w:rPr>
      </w:pPr>
    </w:p>
    <w:p w:rsidR="00B62912" w:rsidRPr="00B62912" w:rsidRDefault="00B62912" w:rsidP="00B62912">
      <w:pPr>
        <w:rPr>
          <w:sz w:val="24"/>
          <w:szCs w:val="24"/>
        </w:rPr>
      </w:pPr>
    </w:p>
    <w:p w:rsidR="00B62912" w:rsidRDefault="00B62912">
      <w:pPr>
        <w:rPr>
          <w:sz w:val="24"/>
          <w:szCs w:val="24"/>
        </w:rPr>
      </w:pPr>
    </w:p>
    <w:p w:rsidR="00B62912" w:rsidRPr="00B62912" w:rsidRDefault="00B62912">
      <w:pPr>
        <w:rPr>
          <w:sz w:val="24"/>
          <w:szCs w:val="24"/>
        </w:rPr>
      </w:pPr>
    </w:p>
    <w:sectPr w:rsidR="00B62912" w:rsidRPr="00B629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1D5B17"/>
    <w:multiLevelType w:val="multilevel"/>
    <w:tmpl w:val="9D28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49F"/>
    <w:rsid w:val="00004635"/>
    <w:rsid w:val="00054996"/>
    <w:rsid w:val="000C34DD"/>
    <w:rsid w:val="003D53CD"/>
    <w:rsid w:val="0050206A"/>
    <w:rsid w:val="00721DF9"/>
    <w:rsid w:val="00A2549F"/>
    <w:rsid w:val="00A33DD9"/>
    <w:rsid w:val="00AC5FDE"/>
    <w:rsid w:val="00B62912"/>
    <w:rsid w:val="00D20FF6"/>
    <w:rsid w:val="00DA3248"/>
    <w:rsid w:val="00F84029"/>
    <w:rsid w:val="00FA4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11D9BF-B577-4F1E-832C-44C69A6A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5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DBF140F5</Template>
  <TotalTime>1</TotalTime>
  <Pages>3</Pages>
  <Words>333</Words>
  <Characters>1904</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Mooney</dc:creator>
  <cp:keywords/>
  <dc:description/>
  <cp:lastModifiedBy>Julia McDermott</cp:lastModifiedBy>
  <cp:revision>2</cp:revision>
  <dcterms:created xsi:type="dcterms:W3CDTF">2018-01-16T15:50:00Z</dcterms:created>
  <dcterms:modified xsi:type="dcterms:W3CDTF">2018-01-16T15:50:00Z</dcterms:modified>
</cp:coreProperties>
</file>