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00459B" w14:textId="77777777" w:rsidR="00704A9B" w:rsidRPr="00704A9B" w:rsidRDefault="00704A9B" w:rsidP="00704A9B">
      <w:pPr>
        <w:autoSpaceDE w:val="0"/>
        <w:autoSpaceDN w:val="0"/>
        <w:adjustRightInd w:val="0"/>
        <w:spacing w:after="0" w:line="240" w:lineRule="auto"/>
        <w:jc w:val="center"/>
        <w:rPr>
          <w:rFonts w:ascii="Calibri" w:eastAsia="Calibri" w:hAnsi="Calibri" w:cs="Calibri"/>
          <w:b/>
          <w:bCs/>
          <w:sz w:val="24"/>
          <w:szCs w:val="24"/>
        </w:rPr>
      </w:pPr>
      <w:r w:rsidRPr="00704A9B">
        <w:rPr>
          <w:rFonts w:ascii="Calibri" w:eastAsia="Calibri" w:hAnsi="Calibri" w:cs="Calibri"/>
          <w:b/>
          <w:bCs/>
          <w:sz w:val="24"/>
          <w:szCs w:val="24"/>
        </w:rPr>
        <w:t>BACKGROUND NOTES FOR PARENTS AND CARERS</w:t>
      </w:r>
    </w:p>
    <w:p w14:paraId="3B7B0215" w14:textId="77777777" w:rsidR="00704A9B" w:rsidRPr="00704A9B" w:rsidRDefault="00704A9B" w:rsidP="00704A9B">
      <w:pPr>
        <w:autoSpaceDE w:val="0"/>
        <w:autoSpaceDN w:val="0"/>
        <w:adjustRightInd w:val="0"/>
        <w:spacing w:after="0" w:line="240" w:lineRule="auto"/>
        <w:jc w:val="center"/>
        <w:rPr>
          <w:rFonts w:ascii="Calibri" w:eastAsia="Calibri" w:hAnsi="Calibri" w:cs="Calibri"/>
          <w:i/>
          <w:iCs/>
          <w:color w:val="000000"/>
          <w:spacing w:val="-2"/>
          <w:sz w:val="24"/>
          <w:szCs w:val="24"/>
        </w:rPr>
      </w:pPr>
    </w:p>
    <w:p w14:paraId="790BB0FF" w14:textId="77777777" w:rsidR="00704A9B" w:rsidRPr="00704A9B" w:rsidRDefault="00704A9B" w:rsidP="00704A9B">
      <w:pPr>
        <w:spacing w:after="0" w:line="240" w:lineRule="auto"/>
        <w:jc w:val="both"/>
        <w:rPr>
          <w:rFonts w:ascii="Calibri" w:eastAsia="Calibri" w:hAnsi="Calibri" w:cs="Calibri"/>
          <w:b/>
          <w:spacing w:val="-1"/>
          <w:sz w:val="24"/>
          <w:szCs w:val="24"/>
          <w:u w:val="single"/>
        </w:rPr>
      </w:pPr>
      <w:r w:rsidRPr="00704A9B">
        <w:rPr>
          <w:rFonts w:ascii="Calibri" w:eastAsia="Calibri" w:hAnsi="Calibri" w:cs="Calibri"/>
          <w:b/>
          <w:spacing w:val="-1"/>
          <w:sz w:val="24"/>
          <w:szCs w:val="24"/>
          <w:u w:val="single"/>
        </w:rPr>
        <w:t>About the Theme – The Sacrament of Reconciliation</w:t>
      </w:r>
    </w:p>
    <w:p w14:paraId="509230E1" w14:textId="77777777" w:rsidR="00704A9B" w:rsidRPr="00704A9B" w:rsidRDefault="00704A9B" w:rsidP="00704A9B">
      <w:pPr>
        <w:spacing w:after="0" w:line="240" w:lineRule="auto"/>
        <w:jc w:val="both"/>
        <w:rPr>
          <w:rFonts w:ascii="Calibri" w:eastAsia="Calibri" w:hAnsi="Calibri" w:cs="Calibri"/>
          <w:spacing w:val="-1"/>
          <w:sz w:val="24"/>
          <w:szCs w:val="24"/>
        </w:rPr>
      </w:pPr>
    </w:p>
    <w:p w14:paraId="136A0687" w14:textId="77777777" w:rsidR="00704A9B" w:rsidRPr="00704A9B" w:rsidRDefault="00704A9B" w:rsidP="00704A9B">
      <w:pPr>
        <w:autoSpaceDE w:val="0"/>
        <w:autoSpaceDN w:val="0"/>
        <w:adjustRightInd w:val="0"/>
        <w:spacing w:after="0" w:line="240" w:lineRule="auto"/>
        <w:rPr>
          <w:rFonts w:ascii="Calibri" w:eastAsia="Calibri" w:hAnsi="Calibri" w:cs="Calibri"/>
          <w:iCs/>
          <w:color w:val="000000"/>
          <w:spacing w:val="-2"/>
          <w:sz w:val="24"/>
          <w:szCs w:val="24"/>
        </w:rPr>
      </w:pPr>
      <w:r w:rsidRPr="00704A9B">
        <w:rPr>
          <w:rFonts w:ascii="Calibri" w:eastAsia="Calibri" w:hAnsi="Calibri" w:cs="Calibri"/>
          <w:iCs/>
          <w:color w:val="000000"/>
          <w:spacing w:val="-2"/>
          <w:sz w:val="24"/>
          <w:szCs w:val="24"/>
        </w:rPr>
        <w:t>To help us understand this Sacrament we need to know a little bit about a Sacrament.</w:t>
      </w:r>
    </w:p>
    <w:p w14:paraId="658913E6" w14:textId="77777777" w:rsidR="00704A9B" w:rsidRPr="00704A9B" w:rsidRDefault="00704A9B" w:rsidP="00704A9B">
      <w:pPr>
        <w:autoSpaceDE w:val="0"/>
        <w:autoSpaceDN w:val="0"/>
        <w:adjustRightInd w:val="0"/>
        <w:spacing w:after="0" w:line="240" w:lineRule="auto"/>
        <w:rPr>
          <w:rFonts w:ascii="Calibri" w:eastAsia="Calibri" w:hAnsi="Calibri" w:cs="Calibri"/>
          <w:iCs/>
          <w:color w:val="000000"/>
          <w:spacing w:val="-2"/>
          <w:sz w:val="24"/>
          <w:szCs w:val="24"/>
        </w:rPr>
      </w:pPr>
      <w:r w:rsidRPr="00704A9B">
        <w:rPr>
          <w:rFonts w:ascii="Calibri" w:eastAsia="Calibri" w:hAnsi="Calibri" w:cs="Calibri"/>
          <w:iCs/>
          <w:color w:val="000000"/>
          <w:spacing w:val="-2"/>
          <w:sz w:val="24"/>
          <w:szCs w:val="24"/>
        </w:rPr>
        <w:t xml:space="preserve">A sacrament is something that uses signs – usually a combination of words and actions, that have a message for those who are celebrating it; they give them a gift. This gift (which Catholics call grace) is given by Jesus whom they meet in the Sacrament, to strengthen their relationship with him.  Through the Sacraments God helps Catholics grow in friendship with him. </w:t>
      </w:r>
    </w:p>
    <w:p w14:paraId="56CD5ADC" w14:textId="77777777" w:rsidR="00704A9B" w:rsidRPr="00704A9B" w:rsidRDefault="00704A9B" w:rsidP="00704A9B">
      <w:pPr>
        <w:spacing w:after="0" w:line="240" w:lineRule="auto"/>
        <w:rPr>
          <w:rFonts w:ascii="Calibri" w:eastAsia="Calibri" w:hAnsi="Calibri" w:cs="Calibri"/>
          <w:sz w:val="24"/>
          <w:szCs w:val="24"/>
        </w:rPr>
      </w:pPr>
    </w:p>
    <w:p w14:paraId="1F2390E0" w14:textId="77777777" w:rsidR="00704A9B" w:rsidRPr="00704A9B" w:rsidRDefault="00704A9B" w:rsidP="00704A9B">
      <w:pPr>
        <w:spacing w:after="0" w:line="240" w:lineRule="auto"/>
        <w:rPr>
          <w:rFonts w:ascii="Calibri" w:eastAsia="Calibri" w:hAnsi="Calibri" w:cs="Calibri"/>
          <w:sz w:val="24"/>
          <w:szCs w:val="24"/>
        </w:rPr>
      </w:pPr>
      <w:r w:rsidRPr="00704A9B">
        <w:rPr>
          <w:rFonts w:ascii="Calibri" w:eastAsia="Calibri" w:hAnsi="Calibri" w:cs="Calibri"/>
          <w:sz w:val="24"/>
          <w:szCs w:val="24"/>
        </w:rPr>
        <w:t xml:space="preserve">The Sacrament of Reconciliation is known by various names: </w:t>
      </w:r>
    </w:p>
    <w:p w14:paraId="3279AAE1" w14:textId="77777777" w:rsidR="00704A9B" w:rsidRPr="00704A9B" w:rsidRDefault="00704A9B" w:rsidP="00704A9B">
      <w:pPr>
        <w:numPr>
          <w:ilvl w:val="0"/>
          <w:numId w:val="2"/>
        </w:numPr>
        <w:spacing w:after="0" w:line="240" w:lineRule="auto"/>
        <w:contextualSpacing/>
        <w:rPr>
          <w:rFonts w:ascii="Calibri" w:eastAsia="Calibri" w:hAnsi="Calibri" w:cs="Calibri"/>
          <w:sz w:val="24"/>
          <w:szCs w:val="24"/>
        </w:rPr>
      </w:pPr>
      <w:r w:rsidRPr="00704A9B">
        <w:rPr>
          <w:rFonts w:ascii="Calibri" w:eastAsia="Calibri" w:hAnsi="Calibri" w:cs="Calibri"/>
          <w:b/>
          <w:sz w:val="24"/>
          <w:szCs w:val="24"/>
        </w:rPr>
        <w:t>The Sacrament of Confession</w:t>
      </w:r>
      <w:r w:rsidRPr="00704A9B">
        <w:rPr>
          <w:rFonts w:ascii="Calibri" w:eastAsia="Calibri" w:hAnsi="Calibri" w:cs="Calibri"/>
          <w:sz w:val="24"/>
          <w:szCs w:val="24"/>
        </w:rPr>
        <w:t>: This emphasises the confession of sins to a priest.</w:t>
      </w:r>
    </w:p>
    <w:p w14:paraId="009D5AD9" w14:textId="77777777" w:rsidR="00704A9B" w:rsidRPr="00704A9B" w:rsidRDefault="00704A9B" w:rsidP="00704A9B">
      <w:pPr>
        <w:numPr>
          <w:ilvl w:val="0"/>
          <w:numId w:val="2"/>
        </w:numPr>
        <w:spacing w:after="0" w:line="240" w:lineRule="auto"/>
        <w:contextualSpacing/>
        <w:rPr>
          <w:rFonts w:ascii="Calibri" w:eastAsia="Calibri" w:hAnsi="Calibri" w:cs="Calibri"/>
          <w:sz w:val="24"/>
          <w:szCs w:val="24"/>
        </w:rPr>
      </w:pPr>
      <w:r w:rsidRPr="00704A9B">
        <w:rPr>
          <w:rFonts w:ascii="Calibri" w:eastAsia="Calibri" w:hAnsi="Calibri" w:cs="Calibri"/>
          <w:b/>
          <w:sz w:val="24"/>
          <w:szCs w:val="24"/>
        </w:rPr>
        <w:t>The Sacrament of Forgiveness</w:t>
      </w:r>
      <w:r w:rsidRPr="00704A9B">
        <w:rPr>
          <w:rFonts w:ascii="Calibri" w:eastAsia="Calibri" w:hAnsi="Calibri" w:cs="Calibri"/>
          <w:sz w:val="24"/>
          <w:szCs w:val="24"/>
        </w:rPr>
        <w:t>: This emphasises the belief that through the priest’s prayer of absolution God grants the forgiveness of sin.</w:t>
      </w:r>
    </w:p>
    <w:p w14:paraId="2FB2F9E5" w14:textId="77777777" w:rsidR="00704A9B" w:rsidRPr="00704A9B" w:rsidRDefault="00704A9B" w:rsidP="00704A9B">
      <w:pPr>
        <w:numPr>
          <w:ilvl w:val="0"/>
          <w:numId w:val="2"/>
        </w:numPr>
        <w:spacing w:after="0" w:line="240" w:lineRule="auto"/>
        <w:contextualSpacing/>
        <w:rPr>
          <w:rFonts w:ascii="Calibri" w:eastAsia="Calibri" w:hAnsi="Calibri" w:cs="Calibri"/>
          <w:sz w:val="24"/>
          <w:szCs w:val="24"/>
        </w:rPr>
      </w:pPr>
      <w:r w:rsidRPr="00704A9B">
        <w:rPr>
          <w:rFonts w:ascii="Calibri" w:eastAsia="Calibri" w:hAnsi="Calibri" w:cs="Calibri"/>
          <w:b/>
          <w:sz w:val="24"/>
          <w:szCs w:val="24"/>
        </w:rPr>
        <w:t>The Sacrament of Conversion</w:t>
      </w:r>
      <w:r w:rsidRPr="00704A9B">
        <w:rPr>
          <w:rFonts w:ascii="Calibri" w:eastAsia="Calibri" w:hAnsi="Calibri" w:cs="Calibri"/>
          <w:sz w:val="24"/>
          <w:szCs w:val="24"/>
        </w:rPr>
        <w:t>: This emphasises the call to return to the Father from whom one has strayed through sin.</w:t>
      </w:r>
    </w:p>
    <w:p w14:paraId="00298F7A" w14:textId="77777777" w:rsidR="00704A9B" w:rsidRPr="00704A9B" w:rsidRDefault="00704A9B" w:rsidP="00704A9B">
      <w:pPr>
        <w:numPr>
          <w:ilvl w:val="0"/>
          <w:numId w:val="2"/>
        </w:numPr>
        <w:spacing w:after="0" w:line="240" w:lineRule="auto"/>
        <w:contextualSpacing/>
        <w:rPr>
          <w:rFonts w:ascii="Calibri" w:eastAsia="Calibri" w:hAnsi="Calibri" w:cs="Calibri"/>
          <w:sz w:val="24"/>
          <w:szCs w:val="24"/>
        </w:rPr>
      </w:pPr>
      <w:r w:rsidRPr="00704A9B">
        <w:rPr>
          <w:rFonts w:ascii="Calibri" w:eastAsia="Calibri" w:hAnsi="Calibri" w:cs="Calibri"/>
          <w:b/>
          <w:sz w:val="24"/>
          <w:szCs w:val="24"/>
        </w:rPr>
        <w:t>The Sacrament of Reconciliation</w:t>
      </w:r>
      <w:r w:rsidRPr="00704A9B">
        <w:rPr>
          <w:rFonts w:ascii="Calibri" w:eastAsia="Calibri" w:hAnsi="Calibri" w:cs="Calibri"/>
          <w:sz w:val="24"/>
          <w:szCs w:val="24"/>
        </w:rPr>
        <w:t>: This emphasis that through the Sacrament the penitent is reconciled to God, and to each other.</w:t>
      </w:r>
    </w:p>
    <w:p w14:paraId="5571ECA9" w14:textId="77777777" w:rsidR="00704A9B" w:rsidRPr="00704A9B" w:rsidRDefault="00704A9B" w:rsidP="00704A9B">
      <w:pPr>
        <w:numPr>
          <w:ilvl w:val="0"/>
          <w:numId w:val="2"/>
        </w:numPr>
        <w:spacing w:after="0" w:line="240" w:lineRule="auto"/>
        <w:contextualSpacing/>
        <w:rPr>
          <w:rFonts w:ascii="Calibri" w:eastAsia="Calibri" w:hAnsi="Calibri" w:cs="Calibri"/>
          <w:sz w:val="24"/>
          <w:szCs w:val="24"/>
        </w:rPr>
      </w:pPr>
      <w:r w:rsidRPr="00704A9B">
        <w:rPr>
          <w:rFonts w:ascii="Calibri" w:eastAsia="Calibri" w:hAnsi="Calibri" w:cs="Calibri"/>
          <w:b/>
          <w:sz w:val="24"/>
          <w:szCs w:val="24"/>
        </w:rPr>
        <w:t>The Sacrament of Penance</w:t>
      </w:r>
      <w:r w:rsidRPr="00704A9B">
        <w:rPr>
          <w:rFonts w:ascii="Calibri" w:eastAsia="Calibri" w:hAnsi="Calibri" w:cs="Calibri"/>
          <w:sz w:val="24"/>
          <w:szCs w:val="24"/>
        </w:rPr>
        <w:t>: This is the official title given to the sacrament and emphasises the need for the penitent to do penance to repair any damage their sins may have done.</w:t>
      </w:r>
    </w:p>
    <w:p w14:paraId="0E90ED79" w14:textId="77777777" w:rsidR="00704A9B" w:rsidRPr="00704A9B" w:rsidRDefault="00704A9B" w:rsidP="00704A9B">
      <w:pPr>
        <w:autoSpaceDE w:val="0"/>
        <w:autoSpaceDN w:val="0"/>
        <w:adjustRightInd w:val="0"/>
        <w:spacing w:after="0" w:line="240" w:lineRule="auto"/>
        <w:rPr>
          <w:rFonts w:ascii="Calibri" w:eastAsia="Calibri" w:hAnsi="Calibri" w:cs="Calibri"/>
          <w:iCs/>
          <w:color w:val="000000"/>
          <w:spacing w:val="-2"/>
          <w:sz w:val="24"/>
          <w:szCs w:val="24"/>
        </w:rPr>
      </w:pPr>
    </w:p>
    <w:p w14:paraId="68F2EB82" w14:textId="77777777" w:rsidR="00704A9B" w:rsidRPr="00704A9B" w:rsidRDefault="00704A9B" w:rsidP="00704A9B">
      <w:pPr>
        <w:autoSpaceDE w:val="0"/>
        <w:autoSpaceDN w:val="0"/>
        <w:adjustRightInd w:val="0"/>
        <w:spacing w:after="0" w:line="240" w:lineRule="auto"/>
        <w:rPr>
          <w:rFonts w:ascii="Calibri" w:eastAsia="Calibri" w:hAnsi="Calibri" w:cs="Calibri"/>
          <w:iCs/>
          <w:color w:val="000000"/>
          <w:spacing w:val="-2"/>
          <w:sz w:val="24"/>
          <w:szCs w:val="24"/>
        </w:rPr>
      </w:pPr>
      <w:r w:rsidRPr="00704A9B">
        <w:rPr>
          <w:rFonts w:ascii="Calibri" w:eastAsia="Calibri" w:hAnsi="Calibri" w:cs="Calibri"/>
          <w:iCs/>
          <w:color w:val="000000"/>
          <w:spacing w:val="-2"/>
          <w:sz w:val="24"/>
          <w:szCs w:val="24"/>
        </w:rPr>
        <w:t>In the Sacrament of Reconciliation the key signs are:</w:t>
      </w:r>
    </w:p>
    <w:p w14:paraId="4A41CF0A" w14:textId="77777777" w:rsidR="00704A9B" w:rsidRPr="00704A9B" w:rsidRDefault="00704A9B" w:rsidP="00704A9B">
      <w:pPr>
        <w:numPr>
          <w:ilvl w:val="0"/>
          <w:numId w:val="1"/>
        </w:numPr>
        <w:autoSpaceDE w:val="0"/>
        <w:autoSpaceDN w:val="0"/>
        <w:adjustRightInd w:val="0"/>
        <w:spacing w:after="0" w:line="240" w:lineRule="auto"/>
        <w:rPr>
          <w:rFonts w:ascii="Calibri" w:eastAsia="Calibri" w:hAnsi="Calibri" w:cs="Calibri"/>
          <w:iCs/>
          <w:color w:val="000000"/>
          <w:spacing w:val="-2"/>
          <w:sz w:val="24"/>
          <w:szCs w:val="24"/>
        </w:rPr>
      </w:pPr>
      <w:r w:rsidRPr="00704A9B">
        <w:rPr>
          <w:rFonts w:ascii="Calibri" w:eastAsia="Calibri" w:hAnsi="Calibri" w:cs="Calibri"/>
          <w:iCs/>
          <w:color w:val="000000"/>
          <w:spacing w:val="-2"/>
          <w:sz w:val="24"/>
          <w:szCs w:val="24"/>
        </w:rPr>
        <w:t xml:space="preserve">The </w:t>
      </w:r>
      <w:r w:rsidRPr="00704A9B">
        <w:rPr>
          <w:rFonts w:ascii="Calibri" w:eastAsia="Calibri" w:hAnsi="Calibri" w:cs="Calibri"/>
          <w:b/>
          <w:iCs/>
          <w:color w:val="000000"/>
          <w:spacing w:val="-2"/>
          <w:sz w:val="24"/>
          <w:szCs w:val="24"/>
        </w:rPr>
        <w:t>words of absolution</w:t>
      </w:r>
      <w:r w:rsidRPr="00704A9B">
        <w:rPr>
          <w:rFonts w:ascii="Calibri" w:eastAsia="Calibri" w:hAnsi="Calibri" w:cs="Calibri"/>
          <w:iCs/>
          <w:color w:val="000000"/>
          <w:spacing w:val="-2"/>
          <w:sz w:val="24"/>
          <w:szCs w:val="24"/>
        </w:rPr>
        <w:t xml:space="preserve"> which removes a person’s sins.</w:t>
      </w:r>
    </w:p>
    <w:p w14:paraId="59B0934A" w14:textId="77777777" w:rsidR="00704A9B" w:rsidRPr="00704A9B" w:rsidRDefault="00704A9B" w:rsidP="00704A9B">
      <w:pPr>
        <w:numPr>
          <w:ilvl w:val="0"/>
          <w:numId w:val="1"/>
        </w:numPr>
        <w:autoSpaceDE w:val="0"/>
        <w:autoSpaceDN w:val="0"/>
        <w:adjustRightInd w:val="0"/>
        <w:spacing w:after="0" w:line="240" w:lineRule="auto"/>
        <w:rPr>
          <w:rFonts w:ascii="Calibri" w:eastAsia="Calibri" w:hAnsi="Calibri" w:cs="Calibri"/>
          <w:iCs/>
          <w:color w:val="000000"/>
          <w:spacing w:val="-2"/>
          <w:sz w:val="24"/>
          <w:szCs w:val="24"/>
        </w:rPr>
      </w:pPr>
      <w:r w:rsidRPr="00704A9B">
        <w:rPr>
          <w:rFonts w:ascii="Calibri" w:eastAsia="Calibri" w:hAnsi="Calibri" w:cs="Calibri"/>
          <w:iCs/>
          <w:color w:val="000000"/>
          <w:spacing w:val="-2"/>
          <w:sz w:val="24"/>
          <w:szCs w:val="24"/>
        </w:rPr>
        <w:t xml:space="preserve">The </w:t>
      </w:r>
      <w:r w:rsidRPr="00704A9B">
        <w:rPr>
          <w:rFonts w:ascii="Calibri" w:eastAsia="Calibri" w:hAnsi="Calibri" w:cs="Calibri"/>
          <w:b/>
          <w:iCs/>
          <w:color w:val="000000"/>
          <w:spacing w:val="-2"/>
          <w:sz w:val="24"/>
          <w:szCs w:val="24"/>
        </w:rPr>
        <w:t>laying on of hands</w:t>
      </w:r>
      <w:r w:rsidRPr="00704A9B">
        <w:rPr>
          <w:rFonts w:ascii="Calibri" w:eastAsia="Calibri" w:hAnsi="Calibri" w:cs="Calibri"/>
          <w:sz w:val="24"/>
          <w:szCs w:val="24"/>
        </w:rPr>
        <w:t xml:space="preserve"> which occurs many times during the sacraments to symbolise the giving of strength and power. When the sign is used in the Sacrament of Reconciliation, it reminds us of the times when Jesus laid his hands on the sick and healed them.</w:t>
      </w:r>
    </w:p>
    <w:p w14:paraId="660F63DC" w14:textId="77777777" w:rsidR="00704A9B" w:rsidRPr="00704A9B" w:rsidRDefault="00704A9B" w:rsidP="00704A9B">
      <w:pPr>
        <w:autoSpaceDE w:val="0"/>
        <w:autoSpaceDN w:val="0"/>
        <w:adjustRightInd w:val="0"/>
        <w:spacing w:after="0" w:line="240" w:lineRule="auto"/>
        <w:rPr>
          <w:rFonts w:ascii="Calibri" w:eastAsia="Calibri" w:hAnsi="Calibri" w:cs="Calibri"/>
          <w:sz w:val="24"/>
          <w:szCs w:val="24"/>
        </w:rPr>
      </w:pPr>
      <w:r w:rsidRPr="00704A9B">
        <w:rPr>
          <w:rFonts w:ascii="Calibri" w:eastAsia="Calibri" w:hAnsi="Calibri" w:cs="Calibri"/>
          <w:sz w:val="24"/>
          <w:szCs w:val="24"/>
        </w:rPr>
        <w:t>Through these signs Jesus heals the person of sin and reunites them with God and God’s family – the Church.</w:t>
      </w:r>
    </w:p>
    <w:p w14:paraId="7776D0ED" w14:textId="77777777" w:rsidR="00704A9B" w:rsidRPr="00704A9B" w:rsidRDefault="00704A9B" w:rsidP="00704A9B">
      <w:pPr>
        <w:autoSpaceDE w:val="0"/>
        <w:autoSpaceDN w:val="0"/>
        <w:adjustRightInd w:val="0"/>
        <w:spacing w:after="0" w:line="240" w:lineRule="auto"/>
        <w:rPr>
          <w:rFonts w:ascii="Calibri" w:eastAsia="Calibri" w:hAnsi="Calibri" w:cs="Calibri"/>
          <w:sz w:val="24"/>
          <w:szCs w:val="24"/>
        </w:rPr>
      </w:pPr>
    </w:p>
    <w:p w14:paraId="243A046B" w14:textId="77777777" w:rsidR="00704A9B" w:rsidRPr="00704A9B" w:rsidRDefault="00704A9B" w:rsidP="00704A9B">
      <w:pPr>
        <w:autoSpaceDE w:val="0"/>
        <w:autoSpaceDN w:val="0"/>
        <w:adjustRightInd w:val="0"/>
        <w:spacing w:after="0" w:line="240" w:lineRule="auto"/>
        <w:rPr>
          <w:rFonts w:ascii="Calibri" w:eastAsia="Calibri" w:hAnsi="Calibri" w:cs="Calibri"/>
          <w:iCs/>
          <w:color w:val="000000"/>
          <w:spacing w:val="-2"/>
          <w:sz w:val="24"/>
          <w:szCs w:val="24"/>
        </w:rPr>
      </w:pPr>
      <w:r w:rsidRPr="00704A9B">
        <w:rPr>
          <w:rFonts w:ascii="Calibri" w:eastAsia="Calibri" w:hAnsi="Calibri" w:cs="Calibri"/>
          <w:sz w:val="24"/>
          <w:szCs w:val="24"/>
        </w:rPr>
        <w:t xml:space="preserve">This Sacrament was given by Jesus after the resurrection when he said to his apostles ‘Whose sins you forgive they are forgiven; for those whose sins you retain they are retained’. It was through these words that Jesus gave his Church the power to forgive sin and to reconcile sinners. </w:t>
      </w:r>
      <w:r w:rsidRPr="00704A9B">
        <w:rPr>
          <w:rFonts w:ascii="Calibri" w:eastAsia="Calibri" w:hAnsi="Calibri" w:cs="Calibri"/>
          <w:sz w:val="24"/>
          <w:szCs w:val="24"/>
        </w:rPr>
        <w:br/>
      </w:r>
    </w:p>
    <w:p w14:paraId="60C83B23" w14:textId="77777777" w:rsidR="00704A9B" w:rsidRPr="00704A9B" w:rsidRDefault="00704A9B" w:rsidP="00704A9B">
      <w:pPr>
        <w:spacing w:after="0" w:line="240" w:lineRule="auto"/>
        <w:rPr>
          <w:rFonts w:ascii="Calibri" w:eastAsia="Calibri" w:hAnsi="Calibri" w:cs="Calibri"/>
          <w:sz w:val="24"/>
          <w:szCs w:val="24"/>
        </w:rPr>
      </w:pPr>
      <w:r w:rsidRPr="00704A9B">
        <w:rPr>
          <w:rFonts w:ascii="Calibri" w:eastAsia="Calibri" w:hAnsi="Calibri" w:cs="Calibri"/>
          <w:sz w:val="24"/>
          <w:szCs w:val="24"/>
        </w:rPr>
        <w:t>The Sac</w:t>
      </w:r>
      <w:r w:rsidRPr="00704A9B">
        <w:rPr>
          <w:rFonts w:ascii="Calibri" w:eastAsia="Calibri" w:hAnsi="Calibri" w:cs="Calibri"/>
          <w:spacing w:val="-4"/>
          <w:sz w:val="24"/>
          <w:szCs w:val="24"/>
        </w:rPr>
        <w:t>r</w:t>
      </w:r>
      <w:r w:rsidRPr="00704A9B">
        <w:rPr>
          <w:rFonts w:ascii="Calibri" w:eastAsia="Calibri" w:hAnsi="Calibri" w:cs="Calibri"/>
          <w:sz w:val="24"/>
          <w:szCs w:val="24"/>
        </w:rPr>
        <w:t xml:space="preserve">ament of </w:t>
      </w:r>
      <w:r w:rsidRPr="00704A9B">
        <w:rPr>
          <w:rFonts w:ascii="Calibri" w:eastAsia="Calibri" w:hAnsi="Calibri" w:cs="Calibri"/>
          <w:spacing w:val="-4"/>
          <w:sz w:val="24"/>
          <w:szCs w:val="24"/>
        </w:rPr>
        <w:t>R</w:t>
      </w:r>
      <w:r w:rsidRPr="00704A9B">
        <w:rPr>
          <w:rFonts w:ascii="Calibri" w:eastAsia="Calibri" w:hAnsi="Calibri" w:cs="Calibri"/>
          <w:sz w:val="24"/>
          <w:szCs w:val="24"/>
        </w:rPr>
        <w:t xml:space="preserve">econciliation brings those who receive it back </w:t>
      </w:r>
      <w:r w:rsidRPr="00704A9B">
        <w:rPr>
          <w:rFonts w:ascii="Calibri" w:eastAsia="Calibri" w:hAnsi="Calibri" w:cs="Calibri"/>
          <w:spacing w:val="-2"/>
          <w:sz w:val="24"/>
          <w:szCs w:val="24"/>
        </w:rPr>
        <w:t>t</w:t>
      </w:r>
      <w:r w:rsidRPr="00704A9B">
        <w:rPr>
          <w:rFonts w:ascii="Calibri" w:eastAsia="Calibri" w:hAnsi="Calibri" w:cs="Calibri"/>
          <w:sz w:val="24"/>
          <w:szCs w:val="24"/>
        </w:rPr>
        <w:t xml:space="preserve">o God, </w:t>
      </w:r>
      <w:r w:rsidRPr="00704A9B">
        <w:rPr>
          <w:rFonts w:ascii="Calibri" w:eastAsia="Calibri" w:hAnsi="Calibri" w:cs="Calibri"/>
          <w:spacing w:val="-2"/>
          <w:sz w:val="24"/>
          <w:szCs w:val="24"/>
        </w:rPr>
        <w:t>w</w:t>
      </w:r>
      <w:r w:rsidRPr="00704A9B">
        <w:rPr>
          <w:rFonts w:ascii="Calibri" w:eastAsia="Calibri" w:hAnsi="Calibri" w:cs="Calibri"/>
          <w:sz w:val="24"/>
          <w:szCs w:val="24"/>
        </w:rPr>
        <w:t xml:space="preserve">ho </w:t>
      </w:r>
      <w:r w:rsidRPr="00704A9B">
        <w:rPr>
          <w:rFonts w:ascii="Calibri" w:eastAsia="Calibri" w:hAnsi="Calibri" w:cs="Calibri"/>
          <w:spacing w:val="-3"/>
          <w:sz w:val="24"/>
          <w:szCs w:val="24"/>
        </w:rPr>
        <w:t>f</w:t>
      </w:r>
      <w:r w:rsidRPr="00704A9B">
        <w:rPr>
          <w:rFonts w:ascii="Calibri" w:eastAsia="Calibri" w:hAnsi="Calibri" w:cs="Calibri"/>
          <w:sz w:val="24"/>
          <w:szCs w:val="24"/>
        </w:rPr>
        <w:t>o</w:t>
      </w:r>
      <w:r w:rsidRPr="00704A9B">
        <w:rPr>
          <w:rFonts w:ascii="Calibri" w:eastAsia="Calibri" w:hAnsi="Calibri" w:cs="Calibri"/>
          <w:spacing w:val="-2"/>
          <w:sz w:val="24"/>
          <w:szCs w:val="24"/>
        </w:rPr>
        <w:t>r</w:t>
      </w:r>
      <w:r w:rsidRPr="00704A9B">
        <w:rPr>
          <w:rFonts w:ascii="Calibri" w:eastAsia="Calibri" w:hAnsi="Calibri" w:cs="Calibri"/>
          <w:sz w:val="24"/>
          <w:szCs w:val="24"/>
        </w:rPr>
        <w:t>g</w:t>
      </w:r>
      <w:r w:rsidRPr="00704A9B">
        <w:rPr>
          <w:rFonts w:ascii="Calibri" w:eastAsia="Calibri" w:hAnsi="Calibri" w:cs="Calibri"/>
          <w:spacing w:val="-4"/>
          <w:sz w:val="24"/>
          <w:szCs w:val="24"/>
        </w:rPr>
        <w:t>iv</w:t>
      </w:r>
      <w:r w:rsidRPr="00704A9B">
        <w:rPr>
          <w:rFonts w:ascii="Calibri" w:eastAsia="Calibri" w:hAnsi="Calibri" w:cs="Calibri"/>
          <w:sz w:val="24"/>
          <w:szCs w:val="24"/>
        </w:rPr>
        <w:t>es them and abso</w:t>
      </w:r>
      <w:r w:rsidRPr="00704A9B">
        <w:rPr>
          <w:rFonts w:ascii="Calibri" w:eastAsia="Calibri" w:hAnsi="Calibri" w:cs="Calibri"/>
          <w:spacing w:val="-4"/>
          <w:sz w:val="24"/>
          <w:szCs w:val="24"/>
        </w:rPr>
        <w:t>lv</w:t>
      </w:r>
      <w:r w:rsidRPr="00704A9B">
        <w:rPr>
          <w:rFonts w:ascii="Calibri" w:eastAsia="Calibri" w:hAnsi="Calibri" w:cs="Calibri"/>
          <w:sz w:val="24"/>
          <w:szCs w:val="24"/>
        </w:rPr>
        <w:t>es them f</w:t>
      </w:r>
      <w:r w:rsidRPr="00704A9B">
        <w:rPr>
          <w:rFonts w:ascii="Calibri" w:eastAsia="Calibri" w:hAnsi="Calibri" w:cs="Calibri"/>
          <w:spacing w:val="-4"/>
          <w:sz w:val="24"/>
          <w:szCs w:val="24"/>
        </w:rPr>
        <w:t>r</w:t>
      </w:r>
      <w:r w:rsidRPr="00704A9B">
        <w:rPr>
          <w:rFonts w:ascii="Calibri" w:eastAsia="Calibri" w:hAnsi="Calibri" w:cs="Calibri"/>
          <w:sz w:val="24"/>
          <w:szCs w:val="24"/>
        </w:rPr>
        <w:t xml:space="preserve">om their sins. During the Sacrament of Reconciliation the Church celebrates the gentle love and mercy of God which is illustrated in parables such as The Lost Sheep and The Prodigal Son. The Sacrament calls people to confess sins, seek forgiveness and be reconciled to God and to one another. It is a celebration because while Catholics are sorry for their sins, they know that, no matter how badly their friendship with God has been damaged, God still loves and heals the sinner.  </w:t>
      </w:r>
    </w:p>
    <w:p w14:paraId="7C918561" w14:textId="77777777" w:rsidR="00704A9B" w:rsidRPr="00704A9B" w:rsidRDefault="00704A9B" w:rsidP="00704A9B">
      <w:pPr>
        <w:spacing w:after="0" w:line="240" w:lineRule="auto"/>
        <w:rPr>
          <w:rFonts w:ascii="Calibri" w:eastAsia="Calibri" w:hAnsi="Calibri" w:cs="Calibri"/>
          <w:sz w:val="24"/>
          <w:szCs w:val="24"/>
        </w:rPr>
      </w:pPr>
    </w:p>
    <w:p w14:paraId="75B6C801" w14:textId="77777777" w:rsidR="00704A9B" w:rsidRPr="00704A9B" w:rsidRDefault="00704A9B" w:rsidP="00704A9B">
      <w:pPr>
        <w:spacing w:after="0" w:line="240" w:lineRule="auto"/>
        <w:jc w:val="center"/>
        <w:rPr>
          <w:rFonts w:ascii="Calibri" w:eastAsia="Calibri" w:hAnsi="Calibri" w:cs="Calibri"/>
          <w:b/>
          <w:bCs/>
          <w:sz w:val="24"/>
          <w:szCs w:val="24"/>
        </w:rPr>
      </w:pPr>
      <w:r w:rsidRPr="00704A9B">
        <w:rPr>
          <w:rFonts w:ascii="Calibri" w:eastAsia="Calibri" w:hAnsi="Calibri" w:cs="Calibri"/>
          <w:sz w:val="24"/>
          <w:szCs w:val="24"/>
        </w:rPr>
        <w:t xml:space="preserve">For Catholics the Sacrament of Reconciliation is a source of joy and comfort. In the Sacrament they experience time and time again the extraordinary love of God. </w:t>
      </w:r>
      <w:r w:rsidRPr="00704A9B">
        <w:rPr>
          <w:rFonts w:ascii="Calibri" w:eastAsia="Calibri" w:hAnsi="Calibri" w:cs="Calibri"/>
          <w:b/>
          <w:bCs/>
          <w:sz w:val="24"/>
          <w:szCs w:val="24"/>
        </w:rPr>
        <w:br w:type="page"/>
      </w:r>
      <w:r w:rsidRPr="00704A9B">
        <w:rPr>
          <w:rFonts w:ascii="Calibri" w:eastAsia="Calibri" w:hAnsi="Calibri" w:cs="Calibri"/>
          <w:b/>
          <w:bCs/>
          <w:sz w:val="24"/>
          <w:szCs w:val="24"/>
        </w:rPr>
        <w:lastRenderedPageBreak/>
        <w:t>CELEBRATION OF THE SACRAMENT OF RECONCILIATION</w:t>
      </w:r>
    </w:p>
    <w:p w14:paraId="0023D29E" w14:textId="77777777" w:rsidR="00704A9B" w:rsidRPr="00704A9B" w:rsidRDefault="00704A9B" w:rsidP="00704A9B">
      <w:pPr>
        <w:autoSpaceDE w:val="0"/>
        <w:autoSpaceDN w:val="0"/>
        <w:adjustRightInd w:val="0"/>
        <w:spacing w:after="0" w:line="240" w:lineRule="auto"/>
        <w:rPr>
          <w:rFonts w:ascii="Calibri" w:eastAsia="Calibri" w:hAnsi="Calibri" w:cs="Calibri"/>
          <w:b/>
          <w:bCs/>
          <w:sz w:val="24"/>
          <w:szCs w:val="24"/>
        </w:rPr>
      </w:pPr>
    </w:p>
    <w:p w14:paraId="79539B70" w14:textId="77777777" w:rsidR="00704A9B" w:rsidRPr="00704A9B" w:rsidRDefault="00704A9B" w:rsidP="00704A9B">
      <w:pPr>
        <w:autoSpaceDE w:val="0"/>
        <w:autoSpaceDN w:val="0"/>
        <w:adjustRightInd w:val="0"/>
        <w:spacing w:after="0" w:line="240" w:lineRule="auto"/>
        <w:rPr>
          <w:rFonts w:ascii="Calibri" w:eastAsia="Calibri" w:hAnsi="Calibri" w:cs="Calibri"/>
          <w:sz w:val="24"/>
          <w:szCs w:val="24"/>
        </w:rPr>
      </w:pPr>
      <w:r w:rsidRPr="00704A9B">
        <w:rPr>
          <w:rFonts w:ascii="Calibri" w:eastAsia="Calibri" w:hAnsi="Calibri" w:cs="Calibri"/>
          <w:bCs/>
          <w:sz w:val="24"/>
          <w:szCs w:val="24"/>
        </w:rPr>
        <w:t xml:space="preserve">Catholics prepare for the sacrament by thinking about what to say to the priest. They may pray to the Holy Spirit to give them strength, guidance and courage to make a sincere and honest confession. Then </w:t>
      </w:r>
      <w:r w:rsidRPr="00704A9B">
        <w:rPr>
          <w:rFonts w:ascii="Calibri" w:eastAsia="Calibri" w:hAnsi="Calibri" w:cs="Calibri"/>
          <w:sz w:val="24"/>
          <w:szCs w:val="24"/>
        </w:rPr>
        <w:t>Catholics make an examination of conscience.</w:t>
      </w:r>
      <w:r w:rsidRPr="00704A9B">
        <w:rPr>
          <w:rFonts w:ascii="Calibri" w:eastAsia="Calibri" w:hAnsi="Calibri" w:cs="Calibri"/>
          <w:spacing w:val="-19"/>
          <w:sz w:val="24"/>
          <w:szCs w:val="24"/>
        </w:rPr>
        <w:t xml:space="preserve"> Y</w:t>
      </w:r>
      <w:r w:rsidRPr="00704A9B">
        <w:rPr>
          <w:rFonts w:ascii="Calibri" w:eastAsia="Calibri" w:hAnsi="Calibri" w:cs="Calibri"/>
          <w:sz w:val="24"/>
          <w:szCs w:val="24"/>
        </w:rPr>
        <w:t>our conscience is the sense of ri</w:t>
      </w:r>
      <w:r w:rsidRPr="00704A9B">
        <w:rPr>
          <w:rFonts w:ascii="Calibri" w:eastAsia="Calibri" w:hAnsi="Calibri" w:cs="Calibri"/>
          <w:spacing w:val="-2"/>
          <w:sz w:val="24"/>
          <w:szCs w:val="24"/>
        </w:rPr>
        <w:t>g</w:t>
      </w:r>
      <w:r w:rsidRPr="00704A9B">
        <w:rPr>
          <w:rFonts w:ascii="Calibri" w:eastAsia="Calibri" w:hAnsi="Calibri" w:cs="Calibri"/>
          <w:sz w:val="24"/>
          <w:szCs w:val="24"/>
        </w:rPr>
        <w:t>ht and w</w:t>
      </w:r>
      <w:r w:rsidRPr="00704A9B">
        <w:rPr>
          <w:rFonts w:ascii="Calibri" w:eastAsia="Calibri" w:hAnsi="Calibri" w:cs="Calibri"/>
          <w:spacing w:val="-3"/>
          <w:sz w:val="24"/>
          <w:szCs w:val="24"/>
        </w:rPr>
        <w:t>r</w:t>
      </w:r>
      <w:r w:rsidRPr="00704A9B">
        <w:rPr>
          <w:rFonts w:ascii="Calibri" w:eastAsia="Calibri" w:hAnsi="Calibri" w:cs="Calibri"/>
          <w:sz w:val="24"/>
          <w:szCs w:val="24"/>
        </w:rPr>
        <w:t xml:space="preserve">ong that is inside </w:t>
      </w:r>
      <w:r w:rsidRPr="00704A9B">
        <w:rPr>
          <w:rFonts w:ascii="Calibri" w:eastAsia="Calibri" w:hAnsi="Calibri" w:cs="Calibri"/>
          <w:spacing w:val="-6"/>
          <w:sz w:val="24"/>
          <w:szCs w:val="24"/>
        </w:rPr>
        <w:t>y</w:t>
      </w:r>
      <w:r w:rsidRPr="00704A9B">
        <w:rPr>
          <w:rFonts w:ascii="Calibri" w:eastAsia="Calibri" w:hAnsi="Calibri" w:cs="Calibri"/>
          <w:spacing w:val="-1"/>
          <w:sz w:val="24"/>
          <w:szCs w:val="24"/>
        </w:rPr>
        <w:t>ou</w:t>
      </w:r>
      <w:r w:rsidRPr="00704A9B">
        <w:rPr>
          <w:rFonts w:ascii="Calibri" w:eastAsia="Calibri" w:hAnsi="Calibri" w:cs="Calibri"/>
          <w:sz w:val="24"/>
          <w:szCs w:val="24"/>
        </w:rPr>
        <w:t>,</w:t>
      </w:r>
      <w:r w:rsidRPr="00704A9B">
        <w:rPr>
          <w:rFonts w:ascii="Calibri" w:eastAsia="Calibri" w:hAnsi="Calibri" w:cs="Calibri"/>
          <w:spacing w:val="-2"/>
          <w:sz w:val="24"/>
          <w:szCs w:val="24"/>
        </w:rPr>
        <w:t xml:space="preserve"> </w:t>
      </w:r>
      <w:r w:rsidRPr="00704A9B">
        <w:rPr>
          <w:rFonts w:ascii="Calibri" w:eastAsia="Calibri" w:hAnsi="Calibri" w:cs="Calibri"/>
          <w:spacing w:val="-1"/>
          <w:sz w:val="24"/>
          <w:szCs w:val="24"/>
        </w:rPr>
        <w:t>an</w:t>
      </w:r>
      <w:r w:rsidRPr="00704A9B">
        <w:rPr>
          <w:rFonts w:ascii="Calibri" w:eastAsia="Calibri" w:hAnsi="Calibri" w:cs="Calibri"/>
          <w:sz w:val="24"/>
          <w:szCs w:val="24"/>
        </w:rPr>
        <w:t>d</w:t>
      </w:r>
      <w:r w:rsidRPr="00704A9B">
        <w:rPr>
          <w:rFonts w:ascii="Calibri" w:eastAsia="Calibri" w:hAnsi="Calibri" w:cs="Calibri"/>
          <w:spacing w:val="-2"/>
          <w:sz w:val="24"/>
          <w:szCs w:val="24"/>
        </w:rPr>
        <w:t xml:space="preserve"> </w:t>
      </w:r>
      <w:r w:rsidRPr="00704A9B">
        <w:rPr>
          <w:rFonts w:ascii="Calibri" w:eastAsia="Calibri" w:hAnsi="Calibri" w:cs="Calibri"/>
          <w:spacing w:val="-1"/>
          <w:sz w:val="24"/>
          <w:szCs w:val="24"/>
        </w:rPr>
        <w:t>help</w:t>
      </w:r>
      <w:r w:rsidRPr="00704A9B">
        <w:rPr>
          <w:rFonts w:ascii="Calibri" w:eastAsia="Calibri" w:hAnsi="Calibri" w:cs="Calibri"/>
          <w:sz w:val="24"/>
          <w:szCs w:val="24"/>
        </w:rPr>
        <w:t>s</w:t>
      </w:r>
      <w:r w:rsidRPr="00704A9B">
        <w:rPr>
          <w:rFonts w:ascii="Calibri" w:eastAsia="Calibri" w:hAnsi="Calibri" w:cs="Calibri"/>
          <w:spacing w:val="-2"/>
          <w:sz w:val="24"/>
          <w:szCs w:val="24"/>
        </w:rPr>
        <w:t xml:space="preserve"> </w:t>
      </w:r>
      <w:r w:rsidRPr="00704A9B">
        <w:rPr>
          <w:rFonts w:ascii="Calibri" w:eastAsia="Calibri" w:hAnsi="Calibri" w:cs="Calibri"/>
          <w:spacing w:val="-6"/>
          <w:sz w:val="24"/>
          <w:szCs w:val="24"/>
        </w:rPr>
        <w:t>y</w:t>
      </w:r>
      <w:r w:rsidRPr="00704A9B">
        <w:rPr>
          <w:rFonts w:ascii="Calibri" w:eastAsia="Calibri" w:hAnsi="Calibri" w:cs="Calibri"/>
          <w:spacing w:val="-1"/>
          <w:sz w:val="24"/>
          <w:szCs w:val="24"/>
        </w:rPr>
        <w:t>o</w:t>
      </w:r>
      <w:r w:rsidRPr="00704A9B">
        <w:rPr>
          <w:rFonts w:ascii="Calibri" w:eastAsia="Calibri" w:hAnsi="Calibri" w:cs="Calibri"/>
          <w:sz w:val="24"/>
          <w:szCs w:val="24"/>
        </w:rPr>
        <w:t>u</w:t>
      </w:r>
      <w:r w:rsidRPr="00704A9B">
        <w:rPr>
          <w:rFonts w:ascii="Calibri" w:eastAsia="Calibri" w:hAnsi="Calibri" w:cs="Calibri"/>
          <w:spacing w:val="-2"/>
          <w:sz w:val="24"/>
          <w:szCs w:val="24"/>
        </w:rPr>
        <w:t xml:space="preserve"> </w:t>
      </w:r>
      <w:r w:rsidRPr="00704A9B">
        <w:rPr>
          <w:rFonts w:ascii="Calibri" w:eastAsia="Calibri" w:hAnsi="Calibri" w:cs="Calibri"/>
          <w:spacing w:val="-3"/>
          <w:sz w:val="24"/>
          <w:szCs w:val="24"/>
        </w:rPr>
        <w:t>t</w:t>
      </w:r>
      <w:r w:rsidRPr="00704A9B">
        <w:rPr>
          <w:rFonts w:ascii="Calibri" w:eastAsia="Calibri" w:hAnsi="Calibri" w:cs="Calibri"/>
          <w:sz w:val="24"/>
          <w:szCs w:val="24"/>
        </w:rPr>
        <w:t>o</w:t>
      </w:r>
      <w:r w:rsidRPr="00704A9B">
        <w:rPr>
          <w:rFonts w:ascii="Calibri" w:eastAsia="Calibri" w:hAnsi="Calibri" w:cs="Calibri"/>
          <w:spacing w:val="-2"/>
          <w:sz w:val="24"/>
          <w:szCs w:val="24"/>
        </w:rPr>
        <w:t xml:space="preserve"> </w:t>
      </w:r>
      <w:r w:rsidRPr="00704A9B">
        <w:rPr>
          <w:rFonts w:ascii="Calibri" w:eastAsia="Calibri" w:hAnsi="Calibri" w:cs="Calibri"/>
          <w:spacing w:val="-1"/>
          <w:sz w:val="24"/>
          <w:szCs w:val="24"/>
        </w:rPr>
        <w:t>ma</w:t>
      </w:r>
      <w:r w:rsidRPr="00704A9B">
        <w:rPr>
          <w:rFonts w:ascii="Calibri" w:eastAsia="Calibri" w:hAnsi="Calibri" w:cs="Calibri"/>
          <w:spacing w:val="-5"/>
          <w:sz w:val="24"/>
          <w:szCs w:val="24"/>
        </w:rPr>
        <w:t>k</w:t>
      </w:r>
      <w:r w:rsidRPr="00704A9B">
        <w:rPr>
          <w:rFonts w:ascii="Calibri" w:eastAsia="Calibri" w:hAnsi="Calibri" w:cs="Calibri"/>
          <w:sz w:val="24"/>
          <w:szCs w:val="24"/>
        </w:rPr>
        <w:t>e</w:t>
      </w:r>
      <w:r w:rsidRPr="00704A9B">
        <w:rPr>
          <w:rFonts w:ascii="Calibri" w:eastAsia="Calibri" w:hAnsi="Calibri" w:cs="Calibri"/>
          <w:spacing w:val="-2"/>
          <w:sz w:val="24"/>
          <w:szCs w:val="24"/>
        </w:rPr>
        <w:t xml:space="preserve"> </w:t>
      </w:r>
      <w:r w:rsidRPr="00704A9B">
        <w:rPr>
          <w:rFonts w:ascii="Calibri" w:eastAsia="Calibri" w:hAnsi="Calibri" w:cs="Calibri"/>
          <w:spacing w:val="-1"/>
          <w:sz w:val="24"/>
          <w:szCs w:val="24"/>
        </w:rPr>
        <w:t>goo</w:t>
      </w:r>
      <w:r w:rsidRPr="00704A9B">
        <w:rPr>
          <w:rFonts w:ascii="Calibri" w:eastAsia="Calibri" w:hAnsi="Calibri" w:cs="Calibri"/>
          <w:sz w:val="24"/>
          <w:szCs w:val="24"/>
        </w:rPr>
        <w:t>d</w:t>
      </w:r>
      <w:r w:rsidRPr="00704A9B">
        <w:rPr>
          <w:rFonts w:ascii="Calibri" w:eastAsia="Calibri" w:hAnsi="Calibri" w:cs="Calibri"/>
          <w:spacing w:val="-2"/>
          <w:sz w:val="24"/>
          <w:szCs w:val="24"/>
        </w:rPr>
        <w:t xml:space="preserve"> </w:t>
      </w:r>
      <w:r w:rsidRPr="00704A9B">
        <w:rPr>
          <w:rFonts w:ascii="Calibri" w:eastAsia="Calibri" w:hAnsi="Calibri" w:cs="Calibri"/>
          <w:spacing w:val="-1"/>
          <w:sz w:val="24"/>
          <w:szCs w:val="24"/>
        </w:rPr>
        <w:t>choices.</w:t>
      </w:r>
      <w:r w:rsidRPr="00704A9B">
        <w:rPr>
          <w:rFonts w:ascii="Calibri" w:eastAsia="Calibri" w:hAnsi="Calibri" w:cs="Calibri"/>
          <w:sz w:val="24"/>
          <w:szCs w:val="24"/>
        </w:rPr>
        <w:t xml:space="preserve"> During an examination of conscience the penitent (the person receiving the sacrament) thinks about </w:t>
      </w:r>
      <w:r w:rsidRPr="00704A9B">
        <w:rPr>
          <w:rFonts w:ascii="Calibri" w:eastAsia="Calibri" w:hAnsi="Calibri" w:cs="Calibri"/>
          <w:spacing w:val="-2"/>
          <w:sz w:val="24"/>
          <w:szCs w:val="24"/>
        </w:rPr>
        <w:t>w</w:t>
      </w:r>
      <w:r w:rsidRPr="00704A9B">
        <w:rPr>
          <w:rFonts w:ascii="Calibri" w:eastAsia="Calibri" w:hAnsi="Calibri" w:cs="Calibri"/>
          <w:sz w:val="24"/>
          <w:szCs w:val="24"/>
        </w:rPr>
        <w:t>hat th</w:t>
      </w:r>
      <w:r w:rsidRPr="00704A9B">
        <w:rPr>
          <w:rFonts w:ascii="Calibri" w:eastAsia="Calibri" w:hAnsi="Calibri" w:cs="Calibri"/>
          <w:spacing w:val="-2"/>
          <w:sz w:val="24"/>
          <w:szCs w:val="24"/>
        </w:rPr>
        <w:t>e</w:t>
      </w:r>
      <w:r w:rsidRPr="00704A9B">
        <w:rPr>
          <w:rFonts w:ascii="Calibri" w:eastAsia="Calibri" w:hAnsi="Calibri" w:cs="Calibri"/>
          <w:sz w:val="24"/>
          <w:szCs w:val="24"/>
        </w:rPr>
        <w:t>y</w:t>
      </w:r>
      <w:r w:rsidRPr="00704A9B">
        <w:rPr>
          <w:rFonts w:ascii="Calibri" w:eastAsia="Calibri" w:hAnsi="Calibri" w:cs="Calibri"/>
          <w:spacing w:val="-4"/>
          <w:sz w:val="24"/>
          <w:szCs w:val="24"/>
        </w:rPr>
        <w:t xml:space="preserve"> </w:t>
      </w:r>
      <w:r w:rsidRPr="00704A9B">
        <w:rPr>
          <w:rFonts w:ascii="Calibri" w:eastAsia="Calibri" w:hAnsi="Calibri" w:cs="Calibri"/>
          <w:sz w:val="24"/>
          <w:szCs w:val="24"/>
        </w:rPr>
        <w:t>h</w:t>
      </w:r>
      <w:r w:rsidRPr="00704A9B">
        <w:rPr>
          <w:rFonts w:ascii="Calibri" w:eastAsia="Calibri" w:hAnsi="Calibri" w:cs="Calibri"/>
          <w:spacing w:val="-4"/>
          <w:sz w:val="24"/>
          <w:szCs w:val="24"/>
        </w:rPr>
        <w:t>av</w:t>
      </w:r>
      <w:r w:rsidRPr="00704A9B">
        <w:rPr>
          <w:rFonts w:ascii="Calibri" w:eastAsia="Calibri" w:hAnsi="Calibri" w:cs="Calibri"/>
          <w:sz w:val="24"/>
          <w:szCs w:val="24"/>
        </w:rPr>
        <w:t>e done and the</w:t>
      </w:r>
      <w:r w:rsidRPr="00704A9B">
        <w:rPr>
          <w:rFonts w:ascii="Calibri" w:eastAsia="Calibri" w:hAnsi="Calibri" w:cs="Calibri"/>
          <w:spacing w:val="-3"/>
          <w:sz w:val="24"/>
          <w:szCs w:val="24"/>
        </w:rPr>
        <w:t xml:space="preserve"> </w:t>
      </w:r>
      <w:r w:rsidRPr="00704A9B">
        <w:rPr>
          <w:rFonts w:ascii="Calibri" w:eastAsia="Calibri" w:hAnsi="Calibri" w:cs="Calibri"/>
          <w:sz w:val="24"/>
          <w:szCs w:val="24"/>
        </w:rPr>
        <w:t>bad choices</w:t>
      </w:r>
      <w:r w:rsidRPr="00704A9B">
        <w:rPr>
          <w:rFonts w:ascii="Calibri" w:eastAsia="Calibri" w:hAnsi="Calibri" w:cs="Calibri"/>
          <w:spacing w:val="-7"/>
          <w:sz w:val="24"/>
          <w:szCs w:val="24"/>
        </w:rPr>
        <w:t xml:space="preserve"> </w:t>
      </w:r>
      <w:r w:rsidRPr="00704A9B">
        <w:rPr>
          <w:rFonts w:ascii="Calibri" w:eastAsia="Calibri" w:hAnsi="Calibri" w:cs="Calibri"/>
          <w:spacing w:val="-3"/>
          <w:sz w:val="24"/>
          <w:szCs w:val="24"/>
        </w:rPr>
        <w:t>f</w:t>
      </w:r>
      <w:r w:rsidRPr="00704A9B">
        <w:rPr>
          <w:rFonts w:ascii="Calibri" w:eastAsia="Calibri" w:hAnsi="Calibri" w:cs="Calibri"/>
          <w:sz w:val="24"/>
          <w:szCs w:val="24"/>
        </w:rPr>
        <w:t>or</w:t>
      </w:r>
      <w:r w:rsidRPr="00704A9B">
        <w:rPr>
          <w:rFonts w:ascii="Calibri" w:eastAsia="Calibri" w:hAnsi="Calibri" w:cs="Calibri"/>
          <w:spacing w:val="-3"/>
          <w:sz w:val="24"/>
          <w:szCs w:val="24"/>
        </w:rPr>
        <w:t xml:space="preserve"> </w:t>
      </w:r>
      <w:r w:rsidRPr="00704A9B">
        <w:rPr>
          <w:rFonts w:ascii="Calibri" w:eastAsia="Calibri" w:hAnsi="Calibri" w:cs="Calibri"/>
          <w:spacing w:val="-2"/>
          <w:sz w:val="24"/>
          <w:szCs w:val="24"/>
        </w:rPr>
        <w:t>w</w:t>
      </w:r>
      <w:r w:rsidRPr="00704A9B">
        <w:rPr>
          <w:rFonts w:ascii="Calibri" w:eastAsia="Calibri" w:hAnsi="Calibri" w:cs="Calibri"/>
          <w:sz w:val="24"/>
          <w:szCs w:val="24"/>
        </w:rPr>
        <w:t>hich</w:t>
      </w:r>
      <w:r w:rsidRPr="00704A9B">
        <w:rPr>
          <w:rFonts w:ascii="Calibri" w:eastAsia="Calibri" w:hAnsi="Calibri" w:cs="Calibri"/>
          <w:spacing w:val="-4"/>
          <w:sz w:val="24"/>
          <w:szCs w:val="24"/>
        </w:rPr>
        <w:t xml:space="preserve"> </w:t>
      </w:r>
      <w:r w:rsidRPr="00704A9B">
        <w:rPr>
          <w:rFonts w:ascii="Calibri" w:eastAsia="Calibri" w:hAnsi="Calibri" w:cs="Calibri"/>
          <w:sz w:val="24"/>
          <w:szCs w:val="24"/>
        </w:rPr>
        <w:t>th</w:t>
      </w:r>
      <w:r w:rsidRPr="00704A9B">
        <w:rPr>
          <w:rFonts w:ascii="Calibri" w:eastAsia="Calibri" w:hAnsi="Calibri" w:cs="Calibri"/>
          <w:spacing w:val="-2"/>
          <w:sz w:val="24"/>
          <w:szCs w:val="24"/>
        </w:rPr>
        <w:t>e</w:t>
      </w:r>
      <w:r w:rsidRPr="00704A9B">
        <w:rPr>
          <w:rFonts w:ascii="Calibri" w:eastAsia="Calibri" w:hAnsi="Calibri" w:cs="Calibri"/>
          <w:sz w:val="24"/>
          <w:szCs w:val="24"/>
        </w:rPr>
        <w:t>y a</w:t>
      </w:r>
      <w:r w:rsidRPr="00704A9B">
        <w:rPr>
          <w:rFonts w:ascii="Calibri" w:eastAsia="Calibri" w:hAnsi="Calibri" w:cs="Calibri"/>
          <w:spacing w:val="-3"/>
          <w:sz w:val="24"/>
          <w:szCs w:val="24"/>
        </w:rPr>
        <w:t>r</w:t>
      </w:r>
      <w:r w:rsidRPr="00704A9B">
        <w:rPr>
          <w:rFonts w:ascii="Calibri" w:eastAsia="Calibri" w:hAnsi="Calibri" w:cs="Calibri"/>
          <w:sz w:val="24"/>
          <w:szCs w:val="24"/>
        </w:rPr>
        <w:t>e</w:t>
      </w:r>
      <w:r w:rsidRPr="00704A9B">
        <w:rPr>
          <w:rFonts w:ascii="Calibri" w:eastAsia="Calibri" w:hAnsi="Calibri" w:cs="Calibri"/>
          <w:spacing w:val="-3"/>
          <w:sz w:val="24"/>
          <w:szCs w:val="24"/>
        </w:rPr>
        <w:t xml:space="preserve"> </w:t>
      </w:r>
      <w:r w:rsidRPr="00704A9B">
        <w:rPr>
          <w:rFonts w:ascii="Calibri" w:eastAsia="Calibri" w:hAnsi="Calibri" w:cs="Calibri"/>
          <w:sz w:val="24"/>
          <w:szCs w:val="24"/>
        </w:rPr>
        <w:t>sorr</w:t>
      </w:r>
      <w:r w:rsidRPr="00704A9B">
        <w:rPr>
          <w:rFonts w:ascii="Calibri" w:eastAsia="Calibri" w:hAnsi="Calibri" w:cs="Calibri"/>
          <w:spacing w:val="-18"/>
          <w:sz w:val="24"/>
          <w:szCs w:val="24"/>
        </w:rPr>
        <w:t>y</w:t>
      </w:r>
      <w:r w:rsidRPr="00704A9B">
        <w:rPr>
          <w:rFonts w:ascii="Calibri" w:eastAsia="Calibri" w:hAnsi="Calibri" w:cs="Calibri"/>
          <w:sz w:val="24"/>
          <w:szCs w:val="24"/>
        </w:rPr>
        <w:t>.</w:t>
      </w:r>
      <w:r w:rsidRPr="00704A9B">
        <w:rPr>
          <w:rFonts w:ascii="Calibri" w:eastAsia="Calibri" w:hAnsi="Calibri" w:cs="Calibri"/>
          <w:spacing w:val="-5"/>
          <w:sz w:val="24"/>
          <w:szCs w:val="24"/>
        </w:rPr>
        <w:t xml:space="preserve"> </w:t>
      </w:r>
      <w:r w:rsidRPr="00704A9B">
        <w:rPr>
          <w:rFonts w:ascii="Calibri" w:eastAsia="Calibri" w:hAnsi="Calibri" w:cs="Calibri"/>
          <w:sz w:val="24"/>
          <w:szCs w:val="24"/>
        </w:rPr>
        <w:t>The</w:t>
      </w:r>
      <w:r w:rsidRPr="00704A9B">
        <w:rPr>
          <w:rFonts w:ascii="Calibri" w:eastAsia="Calibri" w:hAnsi="Calibri" w:cs="Calibri"/>
          <w:spacing w:val="-4"/>
          <w:sz w:val="24"/>
          <w:szCs w:val="24"/>
        </w:rPr>
        <w:t xml:space="preserve"> </w:t>
      </w:r>
      <w:r w:rsidRPr="00704A9B">
        <w:rPr>
          <w:rFonts w:ascii="Calibri" w:eastAsia="Calibri" w:hAnsi="Calibri" w:cs="Calibri"/>
          <w:sz w:val="24"/>
          <w:szCs w:val="24"/>
        </w:rPr>
        <w:t>bad choices</w:t>
      </w:r>
      <w:r w:rsidRPr="00704A9B">
        <w:rPr>
          <w:rFonts w:ascii="Calibri" w:eastAsia="Calibri" w:hAnsi="Calibri" w:cs="Calibri"/>
          <w:spacing w:val="-7"/>
          <w:sz w:val="24"/>
          <w:szCs w:val="24"/>
        </w:rPr>
        <w:t xml:space="preserve"> </w:t>
      </w:r>
      <w:r w:rsidRPr="00704A9B">
        <w:rPr>
          <w:rFonts w:ascii="Calibri" w:eastAsia="Calibri" w:hAnsi="Calibri" w:cs="Calibri"/>
          <w:spacing w:val="-2"/>
          <w:sz w:val="24"/>
          <w:szCs w:val="24"/>
        </w:rPr>
        <w:t>w</w:t>
      </w:r>
      <w:r w:rsidRPr="00704A9B">
        <w:rPr>
          <w:rFonts w:ascii="Calibri" w:eastAsia="Calibri" w:hAnsi="Calibri" w:cs="Calibri"/>
          <w:sz w:val="24"/>
          <w:szCs w:val="24"/>
        </w:rPr>
        <w:t>hich</w:t>
      </w:r>
      <w:r w:rsidRPr="00704A9B">
        <w:rPr>
          <w:rFonts w:ascii="Calibri" w:eastAsia="Calibri" w:hAnsi="Calibri" w:cs="Calibri"/>
          <w:spacing w:val="-4"/>
          <w:sz w:val="24"/>
          <w:szCs w:val="24"/>
        </w:rPr>
        <w:t xml:space="preserve"> </w:t>
      </w:r>
      <w:r w:rsidRPr="00704A9B">
        <w:rPr>
          <w:rFonts w:ascii="Calibri" w:eastAsia="Calibri" w:hAnsi="Calibri" w:cs="Calibri"/>
          <w:sz w:val="24"/>
          <w:szCs w:val="24"/>
        </w:rPr>
        <w:t>a</w:t>
      </w:r>
      <w:r w:rsidRPr="00704A9B">
        <w:rPr>
          <w:rFonts w:ascii="Calibri" w:eastAsia="Calibri" w:hAnsi="Calibri" w:cs="Calibri"/>
          <w:spacing w:val="-3"/>
          <w:sz w:val="24"/>
          <w:szCs w:val="24"/>
        </w:rPr>
        <w:t>r</w:t>
      </w:r>
      <w:r w:rsidRPr="00704A9B">
        <w:rPr>
          <w:rFonts w:ascii="Calibri" w:eastAsia="Calibri" w:hAnsi="Calibri" w:cs="Calibri"/>
          <w:sz w:val="24"/>
          <w:szCs w:val="24"/>
        </w:rPr>
        <w:t>e</w:t>
      </w:r>
      <w:r w:rsidRPr="00704A9B">
        <w:rPr>
          <w:rFonts w:ascii="Calibri" w:eastAsia="Calibri" w:hAnsi="Calibri" w:cs="Calibri"/>
          <w:spacing w:val="-3"/>
          <w:sz w:val="24"/>
          <w:szCs w:val="24"/>
        </w:rPr>
        <w:t xml:space="preserve"> </w:t>
      </w:r>
      <w:r w:rsidRPr="00704A9B">
        <w:rPr>
          <w:rFonts w:ascii="Calibri" w:eastAsia="Calibri" w:hAnsi="Calibri" w:cs="Calibri"/>
          <w:sz w:val="24"/>
          <w:szCs w:val="24"/>
        </w:rPr>
        <w:t>done</w:t>
      </w:r>
      <w:r w:rsidRPr="00704A9B">
        <w:rPr>
          <w:rFonts w:ascii="Calibri" w:eastAsia="Calibri" w:hAnsi="Calibri" w:cs="Calibri"/>
          <w:spacing w:val="-5"/>
          <w:sz w:val="24"/>
          <w:szCs w:val="24"/>
        </w:rPr>
        <w:t xml:space="preserve"> </w:t>
      </w:r>
      <w:r w:rsidRPr="00704A9B">
        <w:rPr>
          <w:rFonts w:ascii="Calibri" w:eastAsia="Calibri" w:hAnsi="Calibri" w:cs="Calibri"/>
          <w:sz w:val="24"/>
          <w:szCs w:val="24"/>
        </w:rPr>
        <w:t>on</w:t>
      </w:r>
      <w:r w:rsidRPr="00704A9B">
        <w:rPr>
          <w:rFonts w:ascii="Calibri" w:eastAsia="Calibri" w:hAnsi="Calibri" w:cs="Calibri"/>
          <w:spacing w:val="-2"/>
          <w:sz w:val="24"/>
          <w:szCs w:val="24"/>
        </w:rPr>
        <w:t xml:space="preserve"> </w:t>
      </w:r>
      <w:r w:rsidRPr="00704A9B">
        <w:rPr>
          <w:rFonts w:ascii="Calibri" w:eastAsia="Calibri" w:hAnsi="Calibri" w:cs="Calibri"/>
          <w:sz w:val="24"/>
          <w:szCs w:val="24"/>
        </w:rPr>
        <w:t>purpose a</w:t>
      </w:r>
      <w:r w:rsidRPr="00704A9B">
        <w:rPr>
          <w:rFonts w:ascii="Calibri" w:eastAsia="Calibri" w:hAnsi="Calibri" w:cs="Calibri"/>
          <w:spacing w:val="-3"/>
          <w:sz w:val="24"/>
          <w:szCs w:val="24"/>
        </w:rPr>
        <w:t>r</w:t>
      </w:r>
      <w:r w:rsidRPr="00704A9B">
        <w:rPr>
          <w:rFonts w:ascii="Calibri" w:eastAsia="Calibri" w:hAnsi="Calibri" w:cs="Calibri"/>
          <w:sz w:val="24"/>
          <w:szCs w:val="24"/>
        </w:rPr>
        <w:t>e sins – that is something that spoils or b</w:t>
      </w:r>
      <w:r w:rsidRPr="00704A9B">
        <w:rPr>
          <w:rFonts w:ascii="Calibri" w:eastAsia="Calibri" w:hAnsi="Calibri" w:cs="Calibri"/>
          <w:spacing w:val="-3"/>
          <w:sz w:val="24"/>
          <w:szCs w:val="24"/>
        </w:rPr>
        <w:t>r</w:t>
      </w:r>
      <w:r w:rsidRPr="00704A9B">
        <w:rPr>
          <w:rFonts w:ascii="Calibri" w:eastAsia="Calibri" w:hAnsi="Calibri" w:cs="Calibri"/>
          <w:sz w:val="24"/>
          <w:szCs w:val="24"/>
        </w:rPr>
        <w:t>ea</w:t>
      </w:r>
      <w:r w:rsidRPr="00704A9B">
        <w:rPr>
          <w:rFonts w:ascii="Calibri" w:eastAsia="Calibri" w:hAnsi="Calibri" w:cs="Calibri"/>
          <w:spacing w:val="-2"/>
          <w:sz w:val="24"/>
          <w:szCs w:val="24"/>
        </w:rPr>
        <w:t>k</w:t>
      </w:r>
      <w:r w:rsidRPr="00704A9B">
        <w:rPr>
          <w:rFonts w:ascii="Calibri" w:eastAsia="Calibri" w:hAnsi="Calibri" w:cs="Calibri"/>
          <w:sz w:val="24"/>
          <w:szCs w:val="24"/>
        </w:rPr>
        <w:t>s friendship with God and with other people. Sin is a</w:t>
      </w:r>
      <w:r w:rsidRPr="00704A9B">
        <w:rPr>
          <w:rFonts w:ascii="Calibri" w:eastAsia="Calibri" w:hAnsi="Calibri" w:cs="Calibri"/>
          <w:spacing w:val="-4"/>
          <w:sz w:val="24"/>
          <w:szCs w:val="24"/>
        </w:rPr>
        <w:t>n</w:t>
      </w:r>
      <w:r w:rsidRPr="00704A9B">
        <w:rPr>
          <w:rFonts w:ascii="Calibri" w:eastAsia="Calibri" w:hAnsi="Calibri" w:cs="Calibri"/>
          <w:sz w:val="24"/>
          <w:szCs w:val="24"/>
        </w:rPr>
        <w:t>ything that b</w:t>
      </w:r>
      <w:r w:rsidRPr="00704A9B">
        <w:rPr>
          <w:rFonts w:ascii="Calibri" w:eastAsia="Calibri" w:hAnsi="Calibri" w:cs="Calibri"/>
          <w:spacing w:val="-3"/>
          <w:sz w:val="24"/>
          <w:szCs w:val="24"/>
        </w:rPr>
        <w:t>r</w:t>
      </w:r>
      <w:r w:rsidRPr="00704A9B">
        <w:rPr>
          <w:rFonts w:ascii="Calibri" w:eastAsia="Calibri" w:hAnsi="Calibri" w:cs="Calibri"/>
          <w:sz w:val="24"/>
          <w:szCs w:val="24"/>
        </w:rPr>
        <w:t>ea</w:t>
      </w:r>
      <w:r w:rsidRPr="00704A9B">
        <w:rPr>
          <w:rFonts w:ascii="Calibri" w:eastAsia="Calibri" w:hAnsi="Calibri" w:cs="Calibri"/>
          <w:spacing w:val="-2"/>
          <w:sz w:val="24"/>
          <w:szCs w:val="24"/>
        </w:rPr>
        <w:t>k</w:t>
      </w:r>
      <w:r w:rsidRPr="00704A9B">
        <w:rPr>
          <w:rFonts w:ascii="Calibri" w:eastAsia="Calibri" w:hAnsi="Calibri" w:cs="Calibri"/>
          <w:sz w:val="24"/>
          <w:szCs w:val="24"/>
        </w:rPr>
        <w:t>s God’s l</w:t>
      </w:r>
      <w:r w:rsidRPr="00704A9B">
        <w:rPr>
          <w:rFonts w:ascii="Calibri" w:eastAsia="Calibri" w:hAnsi="Calibri" w:cs="Calibri"/>
          <w:spacing w:val="-3"/>
          <w:sz w:val="24"/>
          <w:szCs w:val="24"/>
        </w:rPr>
        <w:t>a</w:t>
      </w:r>
      <w:r w:rsidRPr="00704A9B">
        <w:rPr>
          <w:rFonts w:ascii="Calibri" w:eastAsia="Calibri" w:hAnsi="Calibri" w:cs="Calibri"/>
          <w:sz w:val="24"/>
          <w:szCs w:val="24"/>
        </w:rPr>
        <w:t>w of l</w:t>
      </w:r>
      <w:r w:rsidRPr="00704A9B">
        <w:rPr>
          <w:rFonts w:ascii="Calibri" w:eastAsia="Calibri" w:hAnsi="Calibri" w:cs="Calibri"/>
          <w:spacing w:val="-3"/>
          <w:sz w:val="24"/>
          <w:szCs w:val="24"/>
        </w:rPr>
        <w:t>o</w:t>
      </w:r>
      <w:r w:rsidRPr="00704A9B">
        <w:rPr>
          <w:rFonts w:ascii="Calibri" w:eastAsia="Calibri" w:hAnsi="Calibri" w:cs="Calibri"/>
          <w:spacing w:val="-4"/>
          <w:sz w:val="24"/>
          <w:szCs w:val="24"/>
        </w:rPr>
        <w:t>v</w:t>
      </w:r>
      <w:r w:rsidRPr="00704A9B">
        <w:rPr>
          <w:rFonts w:ascii="Calibri" w:eastAsia="Calibri" w:hAnsi="Calibri" w:cs="Calibri"/>
          <w:sz w:val="24"/>
          <w:szCs w:val="24"/>
        </w:rPr>
        <w:t>e.</w:t>
      </w:r>
    </w:p>
    <w:p w14:paraId="177EFFB1" w14:textId="77777777" w:rsidR="00704A9B" w:rsidRPr="00704A9B" w:rsidRDefault="00704A9B" w:rsidP="00704A9B">
      <w:pPr>
        <w:autoSpaceDE w:val="0"/>
        <w:autoSpaceDN w:val="0"/>
        <w:adjustRightInd w:val="0"/>
        <w:spacing w:after="0" w:line="240" w:lineRule="auto"/>
        <w:rPr>
          <w:rFonts w:ascii="Calibri" w:eastAsia="Calibri" w:hAnsi="Calibri" w:cs="Calibri"/>
          <w:sz w:val="24"/>
          <w:szCs w:val="24"/>
        </w:rPr>
      </w:pPr>
    </w:p>
    <w:p w14:paraId="7E23EFA8" w14:textId="77777777" w:rsidR="00704A9B" w:rsidRPr="00704A9B" w:rsidRDefault="00704A9B" w:rsidP="00704A9B">
      <w:pPr>
        <w:autoSpaceDE w:val="0"/>
        <w:autoSpaceDN w:val="0"/>
        <w:adjustRightInd w:val="0"/>
        <w:spacing w:after="0" w:line="240" w:lineRule="auto"/>
        <w:rPr>
          <w:rFonts w:ascii="Calibri" w:eastAsia="Calibri" w:hAnsi="Calibri" w:cs="Calibri"/>
          <w:b/>
          <w:sz w:val="24"/>
          <w:szCs w:val="24"/>
        </w:rPr>
      </w:pPr>
      <w:r w:rsidRPr="00704A9B">
        <w:rPr>
          <w:rFonts w:ascii="Calibri" w:eastAsia="Calibri" w:hAnsi="Calibri" w:cs="Calibri"/>
          <w:b/>
          <w:sz w:val="24"/>
          <w:szCs w:val="24"/>
        </w:rPr>
        <w:t>The Sacrament</w:t>
      </w:r>
    </w:p>
    <w:p w14:paraId="43ADEF60" w14:textId="77777777" w:rsidR="00704A9B" w:rsidRPr="00704A9B" w:rsidRDefault="00704A9B" w:rsidP="00704A9B">
      <w:pPr>
        <w:spacing w:after="0" w:line="240" w:lineRule="auto"/>
        <w:rPr>
          <w:rFonts w:ascii="Calibri" w:eastAsia="Calibri" w:hAnsi="Calibri" w:cs="Calibri"/>
          <w:bCs/>
          <w:i/>
          <w:sz w:val="24"/>
          <w:szCs w:val="24"/>
          <w:lang w:eastAsia="en-GB"/>
        </w:rPr>
      </w:pPr>
      <w:r w:rsidRPr="00704A9B">
        <w:rPr>
          <w:rFonts w:ascii="Calibri" w:eastAsia="Calibri" w:hAnsi="Calibri" w:cs="Calibri"/>
          <w:sz w:val="24"/>
          <w:szCs w:val="24"/>
          <w:lang w:eastAsia="en-GB"/>
        </w:rPr>
        <w:t xml:space="preserve">The priest welcomes the penitent and greets him or her with kindness in the name of Jesus. They make the Sign of the Cross together. The priest invites the penitent to have trust in God. He may say </w:t>
      </w:r>
      <w:r w:rsidRPr="00704A9B">
        <w:rPr>
          <w:rFonts w:ascii="Calibri" w:eastAsia="Calibri" w:hAnsi="Calibri" w:cs="Calibri"/>
          <w:bCs/>
          <w:i/>
          <w:sz w:val="24"/>
          <w:szCs w:val="24"/>
          <w:lang w:eastAsia="en-GB"/>
        </w:rPr>
        <w:t>‘May God, who has enlightened every heart, help you to know your sins and trust in his mercy’.</w:t>
      </w:r>
    </w:p>
    <w:p w14:paraId="02C50CB9" w14:textId="77777777" w:rsidR="00704A9B" w:rsidRPr="00704A9B" w:rsidRDefault="00704A9B" w:rsidP="00704A9B">
      <w:pPr>
        <w:spacing w:after="0" w:line="240" w:lineRule="auto"/>
        <w:rPr>
          <w:rFonts w:ascii="Calibri" w:eastAsia="Calibri" w:hAnsi="Calibri" w:cs="Calibri"/>
          <w:color w:val="000000"/>
          <w:sz w:val="24"/>
          <w:szCs w:val="24"/>
        </w:rPr>
      </w:pPr>
      <w:r w:rsidRPr="00704A9B">
        <w:rPr>
          <w:rFonts w:ascii="Calibri" w:eastAsia="Calibri" w:hAnsi="Calibri" w:cs="Calibri"/>
          <w:sz w:val="24"/>
          <w:szCs w:val="24"/>
          <w:lang w:eastAsia="en-GB"/>
        </w:rPr>
        <w:t>The priest might then read a short scripture passage which reminds the penitent of the mercy and gentleness of God who loves us and is always ready to forgive us.</w:t>
      </w:r>
      <w:r w:rsidRPr="00704A9B">
        <w:rPr>
          <w:rFonts w:ascii="Calibri" w:eastAsia="Calibri" w:hAnsi="Calibri" w:cs="Calibri"/>
          <w:color w:val="000000"/>
          <w:sz w:val="24"/>
          <w:szCs w:val="24"/>
        </w:rPr>
        <w:t xml:space="preserve"> </w:t>
      </w:r>
    </w:p>
    <w:p w14:paraId="5C85B653" w14:textId="77777777" w:rsidR="00704A9B" w:rsidRPr="00704A9B" w:rsidRDefault="00704A9B" w:rsidP="00704A9B">
      <w:pPr>
        <w:spacing w:after="0" w:line="240" w:lineRule="auto"/>
        <w:rPr>
          <w:rFonts w:ascii="Calibri" w:eastAsia="Calibri" w:hAnsi="Calibri" w:cs="Calibri"/>
          <w:sz w:val="24"/>
          <w:szCs w:val="24"/>
          <w:lang w:eastAsia="en-GB"/>
        </w:rPr>
      </w:pPr>
      <w:r w:rsidRPr="00704A9B">
        <w:rPr>
          <w:rFonts w:ascii="Calibri" w:eastAsia="Calibri" w:hAnsi="Calibri" w:cs="Calibri"/>
          <w:sz w:val="24"/>
          <w:szCs w:val="24"/>
          <w:lang w:eastAsia="en-GB"/>
        </w:rPr>
        <w:t>The penitent confesses his/her sins – the bad choices they identified during the examination of conscience.</w:t>
      </w:r>
    </w:p>
    <w:p w14:paraId="10B072F0" w14:textId="77777777" w:rsidR="00704A9B" w:rsidRPr="00704A9B" w:rsidRDefault="00704A9B" w:rsidP="00704A9B">
      <w:pPr>
        <w:spacing w:after="0" w:line="240" w:lineRule="auto"/>
        <w:rPr>
          <w:rFonts w:ascii="Calibri" w:eastAsia="Calibri" w:hAnsi="Calibri" w:cs="Calibri"/>
          <w:b/>
          <w:sz w:val="24"/>
          <w:szCs w:val="24"/>
          <w:lang w:eastAsia="en-GB"/>
        </w:rPr>
      </w:pPr>
      <w:r w:rsidRPr="00704A9B">
        <w:rPr>
          <w:rFonts w:ascii="Calibri" w:eastAsia="Calibri" w:hAnsi="Calibri" w:cs="Calibri"/>
          <w:sz w:val="24"/>
          <w:szCs w:val="24"/>
          <w:lang w:eastAsia="en-GB"/>
        </w:rPr>
        <w:t xml:space="preserve">After the confession the priest may give a few words of advice and encouragement and then gives a penance which may be a prayer or a practical act of kindness. This is to give the penitent the opportunity to show the sincerity of their sorrow so that they may, in some small way, repair the damage his/her sins have done. </w:t>
      </w:r>
    </w:p>
    <w:p w14:paraId="5C361111" w14:textId="77777777" w:rsidR="00704A9B" w:rsidRPr="00704A9B" w:rsidRDefault="00704A9B" w:rsidP="00704A9B">
      <w:pPr>
        <w:autoSpaceDE w:val="0"/>
        <w:autoSpaceDN w:val="0"/>
        <w:adjustRightInd w:val="0"/>
        <w:spacing w:after="0" w:line="240" w:lineRule="auto"/>
        <w:rPr>
          <w:rFonts w:ascii="Calibri" w:eastAsia="Calibri" w:hAnsi="Calibri" w:cs="Calibri"/>
          <w:sz w:val="24"/>
          <w:szCs w:val="24"/>
        </w:rPr>
      </w:pPr>
      <w:r w:rsidRPr="00704A9B">
        <w:rPr>
          <w:rFonts w:ascii="Calibri" w:eastAsia="Calibri" w:hAnsi="Calibri" w:cs="Calibri"/>
          <w:sz w:val="24"/>
          <w:szCs w:val="24"/>
          <w:lang w:eastAsia="en-GB"/>
        </w:rPr>
        <w:t xml:space="preserve">After a penance is given and accepted, the penitent expresses his/her sorrow. </w:t>
      </w:r>
      <w:r w:rsidRPr="00704A9B">
        <w:rPr>
          <w:rFonts w:ascii="Calibri" w:eastAsia="Calibri" w:hAnsi="Calibri" w:cs="Calibri"/>
          <w:sz w:val="24"/>
          <w:szCs w:val="24"/>
        </w:rPr>
        <w:t>The person prays an act of sorrow, such as:</w:t>
      </w:r>
    </w:p>
    <w:p w14:paraId="213995A4" w14:textId="77777777" w:rsidR="00704A9B" w:rsidRPr="00704A9B" w:rsidRDefault="00704A9B" w:rsidP="00704A9B">
      <w:pPr>
        <w:autoSpaceDE w:val="0"/>
        <w:autoSpaceDN w:val="0"/>
        <w:adjustRightInd w:val="0"/>
        <w:spacing w:after="0" w:line="240" w:lineRule="auto"/>
        <w:rPr>
          <w:rFonts w:ascii="Calibri" w:eastAsia="Calibri" w:hAnsi="Calibri" w:cs="Calibri"/>
          <w:i/>
          <w:sz w:val="24"/>
          <w:szCs w:val="24"/>
        </w:rPr>
      </w:pPr>
      <w:r w:rsidRPr="00704A9B">
        <w:rPr>
          <w:rFonts w:ascii="Calibri" w:eastAsia="Calibri" w:hAnsi="Calibri" w:cs="Calibri"/>
          <w:i/>
          <w:sz w:val="24"/>
          <w:szCs w:val="24"/>
        </w:rPr>
        <w:t>“O my God, because you are so good, I am very sorry that I have sinned against you</w:t>
      </w:r>
    </w:p>
    <w:p w14:paraId="392E6D99" w14:textId="77777777" w:rsidR="00704A9B" w:rsidRPr="00704A9B" w:rsidRDefault="00704A9B" w:rsidP="00704A9B">
      <w:pPr>
        <w:autoSpaceDE w:val="0"/>
        <w:autoSpaceDN w:val="0"/>
        <w:adjustRightInd w:val="0"/>
        <w:spacing w:after="0" w:line="240" w:lineRule="auto"/>
        <w:rPr>
          <w:rFonts w:ascii="Calibri" w:eastAsia="Calibri" w:hAnsi="Calibri" w:cs="Calibri"/>
          <w:i/>
          <w:sz w:val="24"/>
          <w:szCs w:val="24"/>
        </w:rPr>
      </w:pPr>
      <w:r w:rsidRPr="00704A9B">
        <w:rPr>
          <w:rFonts w:ascii="Calibri" w:eastAsia="Calibri" w:hAnsi="Calibri" w:cs="Calibri"/>
          <w:i/>
          <w:sz w:val="24"/>
          <w:szCs w:val="24"/>
        </w:rPr>
        <w:t>and with the help of your grace I will not sin again.”</w:t>
      </w:r>
    </w:p>
    <w:p w14:paraId="452F6930" w14:textId="77777777" w:rsidR="00704A9B" w:rsidRPr="00704A9B" w:rsidRDefault="00704A9B" w:rsidP="00704A9B">
      <w:pPr>
        <w:spacing w:after="0" w:line="240" w:lineRule="auto"/>
        <w:rPr>
          <w:rFonts w:ascii="Calibri" w:eastAsia="Calibri" w:hAnsi="Calibri" w:cs="Calibri"/>
          <w:b/>
          <w:sz w:val="24"/>
          <w:szCs w:val="24"/>
          <w:lang w:eastAsia="en-GB"/>
        </w:rPr>
      </w:pPr>
      <w:r w:rsidRPr="00704A9B">
        <w:rPr>
          <w:rFonts w:ascii="Calibri" w:eastAsia="Calibri" w:hAnsi="Calibri" w:cs="Calibri"/>
          <w:sz w:val="24"/>
          <w:szCs w:val="24"/>
          <w:lang w:eastAsia="en-GB"/>
        </w:rPr>
        <w:t xml:space="preserve">This is one of the most important parts of the Sacrament. If the Sacrament of Reconciliation is to have an effect there must be true sorrow. To be truly sorry involves a determination to avoid repeating the wrong. It is not enough to say sorry – the penitent has to be willing to change and promise to make a new start. This is called </w:t>
      </w:r>
      <w:r w:rsidRPr="00704A9B">
        <w:rPr>
          <w:rFonts w:ascii="Calibri" w:eastAsia="Calibri" w:hAnsi="Calibri" w:cs="Calibri"/>
          <w:b/>
          <w:sz w:val="24"/>
          <w:szCs w:val="24"/>
          <w:lang w:eastAsia="en-GB"/>
        </w:rPr>
        <w:t>making a firm purpose of amendment.</w:t>
      </w:r>
    </w:p>
    <w:p w14:paraId="46E331C6" w14:textId="77777777" w:rsidR="00704A9B" w:rsidRPr="00704A9B" w:rsidRDefault="00704A9B" w:rsidP="00704A9B">
      <w:pPr>
        <w:autoSpaceDE w:val="0"/>
        <w:autoSpaceDN w:val="0"/>
        <w:adjustRightInd w:val="0"/>
        <w:spacing w:after="0" w:line="240" w:lineRule="auto"/>
        <w:rPr>
          <w:rFonts w:ascii="Calibri" w:eastAsia="Calibri" w:hAnsi="Calibri" w:cs="Calibri"/>
          <w:sz w:val="24"/>
          <w:szCs w:val="24"/>
        </w:rPr>
      </w:pPr>
      <w:r w:rsidRPr="00704A9B">
        <w:rPr>
          <w:rFonts w:ascii="Calibri" w:eastAsia="Calibri" w:hAnsi="Calibri" w:cs="Calibri"/>
          <w:sz w:val="24"/>
          <w:szCs w:val="24"/>
        </w:rPr>
        <w:t xml:space="preserve">The priest then administers the Sacrament of Reconciliation. To do this he either places his hands on the penitent’s head or extends his right hand over the penitent’s head. The priest then prays the prayer of absolution which is the blessing that removes the person’s sins. The priest makes a Sign of the Cross over the penitent as he recites the final words of the Prayer of Absolution, “And I absolve you from all your sins in the name of the Father, and of the Son, and of the Holy Spirit.” It is enough for the children to know that the sign of the cross reminds us how Jesus loved us so much he died for us. It reminds us of God’s love and forgiveness. </w:t>
      </w:r>
    </w:p>
    <w:p w14:paraId="14F962E2" w14:textId="77777777" w:rsidR="00704A9B" w:rsidRPr="00704A9B" w:rsidRDefault="00704A9B" w:rsidP="00704A9B">
      <w:pPr>
        <w:autoSpaceDE w:val="0"/>
        <w:autoSpaceDN w:val="0"/>
        <w:adjustRightInd w:val="0"/>
        <w:spacing w:after="0" w:line="240" w:lineRule="auto"/>
        <w:rPr>
          <w:rFonts w:ascii="Calibri" w:eastAsia="Calibri" w:hAnsi="Calibri" w:cs="Calibri"/>
          <w:b/>
          <w:sz w:val="24"/>
          <w:szCs w:val="24"/>
        </w:rPr>
      </w:pPr>
      <w:r w:rsidRPr="00704A9B">
        <w:rPr>
          <w:rFonts w:ascii="Calibri" w:eastAsia="Calibri" w:hAnsi="Calibri" w:cs="Calibri"/>
          <w:sz w:val="24"/>
          <w:szCs w:val="24"/>
        </w:rPr>
        <w:t xml:space="preserve">The penitent replies “Amen” to this prayer. </w:t>
      </w:r>
      <w:r w:rsidRPr="00704A9B">
        <w:rPr>
          <w:rFonts w:ascii="Calibri" w:eastAsia="Calibri" w:hAnsi="Calibri" w:cs="Calibri"/>
          <w:color w:val="000000"/>
          <w:sz w:val="24"/>
          <w:szCs w:val="24"/>
        </w:rPr>
        <w:t>The Sacrament ends with a very short prayer of thanks and dismissal which reminds the penitent of the great joy and comfort the Sacrament brings.</w:t>
      </w:r>
    </w:p>
    <w:p w14:paraId="3E53256F" w14:textId="77777777" w:rsidR="00704A9B" w:rsidRPr="00704A9B" w:rsidRDefault="00704A9B" w:rsidP="00704A9B">
      <w:pPr>
        <w:rPr>
          <w:rFonts w:ascii="Calibri" w:eastAsia="Calibri" w:hAnsi="Calibri" w:cs="Calibri"/>
          <w:b/>
          <w:sz w:val="24"/>
          <w:szCs w:val="24"/>
        </w:rPr>
      </w:pPr>
      <w:r w:rsidRPr="00704A9B">
        <w:rPr>
          <w:rFonts w:ascii="Calibri" w:eastAsia="Calibri" w:hAnsi="Calibri" w:cs="Calibri"/>
          <w:b/>
          <w:sz w:val="24"/>
          <w:szCs w:val="24"/>
        </w:rPr>
        <w:br w:type="page"/>
      </w:r>
    </w:p>
    <w:p w14:paraId="3B906549" w14:textId="77777777" w:rsidR="00704A9B" w:rsidRDefault="00704A9B" w:rsidP="00704A9B">
      <w:pPr>
        <w:jc w:val="center"/>
      </w:pPr>
      <w:r>
        <w:lastRenderedPageBreak/>
        <w:t>Overview</w:t>
      </w:r>
    </w:p>
    <w:tbl>
      <w:tblPr>
        <w:tblStyle w:val="TableGrid"/>
        <w:tblpPr w:leftFromText="180" w:rightFromText="180" w:vertAnchor="text" w:horzAnchor="margin" w:tblpXSpec="center" w:tblpY="224"/>
        <w:tblOverlap w:val="never"/>
        <w:tblW w:w="10173" w:type="dxa"/>
        <w:shd w:val="clear" w:color="auto" w:fill="FFC000"/>
        <w:tblLook w:val="04A0" w:firstRow="1" w:lastRow="0" w:firstColumn="1" w:lastColumn="0" w:noHBand="0" w:noVBand="1"/>
      </w:tblPr>
      <w:tblGrid>
        <w:gridCol w:w="2660"/>
        <w:gridCol w:w="7513"/>
      </w:tblGrid>
      <w:tr w:rsidR="00DE624A" w:rsidRPr="00751929" w14:paraId="66A35687" w14:textId="77777777" w:rsidTr="00DE624A">
        <w:trPr>
          <w:trHeight w:val="617"/>
        </w:trPr>
        <w:tc>
          <w:tcPr>
            <w:tcW w:w="2660" w:type="dxa"/>
            <w:shd w:val="clear" w:color="auto" w:fill="auto"/>
            <w:vAlign w:val="center"/>
          </w:tcPr>
          <w:p w14:paraId="01FC7185" w14:textId="77777777" w:rsidR="00DE624A" w:rsidRPr="006B4C10" w:rsidRDefault="00DE624A" w:rsidP="00DE624A">
            <w:pPr>
              <w:jc w:val="center"/>
              <w:rPr>
                <w:rFonts w:cstheme="minorHAnsi"/>
                <w:b/>
                <w:sz w:val="28"/>
                <w:szCs w:val="28"/>
              </w:rPr>
            </w:pPr>
            <w:r>
              <w:rPr>
                <w:rFonts w:cstheme="minorHAnsi"/>
                <w:b/>
                <w:sz w:val="28"/>
                <w:szCs w:val="28"/>
              </w:rPr>
              <w:t>Key Vocabulary</w:t>
            </w:r>
          </w:p>
        </w:tc>
        <w:tc>
          <w:tcPr>
            <w:tcW w:w="7513" w:type="dxa"/>
            <w:vMerge w:val="restart"/>
            <w:shd w:val="clear" w:color="auto" w:fill="auto"/>
          </w:tcPr>
          <w:p w14:paraId="4C9BB1CA" w14:textId="77777777" w:rsidR="00DE624A" w:rsidRPr="00926AE5" w:rsidRDefault="00DE624A" w:rsidP="00DE624A">
            <w:pPr>
              <w:jc w:val="center"/>
              <w:rPr>
                <w:rFonts w:cstheme="minorHAnsi"/>
                <w:b/>
                <w:sz w:val="28"/>
                <w:szCs w:val="28"/>
                <w:u w:val="single"/>
              </w:rPr>
            </w:pPr>
            <w:r w:rsidRPr="00926AE5">
              <w:rPr>
                <w:rFonts w:cstheme="minorHAnsi"/>
                <w:b/>
                <w:sz w:val="28"/>
                <w:szCs w:val="28"/>
                <w:u w:val="single"/>
              </w:rPr>
              <w:t xml:space="preserve">YEAR </w:t>
            </w:r>
            <w:r>
              <w:rPr>
                <w:rFonts w:cstheme="minorHAnsi"/>
                <w:b/>
                <w:sz w:val="28"/>
                <w:szCs w:val="28"/>
                <w:u w:val="single"/>
              </w:rPr>
              <w:t>4</w:t>
            </w:r>
          </w:p>
          <w:p w14:paraId="0C006E40" w14:textId="77777777" w:rsidR="00DE624A" w:rsidRPr="00926AE5" w:rsidRDefault="00DE624A" w:rsidP="00DE624A">
            <w:pPr>
              <w:tabs>
                <w:tab w:val="left" w:pos="5845"/>
              </w:tabs>
              <w:jc w:val="center"/>
              <w:rPr>
                <w:rFonts w:cstheme="minorHAnsi"/>
                <w:b/>
                <w:sz w:val="28"/>
                <w:szCs w:val="28"/>
              </w:rPr>
            </w:pPr>
            <w:r>
              <w:rPr>
                <w:rFonts w:cstheme="minorHAnsi"/>
                <w:b/>
                <w:sz w:val="28"/>
                <w:szCs w:val="28"/>
              </w:rPr>
              <w:t>Building Bridge</w:t>
            </w:r>
            <w:r w:rsidRPr="00926AE5">
              <w:rPr>
                <w:rFonts w:cstheme="minorHAnsi"/>
                <w:b/>
                <w:sz w:val="28"/>
                <w:szCs w:val="28"/>
              </w:rPr>
              <w:t>s</w:t>
            </w:r>
          </w:p>
          <w:p w14:paraId="07924BE5" w14:textId="77777777" w:rsidR="00DE624A" w:rsidRPr="00926AE5" w:rsidRDefault="00DE624A" w:rsidP="00DE624A">
            <w:pPr>
              <w:tabs>
                <w:tab w:val="left" w:pos="7263"/>
              </w:tabs>
              <w:ind w:right="34"/>
              <w:jc w:val="center"/>
              <w:rPr>
                <w:rFonts w:cstheme="minorHAnsi"/>
                <w:b/>
                <w:sz w:val="28"/>
                <w:szCs w:val="28"/>
              </w:rPr>
            </w:pPr>
            <w:r>
              <w:rPr>
                <w:rFonts w:cstheme="minorHAnsi"/>
                <w:b/>
                <w:sz w:val="28"/>
                <w:szCs w:val="28"/>
              </w:rPr>
              <w:t>RECONCILIATION</w:t>
            </w:r>
          </w:p>
          <w:p w14:paraId="12763DFA" w14:textId="77777777" w:rsidR="00DE624A" w:rsidRDefault="00DE624A" w:rsidP="00DE624A">
            <w:pPr>
              <w:ind w:right="4003"/>
              <w:rPr>
                <w:rFonts w:ascii="SassoonPrimaryInfant" w:hAnsi="SassoonPrimaryInfant" w:cs="Arial"/>
                <w:sz w:val="24"/>
                <w:szCs w:val="24"/>
              </w:rPr>
            </w:pPr>
            <w:r w:rsidRPr="009D38CF">
              <w:rPr>
                <w:rFonts w:ascii="SassoonPrimaryInfant" w:hAnsi="SassoonPrimaryInfant" w:cs="Arial"/>
                <w:noProof/>
                <w:sz w:val="24"/>
                <w:szCs w:val="24"/>
                <w:lang w:eastAsia="en-GB"/>
              </w:rPr>
              <mc:AlternateContent>
                <mc:Choice Requires="wps">
                  <w:drawing>
                    <wp:anchor distT="0" distB="0" distL="114300" distR="114300" simplePos="0" relativeHeight="251659264" behindDoc="0" locked="0" layoutInCell="1" allowOverlap="1" wp14:anchorId="1D6FB5F0" wp14:editId="61A36BF6">
                      <wp:simplePos x="0" y="0"/>
                      <wp:positionH relativeFrom="column">
                        <wp:posOffset>115793</wp:posOffset>
                      </wp:positionH>
                      <wp:positionV relativeFrom="paragraph">
                        <wp:posOffset>14231</wp:posOffset>
                      </wp:positionV>
                      <wp:extent cx="4512235" cy="6634716"/>
                      <wp:effectExtent l="0" t="0" r="22225" b="1397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2235" cy="6634716"/>
                              </a:xfrm>
                              <a:prstGeom prst="rect">
                                <a:avLst/>
                              </a:prstGeom>
                              <a:solidFill>
                                <a:srgbClr val="FFFFFF"/>
                              </a:solidFill>
                              <a:ln w="9525">
                                <a:solidFill>
                                  <a:srgbClr val="000000"/>
                                </a:solidFill>
                                <a:miter lim="800000"/>
                                <a:headEnd/>
                                <a:tailEnd/>
                              </a:ln>
                            </wps:spPr>
                            <wps:txbx>
                              <w:txbxContent>
                                <w:p w14:paraId="20CDED51" w14:textId="77777777" w:rsidR="00DE624A" w:rsidRPr="00DE624A" w:rsidRDefault="00DE624A" w:rsidP="00DE624A">
                                  <w:pPr>
                                    <w:spacing w:after="120" w:line="240" w:lineRule="auto"/>
                                    <w:rPr>
                                      <w:bCs/>
                                      <w:sz w:val="32"/>
                                    </w:rPr>
                                  </w:pPr>
                                  <w:r w:rsidRPr="00DE624A">
                                    <w:rPr>
                                      <w:bCs/>
                                      <w:sz w:val="32"/>
                                    </w:rPr>
                                    <w:t>In order for bridges to be built, a person has to acknowledge wrongdoing, so as to be reconciled to others and to God.  This can be formally celebrated in the Sacrament of Reconciliation.</w:t>
                                  </w:r>
                                </w:p>
                                <w:p w14:paraId="1715ED5B" w14:textId="77777777" w:rsidR="00DE624A" w:rsidRPr="00DE624A" w:rsidRDefault="00DE624A" w:rsidP="00DE624A">
                                  <w:pPr>
                                    <w:spacing w:after="120" w:line="240" w:lineRule="auto"/>
                                    <w:rPr>
                                      <w:bCs/>
                                      <w:sz w:val="32"/>
                                    </w:rPr>
                                  </w:pPr>
                                  <w:r w:rsidRPr="00DE624A">
                                    <w:rPr>
                                      <w:bCs/>
                                      <w:sz w:val="32"/>
                                    </w:rPr>
                                    <w:t>Children know and understand:</w:t>
                                  </w:r>
                                </w:p>
                                <w:p w14:paraId="3F3F86FD" w14:textId="77777777" w:rsidR="00DE624A" w:rsidRPr="00DE624A" w:rsidRDefault="00DE624A" w:rsidP="00DE624A">
                                  <w:pPr>
                                    <w:spacing w:after="120" w:line="240" w:lineRule="auto"/>
                                    <w:rPr>
                                      <w:bCs/>
                                      <w:sz w:val="32"/>
                                    </w:rPr>
                                  </w:pPr>
                                  <w:r w:rsidRPr="00DE624A">
                                    <w:rPr>
                                      <w:bCs/>
                                      <w:sz w:val="32"/>
                                    </w:rPr>
                                    <w:t xml:space="preserve">•  Building bridges of friendship </w:t>
                                  </w:r>
                                </w:p>
                                <w:p w14:paraId="032A63F7" w14:textId="77777777" w:rsidR="00DE624A" w:rsidRPr="00DE624A" w:rsidRDefault="00DE624A" w:rsidP="00DE624A">
                                  <w:pPr>
                                    <w:spacing w:after="120" w:line="240" w:lineRule="auto"/>
                                    <w:rPr>
                                      <w:bCs/>
                                      <w:sz w:val="32"/>
                                    </w:rPr>
                                  </w:pPr>
                                  <w:r w:rsidRPr="00DE624A">
                                    <w:rPr>
                                      <w:bCs/>
                                      <w:sz w:val="32"/>
                                    </w:rPr>
                                    <w:t>•  The importance of admitting wrong and being reconciled with God and one another</w:t>
                                  </w:r>
                                </w:p>
                                <w:p w14:paraId="0C49BC39" w14:textId="77777777" w:rsidR="00DE624A" w:rsidRPr="00DE624A" w:rsidRDefault="00DE624A" w:rsidP="00DE624A">
                                  <w:pPr>
                                    <w:spacing w:after="120" w:line="240" w:lineRule="auto"/>
                                    <w:rPr>
                                      <w:b/>
                                      <w:sz w:val="32"/>
                                    </w:rPr>
                                  </w:pPr>
                                  <w:r w:rsidRPr="00DE624A">
                                    <w:rPr>
                                      <w:sz w:val="32"/>
                                    </w:rPr>
                                    <w:t xml:space="preserve">The children will learn </w:t>
                                  </w:r>
                                  <w:r w:rsidRPr="00DE624A">
                                    <w:rPr>
                                      <w:rFonts w:ascii="Calibri" w:eastAsia="Calibri" w:hAnsi="Calibri" w:cs="Times New Roman"/>
                                      <w:sz w:val="32"/>
                                    </w:rPr>
                                    <w:t xml:space="preserve">about the importance of building bridges in our relationships with others and with God; what sin is; the significance of an examination of conscience, contrition and absolution; and the Sacrament of Reconciliation. </w:t>
                                  </w:r>
                                  <w:r w:rsidRPr="00DE624A">
                                    <w:rPr>
                                      <w:b/>
                                      <w:bCs/>
                                      <w:sz w:val="32"/>
                                    </w:rPr>
                                    <w:t>See Background Notes for Parents and Carers</w:t>
                                  </w:r>
                                </w:p>
                                <w:p w14:paraId="03C680C0" w14:textId="77777777" w:rsidR="00DE624A" w:rsidRPr="00DE624A" w:rsidRDefault="00DE624A" w:rsidP="00DE624A">
                                  <w:pPr>
                                    <w:spacing w:after="120" w:line="240" w:lineRule="auto"/>
                                    <w:rPr>
                                      <w:rFonts w:ascii="Calibri" w:eastAsia="Calibri" w:hAnsi="Calibri" w:cs="Times New Roman"/>
                                      <w:sz w:val="32"/>
                                    </w:rPr>
                                  </w:pPr>
                                </w:p>
                                <w:p w14:paraId="7145E608" w14:textId="77777777" w:rsidR="00DE624A" w:rsidRDefault="00DE624A" w:rsidP="00DE624A">
                                  <w:pPr>
                                    <w:spacing w:after="120" w:line="240" w:lineRule="auto"/>
                                    <w:rPr>
                                      <w:rFonts w:ascii="Calibri" w:eastAsia="Calibri" w:hAnsi="Calibri" w:cs="Times New Roman"/>
                                      <w:sz w:val="24"/>
                                    </w:rPr>
                                  </w:pPr>
                                </w:p>
                                <w:p w14:paraId="2196BCDE" w14:textId="77777777" w:rsidR="00DE624A" w:rsidRDefault="00DE624A" w:rsidP="00DE624A">
                                  <w:pPr>
                                    <w:spacing w:after="120" w:line="240" w:lineRule="auto"/>
                                    <w:rPr>
                                      <w:rFonts w:ascii="Calibri" w:eastAsia="Calibri" w:hAnsi="Calibri" w:cs="Times New Roman"/>
                                      <w:sz w:val="24"/>
                                    </w:rPr>
                                  </w:pPr>
                                </w:p>
                                <w:p w14:paraId="2ED85C41" w14:textId="3A821A1F" w:rsidR="00DE624A" w:rsidRPr="00DE624A" w:rsidRDefault="00E959F9" w:rsidP="00DE624A">
                                  <w:pPr>
                                    <w:spacing w:after="120" w:line="240" w:lineRule="auto"/>
                                    <w:rPr>
                                      <w:sz w:val="32"/>
                                    </w:rPr>
                                  </w:pPr>
                                  <w:r>
                                    <w:rPr>
                                      <w:b/>
                                      <w:sz w:val="32"/>
                                    </w:rPr>
                                    <w:t>Lesson</w:t>
                                  </w:r>
                                  <w:bookmarkStart w:id="0" w:name="_GoBack"/>
                                  <w:bookmarkEnd w:id="0"/>
                                  <w:r w:rsidR="00DE624A" w:rsidRPr="00DE624A">
                                    <w:rPr>
                                      <w:b/>
                                      <w:sz w:val="32"/>
                                    </w:rPr>
                                    <w:t xml:space="preserve"> 1: </w:t>
                                  </w:r>
                                  <w:r w:rsidR="00DE624A" w:rsidRPr="00DE624A">
                                    <w:rPr>
                                      <w:sz w:val="32"/>
                                    </w:rPr>
                                    <w:t xml:space="preserve">Discuss bridges and their importance. Read ‘A Bridge of Friendship’ and discuss the questions. Ask children to build a strong bridge with any construction materials and to write words describing a strong friendship around it. They might want to photograph their bridge and share it. </w:t>
                                  </w:r>
                                </w:p>
                                <w:p w14:paraId="3D57E7A8" w14:textId="77777777" w:rsidR="00DE624A" w:rsidRPr="00DE624A" w:rsidRDefault="00DE624A" w:rsidP="00DE624A">
                                  <w:pPr>
                                    <w:spacing w:after="120" w:line="240" w:lineRule="auto"/>
                                  </w:pPr>
                                </w:p>
                                <w:p w14:paraId="705EDACA" w14:textId="77777777" w:rsidR="00DE624A" w:rsidRPr="003B111E" w:rsidRDefault="00DE624A" w:rsidP="00DE624A">
                                  <w:pPr>
                                    <w:spacing w:after="120" w:line="240" w:lineRule="auto"/>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D6FB5F0" id="_x0000_t202" coordsize="21600,21600" o:spt="202" path="m,l,21600r21600,l21600,xe">
                      <v:stroke joinstyle="miter"/>
                      <v:path gradientshapeok="t" o:connecttype="rect"/>
                    </v:shapetype>
                    <v:shape id="Text Box 2" o:spid="_x0000_s1026" type="#_x0000_t202" style="position:absolute;margin-left:9.1pt;margin-top:1.1pt;width:355.3pt;height:52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">
                      <v:textbox>
                        <w:txbxContent>
                          <w:p w14:paraId="20CDED51" w14:textId="77777777" w:rsidR="00DE624A" w:rsidRPr="00DE624A" w:rsidRDefault="00DE624A" w:rsidP="00DE624A">
                            <w:pPr>
                              <w:spacing w:after="120" w:line="240" w:lineRule="auto"/>
                              <w:rPr>
                                <w:bCs/>
                                <w:sz w:val="32"/>
                              </w:rPr>
                            </w:pPr>
                            <w:r w:rsidRPr="00DE624A">
                              <w:rPr>
                                <w:bCs/>
                                <w:sz w:val="32"/>
                              </w:rPr>
                              <w:t>In order for bridges to be built, a person has to acknowledge wrongdoing, so as to be reconciled to others and to God.  This can be formally celebrated in the Sacrament of Reconciliation.</w:t>
                            </w:r>
                          </w:p>
                          <w:p w14:paraId="1715ED5B" w14:textId="77777777" w:rsidR="00DE624A" w:rsidRPr="00DE624A" w:rsidRDefault="00DE624A" w:rsidP="00DE624A">
                            <w:pPr>
                              <w:spacing w:after="120" w:line="240" w:lineRule="auto"/>
                              <w:rPr>
                                <w:bCs/>
                                <w:sz w:val="32"/>
                              </w:rPr>
                            </w:pPr>
                            <w:r w:rsidRPr="00DE624A">
                              <w:rPr>
                                <w:bCs/>
                                <w:sz w:val="32"/>
                              </w:rPr>
                              <w:t>Children know and understand:</w:t>
                            </w:r>
                          </w:p>
                          <w:p w14:paraId="3F3F86FD" w14:textId="77777777" w:rsidR="00DE624A" w:rsidRPr="00DE624A" w:rsidRDefault="00DE624A" w:rsidP="00DE624A">
                            <w:pPr>
                              <w:spacing w:after="120" w:line="240" w:lineRule="auto"/>
                              <w:rPr>
                                <w:bCs/>
                                <w:sz w:val="32"/>
                              </w:rPr>
                            </w:pPr>
                            <w:r w:rsidRPr="00DE624A">
                              <w:rPr>
                                <w:bCs/>
                                <w:sz w:val="32"/>
                              </w:rPr>
                              <w:t xml:space="preserve">•  Building bridges of friendship </w:t>
                            </w:r>
                          </w:p>
                          <w:p w14:paraId="032A63F7" w14:textId="77777777" w:rsidR="00DE624A" w:rsidRPr="00DE624A" w:rsidRDefault="00DE624A" w:rsidP="00DE624A">
                            <w:pPr>
                              <w:spacing w:after="120" w:line="240" w:lineRule="auto"/>
                              <w:rPr>
                                <w:bCs/>
                                <w:sz w:val="32"/>
                              </w:rPr>
                            </w:pPr>
                            <w:r w:rsidRPr="00DE624A">
                              <w:rPr>
                                <w:bCs/>
                                <w:sz w:val="32"/>
                              </w:rPr>
                              <w:t>•  The importance of admitting wrong and being reconciled with God and one another</w:t>
                            </w:r>
                          </w:p>
                          <w:p w14:paraId="0C49BC39" w14:textId="77777777" w:rsidR="00DE624A" w:rsidRPr="00DE624A" w:rsidRDefault="00DE624A" w:rsidP="00DE624A">
                            <w:pPr>
                              <w:spacing w:after="120" w:line="240" w:lineRule="auto"/>
                              <w:rPr>
                                <w:b/>
                                <w:sz w:val="32"/>
                              </w:rPr>
                            </w:pPr>
                            <w:r w:rsidRPr="00DE624A">
                              <w:rPr>
                                <w:sz w:val="32"/>
                              </w:rPr>
                              <w:t xml:space="preserve">The children will learn </w:t>
                            </w:r>
                            <w:r w:rsidRPr="00DE624A">
                              <w:rPr>
                                <w:rFonts w:ascii="Calibri" w:eastAsia="Calibri" w:hAnsi="Calibri" w:cs="Times New Roman"/>
                                <w:sz w:val="32"/>
                              </w:rPr>
                              <w:t xml:space="preserve">about the importance of building bridges in our relationships with others and with God; what sin is; the significance of an examination of conscience, contrition and absolution; and the Sacrament of Reconciliation. </w:t>
                            </w:r>
                            <w:r w:rsidRPr="00DE624A">
                              <w:rPr>
                                <w:b/>
                                <w:bCs/>
                                <w:sz w:val="32"/>
                              </w:rPr>
                              <w:t>See Background Notes for Parents and Carers</w:t>
                            </w:r>
                          </w:p>
                          <w:p w14:paraId="03C680C0" w14:textId="77777777" w:rsidR="00DE624A" w:rsidRPr="00DE624A" w:rsidRDefault="00DE624A" w:rsidP="00DE624A">
                            <w:pPr>
                              <w:spacing w:after="120" w:line="240" w:lineRule="auto"/>
                              <w:rPr>
                                <w:rFonts w:ascii="Calibri" w:eastAsia="Calibri" w:hAnsi="Calibri" w:cs="Times New Roman"/>
                                <w:sz w:val="32"/>
                              </w:rPr>
                            </w:pPr>
                          </w:p>
                          <w:p w14:paraId="7145E608" w14:textId="77777777" w:rsidR="00DE624A" w:rsidRDefault="00DE624A" w:rsidP="00DE624A">
                            <w:pPr>
                              <w:spacing w:after="120" w:line="240" w:lineRule="auto"/>
                              <w:rPr>
                                <w:rFonts w:ascii="Calibri" w:eastAsia="Calibri" w:hAnsi="Calibri" w:cs="Times New Roman"/>
                                <w:sz w:val="24"/>
                              </w:rPr>
                            </w:pPr>
                          </w:p>
                          <w:p w14:paraId="2196BCDE" w14:textId="77777777" w:rsidR="00DE624A" w:rsidRDefault="00DE624A" w:rsidP="00DE624A">
                            <w:pPr>
                              <w:spacing w:after="120" w:line="240" w:lineRule="auto"/>
                              <w:rPr>
                                <w:rFonts w:ascii="Calibri" w:eastAsia="Calibri" w:hAnsi="Calibri" w:cs="Times New Roman"/>
                                <w:sz w:val="24"/>
                              </w:rPr>
                            </w:pPr>
                          </w:p>
                          <w:p w14:paraId="2ED85C41" w14:textId="3A821A1F" w:rsidR="00DE624A" w:rsidRPr="00DE624A" w:rsidRDefault="00E959F9" w:rsidP="00DE624A">
                            <w:pPr>
                              <w:spacing w:after="120" w:line="240" w:lineRule="auto"/>
                              <w:rPr>
                                <w:sz w:val="32"/>
                              </w:rPr>
                            </w:pPr>
                            <w:r>
                              <w:rPr>
                                <w:b/>
                                <w:sz w:val="32"/>
                              </w:rPr>
                              <w:t>Lesson</w:t>
                            </w:r>
                            <w:bookmarkStart w:id="1" w:name="_GoBack"/>
                            <w:bookmarkEnd w:id="1"/>
                            <w:r w:rsidR="00DE624A" w:rsidRPr="00DE624A">
                              <w:rPr>
                                <w:b/>
                                <w:sz w:val="32"/>
                              </w:rPr>
                              <w:t xml:space="preserve"> 1: </w:t>
                            </w:r>
                            <w:r w:rsidR="00DE624A" w:rsidRPr="00DE624A">
                              <w:rPr>
                                <w:sz w:val="32"/>
                              </w:rPr>
                              <w:t xml:space="preserve">Discuss bridges and their importance. Read ‘A Bridge of Friendship’ and discuss the questions. Ask children to build a strong bridge with any construction materials and to write words describing a strong friendship around it. They might want to photograph their bridge and share it. </w:t>
                            </w:r>
                          </w:p>
                          <w:p w14:paraId="3D57E7A8" w14:textId="77777777" w:rsidR="00DE624A" w:rsidRPr="00DE624A" w:rsidRDefault="00DE624A" w:rsidP="00DE624A">
                            <w:pPr>
                              <w:spacing w:after="120" w:line="240" w:lineRule="auto"/>
                            </w:pPr>
                          </w:p>
                          <w:p w14:paraId="705EDACA" w14:textId="77777777" w:rsidR="00DE624A" w:rsidRPr="003B111E" w:rsidRDefault="00DE624A" w:rsidP="00DE624A">
                            <w:pPr>
                              <w:spacing w:after="120" w:line="240" w:lineRule="auto"/>
                              <w:rPr>
                                <w:b/>
                              </w:rPr>
                            </w:pPr>
                          </w:p>
                        </w:txbxContent>
                      </v:textbox>
                    </v:shape>
                  </w:pict>
                </mc:Fallback>
              </mc:AlternateContent>
            </w:r>
          </w:p>
          <w:p w14:paraId="5D34529F" w14:textId="77777777" w:rsidR="00DE624A" w:rsidRDefault="00DE624A" w:rsidP="00DE624A">
            <w:pPr>
              <w:ind w:right="4003"/>
              <w:rPr>
                <w:rFonts w:ascii="SassoonPrimaryInfant" w:hAnsi="SassoonPrimaryInfant" w:cs="Arial"/>
                <w:sz w:val="24"/>
                <w:szCs w:val="24"/>
              </w:rPr>
            </w:pPr>
          </w:p>
          <w:p w14:paraId="3B527D72" w14:textId="77777777" w:rsidR="00DE624A" w:rsidRPr="00F25846" w:rsidRDefault="00DE624A" w:rsidP="00DE624A">
            <w:pPr>
              <w:ind w:right="4003"/>
              <w:rPr>
                <w:rFonts w:ascii="SassoonPrimaryInfant" w:hAnsi="SassoonPrimaryInfant" w:cs="Arial"/>
                <w:sz w:val="24"/>
                <w:szCs w:val="24"/>
              </w:rPr>
            </w:pPr>
          </w:p>
        </w:tc>
      </w:tr>
      <w:tr w:rsidR="00DE624A" w:rsidRPr="00751929" w14:paraId="5F38B474" w14:textId="77777777" w:rsidTr="00DE624A">
        <w:trPr>
          <w:trHeight w:val="11548"/>
        </w:trPr>
        <w:tc>
          <w:tcPr>
            <w:tcW w:w="2660" w:type="dxa"/>
            <w:shd w:val="clear" w:color="auto" w:fill="auto"/>
          </w:tcPr>
          <w:p w14:paraId="233B6A43" w14:textId="77777777" w:rsidR="00DE624A" w:rsidRDefault="00DE624A" w:rsidP="00DE624A">
            <w:pPr>
              <w:spacing w:line="276" w:lineRule="auto"/>
              <w:rPr>
                <w:rFonts w:cstheme="minorHAnsi"/>
                <w:sz w:val="28"/>
                <w:szCs w:val="28"/>
              </w:rPr>
            </w:pPr>
            <w:r>
              <w:rPr>
                <w:rFonts w:cstheme="minorHAnsi"/>
                <w:sz w:val="28"/>
                <w:szCs w:val="28"/>
              </w:rPr>
              <w:t>bridges</w:t>
            </w:r>
          </w:p>
          <w:p w14:paraId="3968516D" w14:textId="77777777" w:rsidR="00DE624A" w:rsidRDefault="00DE624A" w:rsidP="00DE624A">
            <w:pPr>
              <w:spacing w:line="276" w:lineRule="auto"/>
              <w:rPr>
                <w:rFonts w:cstheme="minorHAnsi"/>
                <w:sz w:val="28"/>
                <w:szCs w:val="28"/>
              </w:rPr>
            </w:pPr>
            <w:r>
              <w:rPr>
                <w:rFonts w:cstheme="minorHAnsi"/>
                <w:sz w:val="28"/>
                <w:szCs w:val="28"/>
              </w:rPr>
              <w:t>friendship</w:t>
            </w:r>
          </w:p>
          <w:p w14:paraId="72088834" w14:textId="77777777" w:rsidR="00DE624A" w:rsidRDefault="00DE624A" w:rsidP="00DE624A">
            <w:pPr>
              <w:spacing w:line="276" w:lineRule="auto"/>
              <w:rPr>
                <w:rFonts w:cstheme="minorHAnsi"/>
                <w:sz w:val="28"/>
                <w:szCs w:val="28"/>
              </w:rPr>
            </w:pPr>
            <w:r w:rsidRPr="00056A4B">
              <w:rPr>
                <w:rFonts w:cstheme="minorHAnsi"/>
                <w:sz w:val="28"/>
                <w:szCs w:val="28"/>
              </w:rPr>
              <w:t>contrition</w:t>
            </w:r>
          </w:p>
          <w:p w14:paraId="4C5E2947" w14:textId="77777777" w:rsidR="00DE624A" w:rsidRDefault="00DE624A" w:rsidP="00DE624A">
            <w:pPr>
              <w:spacing w:line="276" w:lineRule="auto"/>
              <w:rPr>
                <w:rFonts w:cstheme="minorHAnsi"/>
                <w:sz w:val="28"/>
                <w:szCs w:val="28"/>
              </w:rPr>
            </w:pPr>
            <w:r>
              <w:rPr>
                <w:rFonts w:cstheme="minorHAnsi"/>
                <w:sz w:val="28"/>
                <w:szCs w:val="28"/>
              </w:rPr>
              <w:t>Absolution</w:t>
            </w:r>
          </w:p>
          <w:p w14:paraId="53626255" w14:textId="77777777" w:rsidR="00DE624A" w:rsidRDefault="00DE624A" w:rsidP="00DE624A">
            <w:pPr>
              <w:spacing w:line="276" w:lineRule="auto"/>
              <w:rPr>
                <w:rFonts w:cstheme="minorHAnsi"/>
                <w:sz w:val="28"/>
                <w:szCs w:val="28"/>
              </w:rPr>
            </w:pPr>
            <w:r>
              <w:rPr>
                <w:rFonts w:cstheme="minorHAnsi"/>
                <w:sz w:val="28"/>
                <w:szCs w:val="28"/>
              </w:rPr>
              <w:t>Sacrament of Reconciliation</w:t>
            </w:r>
          </w:p>
          <w:p w14:paraId="0063330B" w14:textId="77777777" w:rsidR="00DE624A" w:rsidRDefault="00DE624A" w:rsidP="00DE624A">
            <w:pPr>
              <w:spacing w:line="276" w:lineRule="auto"/>
              <w:rPr>
                <w:rFonts w:cstheme="minorHAnsi"/>
                <w:sz w:val="28"/>
                <w:szCs w:val="28"/>
              </w:rPr>
            </w:pPr>
            <w:r w:rsidRPr="00056A4B">
              <w:rPr>
                <w:rFonts w:cstheme="minorHAnsi"/>
                <w:sz w:val="28"/>
                <w:szCs w:val="28"/>
              </w:rPr>
              <w:t>Examination of Co</w:t>
            </w:r>
            <w:r>
              <w:rPr>
                <w:rFonts w:cstheme="minorHAnsi"/>
                <w:sz w:val="28"/>
                <w:szCs w:val="28"/>
              </w:rPr>
              <w:t>nscience</w:t>
            </w:r>
          </w:p>
          <w:p w14:paraId="78A9F081" w14:textId="77777777" w:rsidR="00DE624A" w:rsidRDefault="00DE624A" w:rsidP="00DE624A">
            <w:pPr>
              <w:spacing w:line="276" w:lineRule="auto"/>
              <w:rPr>
                <w:rFonts w:cstheme="minorHAnsi"/>
                <w:sz w:val="28"/>
                <w:szCs w:val="28"/>
              </w:rPr>
            </w:pPr>
            <w:r>
              <w:rPr>
                <w:rFonts w:cstheme="minorHAnsi"/>
                <w:sz w:val="28"/>
                <w:szCs w:val="28"/>
              </w:rPr>
              <w:t>sin</w:t>
            </w:r>
          </w:p>
          <w:p w14:paraId="2A7C77F5" w14:textId="77777777" w:rsidR="00DE624A" w:rsidRDefault="00DE624A" w:rsidP="00DE624A">
            <w:pPr>
              <w:spacing w:line="276" w:lineRule="auto"/>
              <w:rPr>
                <w:rFonts w:cstheme="minorHAnsi"/>
                <w:sz w:val="28"/>
                <w:szCs w:val="28"/>
              </w:rPr>
            </w:pPr>
            <w:r>
              <w:rPr>
                <w:rFonts w:cstheme="minorHAnsi"/>
                <w:sz w:val="28"/>
                <w:szCs w:val="28"/>
              </w:rPr>
              <w:t>penance</w:t>
            </w:r>
          </w:p>
          <w:p w14:paraId="0412B3DF" w14:textId="77777777" w:rsidR="00DE624A" w:rsidRPr="00926AE5" w:rsidRDefault="00DE624A" w:rsidP="00DE624A">
            <w:pPr>
              <w:spacing w:line="276" w:lineRule="auto"/>
              <w:rPr>
                <w:rFonts w:cstheme="minorHAnsi"/>
                <w:sz w:val="28"/>
                <w:szCs w:val="28"/>
              </w:rPr>
            </w:pPr>
            <w:r w:rsidRPr="00056A4B">
              <w:rPr>
                <w:rFonts w:cstheme="minorHAnsi"/>
                <w:sz w:val="28"/>
                <w:szCs w:val="28"/>
              </w:rPr>
              <w:t>confession</w:t>
            </w:r>
          </w:p>
        </w:tc>
        <w:tc>
          <w:tcPr>
            <w:tcW w:w="7513" w:type="dxa"/>
            <w:vMerge/>
            <w:shd w:val="clear" w:color="auto" w:fill="auto"/>
          </w:tcPr>
          <w:p w14:paraId="5C8B1886" w14:textId="77777777" w:rsidR="00DE624A" w:rsidRPr="00902FC5" w:rsidRDefault="00DE624A" w:rsidP="00DE624A">
            <w:pPr>
              <w:ind w:right="4003"/>
              <w:jc w:val="center"/>
              <w:rPr>
                <w:rFonts w:ascii="SassoonPrimaryInfant" w:hAnsi="SassoonPrimaryInfant" w:cs="Arial"/>
                <w:b/>
                <w:sz w:val="24"/>
                <w:szCs w:val="24"/>
              </w:rPr>
            </w:pPr>
          </w:p>
        </w:tc>
      </w:tr>
    </w:tbl>
    <w:p w14:paraId="2D8A80E8" w14:textId="77777777" w:rsidR="00704A9B" w:rsidRDefault="00704A9B" w:rsidP="00704A9B">
      <w:pPr>
        <w:jc w:val="center"/>
      </w:pPr>
    </w:p>
    <w:p w14:paraId="35800086" w14:textId="77777777" w:rsidR="00704A9B" w:rsidRDefault="00704A9B" w:rsidP="00704A9B">
      <w:pPr>
        <w:jc w:val="center"/>
      </w:pPr>
    </w:p>
    <w:p w14:paraId="04903EEB" w14:textId="77777777" w:rsidR="00DE624A" w:rsidRDefault="00DE624A" w:rsidP="00704A9B">
      <w:pPr>
        <w:jc w:val="center"/>
        <w:rPr>
          <w:b/>
          <w:sz w:val="24"/>
        </w:rPr>
      </w:pPr>
    </w:p>
    <w:p w14:paraId="6BD3F7F6" w14:textId="77777777" w:rsidR="00DE624A" w:rsidRDefault="00DE624A" w:rsidP="00704A9B">
      <w:pPr>
        <w:jc w:val="center"/>
        <w:rPr>
          <w:b/>
          <w:sz w:val="24"/>
        </w:rPr>
      </w:pPr>
    </w:p>
    <w:p w14:paraId="4FE7AC9D" w14:textId="77777777" w:rsidR="00DE624A" w:rsidRDefault="00DE624A" w:rsidP="00704A9B">
      <w:pPr>
        <w:jc w:val="center"/>
        <w:rPr>
          <w:b/>
          <w:sz w:val="24"/>
        </w:rPr>
      </w:pPr>
    </w:p>
    <w:p w14:paraId="5406C4DA" w14:textId="631286FA" w:rsidR="000F296A" w:rsidRPr="00DE624A" w:rsidRDefault="00E959F9" w:rsidP="00856E42">
      <w:pPr>
        <w:spacing w:after="120" w:line="240" w:lineRule="auto"/>
        <w:rPr>
          <w:sz w:val="36"/>
          <w:szCs w:val="24"/>
          <w:u w:val="single"/>
        </w:rPr>
      </w:pPr>
      <w:r>
        <w:rPr>
          <w:sz w:val="36"/>
          <w:szCs w:val="24"/>
          <w:u w:val="single"/>
        </w:rPr>
        <w:lastRenderedPageBreak/>
        <w:t>Lesson</w:t>
      </w:r>
      <w:r w:rsidR="006104B6" w:rsidRPr="00DE624A">
        <w:rPr>
          <w:sz w:val="36"/>
          <w:szCs w:val="24"/>
          <w:u w:val="single"/>
        </w:rPr>
        <w:t xml:space="preserve"> 1 </w:t>
      </w:r>
      <w:r w:rsidR="00DE624A" w:rsidRPr="00DE624A">
        <w:rPr>
          <w:sz w:val="36"/>
          <w:szCs w:val="24"/>
          <w:u w:val="single"/>
        </w:rPr>
        <w:t>- Activity</w:t>
      </w:r>
    </w:p>
    <w:p w14:paraId="22BAC9E5" w14:textId="07287189" w:rsidR="00A73DE7" w:rsidRPr="00DE624A" w:rsidRDefault="00DE624A" w:rsidP="00A73DE7">
      <w:pPr>
        <w:rPr>
          <w:rFonts w:cstheme="minorHAnsi"/>
          <w:b/>
          <w:iCs/>
          <w:color w:val="231F20"/>
          <w:position w:val="-1"/>
          <w:sz w:val="36"/>
          <w:szCs w:val="24"/>
        </w:rPr>
      </w:pPr>
      <w:r w:rsidRPr="00DE624A">
        <w:rPr>
          <w:rFonts w:cstheme="minorHAnsi"/>
          <w:i/>
          <w:iCs/>
          <w:color w:val="00B050"/>
          <w:position w:val="-1"/>
          <w:sz w:val="44"/>
          <w:szCs w:val="24"/>
        </w:rPr>
        <w:t>Read:</w:t>
      </w:r>
      <w:r w:rsidRPr="00DE624A">
        <w:rPr>
          <w:rFonts w:cstheme="minorHAnsi"/>
          <w:b/>
          <w:iCs/>
          <w:color w:val="00B050"/>
          <w:position w:val="-1"/>
          <w:sz w:val="44"/>
          <w:szCs w:val="24"/>
        </w:rPr>
        <w:t xml:space="preserve"> </w:t>
      </w:r>
      <w:r w:rsidR="00A73DE7" w:rsidRPr="00DE624A">
        <w:rPr>
          <w:rFonts w:cstheme="minorHAnsi"/>
          <w:b/>
          <w:iCs/>
          <w:color w:val="231F20"/>
          <w:position w:val="-1"/>
          <w:sz w:val="36"/>
          <w:szCs w:val="24"/>
        </w:rPr>
        <w:t xml:space="preserve">A </w:t>
      </w:r>
      <w:r w:rsidR="00CD4653" w:rsidRPr="00DE624A">
        <w:rPr>
          <w:rFonts w:cstheme="minorHAnsi"/>
          <w:b/>
          <w:iCs/>
          <w:color w:val="231F20"/>
          <w:position w:val="-1"/>
          <w:sz w:val="36"/>
          <w:szCs w:val="24"/>
        </w:rPr>
        <w:t>Bridge of F</w:t>
      </w:r>
      <w:r w:rsidR="00A73DE7" w:rsidRPr="00DE624A">
        <w:rPr>
          <w:rFonts w:cstheme="minorHAnsi"/>
          <w:b/>
          <w:iCs/>
          <w:color w:val="231F20"/>
          <w:position w:val="-1"/>
          <w:sz w:val="36"/>
          <w:szCs w:val="24"/>
        </w:rPr>
        <w:t>riendship</w:t>
      </w:r>
    </w:p>
    <w:p w14:paraId="72E022D7" w14:textId="77777777" w:rsidR="00A73DE7" w:rsidRPr="00DE624A" w:rsidRDefault="00A73DE7" w:rsidP="00A73DE7">
      <w:pPr>
        <w:rPr>
          <w:rFonts w:cstheme="minorHAnsi"/>
          <w:iCs/>
          <w:color w:val="231F20"/>
          <w:position w:val="-1"/>
          <w:sz w:val="36"/>
          <w:szCs w:val="24"/>
        </w:rPr>
      </w:pPr>
      <w:r w:rsidRPr="00DE624A">
        <w:rPr>
          <w:rFonts w:cstheme="minorHAnsi"/>
          <w:iCs/>
          <w:color w:val="231F20"/>
          <w:position w:val="-1"/>
          <w:sz w:val="36"/>
          <w:szCs w:val="24"/>
        </w:rPr>
        <w:t>When I started school, I met Charlotte. She was standing by a table looking shy. I said, “Hello I’m Poppy!” and she said, “Hello!” We were friends from then on. We sat at the same table to do our work. We both liked ICT best in school and we worked on it together. Charlotte is good at art so she helped me and I’m good at science so I helped her. We shared jokes and laughed together. We were also friends with Lucy and Will. I liked Charlotte, but then things changed. Charlotte went and sat by Emily one day to share her new book. I thought she would come back and sit by me, but she didn’t. At playtime, she stayed with Emily and I played with Lucy and Will. I wondered how I could build a bridge of friendship to Charlotte.</w:t>
      </w:r>
    </w:p>
    <w:p w14:paraId="1BA58B58" w14:textId="77777777" w:rsidR="00A73DE7" w:rsidRPr="00DE624A" w:rsidRDefault="00A73DE7" w:rsidP="00A73DE7">
      <w:pPr>
        <w:rPr>
          <w:sz w:val="36"/>
          <w:szCs w:val="24"/>
        </w:rPr>
      </w:pPr>
      <w:r w:rsidRPr="00DE624A">
        <w:rPr>
          <w:sz w:val="36"/>
          <w:szCs w:val="24"/>
        </w:rPr>
        <w:t>A friendship is like a bridge between people - it needs to be strengthened, maintained or repaired.</w:t>
      </w:r>
    </w:p>
    <w:p w14:paraId="38DF5E8D" w14:textId="6997E7A2" w:rsidR="00A73DE7" w:rsidRPr="00DE624A" w:rsidRDefault="00DE624A" w:rsidP="00A73DE7">
      <w:pPr>
        <w:rPr>
          <w:i/>
          <w:color w:val="00B050"/>
          <w:sz w:val="40"/>
          <w:szCs w:val="24"/>
        </w:rPr>
      </w:pPr>
      <w:r w:rsidRPr="00DE624A">
        <w:rPr>
          <w:i/>
          <w:color w:val="00B050"/>
          <w:sz w:val="40"/>
          <w:szCs w:val="24"/>
        </w:rPr>
        <w:t>Answer these questions as fully as you can:</w:t>
      </w:r>
    </w:p>
    <w:p w14:paraId="6C3B07CF" w14:textId="77777777" w:rsidR="00A73DE7" w:rsidRPr="00DE624A" w:rsidRDefault="00A73DE7" w:rsidP="00A73DE7">
      <w:pPr>
        <w:pStyle w:val="ListParagraph"/>
        <w:numPr>
          <w:ilvl w:val="0"/>
          <w:numId w:val="7"/>
        </w:numPr>
        <w:rPr>
          <w:sz w:val="36"/>
          <w:lang w:val="en-GB"/>
        </w:rPr>
      </w:pPr>
      <w:r w:rsidRPr="00DE624A">
        <w:rPr>
          <w:sz w:val="36"/>
          <w:lang w:val="en-GB"/>
        </w:rPr>
        <w:t xml:space="preserve">What brought Charlotte and Poppy together as friends? </w:t>
      </w:r>
    </w:p>
    <w:p w14:paraId="2FA78012" w14:textId="77777777" w:rsidR="00A73DE7" w:rsidRPr="00DE624A" w:rsidRDefault="00A73DE7" w:rsidP="00A73DE7">
      <w:pPr>
        <w:pStyle w:val="ListParagraph"/>
        <w:numPr>
          <w:ilvl w:val="0"/>
          <w:numId w:val="7"/>
        </w:numPr>
        <w:rPr>
          <w:sz w:val="36"/>
          <w:lang w:val="en-GB"/>
        </w:rPr>
      </w:pPr>
      <w:r w:rsidRPr="00DE624A">
        <w:rPr>
          <w:sz w:val="36"/>
          <w:lang w:val="en-GB"/>
        </w:rPr>
        <w:t>Why do you think the friendship faded?</w:t>
      </w:r>
    </w:p>
    <w:p w14:paraId="47E8ED5C" w14:textId="77777777" w:rsidR="00A73DE7" w:rsidRPr="00DE624A" w:rsidRDefault="00A73DE7" w:rsidP="00A73DE7">
      <w:pPr>
        <w:pStyle w:val="ListParagraph"/>
        <w:numPr>
          <w:ilvl w:val="0"/>
          <w:numId w:val="7"/>
        </w:numPr>
        <w:rPr>
          <w:sz w:val="36"/>
          <w:lang w:val="en-GB"/>
        </w:rPr>
      </w:pPr>
      <w:r w:rsidRPr="00DE624A">
        <w:rPr>
          <w:sz w:val="36"/>
          <w:lang w:val="en-GB"/>
        </w:rPr>
        <w:t>What do you think about Poppy?</w:t>
      </w:r>
    </w:p>
    <w:p w14:paraId="4DE6AC73" w14:textId="77777777" w:rsidR="00A73DE7" w:rsidRPr="00DE624A" w:rsidRDefault="00A73DE7" w:rsidP="00A73DE7">
      <w:pPr>
        <w:pStyle w:val="ListParagraph"/>
        <w:numPr>
          <w:ilvl w:val="0"/>
          <w:numId w:val="7"/>
        </w:numPr>
        <w:rPr>
          <w:sz w:val="36"/>
          <w:lang w:val="en-GB"/>
        </w:rPr>
      </w:pPr>
      <w:r w:rsidRPr="00DE624A">
        <w:rPr>
          <w:sz w:val="36"/>
          <w:lang w:val="en-GB"/>
        </w:rPr>
        <w:t>What do you think Charlotte might do?</w:t>
      </w:r>
    </w:p>
    <w:p w14:paraId="2572A34D" w14:textId="77777777" w:rsidR="003A0CCC" w:rsidRPr="00DE624A" w:rsidRDefault="003A0CCC" w:rsidP="00A73DE7">
      <w:pPr>
        <w:pStyle w:val="ListParagraph"/>
        <w:numPr>
          <w:ilvl w:val="0"/>
          <w:numId w:val="7"/>
        </w:numPr>
        <w:rPr>
          <w:sz w:val="36"/>
          <w:lang w:val="en-GB"/>
        </w:rPr>
      </w:pPr>
      <w:r w:rsidRPr="00DE624A">
        <w:rPr>
          <w:sz w:val="36"/>
          <w:lang w:val="en-GB"/>
        </w:rPr>
        <w:t>How will the story end?</w:t>
      </w:r>
    </w:p>
    <w:p w14:paraId="39EF8D8D" w14:textId="77777777" w:rsidR="00A73DE7" w:rsidRPr="00DE624A" w:rsidRDefault="00A73DE7" w:rsidP="00A73DE7">
      <w:pPr>
        <w:pStyle w:val="ListParagraph"/>
        <w:numPr>
          <w:ilvl w:val="0"/>
          <w:numId w:val="7"/>
        </w:numPr>
        <w:rPr>
          <w:sz w:val="36"/>
          <w:lang w:val="en-GB"/>
        </w:rPr>
      </w:pPr>
      <w:r w:rsidRPr="00DE624A">
        <w:rPr>
          <w:sz w:val="36"/>
          <w:lang w:val="en-GB"/>
        </w:rPr>
        <w:t xml:space="preserve">Has anything like this ever happened to you? </w:t>
      </w:r>
    </w:p>
    <w:p w14:paraId="36162620" w14:textId="77777777" w:rsidR="00A73DE7" w:rsidRPr="00DE624A" w:rsidRDefault="00A73DE7" w:rsidP="00A73DE7">
      <w:pPr>
        <w:pStyle w:val="ListParagraph"/>
        <w:numPr>
          <w:ilvl w:val="0"/>
          <w:numId w:val="7"/>
        </w:numPr>
        <w:rPr>
          <w:sz w:val="36"/>
          <w:lang w:val="en-GB"/>
        </w:rPr>
      </w:pPr>
      <w:r w:rsidRPr="00DE624A">
        <w:rPr>
          <w:sz w:val="36"/>
          <w:lang w:val="en-GB"/>
        </w:rPr>
        <w:t>How did you feel?</w:t>
      </w:r>
    </w:p>
    <w:p w14:paraId="24DBE454" w14:textId="7992C6FA" w:rsidR="00DE624A" w:rsidRDefault="00A73DE7" w:rsidP="00DE624A">
      <w:pPr>
        <w:pStyle w:val="ListParagraph"/>
        <w:numPr>
          <w:ilvl w:val="0"/>
          <w:numId w:val="7"/>
        </w:numPr>
        <w:rPr>
          <w:sz w:val="36"/>
          <w:lang w:val="en-GB"/>
        </w:rPr>
      </w:pPr>
      <w:r w:rsidRPr="00DE624A">
        <w:rPr>
          <w:sz w:val="36"/>
          <w:lang w:val="en-GB"/>
        </w:rPr>
        <w:t>What did you do to mend the friendship?</w:t>
      </w:r>
    </w:p>
    <w:p w14:paraId="0EE86480" w14:textId="77777777" w:rsidR="00DE624A" w:rsidRPr="00DE624A" w:rsidRDefault="00DE624A" w:rsidP="00DE624A">
      <w:pPr>
        <w:rPr>
          <w:sz w:val="4"/>
        </w:rPr>
      </w:pPr>
    </w:p>
    <w:p w14:paraId="310D4290" w14:textId="7AC3554F" w:rsidR="00DE624A" w:rsidRPr="00DE624A" w:rsidRDefault="00DE624A" w:rsidP="00DE624A">
      <w:pPr>
        <w:ind w:left="360"/>
        <w:rPr>
          <w:sz w:val="36"/>
        </w:rPr>
      </w:pPr>
      <w:r w:rsidRPr="00DE624A">
        <w:rPr>
          <w:i/>
          <w:color w:val="00B050"/>
          <w:sz w:val="40"/>
        </w:rPr>
        <w:t>Build:</w:t>
      </w:r>
      <w:r w:rsidRPr="00DE624A">
        <w:rPr>
          <w:i/>
          <w:color w:val="00B050"/>
          <w:sz w:val="36"/>
        </w:rPr>
        <w:t xml:space="preserve"> </w:t>
      </w:r>
      <w:r>
        <w:rPr>
          <w:sz w:val="36"/>
        </w:rPr>
        <w:t>Can you build a bridge from materials around your house? A bridge is a good way to imagine friendship as it connects two things. How will you make your bridge of friendship strong? What things are important for a strong friendship? You could decorate your bridge with these words!</w:t>
      </w:r>
    </w:p>
    <w:sectPr w:rsidR="00DE624A" w:rsidRPr="00DE624A" w:rsidSect="00DE624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Symbol Std">
    <w:altName w:val="Calibri"/>
    <w:charset w:val="00"/>
    <w:family w:val="auto"/>
    <w:pitch w:val="variable"/>
    <w:sig w:usb0="8000008B" w:usb1="100060EA"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ssoonPrimaryInfant">
    <w:altName w:val="Times New Roman"/>
    <w:charset w:val="00"/>
    <w:family w:val="auto"/>
    <w:pitch w:val="variable"/>
    <w:sig w:usb0="00000001"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301963"/>
    <w:multiLevelType w:val="hybridMultilevel"/>
    <w:tmpl w:val="623C1F78"/>
    <w:lvl w:ilvl="0" w:tplc="CC0678F2">
      <w:start w:val="1"/>
      <w:numFmt w:val="bullet"/>
      <w:lvlText w:val="Q"/>
      <w:lvlJc w:val="left"/>
      <w:pPr>
        <w:ind w:left="720" w:hanging="360"/>
      </w:pPr>
      <w:rPr>
        <w:rFonts w:asciiTheme="minorHAnsi" w:hAnsiTheme="minorHAnsi"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881187"/>
    <w:multiLevelType w:val="hybridMultilevel"/>
    <w:tmpl w:val="20DAB608"/>
    <w:lvl w:ilvl="0" w:tplc="1EBEA2AA">
      <w:start w:val="1"/>
      <w:numFmt w:val="bullet"/>
      <w:lvlText w:val=""/>
      <w:lvlJc w:val="left"/>
      <w:pPr>
        <w:ind w:left="720" w:hanging="360"/>
      </w:pPr>
      <w:rPr>
        <w:rFonts w:ascii="Wingdings 3" w:hAnsi="Wingdings 3" w:hint="default"/>
        <w:b/>
        <w:i w:val="0"/>
        <w:color w:val="92D05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803682"/>
    <w:multiLevelType w:val="hybridMultilevel"/>
    <w:tmpl w:val="A3AA5AE6"/>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3" w15:restartNumberingAfterBreak="0">
    <w:nsid w:val="41714BD2"/>
    <w:multiLevelType w:val="hybridMultilevel"/>
    <w:tmpl w:val="FD22BF02"/>
    <w:lvl w:ilvl="0" w:tplc="9BD25AA6">
      <w:start w:val="1"/>
      <w:numFmt w:val="decimal"/>
      <w:lvlText w:val="%1"/>
      <w:lvlJc w:val="left"/>
      <w:pPr>
        <w:ind w:left="810" w:hanging="360"/>
      </w:pPr>
      <w:rPr>
        <w:rFonts w:hint="default"/>
        <w:b/>
      </w:r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4" w15:restartNumberingAfterBreak="0">
    <w:nsid w:val="46BA02E4"/>
    <w:multiLevelType w:val="hybridMultilevel"/>
    <w:tmpl w:val="2834CCD6"/>
    <w:lvl w:ilvl="0" w:tplc="C31491AE">
      <w:start w:val="1"/>
      <w:numFmt w:val="bullet"/>
      <w:lvlText w:val="Q"/>
      <w:lvlJc w:val="left"/>
      <w:pPr>
        <w:ind w:left="644" w:hanging="360"/>
      </w:pPr>
      <w:rPr>
        <w:rFonts w:ascii="Symbol Std" w:hAnsi="Symbol Std" w:hint="default"/>
        <w:b/>
        <w:i w:val="0"/>
        <w:color w:val="5E74D4"/>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6F01588"/>
    <w:multiLevelType w:val="hybridMultilevel"/>
    <w:tmpl w:val="61161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554FBA"/>
    <w:multiLevelType w:val="hybridMultilevel"/>
    <w:tmpl w:val="D5C46CD6"/>
    <w:lvl w:ilvl="0" w:tplc="CC0678F2">
      <w:start w:val="1"/>
      <w:numFmt w:val="bullet"/>
      <w:lvlText w:val="Q"/>
      <w:lvlJc w:val="left"/>
      <w:pPr>
        <w:ind w:left="720" w:hanging="360"/>
      </w:pPr>
      <w:rPr>
        <w:rFonts w:asciiTheme="minorHAnsi" w:hAnsiTheme="minorHAnsi"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4B54F7"/>
    <w:multiLevelType w:val="hybridMultilevel"/>
    <w:tmpl w:val="9710CEB0"/>
    <w:lvl w:ilvl="0" w:tplc="CC0678F2">
      <w:start w:val="1"/>
      <w:numFmt w:val="bullet"/>
      <w:lvlText w:val="Q"/>
      <w:lvlJc w:val="left"/>
      <w:pPr>
        <w:ind w:left="720" w:hanging="360"/>
      </w:pPr>
      <w:rPr>
        <w:rFonts w:asciiTheme="minorHAnsi" w:hAnsiTheme="minorHAnsi" w:hint="default"/>
        <w:b/>
        <w:i w:val="0"/>
        <w:color w:val="5E74D4"/>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0A0125"/>
    <w:multiLevelType w:val="hybridMultilevel"/>
    <w:tmpl w:val="0C4078F4"/>
    <w:lvl w:ilvl="0" w:tplc="C31491AE">
      <w:start w:val="1"/>
      <w:numFmt w:val="bullet"/>
      <w:lvlText w:val="Q"/>
      <w:lvlJc w:val="left"/>
      <w:pPr>
        <w:ind w:left="720" w:hanging="360"/>
      </w:pPr>
      <w:rPr>
        <w:rFonts w:ascii="Symbol Std" w:hAnsi="Symbol Std" w:hint="default"/>
        <w:b/>
        <w:i w:val="0"/>
        <w:color w:val="5E74D4"/>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3E52628"/>
    <w:multiLevelType w:val="hybridMultilevel"/>
    <w:tmpl w:val="2DE63AF8"/>
    <w:lvl w:ilvl="0" w:tplc="C31491AE">
      <w:start w:val="1"/>
      <w:numFmt w:val="bullet"/>
      <w:lvlText w:val="Q"/>
      <w:lvlJc w:val="left"/>
      <w:pPr>
        <w:ind w:left="720" w:hanging="360"/>
      </w:pPr>
      <w:rPr>
        <w:rFonts w:ascii="Symbol Std" w:hAnsi="Symbol Std" w:hint="default"/>
        <w:b/>
        <w:i w:val="0"/>
        <w:color w:val="5E74D4"/>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0"/>
  </w:num>
  <w:num w:numId="4">
    <w:abstractNumId w:val="6"/>
  </w:num>
  <w:num w:numId="5">
    <w:abstractNumId w:val="7"/>
  </w:num>
  <w:num w:numId="6">
    <w:abstractNumId w:val="3"/>
  </w:num>
  <w:num w:numId="7">
    <w:abstractNumId w:val="8"/>
  </w:num>
  <w:num w:numId="8">
    <w:abstractNumId w:val="4"/>
  </w:num>
  <w:num w:numId="9">
    <w:abstractNumId w:val="9"/>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463"/>
    <w:rsid w:val="00001FDE"/>
    <w:rsid w:val="000051FA"/>
    <w:rsid w:val="00006FC0"/>
    <w:rsid w:val="00015190"/>
    <w:rsid w:val="000154DC"/>
    <w:rsid w:val="000214AC"/>
    <w:rsid w:val="00022FC6"/>
    <w:rsid w:val="00023223"/>
    <w:rsid w:val="000262DF"/>
    <w:rsid w:val="0003007A"/>
    <w:rsid w:val="00031D74"/>
    <w:rsid w:val="000328C1"/>
    <w:rsid w:val="00033975"/>
    <w:rsid w:val="00040380"/>
    <w:rsid w:val="00042F98"/>
    <w:rsid w:val="00045D4A"/>
    <w:rsid w:val="00047246"/>
    <w:rsid w:val="000477CC"/>
    <w:rsid w:val="0004784D"/>
    <w:rsid w:val="00050241"/>
    <w:rsid w:val="00051EAF"/>
    <w:rsid w:val="00054257"/>
    <w:rsid w:val="000611A6"/>
    <w:rsid w:val="0006528C"/>
    <w:rsid w:val="00067986"/>
    <w:rsid w:val="00075AFF"/>
    <w:rsid w:val="000953E4"/>
    <w:rsid w:val="000976A8"/>
    <w:rsid w:val="000A33D6"/>
    <w:rsid w:val="000A3808"/>
    <w:rsid w:val="000A62F6"/>
    <w:rsid w:val="000B1653"/>
    <w:rsid w:val="000B1F94"/>
    <w:rsid w:val="000B215E"/>
    <w:rsid w:val="000B2ECD"/>
    <w:rsid w:val="000B3198"/>
    <w:rsid w:val="000B40A8"/>
    <w:rsid w:val="000B6E76"/>
    <w:rsid w:val="000B7AC3"/>
    <w:rsid w:val="000C78AC"/>
    <w:rsid w:val="000D2140"/>
    <w:rsid w:val="000D3AFF"/>
    <w:rsid w:val="000D56D6"/>
    <w:rsid w:val="000D5BE4"/>
    <w:rsid w:val="000E0213"/>
    <w:rsid w:val="000E4F09"/>
    <w:rsid w:val="000E5BAD"/>
    <w:rsid w:val="000F0317"/>
    <w:rsid w:val="000F0823"/>
    <w:rsid w:val="000F1903"/>
    <w:rsid w:val="000F1B8C"/>
    <w:rsid w:val="000F296A"/>
    <w:rsid w:val="000F33A5"/>
    <w:rsid w:val="000F3482"/>
    <w:rsid w:val="0010321E"/>
    <w:rsid w:val="001055A5"/>
    <w:rsid w:val="00106B21"/>
    <w:rsid w:val="001115F9"/>
    <w:rsid w:val="0011339D"/>
    <w:rsid w:val="001153FC"/>
    <w:rsid w:val="0011653B"/>
    <w:rsid w:val="00116CB6"/>
    <w:rsid w:val="00117BC7"/>
    <w:rsid w:val="00117FA3"/>
    <w:rsid w:val="001213E3"/>
    <w:rsid w:val="0012246E"/>
    <w:rsid w:val="001237F2"/>
    <w:rsid w:val="00124D07"/>
    <w:rsid w:val="00124E17"/>
    <w:rsid w:val="00125776"/>
    <w:rsid w:val="001266B0"/>
    <w:rsid w:val="00127AC4"/>
    <w:rsid w:val="00130150"/>
    <w:rsid w:val="001329C1"/>
    <w:rsid w:val="00136B87"/>
    <w:rsid w:val="0014131E"/>
    <w:rsid w:val="00151371"/>
    <w:rsid w:val="00154546"/>
    <w:rsid w:val="00154D25"/>
    <w:rsid w:val="00154E95"/>
    <w:rsid w:val="00155707"/>
    <w:rsid w:val="00155F4A"/>
    <w:rsid w:val="00156BBF"/>
    <w:rsid w:val="00156BE2"/>
    <w:rsid w:val="00160C14"/>
    <w:rsid w:val="001620F2"/>
    <w:rsid w:val="00163721"/>
    <w:rsid w:val="00164EC9"/>
    <w:rsid w:val="001701BA"/>
    <w:rsid w:val="00174E0C"/>
    <w:rsid w:val="001802DB"/>
    <w:rsid w:val="00181816"/>
    <w:rsid w:val="00184BD3"/>
    <w:rsid w:val="00197D63"/>
    <w:rsid w:val="001A0136"/>
    <w:rsid w:val="001A0A1B"/>
    <w:rsid w:val="001A2F34"/>
    <w:rsid w:val="001A668D"/>
    <w:rsid w:val="001A694A"/>
    <w:rsid w:val="001A78CA"/>
    <w:rsid w:val="001B65BA"/>
    <w:rsid w:val="001B7FDD"/>
    <w:rsid w:val="001C1037"/>
    <w:rsid w:val="001C12D4"/>
    <w:rsid w:val="001C1853"/>
    <w:rsid w:val="001C2A5C"/>
    <w:rsid w:val="001C6785"/>
    <w:rsid w:val="001C6BD1"/>
    <w:rsid w:val="001D4C62"/>
    <w:rsid w:val="001D71C4"/>
    <w:rsid w:val="001D7544"/>
    <w:rsid w:val="001E1CA1"/>
    <w:rsid w:val="001E321B"/>
    <w:rsid w:val="001E5A36"/>
    <w:rsid w:val="001F08FB"/>
    <w:rsid w:val="001F154D"/>
    <w:rsid w:val="001F2A8D"/>
    <w:rsid w:val="001F2CAA"/>
    <w:rsid w:val="001F5C0A"/>
    <w:rsid w:val="00205277"/>
    <w:rsid w:val="00205CC6"/>
    <w:rsid w:val="0020676F"/>
    <w:rsid w:val="002073A5"/>
    <w:rsid w:val="0020741A"/>
    <w:rsid w:val="0021200B"/>
    <w:rsid w:val="00214626"/>
    <w:rsid w:val="002159BF"/>
    <w:rsid w:val="002170CA"/>
    <w:rsid w:val="00221192"/>
    <w:rsid w:val="00222962"/>
    <w:rsid w:val="0022412D"/>
    <w:rsid w:val="002263D0"/>
    <w:rsid w:val="00227284"/>
    <w:rsid w:val="00227A69"/>
    <w:rsid w:val="002304A8"/>
    <w:rsid w:val="0023317A"/>
    <w:rsid w:val="0023605F"/>
    <w:rsid w:val="0024264F"/>
    <w:rsid w:val="002434A1"/>
    <w:rsid w:val="00245EF2"/>
    <w:rsid w:val="00247271"/>
    <w:rsid w:val="00250018"/>
    <w:rsid w:val="0025139E"/>
    <w:rsid w:val="00253B3C"/>
    <w:rsid w:val="002561CA"/>
    <w:rsid w:val="0025687C"/>
    <w:rsid w:val="00256B02"/>
    <w:rsid w:val="002575CD"/>
    <w:rsid w:val="00260A0B"/>
    <w:rsid w:val="00261241"/>
    <w:rsid w:val="00262C90"/>
    <w:rsid w:val="00264281"/>
    <w:rsid w:val="00270766"/>
    <w:rsid w:val="00274428"/>
    <w:rsid w:val="00275A2E"/>
    <w:rsid w:val="0027635D"/>
    <w:rsid w:val="0027674F"/>
    <w:rsid w:val="00280995"/>
    <w:rsid w:val="0028290F"/>
    <w:rsid w:val="002836B3"/>
    <w:rsid w:val="00284FBF"/>
    <w:rsid w:val="0029065C"/>
    <w:rsid w:val="00290E39"/>
    <w:rsid w:val="0029370B"/>
    <w:rsid w:val="00294143"/>
    <w:rsid w:val="002948A2"/>
    <w:rsid w:val="002955A5"/>
    <w:rsid w:val="0029725F"/>
    <w:rsid w:val="002A0A0C"/>
    <w:rsid w:val="002A0F2B"/>
    <w:rsid w:val="002A4F38"/>
    <w:rsid w:val="002A74F8"/>
    <w:rsid w:val="002B36A9"/>
    <w:rsid w:val="002B4F17"/>
    <w:rsid w:val="002B70BB"/>
    <w:rsid w:val="002C1830"/>
    <w:rsid w:val="002C2F20"/>
    <w:rsid w:val="002C37FC"/>
    <w:rsid w:val="002C7C7D"/>
    <w:rsid w:val="002D1F84"/>
    <w:rsid w:val="002D2551"/>
    <w:rsid w:val="002D2AB8"/>
    <w:rsid w:val="002D4603"/>
    <w:rsid w:val="002D4A24"/>
    <w:rsid w:val="002E0B9E"/>
    <w:rsid w:val="002E0EE9"/>
    <w:rsid w:val="002E2DB4"/>
    <w:rsid w:val="002E321F"/>
    <w:rsid w:val="002E3846"/>
    <w:rsid w:val="002E4448"/>
    <w:rsid w:val="002F0B22"/>
    <w:rsid w:val="002F3526"/>
    <w:rsid w:val="002F3540"/>
    <w:rsid w:val="002F3FA5"/>
    <w:rsid w:val="003003DA"/>
    <w:rsid w:val="0030044F"/>
    <w:rsid w:val="00300FC5"/>
    <w:rsid w:val="003030C1"/>
    <w:rsid w:val="00305878"/>
    <w:rsid w:val="00314D4C"/>
    <w:rsid w:val="00315C97"/>
    <w:rsid w:val="00317300"/>
    <w:rsid w:val="003200B8"/>
    <w:rsid w:val="0032030D"/>
    <w:rsid w:val="00321206"/>
    <w:rsid w:val="00321251"/>
    <w:rsid w:val="003212C8"/>
    <w:rsid w:val="0033087A"/>
    <w:rsid w:val="003317F6"/>
    <w:rsid w:val="003342B1"/>
    <w:rsid w:val="00334803"/>
    <w:rsid w:val="00334957"/>
    <w:rsid w:val="003375C0"/>
    <w:rsid w:val="00341CE3"/>
    <w:rsid w:val="0034265F"/>
    <w:rsid w:val="003428E7"/>
    <w:rsid w:val="00343036"/>
    <w:rsid w:val="00344579"/>
    <w:rsid w:val="0034685B"/>
    <w:rsid w:val="00347368"/>
    <w:rsid w:val="00350148"/>
    <w:rsid w:val="0035210A"/>
    <w:rsid w:val="00352B15"/>
    <w:rsid w:val="00353D05"/>
    <w:rsid w:val="00355C9F"/>
    <w:rsid w:val="0035647E"/>
    <w:rsid w:val="00357B77"/>
    <w:rsid w:val="00360CF7"/>
    <w:rsid w:val="003648FC"/>
    <w:rsid w:val="00370BC5"/>
    <w:rsid w:val="00370E51"/>
    <w:rsid w:val="003717D2"/>
    <w:rsid w:val="00371A62"/>
    <w:rsid w:val="003726F1"/>
    <w:rsid w:val="003778F7"/>
    <w:rsid w:val="003809AD"/>
    <w:rsid w:val="00380B54"/>
    <w:rsid w:val="00380C69"/>
    <w:rsid w:val="00381070"/>
    <w:rsid w:val="00381890"/>
    <w:rsid w:val="0038727D"/>
    <w:rsid w:val="00392056"/>
    <w:rsid w:val="0039205F"/>
    <w:rsid w:val="0039248D"/>
    <w:rsid w:val="00392828"/>
    <w:rsid w:val="00393E31"/>
    <w:rsid w:val="00393FFB"/>
    <w:rsid w:val="00395A76"/>
    <w:rsid w:val="003977F8"/>
    <w:rsid w:val="003A0CCC"/>
    <w:rsid w:val="003A3EA2"/>
    <w:rsid w:val="003A7DF5"/>
    <w:rsid w:val="003B111E"/>
    <w:rsid w:val="003B1690"/>
    <w:rsid w:val="003C02E7"/>
    <w:rsid w:val="003C1D62"/>
    <w:rsid w:val="003C53D4"/>
    <w:rsid w:val="003C551C"/>
    <w:rsid w:val="003C67A1"/>
    <w:rsid w:val="003D0B29"/>
    <w:rsid w:val="003D363C"/>
    <w:rsid w:val="003D6550"/>
    <w:rsid w:val="003D69F2"/>
    <w:rsid w:val="003D6F13"/>
    <w:rsid w:val="003D7886"/>
    <w:rsid w:val="003E1E97"/>
    <w:rsid w:val="003E2A84"/>
    <w:rsid w:val="003E3FDE"/>
    <w:rsid w:val="003E7007"/>
    <w:rsid w:val="003E7D3D"/>
    <w:rsid w:val="003F138D"/>
    <w:rsid w:val="003F2230"/>
    <w:rsid w:val="003F24FA"/>
    <w:rsid w:val="0040448A"/>
    <w:rsid w:val="00405D7F"/>
    <w:rsid w:val="0041330F"/>
    <w:rsid w:val="004139E1"/>
    <w:rsid w:val="0041401E"/>
    <w:rsid w:val="0041799D"/>
    <w:rsid w:val="00421A1F"/>
    <w:rsid w:val="00424D3F"/>
    <w:rsid w:val="004277A0"/>
    <w:rsid w:val="00430507"/>
    <w:rsid w:val="00433050"/>
    <w:rsid w:val="00434933"/>
    <w:rsid w:val="004360A9"/>
    <w:rsid w:val="00436827"/>
    <w:rsid w:val="00436FAA"/>
    <w:rsid w:val="00437EDE"/>
    <w:rsid w:val="004410A3"/>
    <w:rsid w:val="004415E9"/>
    <w:rsid w:val="00445BE6"/>
    <w:rsid w:val="0045554B"/>
    <w:rsid w:val="004732F6"/>
    <w:rsid w:val="00474DA3"/>
    <w:rsid w:val="00475C71"/>
    <w:rsid w:val="00475F28"/>
    <w:rsid w:val="0047670D"/>
    <w:rsid w:val="00480FD1"/>
    <w:rsid w:val="00482209"/>
    <w:rsid w:val="00483DC4"/>
    <w:rsid w:val="00485176"/>
    <w:rsid w:val="004859FC"/>
    <w:rsid w:val="004912F3"/>
    <w:rsid w:val="00492073"/>
    <w:rsid w:val="00492400"/>
    <w:rsid w:val="00494D98"/>
    <w:rsid w:val="004A02AB"/>
    <w:rsid w:val="004A094F"/>
    <w:rsid w:val="004A7300"/>
    <w:rsid w:val="004B19F9"/>
    <w:rsid w:val="004B4784"/>
    <w:rsid w:val="004B6DE2"/>
    <w:rsid w:val="004C1C0E"/>
    <w:rsid w:val="004C226D"/>
    <w:rsid w:val="004C3A3A"/>
    <w:rsid w:val="004D06FF"/>
    <w:rsid w:val="004D1128"/>
    <w:rsid w:val="004D1632"/>
    <w:rsid w:val="004D4B49"/>
    <w:rsid w:val="004D6E55"/>
    <w:rsid w:val="004E4E3E"/>
    <w:rsid w:val="004E5A43"/>
    <w:rsid w:val="004E7861"/>
    <w:rsid w:val="004F09D7"/>
    <w:rsid w:val="004F159C"/>
    <w:rsid w:val="004F16BF"/>
    <w:rsid w:val="004F3FE9"/>
    <w:rsid w:val="004F413A"/>
    <w:rsid w:val="004F5E31"/>
    <w:rsid w:val="004F7B5F"/>
    <w:rsid w:val="004F7FD0"/>
    <w:rsid w:val="004F7FD7"/>
    <w:rsid w:val="005077FA"/>
    <w:rsid w:val="005125FF"/>
    <w:rsid w:val="00512A1D"/>
    <w:rsid w:val="005170EE"/>
    <w:rsid w:val="00517F49"/>
    <w:rsid w:val="0052098C"/>
    <w:rsid w:val="00521A0D"/>
    <w:rsid w:val="0052299B"/>
    <w:rsid w:val="00530495"/>
    <w:rsid w:val="005312FB"/>
    <w:rsid w:val="00531CD0"/>
    <w:rsid w:val="005324D0"/>
    <w:rsid w:val="00536B45"/>
    <w:rsid w:val="00537E7E"/>
    <w:rsid w:val="005405F4"/>
    <w:rsid w:val="00541A6E"/>
    <w:rsid w:val="00542E3D"/>
    <w:rsid w:val="00543361"/>
    <w:rsid w:val="005507C0"/>
    <w:rsid w:val="005526B4"/>
    <w:rsid w:val="00553563"/>
    <w:rsid w:val="00560C21"/>
    <w:rsid w:val="00560D73"/>
    <w:rsid w:val="005613F5"/>
    <w:rsid w:val="00561FD3"/>
    <w:rsid w:val="00562661"/>
    <w:rsid w:val="00562CC9"/>
    <w:rsid w:val="00564630"/>
    <w:rsid w:val="00564D1F"/>
    <w:rsid w:val="00566B52"/>
    <w:rsid w:val="005751E0"/>
    <w:rsid w:val="00586FCA"/>
    <w:rsid w:val="00591ACB"/>
    <w:rsid w:val="005A2F73"/>
    <w:rsid w:val="005A4178"/>
    <w:rsid w:val="005A4A09"/>
    <w:rsid w:val="005B0019"/>
    <w:rsid w:val="005B32E3"/>
    <w:rsid w:val="005B3E33"/>
    <w:rsid w:val="005B3F4E"/>
    <w:rsid w:val="005B522A"/>
    <w:rsid w:val="005B6F99"/>
    <w:rsid w:val="005C2878"/>
    <w:rsid w:val="005D33A6"/>
    <w:rsid w:val="005D72BA"/>
    <w:rsid w:val="005E16C9"/>
    <w:rsid w:val="005E4E68"/>
    <w:rsid w:val="005E68CF"/>
    <w:rsid w:val="005E7F38"/>
    <w:rsid w:val="005F094E"/>
    <w:rsid w:val="005F373D"/>
    <w:rsid w:val="005F6D55"/>
    <w:rsid w:val="005F6E80"/>
    <w:rsid w:val="00601682"/>
    <w:rsid w:val="00602A96"/>
    <w:rsid w:val="00607EBC"/>
    <w:rsid w:val="006104B6"/>
    <w:rsid w:val="0061195B"/>
    <w:rsid w:val="00613A66"/>
    <w:rsid w:val="00614419"/>
    <w:rsid w:val="00615120"/>
    <w:rsid w:val="00624449"/>
    <w:rsid w:val="00626255"/>
    <w:rsid w:val="0062746F"/>
    <w:rsid w:val="006274DF"/>
    <w:rsid w:val="00627739"/>
    <w:rsid w:val="0063713C"/>
    <w:rsid w:val="00646689"/>
    <w:rsid w:val="006479C0"/>
    <w:rsid w:val="00651DEA"/>
    <w:rsid w:val="00652202"/>
    <w:rsid w:val="00652A1A"/>
    <w:rsid w:val="006567B6"/>
    <w:rsid w:val="006608B6"/>
    <w:rsid w:val="00662350"/>
    <w:rsid w:val="0066430F"/>
    <w:rsid w:val="00665DE2"/>
    <w:rsid w:val="00667463"/>
    <w:rsid w:val="00667D8E"/>
    <w:rsid w:val="00672304"/>
    <w:rsid w:val="006749C5"/>
    <w:rsid w:val="006751D5"/>
    <w:rsid w:val="00676DE6"/>
    <w:rsid w:val="006814E8"/>
    <w:rsid w:val="0068157D"/>
    <w:rsid w:val="0068367B"/>
    <w:rsid w:val="00691B74"/>
    <w:rsid w:val="006941DF"/>
    <w:rsid w:val="00694A97"/>
    <w:rsid w:val="00694C20"/>
    <w:rsid w:val="0069615B"/>
    <w:rsid w:val="006A1FBC"/>
    <w:rsid w:val="006A7E9C"/>
    <w:rsid w:val="006B0B89"/>
    <w:rsid w:val="006B16CE"/>
    <w:rsid w:val="006B1DD7"/>
    <w:rsid w:val="006B20C6"/>
    <w:rsid w:val="006C27AF"/>
    <w:rsid w:val="006D29A8"/>
    <w:rsid w:val="006D3D49"/>
    <w:rsid w:val="006E193A"/>
    <w:rsid w:val="006E642C"/>
    <w:rsid w:val="006E6C3A"/>
    <w:rsid w:val="006F1BFF"/>
    <w:rsid w:val="006F2A5C"/>
    <w:rsid w:val="00704A9B"/>
    <w:rsid w:val="00714189"/>
    <w:rsid w:val="00714E88"/>
    <w:rsid w:val="007155A6"/>
    <w:rsid w:val="00721B36"/>
    <w:rsid w:val="00721C00"/>
    <w:rsid w:val="00723817"/>
    <w:rsid w:val="007258AB"/>
    <w:rsid w:val="00726439"/>
    <w:rsid w:val="00732C2F"/>
    <w:rsid w:val="00732F10"/>
    <w:rsid w:val="00735AA3"/>
    <w:rsid w:val="007429ED"/>
    <w:rsid w:val="00742EE6"/>
    <w:rsid w:val="00743736"/>
    <w:rsid w:val="00746684"/>
    <w:rsid w:val="00753665"/>
    <w:rsid w:val="00755C29"/>
    <w:rsid w:val="00756325"/>
    <w:rsid w:val="0076253E"/>
    <w:rsid w:val="007662A8"/>
    <w:rsid w:val="00767F90"/>
    <w:rsid w:val="00772538"/>
    <w:rsid w:val="007730BF"/>
    <w:rsid w:val="00774254"/>
    <w:rsid w:val="007815E4"/>
    <w:rsid w:val="007820D6"/>
    <w:rsid w:val="0078677D"/>
    <w:rsid w:val="00786D59"/>
    <w:rsid w:val="00793E66"/>
    <w:rsid w:val="00795AC2"/>
    <w:rsid w:val="00797100"/>
    <w:rsid w:val="00797133"/>
    <w:rsid w:val="00797638"/>
    <w:rsid w:val="007976D2"/>
    <w:rsid w:val="007A13C2"/>
    <w:rsid w:val="007A23C4"/>
    <w:rsid w:val="007B3DED"/>
    <w:rsid w:val="007B4BAD"/>
    <w:rsid w:val="007B4C85"/>
    <w:rsid w:val="007B53AD"/>
    <w:rsid w:val="007C07CE"/>
    <w:rsid w:val="007C1771"/>
    <w:rsid w:val="007C1DF9"/>
    <w:rsid w:val="007C2AD3"/>
    <w:rsid w:val="007C70AA"/>
    <w:rsid w:val="007D1D26"/>
    <w:rsid w:val="007D29AD"/>
    <w:rsid w:val="007D2BA8"/>
    <w:rsid w:val="007D332B"/>
    <w:rsid w:val="007D3847"/>
    <w:rsid w:val="007E1F33"/>
    <w:rsid w:val="007E227C"/>
    <w:rsid w:val="007E3606"/>
    <w:rsid w:val="007E434B"/>
    <w:rsid w:val="007E4DEF"/>
    <w:rsid w:val="007E4F5E"/>
    <w:rsid w:val="007E6C7B"/>
    <w:rsid w:val="007E7F58"/>
    <w:rsid w:val="007F06FB"/>
    <w:rsid w:val="007F073D"/>
    <w:rsid w:val="007F14B1"/>
    <w:rsid w:val="007F35CF"/>
    <w:rsid w:val="007F50C3"/>
    <w:rsid w:val="007F71F9"/>
    <w:rsid w:val="007F745A"/>
    <w:rsid w:val="008050EF"/>
    <w:rsid w:val="0081012E"/>
    <w:rsid w:val="0081101C"/>
    <w:rsid w:val="00811C39"/>
    <w:rsid w:val="0081211D"/>
    <w:rsid w:val="00815491"/>
    <w:rsid w:val="00817FC4"/>
    <w:rsid w:val="00821747"/>
    <w:rsid w:val="00824D24"/>
    <w:rsid w:val="008254AF"/>
    <w:rsid w:val="00826158"/>
    <w:rsid w:val="00827164"/>
    <w:rsid w:val="00830A21"/>
    <w:rsid w:val="00830C19"/>
    <w:rsid w:val="00833D80"/>
    <w:rsid w:val="00835BA9"/>
    <w:rsid w:val="0083675D"/>
    <w:rsid w:val="0083773A"/>
    <w:rsid w:val="008377E1"/>
    <w:rsid w:val="00837BCE"/>
    <w:rsid w:val="00841262"/>
    <w:rsid w:val="008428E3"/>
    <w:rsid w:val="00842F08"/>
    <w:rsid w:val="00844EFD"/>
    <w:rsid w:val="00846250"/>
    <w:rsid w:val="00856E42"/>
    <w:rsid w:val="00860C0A"/>
    <w:rsid w:val="00863A9B"/>
    <w:rsid w:val="008670E3"/>
    <w:rsid w:val="00871894"/>
    <w:rsid w:val="00874275"/>
    <w:rsid w:val="00876453"/>
    <w:rsid w:val="0087749C"/>
    <w:rsid w:val="008808A7"/>
    <w:rsid w:val="008836AE"/>
    <w:rsid w:val="008864D4"/>
    <w:rsid w:val="008878C0"/>
    <w:rsid w:val="00887B52"/>
    <w:rsid w:val="008A0FEF"/>
    <w:rsid w:val="008A17C9"/>
    <w:rsid w:val="008A4BA2"/>
    <w:rsid w:val="008A54D9"/>
    <w:rsid w:val="008A79CD"/>
    <w:rsid w:val="008B34C1"/>
    <w:rsid w:val="008B63D6"/>
    <w:rsid w:val="008B64A3"/>
    <w:rsid w:val="008B78B4"/>
    <w:rsid w:val="008C2806"/>
    <w:rsid w:val="008C5671"/>
    <w:rsid w:val="008D03E7"/>
    <w:rsid w:val="008D20F1"/>
    <w:rsid w:val="008D2706"/>
    <w:rsid w:val="008D274B"/>
    <w:rsid w:val="008D3953"/>
    <w:rsid w:val="008D430C"/>
    <w:rsid w:val="008D7C69"/>
    <w:rsid w:val="008E1E44"/>
    <w:rsid w:val="008E4D79"/>
    <w:rsid w:val="008F1806"/>
    <w:rsid w:val="008F2497"/>
    <w:rsid w:val="008F3014"/>
    <w:rsid w:val="008F3641"/>
    <w:rsid w:val="008F3FE3"/>
    <w:rsid w:val="008F7A79"/>
    <w:rsid w:val="00900AAC"/>
    <w:rsid w:val="009021AC"/>
    <w:rsid w:val="0090543C"/>
    <w:rsid w:val="009079EC"/>
    <w:rsid w:val="00912BD6"/>
    <w:rsid w:val="0091315D"/>
    <w:rsid w:val="00913874"/>
    <w:rsid w:val="00914075"/>
    <w:rsid w:val="0092575B"/>
    <w:rsid w:val="009266EF"/>
    <w:rsid w:val="009343B6"/>
    <w:rsid w:val="009344B6"/>
    <w:rsid w:val="009368CE"/>
    <w:rsid w:val="00936C51"/>
    <w:rsid w:val="009401F5"/>
    <w:rsid w:val="00943AED"/>
    <w:rsid w:val="00945A59"/>
    <w:rsid w:val="00945F4F"/>
    <w:rsid w:val="00946473"/>
    <w:rsid w:val="009509C0"/>
    <w:rsid w:val="00951E19"/>
    <w:rsid w:val="00953B76"/>
    <w:rsid w:val="00955E1D"/>
    <w:rsid w:val="009562BB"/>
    <w:rsid w:val="00960C71"/>
    <w:rsid w:val="009626EC"/>
    <w:rsid w:val="00963D26"/>
    <w:rsid w:val="00965159"/>
    <w:rsid w:val="009652E9"/>
    <w:rsid w:val="009705D2"/>
    <w:rsid w:val="0097085E"/>
    <w:rsid w:val="009731A8"/>
    <w:rsid w:val="009737F6"/>
    <w:rsid w:val="00975D28"/>
    <w:rsid w:val="0097791E"/>
    <w:rsid w:val="00982C80"/>
    <w:rsid w:val="00986BBC"/>
    <w:rsid w:val="009908C8"/>
    <w:rsid w:val="00994327"/>
    <w:rsid w:val="009959A4"/>
    <w:rsid w:val="009A0238"/>
    <w:rsid w:val="009A334F"/>
    <w:rsid w:val="009A4705"/>
    <w:rsid w:val="009B17D3"/>
    <w:rsid w:val="009B1B66"/>
    <w:rsid w:val="009B3F0F"/>
    <w:rsid w:val="009B47E5"/>
    <w:rsid w:val="009B58F2"/>
    <w:rsid w:val="009C015B"/>
    <w:rsid w:val="009C1A4B"/>
    <w:rsid w:val="009C1B17"/>
    <w:rsid w:val="009C26DA"/>
    <w:rsid w:val="009C43BC"/>
    <w:rsid w:val="009C470C"/>
    <w:rsid w:val="009C51D1"/>
    <w:rsid w:val="009D1557"/>
    <w:rsid w:val="009D4C09"/>
    <w:rsid w:val="009D6BB2"/>
    <w:rsid w:val="009D6E97"/>
    <w:rsid w:val="009E288C"/>
    <w:rsid w:val="009F09AE"/>
    <w:rsid w:val="009F0F3D"/>
    <w:rsid w:val="009F106F"/>
    <w:rsid w:val="009F51B1"/>
    <w:rsid w:val="009F57C6"/>
    <w:rsid w:val="00A00D74"/>
    <w:rsid w:val="00A01AB1"/>
    <w:rsid w:val="00A03E48"/>
    <w:rsid w:val="00A1275B"/>
    <w:rsid w:val="00A13DF5"/>
    <w:rsid w:val="00A1511D"/>
    <w:rsid w:val="00A163DD"/>
    <w:rsid w:val="00A20210"/>
    <w:rsid w:val="00A22A6F"/>
    <w:rsid w:val="00A24857"/>
    <w:rsid w:val="00A26BC1"/>
    <w:rsid w:val="00A27083"/>
    <w:rsid w:val="00A303D6"/>
    <w:rsid w:val="00A318CA"/>
    <w:rsid w:val="00A33F5B"/>
    <w:rsid w:val="00A376C9"/>
    <w:rsid w:val="00A43770"/>
    <w:rsid w:val="00A44012"/>
    <w:rsid w:val="00A4576A"/>
    <w:rsid w:val="00A45FD4"/>
    <w:rsid w:val="00A477F9"/>
    <w:rsid w:val="00A478E3"/>
    <w:rsid w:val="00A516A7"/>
    <w:rsid w:val="00A5176B"/>
    <w:rsid w:val="00A54F67"/>
    <w:rsid w:val="00A653A4"/>
    <w:rsid w:val="00A6572B"/>
    <w:rsid w:val="00A66C16"/>
    <w:rsid w:val="00A73DE7"/>
    <w:rsid w:val="00A74CC3"/>
    <w:rsid w:val="00A77C0D"/>
    <w:rsid w:val="00A77FE6"/>
    <w:rsid w:val="00A834C9"/>
    <w:rsid w:val="00A83AB9"/>
    <w:rsid w:val="00A863DD"/>
    <w:rsid w:val="00A87817"/>
    <w:rsid w:val="00A900D5"/>
    <w:rsid w:val="00A90F18"/>
    <w:rsid w:val="00A91999"/>
    <w:rsid w:val="00A9385B"/>
    <w:rsid w:val="00A93DD5"/>
    <w:rsid w:val="00A968A4"/>
    <w:rsid w:val="00AA5756"/>
    <w:rsid w:val="00AA5C05"/>
    <w:rsid w:val="00AB1BA5"/>
    <w:rsid w:val="00AB4D74"/>
    <w:rsid w:val="00AB5CAC"/>
    <w:rsid w:val="00AB6062"/>
    <w:rsid w:val="00AC1ACE"/>
    <w:rsid w:val="00AC2EBD"/>
    <w:rsid w:val="00AC5DFA"/>
    <w:rsid w:val="00AC6F19"/>
    <w:rsid w:val="00AC73FC"/>
    <w:rsid w:val="00AD140A"/>
    <w:rsid w:val="00AD2298"/>
    <w:rsid w:val="00AD71D8"/>
    <w:rsid w:val="00AE15B3"/>
    <w:rsid w:val="00AE173C"/>
    <w:rsid w:val="00AE1979"/>
    <w:rsid w:val="00AE1FD2"/>
    <w:rsid w:val="00AE660B"/>
    <w:rsid w:val="00AE7E65"/>
    <w:rsid w:val="00AF3919"/>
    <w:rsid w:val="00AF5892"/>
    <w:rsid w:val="00AF5A9F"/>
    <w:rsid w:val="00B036A1"/>
    <w:rsid w:val="00B04D25"/>
    <w:rsid w:val="00B07871"/>
    <w:rsid w:val="00B1025C"/>
    <w:rsid w:val="00B11E2C"/>
    <w:rsid w:val="00B12E39"/>
    <w:rsid w:val="00B144FB"/>
    <w:rsid w:val="00B15498"/>
    <w:rsid w:val="00B155AA"/>
    <w:rsid w:val="00B16636"/>
    <w:rsid w:val="00B172DF"/>
    <w:rsid w:val="00B17DE8"/>
    <w:rsid w:val="00B2075D"/>
    <w:rsid w:val="00B22466"/>
    <w:rsid w:val="00B238A6"/>
    <w:rsid w:val="00B23D4C"/>
    <w:rsid w:val="00B321E4"/>
    <w:rsid w:val="00B347D9"/>
    <w:rsid w:val="00B357A7"/>
    <w:rsid w:val="00B36314"/>
    <w:rsid w:val="00B402B3"/>
    <w:rsid w:val="00B46813"/>
    <w:rsid w:val="00B47A0C"/>
    <w:rsid w:val="00B53682"/>
    <w:rsid w:val="00B562A2"/>
    <w:rsid w:val="00B61895"/>
    <w:rsid w:val="00B61A3B"/>
    <w:rsid w:val="00B62513"/>
    <w:rsid w:val="00B637EB"/>
    <w:rsid w:val="00B64846"/>
    <w:rsid w:val="00B70A7F"/>
    <w:rsid w:val="00B70E8B"/>
    <w:rsid w:val="00B73610"/>
    <w:rsid w:val="00B7517F"/>
    <w:rsid w:val="00B759DB"/>
    <w:rsid w:val="00B80188"/>
    <w:rsid w:val="00B80475"/>
    <w:rsid w:val="00B82E01"/>
    <w:rsid w:val="00B83597"/>
    <w:rsid w:val="00B8525F"/>
    <w:rsid w:val="00B914B4"/>
    <w:rsid w:val="00B93DBF"/>
    <w:rsid w:val="00B96BAD"/>
    <w:rsid w:val="00BA08D9"/>
    <w:rsid w:val="00BA0A6A"/>
    <w:rsid w:val="00BB038A"/>
    <w:rsid w:val="00BB1D12"/>
    <w:rsid w:val="00BB40B1"/>
    <w:rsid w:val="00BC44E6"/>
    <w:rsid w:val="00BC50A5"/>
    <w:rsid w:val="00BC5F78"/>
    <w:rsid w:val="00BC7E77"/>
    <w:rsid w:val="00BD1007"/>
    <w:rsid w:val="00BD15B9"/>
    <w:rsid w:val="00BD2460"/>
    <w:rsid w:val="00BD4D06"/>
    <w:rsid w:val="00BD4F9D"/>
    <w:rsid w:val="00BE094F"/>
    <w:rsid w:val="00BE3211"/>
    <w:rsid w:val="00BE4722"/>
    <w:rsid w:val="00BE576E"/>
    <w:rsid w:val="00BF01F4"/>
    <w:rsid w:val="00BF1130"/>
    <w:rsid w:val="00BF1BE6"/>
    <w:rsid w:val="00BF22CC"/>
    <w:rsid w:val="00BF3990"/>
    <w:rsid w:val="00BF67B3"/>
    <w:rsid w:val="00C015CD"/>
    <w:rsid w:val="00C01B8C"/>
    <w:rsid w:val="00C03E04"/>
    <w:rsid w:val="00C04495"/>
    <w:rsid w:val="00C044D4"/>
    <w:rsid w:val="00C065F4"/>
    <w:rsid w:val="00C07995"/>
    <w:rsid w:val="00C12D51"/>
    <w:rsid w:val="00C14A06"/>
    <w:rsid w:val="00C157DE"/>
    <w:rsid w:val="00C216E3"/>
    <w:rsid w:val="00C22C48"/>
    <w:rsid w:val="00C230FA"/>
    <w:rsid w:val="00C261C8"/>
    <w:rsid w:val="00C268A4"/>
    <w:rsid w:val="00C306AD"/>
    <w:rsid w:val="00C365FB"/>
    <w:rsid w:val="00C41BBF"/>
    <w:rsid w:val="00C426CC"/>
    <w:rsid w:val="00C43180"/>
    <w:rsid w:val="00C46046"/>
    <w:rsid w:val="00C50321"/>
    <w:rsid w:val="00C50364"/>
    <w:rsid w:val="00C52DFD"/>
    <w:rsid w:val="00C548D3"/>
    <w:rsid w:val="00C54D4C"/>
    <w:rsid w:val="00C6244D"/>
    <w:rsid w:val="00C64BD5"/>
    <w:rsid w:val="00C702D0"/>
    <w:rsid w:val="00C721A9"/>
    <w:rsid w:val="00C73143"/>
    <w:rsid w:val="00C735EB"/>
    <w:rsid w:val="00C74327"/>
    <w:rsid w:val="00C743D5"/>
    <w:rsid w:val="00C74710"/>
    <w:rsid w:val="00C76E2B"/>
    <w:rsid w:val="00C80FAB"/>
    <w:rsid w:val="00C8154A"/>
    <w:rsid w:val="00C8178F"/>
    <w:rsid w:val="00C8230A"/>
    <w:rsid w:val="00C83B9F"/>
    <w:rsid w:val="00C94C3A"/>
    <w:rsid w:val="00C97752"/>
    <w:rsid w:val="00CA0B00"/>
    <w:rsid w:val="00CA3735"/>
    <w:rsid w:val="00CA4BC9"/>
    <w:rsid w:val="00CA4E5A"/>
    <w:rsid w:val="00CA591D"/>
    <w:rsid w:val="00CA6739"/>
    <w:rsid w:val="00CA69C6"/>
    <w:rsid w:val="00CB01E7"/>
    <w:rsid w:val="00CB141C"/>
    <w:rsid w:val="00CB152D"/>
    <w:rsid w:val="00CB1FC6"/>
    <w:rsid w:val="00CB255B"/>
    <w:rsid w:val="00CB4487"/>
    <w:rsid w:val="00CC1249"/>
    <w:rsid w:val="00CC1BB1"/>
    <w:rsid w:val="00CC2ECE"/>
    <w:rsid w:val="00CC4B4E"/>
    <w:rsid w:val="00CC5798"/>
    <w:rsid w:val="00CC57D2"/>
    <w:rsid w:val="00CC6224"/>
    <w:rsid w:val="00CD2093"/>
    <w:rsid w:val="00CD4653"/>
    <w:rsid w:val="00CD48EC"/>
    <w:rsid w:val="00CE0F14"/>
    <w:rsid w:val="00CE1EFE"/>
    <w:rsid w:val="00CE2033"/>
    <w:rsid w:val="00CE2B68"/>
    <w:rsid w:val="00CE4B0C"/>
    <w:rsid w:val="00CE4DC6"/>
    <w:rsid w:val="00CE6FEF"/>
    <w:rsid w:val="00CF0858"/>
    <w:rsid w:val="00CF0C55"/>
    <w:rsid w:val="00CF1575"/>
    <w:rsid w:val="00CF36A1"/>
    <w:rsid w:val="00CF5525"/>
    <w:rsid w:val="00D008F6"/>
    <w:rsid w:val="00D05E50"/>
    <w:rsid w:val="00D0762F"/>
    <w:rsid w:val="00D10298"/>
    <w:rsid w:val="00D15332"/>
    <w:rsid w:val="00D15C06"/>
    <w:rsid w:val="00D16E09"/>
    <w:rsid w:val="00D22DF5"/>
    <w:rsid w:val="00D30049"/>
    <w:rsid w:val="00D32129"/>
    <w:rsid w:val="00D403A2"/>
    <w:rsid w:val="00D4154B"/>
    <w:rsid w:val="00D418FD"/>
    <w:rsid w:val="00D432AD"/>
    <w:rsid w:val="00D43E0F"/>
    <w:rsid w:val="00D44770"/>
    <w:rsid w:val="00D44EC8"/>
    <w:rsid w:val="00D46672"/>
    <w:rsid w:val="00D540D9"/>
    <w:rsid w:val="00D5594E"/>
    <w:rsid w:val="00D5712E"/>
    <w:rsid w:val="00D60872"/>
    <w:rsid w:val="00D60FF7"/>
    <w:rsid w:val="00D6199B"/>
    <w:rsid w:val="00D62DAE"/>
    <w:rsid w:val="00D63E34"/>
    <w:rsid w:val="00D64A41"/>
    <w:rsid w:val="00D64B8A"/>
    <w:rsid w:val="00D72560"/>
    <w:rsid w:val="00D737E5"/>
    <w:rsid w:val="00D769AA"/>
    <w:rsid w:val="00D77799"/>
    <w:rsid w:val="00D80B46"/>
    <w:rsid w:val="00D82C27"/>
    <w:rsid w:val="00D85748"/>
    <w:rsid w:val="00D875CE"/>
    <w:rsid w:val="00D929B9"/>
    <w:rsid w:val="00DA0752"/>
    <w:rsid w:val="00DA1FAF"/>
    <w:rsid w:val="00DA22F5"/>
    <w:rsid w:val="00DA4915"/>
    <w:rsid w:val="00DA4A5F"/>
    <w:rsid w:val="00DA4BF4"/>
    <w:rsid w:val="00DB2260"/>
    <w:rsid w:val="00DB2FC8"/>
    <w:rsid w:val="00DB3185"/>
    <w:rsid w:val="00DB434A"/>
    <w:rsid w:val="00DC3227"/>
    <w:rsid w:val="00DC4097"/>
    <w:rsid w:val="00DC6009"/>
    <w:rsid w:val="00DC71FF"/>
    <w:rsid w:val="00DD2DD7"/>
    <w:rsid w:val="00DD2EC9"/>
    <w:rsid w:val="00DD6041"/>
    <w:rsid w:val="00DD618F"/>
    <w:rsid w:val="00DE624A"/>
    <w:rsid w:val="00DE65FD"/>
    <w:rsid w:val="00DE7183"/>
    <w:rsid w:val="00DE77A6"/>
    <w:rsid w:val="00DF0B68"/>
    <w:rsid w:val="00DF500B"/>
    <w:rsid w:val="00DF53E2"/>
    <w:rsid w:val="00E000F7"/>
    <w:rsid w:val="00E01936"/>
    <w:rsid w:val="00E050D1"/>
    <w:rsid w:val="00E06949"/>
    <w:rsid w:val="00E10AEB"/>
    <w:rsid w:val="00E1133C"/>
    <w:rsid w:val="00E14E2F"/>
    <w:rsid w:val="00E20667"/>
    <w:rsid w:val="00E2253B"/>
    <w:rsid w:val="00E22BE1"/>
    <w:rsid w:val="00E241D5"/>
    <w:rsid w:val="00E26282"/>
    <w:rsid w:val="00E30EE9"/>
    <w:rsid w:val="00E32DC5"/>
    <w:rsid w:val="00E37E01"/>
    <w:rsid w:val="00E421B9"/>
    <w:rsid w:val="00E421DC"/>
    <w:rsid w:val="00E423E2"/>
    <w:rsid w:val="00E427FC"/>
    <w:rsid w:val="00E435D6"/>
    <w:rsid w:val="00E46679"/>
    <w:rsid w:val="00E4698A"/>
    <w:rsid w:val="00E510D1"/>
    <w:rsid w:val="00E517D8"/>
    <w:rsid w:val="00E53BBB"/>
    <w:rsid w:val="00E54443"/>
    <w:rsid w:val="00E54BE5"/>
    <w:rsid w:val="00E5561C"/>
    <w:rsid w:val="00E55ABA"/>
    <w:rsid w:val="00E56C22"/>
    <w:rsid w:val="00E6196A"/>
    <w:rsid w:val="00E647F0"/>
    <w:rsid w:val="00E66548"/>
    <w:rsid w:val="00E670BE"/>
    <w:rsid w:val="00E707B6"/>
    <w:rsid w:val="00E70862"/>
    <w:rsid w:val="00E70CE7"/>
    <w:rsid w:val="00E72020"/>
    <w:rsid w:val="00E74408"/>
    <w:rsid w:val="00E8043F"/>
    <w:rsid w:val="00E80C1F"/>
    <w:rsid w:val="00E83242"/>
    <w:rsid w:val="00E83384"/>
    <w:rsid w:val="00E8421E"/>
    <w:rsid w:val="00E85775"/>
    <w:rsid w:val="00E92067"/>
    <w:rsid w:val="00E942A5"/>
    <w:rsid w:val="00E9556E"/>
    <w:rsid w:val="00E959F9"/>
    <w:rsid w:val="00E9644D"/>
    <w:rsid w:val="00EA3770"/>
    <w:rsid w:val="00EA3789"/>
    <w:rsid w:val="00EA37EB"/>
    <w:rsid w:val="00EA394D"/>
    <w:rsid w:val="00EA594C"/>
    <w:rsid w:val="00EA5C1D"/>
    <w:rsid w:val="00EB1F89"/>
    <w:rsid w:val="00EB28D0"/>
    <w:rsid w:val="00EB4FA4"/>
    <w:rsid w:val="00EB70AF"/>
    <w:rsid w:val="00EC31C5"/>
    <w:rsid w:val="00EC59D7"/>
    <w:rsid w:val="00EC649A"/>
    <w:rsid w:val="00ED2C06"/>
    <w:rsid w:val="00ED3807"/>
    <w:rsid w:val="00ED5F0E"/>
    <w:rsid w:val="00ED62C1"/>
    <w:rsid w:val="00ED69CC"/>
    <w:rsid w:val="00EE1B3E"/>
    <w:rsid w:val="00EE744D"/>
    <w:rsid w:val="00EE76A7"/>
    <w:rsid w:val="00EF3E8C"/>
    <w:rsid w:val="00F004E5"/>
    <w:rsid w:val="00F01BBA"/>
    <w:rsid w:val="00F02E18"/>
    <w:rsid w:val="00F101DF"/>
    <w:rsid w:val="00F112C1"/>
    <w:rsid w:val="00F14532"/>
    <w:rsid w:val="00F15146"/>
    <w:rsid w:val="00F15A11"/>
    <w:rsid w:val="00F1717C"/>
    <w:rsid w:val="00F17A36"/>
    <w:rsid w:val="00F21695"/>
    <w:rsid w:val="00F23A8D"/>
    <w:rsid w:val="00F24443"/>
    <w:rsid w:val="00F24930"/>
    <w:rsid w:val="00F255FD"/>
    <w:rsid w:val="00F30D35"/>
    <w:rsid w:val="00F313DC"/>
    <w:rsid w:val="00F33D8D"/>
    <w:rsid w:val="00F35C12"/>
    <w:rsid w:val="00F35C17"/>
    <w:rsid w:val="00F35C44"/>
    <w:rsid w:val="00F36137"/>
    <w:rsid w:val="00F36D79"/>
    <w:rsid w:val="00F40FD2"/>
    <w:rsid w:val="00F450C6"/>
    <w:rsid w:val="00F45F92"/>
    <w:rsid w:val="00F46384"/>
    <w:rsid w:val="00F4660F"/>
    <w:rsid w:val="00F521FE"/>
    <w:rsid w:val="00F530AD"/>
    <w:rsid w:val="00F53A6D"/>
    <w:rsid w:val="00F61560"/>
    <w:rsid w:val="00F61656"/>
    <w:rsid w:val="00F62513"/>
    <w:rsid w:val="00F6296D"/>
    <w:rsid w:val="00F63645"/>
    <w:rsid w:val="00F66FA2"/>
    <w:rsid w:val="00F713BF"/>
    <w:rsid w:val="00F72600"/>
    <w:rsid w:val="00F72B7A"/>
    <w:rsid w:val="00F731D0"/>
    <w:rsid w:val="00F74FCA"/>
    <w:rsid w:val="00F77B1C"/>
    <w:rsid w:val="00F80916"/>
    <w:rsid w:val="00F8219E"/>
    <w:rsid w:val="00F83DBC"/>
    <w:rsid w:val="00F8410C"/>
    <w:rsid w:val="00F852CD"/>
    <w:rsid w:val="00F90FBD"/>
    <w:rsid w:val="00F91E19"/>
    <w:rsid w:val="00F92973"/>
    <w:rsid w:val="00F96664"/>
    <w:rsid w:val="00FA0362"/>
    <w:rsid w:val="00FA0617"/>
    <w:rsid w:val="00FA1CE1"/>
    <w:rsid w:val="00FA3162"/>
    <w:rsid w:val="00FB0DA6"/>
    <w:rsid w:val="00FB15E8"/>
    <w:rsid w:val="00FB201F"/>
    <w:rsid w:val="00FB3147"/>
    <w:rsid w:val="00FB3D87"/>
    <w:rsid w:val="00FB4560"/>
    <w:rsid w:val="00FB5AA3"/>
    <w:rsid w:val="00FB6846"/>
    <w:rsid w:val="00FB77F2"/>
    <w:rsid w:val="00FB7DD8"/>
    <w:rsid w:val="00FC0A62"/>
    <w:rsid w:val="00FC0AA7"/>
    <w:rsid w:val="00FC1CD2"/>
    <w:rsid w:val="00FC2ABF"/>
    <w:rsid w:val="00FC2E1A"/>
    <w:rsid w:val="00FC335C"/>
    <w:rsid w:val="00FC5495"/>
    <w:rsid w:val="00FC6282"/>
    <w:rsid w:val="00FD16C5"/>
    <w:rsid w:val="00FD251A"/>
    <w:rsid w:val="00FD3FBE"/>
    <w:rsid w:val="00FD4D6A"/>
    <w:rsid w:val="00FE04B0"/>
    <w:rsid w:val="00FE1D94"/>
    <w:rsid w:val="00FE2AA2"/>
    <w:rsid w:val="00FE3A4B"/>
    <w:rsid w:val="00FF16DC"/>
    <w:rsid w:val="00FF687F"/>
    <w:rsid w:val="00FF69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30F71"/>
  <w15:docId w15:val="{D8734403-F079-4103-8CAB-EFAC8F318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4667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04A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104B6"/>
    <w:pPr>
      <w:spacing w:after="0" w:line="240" w:lineRule="auto"/>
      <w:ind w:left="720"/>
      <w:contextualSpacing/>
    </w:pPr>
    <w:rPr>
      <w:sz w:val="24"/>
      <w:szCs w:val="24"/>
      <w:lang w:val="en-US"/>
    </w:rPr>
  </w:style>
  <w:style w:type="paragraph" w:styleId="BalloonText">
    <w:name w:val="Balloon Text"/>
    <w:basedOn w:val="Normal"/>
    <w:link w:val="BalloonTextChar"/>
    <w:uiPriority w:val="99"/>
    <w:semiHidden/>
    <w:unhideWhenUsed/>
    <w:rsid w:val="009257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575B"/>
    <w:rPr>
      <w:rFonts w:ascii="Tahoma" w:hAnsi="Tahoma" w:cs="Tahoma"/>
      <w:sz w:val="16"/>
      <w:szCs w:val="16"/>
    </w:rPr>
  </w:style>
  <w:style w:type="paragraph" w:styleId="NormalWeb">
    <w:name w:val="Normal (Web)"/>
    <w:basedOn w:val="Normal"/>
    <w:uiPriority w:val="99"/>
    <w:semiHidden/>
    <w:unhideWhenUsed/>
    <w:rsid w:val="003B11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B111E"/>
    <w:rPr>
      <w:i/>
      <w:iCs/>
    </w:rPr>
  </w:style>
  <w:style w:type="character" w:customStyle="1" w:styleId="Heading1Char">
    <w:name w:val="Heading 1 Char"/>
    <w:basedOn w:val="DefaultParagraphFont"/>
    <w:link w:val="Heading1"/>
    <w:uiPriority w:val="9"/>
    <w:rsid w:val="00D46672"/>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3733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CD1F029B</Template>
  <TotalTime>1</TotalTime>
  <Pages>4</Pages>
  <Words>1134</Words>
  <Characters>6469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Hetherington</dc:creator>
  <cp:lastModifiedBy>Rianne Foster</cp:lastModifiedBy>
  <cp:revision>3</cp:revision>
  <dcterms:created xsi:type="dcterms:W3CDTF">2020-06-15T08:25:00Z</dcterms:created>
  <dcterms:modified xsi:type="dcterms:W3CDTF">2020-06-15T08:25:00Z</dcterms:modified>
</cp:coreProperties>
</file>