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6C2" w:rsidRDefault="00F91AA9">
      <w:r>
        <w:rPr>
          <w:noProof/>
          <w:lang w:eastAsia="en-GB"/>
        </w:rPr>
        <w:drawing>
          <wp:inline distT="0" distB="0" distL="0" distR="0" wp14:anchorId="54FEE51D" wp14:editId="30DF824F">
            <wp:extent cx="9753600" cy="6762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676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26C2" w:rsidSect="00F91AA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AA9"/>
    <w:rsid w:val="005526C2"/>
    <w:rsid w:val="00F91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CA96CB-3559-455C-BCEB-2AE2C7CA9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9AC2E14E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</dc:creator>
  <cp:keywords/>
  <dc:description/>
  <cp:lastModifiedBy>Hall</cp:lastModifiedBy>
  <cp:revision>1</cp:revision>
  <dcterms:created xsi:type="dcterms:W3CDTF">2020-06-15T14:13:00Z</dcterms:created>
  <dcterms:modified xsi:type="dcterms:W3CDTF">2020-06-15T14:14:00Z</dcterms:modified>
</cp:coreProperties>
</file>