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5786" w:rsidRDefault="000179FB">
      <w:r>
        <w:rPr>
          <w:noProof/>
          <w:lang w:eastAsia="en-GB"/>
        </w:rPr>
        <w:drawing>
          <wp:inline distT="0" distB="0" distL="0" distR="0" wp14:anchorId="3913539F" wp14:editId="1A9F64E3">
            <wp:extent cx="9777730" cy="67151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71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25786" w:rsidSect="000179F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9FB"/>
    <w:rsid w:val="000179FB"/>
    <w:rsid w:val="005D2F37"/>
    <w:rsid w:val="00B25786"/>
    <w:rsid w:val="00E37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9717BF7-7AA3-4136-8ABD-AE6D9DB7A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1E83DAEE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Rianne Foster</dc:creator>
  <cp:keywords/>
  <dc:description/>
  <cp:lastModifiedBy>Rianne Foster</cp:lastModifiedBy>
  <cp:revision>1</cp:revision>
  <dcterms:created xsi:type="dcterms:W3CDTF">2020-06-22T11:23:00Z</dcterms:created>
  <dcterms:modified xsi:type="dcterms:W3CDTF">2020-06-22T11:24:00Z</dcterms:modified>
</cp:coreProperties>
</file>