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786" w:rsidRDefault="005E3C5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CF66387" wp14:editId="53551339">
            <wp:simplePos x="0" y="0"/>
            <wp:positionH relativeFrom="margin">
              <wp:align>right</wp:align>
            </wp:positionH>
            <wp:positionV relativeFrom="paragraph">
              <wp:posOffset>5572125</wp:posOffset>
            </wp:positionV>
            <wp:extent cx="6645910" cy="2657475"/>
            <wp:effectExtent l="0" t="0" r="2540" b="9525"/>
            <wp:wrapNone/>
            <wp:docPr id="2" name="Picture 2" descr="Blank vertical tim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 vertical timelin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35" b="26463"/>
                    <a:stretch/>
                  </pic:blipFill>
                  <pic:spPr bwMode="auto">
                    <a:xfrm>
                      <a:off x="0" y="0"/>
                      <a:ext cx="664591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BF1AECB" wp14:editId="11CB87E0">
            <wp:extent cx="6645910" cy="5958402"/>
            <wp:effectExtent l="0" t="0" r="2540" b="4445"/>
            <wp:docPr id="1" name="Picture 1" descr="Blank vertical tim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 vertical timeli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95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5786" w:rsidSect="005E3C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C54"/>
    <w:rsid w:val="005D2805"/>
    <w:rsid w:val="005D2F37"/>
    <w:rsid w:val="005E3C54"/>
    <w:rsid w:val="00B25786"/>
    <w:rsid w:val="00E3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099C15-DA26-4C2A-A27E-0371898D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655F9396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Rianne Foster</cp:lastModifiedBy>
  <cp:revision>2</cp:revision>
  <dcterms:created xsi:type="dcterms:W3CDTF">2020-06-22T13:13:00Z</dcterms:created>
  <dcterms:modified xsi:type="dcterms:W3CDTF">2020-06-22T13:20:00Z</dcterms:modified>
</cp:coreProperties>
</file>