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6437B" w:rsidRPr="00A77D3F" w:rsidRDefault="00D6437B" w:rsidP="00D6437B">
      <w:pPr>
        <w:jc w:val="center"/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0</wp:posOffset>
                </wp:positionV>
                <wp:extent cx="2360930" cy="5524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37B" w:rsidRPr="00A77D3F" w:rsidRDefault="00D6437B" w:rsidP="00D6437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77D3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Adjectives / Verbs</w:t>
                            </w:r>
                          </w:p>
                          <w:p w:rsidR="00D6437B" w:rsidRPr="00A77D3F" w:rsidRDefault="00D6437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5pt;margin-top:0;width:185.9pt;height:43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" strokecolor="white [3212]">
                <v:textbox>
                  <w:txbxContent>
                    <w:p w:rsidR="00D6437B" w:rsidRPr="00A77D3F" w:rsidRDefault="00D6437B" w:rsidP="00D6437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A77D3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Adjectives / Verbs</w:t>
                      </w:r>
                    </w:p>
                    <w:p w:rsidR="00D6437B" w:rsidRPr="00A77D3F" w:rsidRDefault="00D6437B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7A15" w:rsidRPr="00A77D3F" w:rsidRDefault="00B87A15">
      <w:pPr>
        <w:rPr>
          <w:rFonts w:ascii="Comic Sans MS" w:hAnsi="Comic Sans MS"/>
          <w:sz w:val="32"/>
          <w:szCs w:val="32"/>
        </w:rPr>
      </w:pPr>
    </w:p>
    <w:p w:rsidR="00A77D3F" w:rsidRPr="00A77D3F" w:rsidRDefault="00A77D3F" w:rsidP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chilling</w:t>
      </w:r>
    </w:p>
    <w:p w:rsidR="00A77D3F" w:rsidRPr="00A77D3F" w:rsidRDefault="00A77D3F" w:rsidP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freezing</w:t>
      </w:r>
    </w:p>
    <w:p w:rsidR="00A77D3F" w:rsidRPr="00A77D3F" w:rsidRDefault="00A77D3F" w:rsidP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arctic</w:t>
      </w:r>
    </w:p>
    <w:p w:rsidR="00A77D3F" w:rsidRPr="00A77D3F" w:rsidRDefault="00A77D3F" w:rsidP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wispy</w:t>
      </w:r>
    </w:p>
    <w:p w:rsidR="00A77D3F" w:rsidRPr="00A77D3F" w:rsidRDefault="00A77D3F" w:rsidP="00A77D3F">
      <w:pPr>
        <w:shd w:val="clear" w:color="auto" w:fill="FFFFFF"/>
        <w:spacing w:after="60" w:line="240" w:lineRule="auto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77D3F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ominous</w:t>
      </w:r>
    </w:p>
    <w:p w:rsidR="00A77D3F" w:rsidRPr="00A77D3F" w:rsidRDefault="00A77D3F" w:rsidP="00A77D3F">
      <w:pPr>
        <w:shd w:val="clear" w:color="auto" w:fill="FFFFFF"/>
        <w:spacing w:after="60" w:line="240" w:lineRule="auto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77D3F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screaming</w:t>
      </w:r>
    </w:p>
    <w:p w:rsidR="00A77D3F" w:rsidRPr="00A77D3F" w:rsidRDefault="00A77D3F" w:rsidP="00A77D3F">
      <w:pPr>
        <w:shd w:val="clear" w:color="auto" w:fill="FFFFFF"/>
        <w:spacing w:after="60" w:line="240" w:lineRule="auto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77D3F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howling</w:t>
      </w:r>
    </w:p>
    <w:p w:rsidR="00A77D3F" w:rsidRPr="00A77D3F" w:rsidRDefault="00A77D3F" w:rsidP="00A77D3F">
      <w:pPr>
        <w:shd w:val="clear" w:color="auto" w:fill="FFFFFF"/>
        <w:spacing w:after="60" w:line="240" w:lineRule="auto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77D3F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crisp</w:t>
      </w:r>
    </w:p>
    <w:p w:rsidR="00A77D3F" w:rsidRPr="00A77D3F" w:rsidRDefault="00A77D3F" w:rsidP="00A77D3F">
      <w:pPr>
        <w:shd w:val="clear" w:color="auto" w:fill="FFFFFF"/>
        <w:spacing w:after="60" w:line="240" w:lineRule="auto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77D3F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frosty</w:t>
      </w:r>
    </w:p>
    <w:p w:rsidR="00A77D3F" w:rsidRPr="00A77D3F" w:rsidRDefault="00A77D3F" w:rsidP="00A77D3F">
      <w:pPr>
        <w:shd w:val="clear" w:color="auto" w:fill="FFFFFF"/>
        <w:spacing w:after="60" w:line="240" w:lineRule="auto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77D3F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ferocious</w:t>
      </w:r>
    </w:p>
    <w:p w:rsidR="00A77D3F" w:rsidRPr="00A77D3F" w:rsidRDefault="00A77D3F" w:rsidP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savage</w:t>
      </w:r>
    </w:p>
    <w:p w:rsidR="00A77D3F" w:rsidRPr="00A77D3F" w:rsidRDefault="00A77D3F" w:rsidP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arctic</w:t>
      </w:r>
    </w:p>
    <w:p w:rsidR="00A77D3F" w:rsidRPr="00A77D3F" w:rsidRDefault="00A77D3F" w:rsidP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barren</w:t>
      </w:r>
    </w:p>
    <w:p w:rsidR="00A77D3F" w:rsidRPr="00A77D3F" w:rsidRDefault="00A77D3F" w:rsidP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tinted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</w:p>
    <w:p w:rsidR="00A77D3F" w:rsidRPr="00A77D3F" w:rsidRDefault="00A77D3F">
      <w:pPr>
        <w:rPr>
          <w:rFonts w:ascii="Comic Sans MS" w:hAnsi="Comic Sans MS"/>
          <w:sz w:val="32"/>
          <w:szCs w:val="32"/>
        </w:rPr>
      </w:pPr>
    </w:p>
    <w:p w:rsidR="00A77D3F" w:rsidRPr="00A77D3F" w:rsidRDefault="00A77D3F">
      <w:pPr>
        <w:rPr>
          <w:rFonts w:ascii="Comic Sans MS" w:hAnsi="Comic Sans MS"/>
          <w:sz w:val="32"/>
          <w:szCs w:val="32"/>
        </w:rPr>
      </w:pP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d</w:t>
      </w:r>
      <w:r w:rsidR="00A77D3F">
        <w:rPr>
          <w:rFonts w:ascii="Comic Sans MS" w:hAnsi="Comic Sans MS"/>
          <w:sz w:val="32"/>
          <w:szCs w:val="32"/>
        </w:rPr>
        <w:t>row</w:t>
      </w:r>
      <w:r w:rsidRPr="00A77D3F">
        <w:rPr>
          <w:rFonts w:ascii="Comic Sans MS" w:hAnsi="Comic Sans MS"/>
          <w:sz w:val="32"/>
          <w:szCs w:val="32"/>
        </w:rPr>
        <w:t>ned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burst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exploded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blazed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bathed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shimmered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welcomed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hung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drowned</w:t>
      </w:r>
    </w:p>
    <w:p w:rsidR="00A77D3F" w:rsidRPr="00A77D3F" w:rsidRDefault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 xml:space="preserve">smothered 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 xml:space="preserve">shimmered 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sparkled</w:t>
      </w:r>
    </w:p>
    <w:p w:rsidR="00D6437B" w:rsidRPr="00A77D3F" w:rsidRDefault="00D6437B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washed</w:t>
      </w:r>
    </w:p>
    <w:p w:rsidR="00A77D3F" w:rsidRPr="00A77D3F" w:rsidRDefault="00A77D3F">
      <w:pPr>
        <w:rPr>
          <w:rFonts w:ascii="Comic Sans MS" w:hAnsi="Comic Sans MS"/>
          <w:sz w:val="32"/>
          <w:szCs w:val="32"/>
        </w:rPr>
      </w:pPr>
      <w:r w:rsidRPr="00A77D3F">
        <w:rPr>
          <w:rFonts w:ascii="Comic Sans MS" w:hAnsi="Comic Sans MS"/>
          <w:sz w:val="32"/>
          <w:szCs w:val="32"/>
        </w:rPr>
        <w:t>blanketed</w:t>
      </w:r>
    </w:p>
    <w:p w:rsidR="00A77D3F" w:rsidRPr="00A77D3F" w:rsidRDefault="00A77D3F">
      <w:pPr>
        <w:rPr>
          <w:rFonts w:ascii="Sassoon Penpals Joined" w:hAnsi="Sassoon Penpals Joined"/>
          <w:sz w:val="32"/>
          <w:szCs w:val="32"/>
        </w:rPr>
      </w:pPr>
    </w:p>
    <w:sectPr w:rsidR="00A77D3F" w:rsidRPr="00A77D3F" w:rsidSect="00D6437B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 Joine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A1FE2"/>
    <w:multiLevelType w:val="multilevel"/>
    <w:tmpl w:val="C2AE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37B"/>
    <w:rsid w:val="00483CC2"/>
    <w:rsid w:val="00A77D3F"/>
    <w:rsid w:val="00B36C35"/>
    <w:rsid w:val="00B87A15"/>
    <w:rsid w:val="00D6437B"/>
    <w:rsid w:val="00F03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125329-9436-4A16-842E-1D14B18A1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437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37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4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6E579829</Template>
  <TotalTime>0</TotalTime>
  <Pages>3</Pages>
  <Words>35</Words>
  <Characters>203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Wyvil Primary School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Meredith</dc:creator>
  <cp:keywords/>
  <dc:description/>
  <cp:lastModifiedBy>Susan Dench</cp:lastModifiedBy>
  <cp:revision>2</cp:revision>
  <cp:lastPrinted>2019-11-11T17:57:00Z</cp:lastPrinted>
  <dcterms:created xsi:type="dcterms:W3CDTF">2019-11-11T18:01:00Z</dcterms:created>
  <dcterms:modified xsi:type="dcterms:W3CDTF">2019-11-11T18:01:00Z</dcterms:modified>
</cp:coreProperties>
</file>