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14" w:rsidRPr="00CE4EEC" w:rsidRDefault="00E95D14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621"/>
        <w:gridCol w:w="5268"/>
      </w:tblGrid>
      <w:tr w:rsidR="00E95D14" w:rsidRPr="00CE4EEC" w:rsidTr="00CE4EEC">
        <w:tc>
          <w:tcPr>
            <w:tcW w:w="4621" w:type="dxa"/>
          </w:tcPr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E95D14" w:rsidRPr="00DA2CCF" w:rsidRDefault="00E95D14" w:rsidP="00DA2CC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>The forest was</w:t>
            </w: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E95D14" w:rsidRPr="00DA2CCF" w:rsidRDefault="008731B8" w:rsidP="00CE4EEC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 xml:space="preserve">a maze, impossible to navigate  </w:t>
            </w:r>
          </w:p>
        </w:tc>
      </w:tr>
      <w:tr w:rsidR="00E95D14" w:rsidRPr="00CE4EEC" w:rsidTr="00CE4EEC">
        <w:tc>
          <w:tcPr>
            <w:tcW w:w="4621" w:type="dxa"/>
          </w:tcPr>
          <w:p w:rsidR="00E95D14" w:rsidRPr="00DA2CCF" w:rsidRDefault="00E95D14" w:rsidP="00CE4EE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>The stars were</w:t>
            </w: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:rsidR="00DD3584" w:rsidRDefault="00DD3584" w:rsidP="00DF2393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DD3584" w:rsidRDefault="00DA2CCF" w:rsidP="00DF2393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>sparkling diamonds</w:t>
            </w:r>
          </w:p>
          <w:p w:rsidR="00E95D14" w:rsidRPr="00DA2CCF" w:rsidRDefault="00DA2CCF" w:rsidP="00DF2393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8731B8" w:rsidRPr="00DA2CCF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</w:tr>
      <w:tr w:rsidR="00E95D14" w:rsidRPr="00CE4EEC" w:rsidTr="00CE4EEC">
        <w:tc>
          <w:tcPr>
            <w:tcW w:w="4621" w:type="dxa"/>
          </w:tcPr>
          <w:p w:rsidR="00E95D14" w:rsidRPr="00DA2CCF" w:rsidRDefault="00E95D14" w:rsidP="00CE4EE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>The ballerina was</w:t>
            </w:r>
          </w:p>
          <w:p w:rsidR="00E95D14" w:rsidRPr="00DA2CCF" w:rsidRDefault="00E95D14" w:rsidP="00E95D1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:rsidR="00E95D14" w:rsidRPr="00DA2CCF" w:rsidRDefault="00E95D14" w:rsidP="00CE4EE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95D14" w:rsidRPr="00CE4EEC" w:rsidTr="00CE4EEC">
        <w:tc>
          <w:tcPr>
            <w:tcW w:w="4621" w:type="dxa"/>
          </w:tcPr>
          <w:p w:rsidR="00E95D14" w:rsidRPr="00DA2CCF" w:rsidRDefault="00E95D14" w:rsidP="00CE4EEC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>The snowflakes were</w:t>
            </w: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:rsidR="00E95D14" w:rsidRPr="00DA2CCF" w:rsidRDefault="00DA2CCF" w:rsidP="00CE4EE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dancers, falling to the floor  </w:t>
            </w:r>
          </w:p>
        </w:tc>
      </w:tr>
      <w:tr w:rsidR="00E95D14" w:rsidRPr="00CE4EEC" w:rsidTr="00CE4EEC">
        <w:tc>
          <w:tcPr>
            <w:tcW w:w="4621" w:type="dxa"/>
          </w:tcPr>
          <w:p w:rsidR="00E95D14" w:rsidRPr="00DA2CCF" w:rsidRDefault="00E95D14" w:rsidP="00CE4EEC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 xml:space="preserve">The lake was </w:t>
            </w: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:rsidR="00E95D14" w:rsidRPr="00DA2CCF" w:rsidRDefault="00DA2CCF" w:rsidP="00CE4EE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 mirror</w:t>
            </w:r>
          </w:p>
        </w:tc>
      </w:tr>
      <w:tr w:rsidR="00E95D14" w:rsidRPr="00CE4EEC" w:rsidTr="00CE4EEC">
        <w:tc>
          <w:tcPr>
            <w:tcW w:w="4621" w:type="dxa"/>
          </w:tcPr>
          <w:p w:rsidR="00E95D14" w:rsidRPr="00DA2CCF" w:rsidRDefault="00E95D14" w:rsidP="00CE4EEC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 xml:space="preserve">Her tears </w:t>
            </w:r>
            <w:r w:rsidR="00CE4EEC" w:rsidRPr="00DA2CCF">
              <w:rPr>
                <w:rFonts w:ascii="Comic Sans MS" w:hAnsi="Comic Sans MS"/>
                <w:sz w:val="32"/>
                <w:szCs w:val="32"/>
              </w:rPr>
              <w:t>were</w:t>
            </w: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:rsidR="00E95D14" w:rsidRPr="00DA2CCF" w:rsidRDefault="00DA2CCF" w:rsidP="00CE4EEC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color w:val="222222"/>
                <w:sz w:val="32"/>
                <w:szCs w:val="32"/>
                <w:shd w:val="clear" w:color="auto" w:fill="FFFFFF"/>
              </w:rPr>
              <w:t>a river flowing down her cheeks</w:t>
            </w:r>
          </w:p>
        </w:tc>
      </w:tr>
      <w:tr w:rsidR="00E95D14" w:rsidRPr="00CE4EEC" w:rsidTr="00CE4EEC">
        <w:tc>
          <w:tcPr>
            <w:tcW w:w="4621" w:type="dxa"/>
          </w:tcPr>
          <w:p w:rsidR="00E95D14" w:rsidRPr="00DA2CCF" w:rsidRDefault="00E95D14" w:rsidP="00CE4EEC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 xml:space="preserve">Ben’s temper was </w:t>
            </w: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E4EEC" w:rsidRPr="00DA2CCF" w:rsidRDefault="00CE4EE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:rsidR="00E95D14" w:rsidRPr="00DA2CCF" w:rsidRDefault="00DA2CCF" w:rsidP="00CE4EEC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color w:val="222222"/>
                <w:sz w:val="32"/>
                <w:szCs w:val="32"/>
                <w:shd w:val="clear" w:color="auto" w:fill="FFFFFF"/>
              </w:rPr>
              <w:t>a volcano, ready to explode</w:t>
            </w:r>
          </w:p>
        </w:tc>
      </w:tr>
      <w:tr w:rsidR="00E95D14" w:rsidRPr="00CE4EEC" w:rsidTr="00CE4EEC">
        <w:tc>
          <w:tcPr>
            <w:tcW w:w="4621" w:type="dxa"/>
          </w:tcPr>
          <w:p w:rsidR="00E95D14" w:rsidRPr="00DA2CCF" w:rsidRDefault="00CE4EEC" w:rsidP="00CE4EEC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="00DA2CCF">
              <w:rPr>
                <w:rFonts w:ascii="Comic Sans MS" w:hAnsi="Comic Sans MS"/>
                <w:sz w:val="32"/>
                <w:szCs w:val="32"/>
              </w:rPr>
              <w:t xml:space="preserve">car </w:t>
            </w:r>
            <w:r w:rsidRPr="00DA2CCF">
              <w:rPr>
                <w:rFonts w:ascii="Comic Sans MS" w:hAnsi="Comic Sans MS"/>
                <w:sz w:val="32"/>
                <w:szCs w:val="32"/>
              </w:rPr>
              <w:t xml:space="preserve">was </w:t>
            </w: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E95D14" w:rsidRPr="00DA2CCF" w:rsidRDefault="00E95D1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:rsidR="00CE4EEC" w:rsidRPr="00DA2CCF" w:rsidRDefault="00CE4EEC" w:rsidP="00DF2393">
            <w:pPr>
              <w:rPr>
                <w:rFonts w:ascii="Comic Sans MS" w:hAnsi="Comic Sans MS"/>
                <w:sz w:val="32"/>
                <w:szCs w:val="32"/>
              </w:rPr>
            </w:pPr>
            <w:r w:rsidRPr="00DA2CCF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</w:tr>
    </w:tbl>
    <w:p w:rsidR="00915816" w:rsidRPr="00CE4EEC" w:rsidRDefault="00915816">
      <w:pPr>
        <w:rPr>
          <w:rFonts w:ascii="Comic Sans MS" w:hAnsi="Comic Sans MS"/>
          <w:sz w:val="40"/>
          <w:szCs w:val="40"/>
        </w:rPr>
      </w:pPr>
    </w:p>
    <w:sectPr w:rsidR="00915816" w:rsidRPr="00CE4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D14"/>
    <w:rsid w:val="0081229C"/>
    <w:rsid w:val="008731B8"/>
    <w:rsid w:val="00915816"/>
    <w:rsid w:val="00BC0738"/>
    <w:rsid w:val="00CE4EEC"/>
    <w:rsid w:val="00DA2CCF"/>
    <w:rsid w:val="00DD3584"/>
    <w:rsid w:val="00DF2393"/>
    <w:rsid w:val="00E95D14"/>
    <w:rsid w:val="00F535BA"/>
    <w:rsid w:val="00FB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2C2EC1-6CF3-4A79-8DFB-92E2FFB4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5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3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5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6E579829</Template>
  <TotalTime>0</TotalTime>
  <Pages>1</Pages>
  <Words>46</Words>
  <Characters>268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Immanuel and St Andrew CE Primary School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Meredith</dc:creator>
  <cp:lastModifiedBy>Susan Dench</cp:lastModifiedBy>
  <cp:revision>2</cp:revision>
  <cp:lastPrinted>2019-11-11T17:57:00Z</cp:lastPrinted>
  <dcterms:created xsi:type="dcterms:W3CDTF">2019-11-11T18:00:00Z</dcterms:created>
  <dcterms:modified xsi:type="dcterms:W3CDTF">2019-11-11T18:00:00Z</dcterms:modified>
</cp:coreProperties>
</file>