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3F3FF" w14:textId="040447E8" w:rsidR="00EB7698" w:rsidRDefault="00392D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EA9B3F" wp14:editId="70F13C59">
                <wp:simplePos x="0" y="0"/>
                <wp:positionH relativeFrom="column">
                  <wp:posOffset>3295650</wp:posOffset>
                </wp:positionH>
                <wp:positionV relativeFrom="paragraph">
                  <wp:posOffset>-200025</wp:posOffset>
                </wp:positionV>
                <wp:extent cx="3495675" cy="1790700"/>
                <wp:effectExtent l="19050" t="1905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04A7E805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387CBA9E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4101F15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98540BF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2811AA3E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8BCD19B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0EC21349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A9B3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59.5pt;margin-top:-15.75pt;width:275.25pt;height:1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" fillcolor="white [3201]" strokecolor="#00b0f0" strokeweight="3pt">
                <v:textbox>
                  <w:txbxContent>
                    <w:p w14:paraId="04A7E805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387CBA9E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4101F15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98540BF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2811AA3E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8BCD19B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0EC21349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B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71A50D67">
                <wp:simplePos x="0" y="0"/>
                <wp:positionH relativeFrom="column">
                  <wp:posOffset>-314325</wp:posOffset>
                </wp:positionH>
                <wp:positionV relativeFrom="paragraph">
                  <wp:posOffset>-200025</wp:posOffset>
                </wp:positionV>
                <wp:extent cx="3495675" cy="17907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72A6D1F" w14:textId="3EAB5D9A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erb changes the meaning of the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sentence.</w:t>
                            </w:r>
                          </w:p>
                          <w:p w14:paraId="08B9E885" w14:textId="77777777" w:rsidR="00392D58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0B1FC58" w14:textId="77777777" w:rsidR="00392D58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83304E7" w14:textId="5F19ED50" w:rsidR="003F10A0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1277EF05" w14:textId="1E1951D5" w:rsidR="00392D58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C652900" w14:textId="0306EBBE" w:rsidR="00392D58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3B8E9816" w14:textId="686D6972" w:rsidR="00392D58" w:rsidRDefault="00392D58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27" type="#_x0000_t202" style="position:absolute;margin-left:-24.75pt;margin-top:-15.75pt;width:275.2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" fillcolor="white [3201]" strokecolor="#00b0f0" strokeweight="3pt">
                <v:textbox>
                  <w:txbxContent>
                    <w:p w14:paraId="472A6D1F" w14:textId="3EAB5D9A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erb changes the meaning of the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sentence.</w:t>
                      </w:r>
                    </w:p>
                    <w:p w14:paraId="08B9E885" w14:textId="77777777" w:rsidR="00392D58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0B1FC58" w14:textId="77777777" w:rsidR="00392D58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83304E7" w14:textId="5F19ED50" w:rsidR="003F10A0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1277EF05" w14:textId="1E1951D5" w:rsidR="00392D58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C652900" w14:textId="0306EBBE" w:rsidR="00392D58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3B8E9816" w14:textId="686D6972" w:rsidR="00392D58" w:rsidRDefault="00392D58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38D83CC5" w14:textId="51543B02" w:rsidR="001C0A4A" w:rsidRPr="001C0A4A" w:rsidRDefault="001C0A4A" w:rsidP="001C0A4A"/>
    <w:p w14:paraId="19D47236" w14:textId="26A5974E" w:rsidR="001C0A4A" w:rsidRPr="001C0A4A" w:rsidRDefault="001C0A4A" w:rsidP="001C0A4A"/>
    <w:p w14:paraId="38698C5A" w14:textId="326830D1" w:rsidR="001C0A4A" w:rsidRPr="001C0A4A" w:rsidRDefault="001C0A4A" w:rsidP="001C0A4A"/>
    <w:p w14:paraId="08E235BD" w14:textId="2DA35135" w:rsidR="001C0A4A" w:rsidRPr="001C0A4A" w:rsidRDefault="001C0A4A" w:rsidP="001C0A4A"/>
    <w:p w14:paraId="134F75C6" w14:textId="0D6F5FCC" w:rsidR="001C0A4A" w:rsidRPr="001C0A4A" w:rsidRDefault="001C0A4A" w:rsidP="001C0A4A"/>
    <w:p w14:paraId="60CF0DEB" w14:textId="6AF7BE10" w:rsidR="001C0A4A" w:rsidRPr="001C0A4A" w:rsidRDefault="001C0A4A" w:rsidP="001C0A4A"/>
    <w:p w14:paraId="324C337F" w14:textId="3666B946" w:rsidR="001C0A4A" w:rsidRPr="001C0A4A" w:rsidRDefault="001C0A4A" w:rsidP="001C0A4A"/>
    <w:p w14:paraId="79301AF7" w14:textId="0EFC3A3C" w:rsidR="001C0A4A" w:rsidRPr="001C0A4A" w:rsidRDefault="001C0A4A" w:rsidP="001C0A4A"/>
    <w:p w14:paraId="75ECE45D" w14:textId="3F6A2428" w:rsidR="001C0A4A" w:rsidRPr="001C0A4A" w:rsidRDefault="00392D58" w:rsidP="001C0A4A">
      <w:r w:rsidRPr="00392D5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240BC8" wp14:editId="5AD186CA">
                <wp:simplePos x="0" y="0"/>
                <wp:positionH relativeFrom="column">
                  <wp:posOffset>3295650</wp:posOffset>
                </wp:positionH>
                <wp:positionV relativeFrom="paragraph">
                  <wp:posOffset>135255</wp:posOffset>
                </wp:positionV>
                <wp:extent cx="3495675" cy="1790700"/>
                <wp:effectExtent l="19050" t="1905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211E9F9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1449CEB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E8B6950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5541C6B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36D3268A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D7A44BD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36ABE0E0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40BC8" id="Text Box 14" o:spid="_x0000_s1028" type="#_x0000_t202" style="position:absolute;margin-left:259.5pt;margin-top:10.65pt;width:275.25pt;height:14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" fillcolor="white [3201]" strokecolor="#00b0f0" strokeweight="3pt">
                <v:textbox>
                  <w:txbxContent>
                    <w:p w14:paraId="5211E9F9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1449CEB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E8B6950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5541C6B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36D3268A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D7A44BD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36ABE0E0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2D5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6662D4" wp14:editId="07C6CBD2">
                <wp:simplePos x="0" y="0"/>
                <wp:positionH relativeFrom="column">
                  <wp:posOffset>-314325</wp:posOffset>
                </wp:positionH>
                <wp:positionV relativeFrom="paragraph">
                  <wp:posOffset>135255</wp:posOffset>
                </wp:positionV>
                <wp:extent cx="3495675" cy="1790700"/>
                <wp:effectExtent l="19050" t="1905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37A0498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6B0F1AD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D85082A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397024F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43405C60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724BA40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7709E7E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662D4" id="Text Box 13" o:spid="_x0000_s1029" type="#_x0000_t202" style="position:absolute;margin-left:-24.75pt;margin-top:10.65pt;width:275.25pt;height:1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" fillcolor="white [3201]" strokecolor="#00b0f0" strokeweight="3pt">
                <v:textbox>
                  <w:txbxContent>
                    <w:p w14:paraId="337A0498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6B0F1AD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D85082A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397024F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43405C60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724BA40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7709E7E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13D1E7" w14:textId="7873AEDF" w:rsidR="001C0A4A" w:rsidRPr="001C0A4A" w:rsidRDefault="001C0A4A" w:rsidP="001C0A4A"/>
    <w:p w14:paraId="6A900A74" w14:textId="4F32AE77" w:rsidR="001C0A4A" w:rsidRPr="001C0A4A" w:rsidRDefault="001C0A4A" w:rsidP="001C0A4A"/>
    <w:p w14:paraId="6EE1C462" w14:textId="665BFD0B" w:rsidR="001C0A4A" w:rsidRPr="001C0A4A" w:rsidRDefault="001C0A4A" w:rsidP="001C0A4A"/>
    <w:p w14:paraId="04C45A48" w14:textId="008BBF6B" w:rsidR="001C0A4A" w:rsidRPr="001C0A4A" w:rsidRDefault="001C0A4A" w:rsidP="001C0A4A"/>
    <w:p w14:paraId="4B733908" w14:textId="4E958818" w:rsidR="001C0A4A" w:rsidRPr="001C0A4A" w:rsidRDefault="001C0A4A" w:rsidP="001C0A4A"/>
    <w:p w14:paraId="587666A1" w14:textId="39D50A63" w:rsidR="001C0A4A" w:rsidRPr="001C0A4A" w:rsidRDefault="001C0A4A" w:rsidP="001C0A4A"/>
    <w:p w14:paraId="6F32B5CD" w14:textId="25A7A726" w:rsidR="001C0A4A" w:rsidRPr="001C0A4A" w:rsidRDefault="001C0A4A" w:rsidP="001C0A4A"/>
    <w:p w14:paraId="4136EEAE" w14:textId="606D5EDB" w:rsidR="001C0A4A" w:rsidRPr="001C0A4A" w:rsidRDefault="001C0A4A" w:rsidP="001C0A4A"/>
    <w:p w14:paraId="13B91594" w14:textId="3E7D883C" w:rsidR="001C0A4A" w:rsidRPr="001C0A4A" w:rsidRDefault="001C0A4A" w:rsidP="001C0A4A"/>
    <w:p w14:paraId="70E04BD9" w14:textId="73283E85" w:rsidR="001C0A4A" w:rsidRPr="001C0A4A" w:rsidRDefault="001C0A4A" w:rsidP="001C0A4A"/>
    <w:p w14:paraId="6554471B" w14:textId="1C8E1CEF" w:rsidR="001C0A4A" w:rsidRPr="001C0A4A" w:rsidRDefault="00392D58" w:rsidP="001C0A4A">
      <w:r w:rsidRPr="00392D58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7C64D0" wp14:editId="339A288A">
                <wp:simplePos x="0" y="0"/>
                <wp:positionH relativeFrom="column">
                  <wp:posOffset>3314700</wp:posOffset>
                </wp:positionH>
                <wp:positionV relativeFrom="paragraph">
                  <wp:posOffset>86360</wp:posOffset>
                </wp:positionV>
                <wp:extent cx="3495675" cy="1790700"/>
                <wp:effectExtent l="19050" t="1905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E19552A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0CE51649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B94A2D2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03723E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7E688DE2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C180FD1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12236A05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C64D0" id="Text Box 16" o:spid="_x0000_s1030" type="#_x0000_t202" style="position:absolute;margin-left:261pt;margin-top:6.8pt;width:275.25pt;height:1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" fillcolor="white [3201]" strokecolor="#00b0f0" strokeweight="3pt">
                <v:textbox>
                  <w:txbxContent>
                    <w:p w14:paraId="5E19552A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0CE51649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B94A2D2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03723E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7E688DE2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C180FD1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12236A05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2D5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9BB5BC" wp14:editId="3C121046">
                <wp:simplePos x="0" y="0"/>
                <wp:positionH relativeFrom="column">
                  <wp:posOffset>-295275</wp:posOffset>
                </wp:positionH>
                <wp:positionV relativeFrom="paragraph">
                  <wp:posOffset>86360</wp:posOffset>
                </wp:positionV>
                <wp:extent cx="3495675" cy="1790700"/>
                <wp:effectExtent l="19050" t="1905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32CE19A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5BD7B23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CDC45E2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971FCDE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14FE9D9A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6F0E554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629A8CD3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BB5BC" id="Text Box 15" o:spid="_x0000_s1031" type="#_x0000_t202" style="position:absolute;margin-left:-23.25pt;margin-top:6.8pt;width:275.25pt;height:1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" fillcolor="white [3201]" strokecolor="#00b0f0" strokeweight="3pt">
                <v:textbox>
                  <w:txbxContent>
                    <w:p w14:paraId="332CE19A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5BD7B23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CDC45E2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971FCDE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14FE9D9A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6F0E554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629A8CD3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9262CF" w14:textId="0CF58B7A" w:rsidR="001C0A4A" w:rsidRPr="001C0A4A" w:rsidRDefault="001C0A4A" w:rsidP="001C0A4A"/>
    <w:p w14:paraId="3DF6BF95" w14:textId="71634E98" w:rsidR="001C0A4A" w:rsidRPr="001C0A4A" w:rsidRDefault="001C0A4A" w:rsidP="001C0A4A"/>
    <w:p w14:paraId="7EF6B356" w14:textId="7970A23E" w:rsidR="001C0A4A" w:rsidRPr="001C0A4A" w:rsidRDefault="001C0A4A" w:rsidP="001C0A4A"/>
    <w:p w14:paraId="2941F279" w14:textId="05B04EA1" w:rsidR="001C0A4A" w:rsidRPr="001C0A4A" w:rsidRDefault="001C0A4A" w:rsidP="001C0A4A"/>
    <w:p w14:paraId="3092BB1F" w14:textId="68390CDC" w:rsidR="001C0A4A" w:rsidRPr="001C0A4A" w:rsidRDefault="001C0A4A" w:rsidP="001C0A4A"/>
    <w:p w14:paraId="013CBEA7" w14:textId="345366BE" w:rsidR="001C0A4A" w:rsidRPr="001C0A4A" w:rsidRDefault="001C0A4A" w:rsidP="001C0A4A"/>
    <w:p w14:paraId="251AB474" w14:textId="3C53B55E" w:rsidR="001C0A4A" w:rsidRPr="001C0A4A" w:rsidRDefault="001C0A4A" w:rsidP="001C0A4A"/>
    <w:p w14:paraId="11911E0F" w14:textId="45BB792F" w:rsidR="001C0A4A" w:rsidRDefault="001C0A4A" w:rsidP="001C0A4A"/>
    <w:p w14:paraId="7A769D1D" w14:textId="5C7ED735" w:rsidR="001C0A4A" w:rsidRDefault="001C0A4A" w:rsidP="001C0A4A">
      <w:pPr>
        <w:jc w:val="center"/>
      </w:pPr>
    </w:p>
    <w:p w14:paraId="5BE8BB77" w14:textId="4313F7C6" w:rsidR="001C0A4A" w:rsidRDefault="00392D58" w:rsidP="001C0A4A">
      <w:pPr>
        <w:jc w:val="center"/>
      </w:pPr>
      <w:r w:rsidRPr="00392D58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E48504" wp14:editId="141C3808">
                <wp:simplePos x="0" y="0"/>
                <wp:positionH relativeFrom="column">
                  <wp:posOffset>-285750</wp:posOffset>
                </wp:positionH>
                <wp:positionV relativeFrom="paragraph">
                  <wp:posOffset>210820</wp:posOffset>
                </wp:positionV>
                <wp:extent cx="3495675" cy="1790700"/>
                <wp:effectExtent l="19050" t="1905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D3AB7F8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60B0927D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0F0A6BD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B399EFD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4C953357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2DF6BDF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203A06A2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48504" id="Text Box 23" o:spid="_x0000_s1032" type="#_x0000_t202" style="position:absolute;left:0;text-align:left;margin-left:-22.5pt;margin-top:16.6pt;width:275.25pt;height:1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" fillcolor="white [3201]" strokecolor="#00b0f0" strokeweight="3pt">
                <v:textbox>
                  <w:txbxContent>
                    <w:p w14:paraId="4D3AB7F8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60B0927D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0F0A6BD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B399EFD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4C953357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2DF6BDF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203A06A2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3B073E" w14:textId="64699F5F" w:rsidR="001C0A4A" w:rsidRDefault="00392D58" w:rsidP="001C0A4A">
      <w:pPr>
        <w:jc w:val="center"/>
      </w:pPr>
      <w:r w:rsidRPr="00392D58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3FE7B5" wp14:editId="662B0E83">
                <wp:simplePos x="0" y="0"/>
                <wp:positionH relativeFrom="column">
                  <wp:posOffset>3324225</wp:posOffset>
                </wp:positionH>
                <wp:positionV relativeFrom="paragraph">
                  <wp:posOffset>24765</wp:posOffset>
                </wp:positionV>
                <wp:extent cx="3495675" cy="1790700"/>
                <wp:effectExtent l="19050" t="1905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6D1D264D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125353AF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1BE0FDB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3730FA4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402BBA34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8933C7F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7384CBA5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E7B5" id="Text Box 24" o:spid="_x0000_s1033" type="#_x0000_t202" style="position:absolute;left:0;text-align:left;margin-left:261.75pt;margin-top:1.95pt;width:275.25pt;height:14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" fillcolor="white [3201]" strokecolor="#00b0f0" strokeweight="3pt">
                <v:textbox>
                  <w:txbxContent>
                    <w:p w14:paraId="6D1D264D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125353AF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1BE0FDB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3730FA4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402BBA34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8933C7F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7384CBA5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6F3125CD" w:rsidR="001C0A4A" w:rsidRPr="001C0A4A" w:rsidRDefault="00392D58" w:rsidP="001C0A4A">
      <w:pPr>
        <w:jc w:val="center"/>
      </w:pPr>
      <w:bookmarkStart w:id="0" w:name="_GoBack"/>
      <w:r w:rsidRPr="00392D58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2BB9D4" wp14:editId="2B2F44EB">
                <wp:simplePos x="0" y="0"/>
                <wp:positionH relativeFrom="column">
                  <wp:posOffset>3324225</wp:posOffset>
                </wp:positionH>
                <wp:positionV relativeFrom="paragraph">
                  <wp:posOffset>913765</wp:posOffset>
                </wp:positionV>
                <wp:extent cx="3495675" cy="1790700"/>
                <wp:effectExtent l="19050" t="19050" r="2857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DA6E050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25F81D6E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A8DB990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A14906B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31F5412C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8D208D5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1CA990AC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BB9D4" id="Text Box 26" o:spid="_x0000_s1034" type="#_x0000_t202" style="position:absolute;left:0;text-align:left;margin-left:261.75pt;margin-top:71.95pt;width:275.25pt;height:14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" fillcolor="white [3201]" strokecolor="#00b0f0" strokeweight="3pt">
                <v:textbox>
                  <w:txbxContent>
                    <w:p w14:paraId="1DA6E050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25F81D6E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A8DB990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A14906B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31F5412C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8D208D5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1CA990AC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2D58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EC4D80" wp14:editId="630C6A3A">
                <wp:simplePos x="0" y="0"/>
                <wp:positionH relativeFrom="column">
                  <wp:posOffset>-285750</wp:posOffset>
                </wp:positionH>
                <wp:positionV relativeFrom="paragraph">
                  <wp:posOffset>913765</wp:posOffset>
                </wp:positionV>
                <wp:extent cx="3495675" cy="1790700"/>
                <wp:effectExtent l="19050" t="1905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CD8B7F2" w14:textId="77777777" w:rsidR="00392D58" w:rsidRPr="00003ECF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how the modal verb changes the meaning of the sentence.</w:t>
                            </w:r>
                          </w:p>
                          <w:p w14:paraId="41157829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FAF8E0A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CE90AF9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go swimming with their dad.</w:t>
                            </w:r>
                          </w:p>
                          <w:p w14:paraId="5356B751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0C3757E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Yusuf and his sister might go swimming with their dad.</w:t>
                            </w:r>
                          </w:p>
                          <w:p w14:paraId="257F3F29" w14:textId="77777777" w:rsidR="00392D58" w:rsidRDefault="00392D58" w:rsidP="00392D5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C4D80" id="Text Box 25" o:spid="_x0000_s1035" type="#_x0000_t202" style="position:absolute;left:0;text-align:left;margin-left:-22.5pt;margin-top:71.95pt;width:275.25pt;height:14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" fillcolor="white [3201]" strokecolor="#00b0f0" strokeweight="3pt">
                <v:textbox>
                  <w:txbxContent>
                    <w:p w14:paraId="1CD8B7F2" w14:textId="77777777" w:rsidR="00392D58" w:rsidRPr="00003ECF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how the modal verb changes the meaning of the sentence.</w:t>
                      </w:r>
                    </w:p>
                    <w:p w14:paraId="41157829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FAF8E0A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CE90AF9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go swimming with their dad.</w:t>
                      </w:r>
                    </w:p>
                    <w:p w14:paraId="5356B751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0C3757E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Yusuf and his sister might go swimming with their dad.</w:t>
                      </w:r>
                    </w:p>
                    <w:p w14:paraId="257F3F29" w14:textId="77777777" w:rsidR="00392D58" w:rsidRDefault="00392D58" w:rsidP="00392D5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0"/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49AE"/>
    <w:multiLevelType w:val="hybridMultilevel"/>
    <w:tmpl w:val="205262E0"/>
    <w:lvl w:ilvl="0" w:tplc="689216F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412DB"/>
    <w:multiLevelType w:val="hybridMultilevel"/>
    <w:tmpl w:val="9D289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F1"/>
    <w:rsid w:val="00003ECF"/>
    <w:rsid w:val="00123F17"/>
    <w:rsid w:val="001A5252"/>
    <w:rsid w:val="001C0A4A"/>
    <w:rsid w:val="00332C6B"/>
    <w:rsid w:val="00392D58"/>
    <w:rsid w:val="003F10A0"/>
    <w:rsid w:val="00923F2C"/>
    <w:rsid w:val="009922E6"/>
    <w:rsid w:val="009E65D9"/>
    <w:rsid w:val="00C73A95"/>
    <w:rsid w:val="00D60802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580E931B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2019-07-22T08:20:00Z</cp:lastPrinted>
  <dcterms:created xsi:type="dcterms:W3CDTF">2019-09-10T07:15:00Z</dcterms:created>
  <dcterms:modified xsi:type="dcterms:W3CDTF">2019-09-10T07:15:00Z</dcterms:modified>
</cp:coreProperties>
</file>