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3F3FF" w14:textId="0EEED45A" w:rsidR="00EB7698" w:rsidRDefault="00003E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D7C759A" wp14:editId="1C56B2A3">
                <wp:simplePos x="0" y="0"/>
                <wp:positionH relativeFrom="column">
                  <wp:posOffset>3371850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078CA52D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39A95736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0837E5F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F93CE7D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2465724B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2DE7BC3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0C3EE3DA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3B7C6E9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3675637D" w14:textId="1C01AE69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C75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5.5pt;margin-top:-15.75pt;width:275.25pt;height:18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" fillcolor="white [3201]" strokecolor="#00b0f0" strokeweight="3pt">
                <v:textbox>
                  <w:txbxContent>
                    <w:p w14:paraId="078CA52D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39A95736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0837E5F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F93CE7D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2465724B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2DE7BC3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0C3EE3DA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3B7C6E9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3675637D" w14:textId="1C01AE69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BF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3EEB4C" wp14:editId="64282516">
                <wp:simplePos x="0" y="0"/>
                <wp:positionH relativeFrom="column">
                  <wp:posOffset>-314325</wp:posOffset>
                </wp:positionH>
                <wp:positionV relativeFrom="paragraph">
                  <wp:posOffset>-200025</wp:posOffset>
                </wp:positionV>
                <wp:extent cx="3495675" cy="23241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4BF1C07" w14:textId="4B27C6D5" w:rsidR="00003ECF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5003A37B" w14:textId="36A3982D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D11BECE" w14:textId="6CD1B11C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3847BED" w14:textId="222CB919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28C5BA37" w14:textId="4485AA6B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6E7ADED" w14:textId="473EBE1F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4D109104" w14:textId="0F98138F" w:rsidR="003F10A0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83304E7" w14:textId="4B99BE58" w:rsidR="003F10A0" w:rsidRPr="00003ECF" w:rsidRDefault="003F10A0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EEB4C" id="Text Box 1" o:spid="_x0000_s1027" type="#_x0000_t202" style="position:absolute;margin-left:-24.75pt;margin-top:-15.75pt;width:275.25pt;height:18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" fillcolor="white [3201]" strokecolor="#00b0f0" strokeweight="3pt">
                <v:textbox>
                  <w:txbxContent>
                    <w:p w14:paraId="44BF1C07" w14:textId="4B27C6D5" w:rsidR="00003ECF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5003A37B" w14:textId="36A3982D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D11BECE" w14:textId="6CD1B11C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3847BED" w14:textId="222CB919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28C5BA37" w14:textId="4485AA6B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6E7ADED" w14:textId="473EBE1F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4D109104" w14:textId="0F98138F" w:rsidR="003F10A0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83304E7" w14:textId="4B99BE58" w:rsidR="003F10A0" w:rsidRPr="00003ECF" w:rsidRDefault="003F10A0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</w:txbxContent>
                </v:textbox>
              </v:shape>
            </w:pict>
          </mc:Fallback>
        </mc:AlternateContent>
      </w:r>
    </w:p>
    <w:p w14:paraId="38D83CC5" w14:textId="6B509710" w:rsidR="001C0A4A" w:rsidRPr="001C0A4A" w:rsidRDefault="001C0A4A" w:rsidP="001C0A4A"/>
    <w:p w14:paraId="19D47236" w14:textId="6F3AEDBE" w:rsidR="001C0A4A" w:rsidRPr="001C0A4A" w:rsidRDefault="001C0A4A" w:rsidP="001C0A4A"/>
    <w:p w14:paraId="38698C5A" w14:textId="78224EFD" w:rsidR="001C0A4A" w:rsidRPr="001C0A4A" w:rsidRDefault="001C0A4A" w:rsidP="001C0A4A"/>
    <w:p w14:paraId="08E235BD" w14:textId="693437D9" w:rsidR="001C0A4A" w:rsidRPr="001C0A4A" w:rsidRDefault="001C0A4A" w:rsidP="001C0A4A"/>
    <w:p w14:paraId="134F75C6" w14:textId="1D6E0DA3" w:rsidR="001C0A4A" w:rsidRPr="001C0A4A" w:rsidRDefault="001C0A4A" w:rsidP="001C0A4A"/>
    <w:p w14:paraId="60CF0DEB" w14:textId="0255D800" w:rsidR="001C0A4A" w:rsidRPr="001C0A4A" w:rsidRDefault="001C0A4A" w:rsidP="001C0A4A"/>
    <w:p w14:paraId="324C337F" w14:textId="11DA5FDE" w:rsidR="001C0A4A" w:rsidRPr="001C0A4A" w:rsidRDefault="001C0A4A" w:rsidP="001C0A4A"/>
    <w:p w14:paraId="79301AF7" w14:textId="0B766773" w:rsidR="001C0A4A" w:rsidRPr="001C0A4A" w:rsidRDefault="001C0A4A" w:rsidP="001C0A4A"/>
    <w:p w14:paraId="75ECE45D" w14:textId="0C54097C" w:rsidR="001C0A4A" w:rsidRPr="001C0A4A" w:rsidRDefault="001C0A4A" w:rsidP="001C0A4A"/>
    <w:p w14:paraId="0813D1E7" w14:textId="4F14A377" w:rsidR="001C0A4A" w:rsidRPr="001C0A4A" w:rsidRDefault="001C0A4A" w:rsidP="001C0A4A"/>
    <w:p w14:paraId="6A900A74" w14:textId="511BFF5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A1F729" wp14:editId="21C6C79E">
                <wp:simplePos x="0" y="0"/>
                <wp:positionH relativeFrom="column">
                  <wp:posOffset>-304800</wp:posOffset>
                </wp:positionH>
                <wp:positionV relativeFrom="paragraph">
                  <wp:posOffset>239395</wp:posOffset>
                </wp:positionV>
                <wp:extent cx="3495675" cy="2324100"/>
                <wp:effectExtent l="19050" t="1905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3A4E5B6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580D35E8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DD9E75E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B8DABB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05011F31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7164596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4C785A77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033724E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  <w:bookmarkStart w:id="0" w:name="_GoBack"/>
                            <w:bookmarkEnd w:id="0"/>
                          </w:p>
                          <w:p w14:paraId="1278FBC2" w14:textId="6A78B42C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1F729" id="Text Box 3" o:spid="_x0000_s1028" type="#_x0000_t202" style="position:absolute;margin-left:-24pt;margin-top:18.85pt;width:275.25pt;height:18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" fillcolor="white [3201]" strokecolor="#00b0f0" strokeweight="3pt">
                <v:textbox>
                  <w:txbxContent>
                    <w:p w14:paraId="33A4E5B6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580D35E8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DD9E75E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B8DABB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05011F31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7164596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4C785A77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033724E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  <w:bookmarkStart w:id="1" w:name="_GoBack"/>
                      <w:bookmarkEnd w:id="1"/>
                    </w:p>
                    <w:p w14:paraId="1278FBC2" w14:textId="6A78B42C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E1C462" w14:textId="4957E519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62FD4D" wp14:editId="61E4B6A9">
                <wp:simplePos x="0" y="0"/>
                <wp:positionH relativeFrom="column">
                  <wp:posOffset>3381375</wp:posOffset>
                </wp:positionH>
                <wp:positionV relativeFrom="paragraph">
                  <wp:posOffset>53340</wp:posOffset>
                </wp:positionV>
                <wp:extent cx="3495675" cy="2324100"/>
                <wp:effectExtent l="19050" t="1905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068730DD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0B6A3F97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6164B4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0522727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0AB4C688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4310E32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78FA763E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3B971FCF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30DF565B" w14:textId="10B4E378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2FD4D" id="Text Box 4" o:spid="_x0000_s1029" type="#_x0000_t202" style="position:absolute;margin-left:266.25pt;margin-top:4.2pt;width:275.25pt;height:18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" fillcolor="white [3201]" strokecolor="#00b0f0" strokeweight="3pt">
                <v:textbox>
                  <w:txbxContent>
                    <w:p w14:paraId="068730DD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0B6A3F97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6164B4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0522727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0AB4C688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4310E32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78FA763E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3B971FCF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30DF565B" w14:textId="10B4E378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C45A48" w14:textId="008BBF6B" w:rsidR="001C0A4A" w:rsidRPr="001C0A4A" w:rsidRDefault="001C0A4A" w:rsidP="001C0A4A"/>
    <w:p w14:paraId="4B733908" w14:textId="4E958818" w:rsidR="001C0A4A" w:rsidRPr="001C0A4A" w:rsidRDefault="001C0A4A" w:rsidP="001C0A4A"/>
    <w:p w14:paraId="587666A1" w14:textId="39D50A63" w:rsidR="001C0A4A" w:rsidRPr="001C0A4A" w:rsidRDefault="001C0A4A" w:rsidP="001C0A4A"/>
    <w:p w14:paraId="6F32B5CD" w14:textId="25A7A726" w:rsidR="001C0A4A" w:rsidRPr="001C0A4A" w:rsidRDefault="001C0A4A" w:rsidP="001C0A4A"/>
    <w:p w14:paraId="4136EEAE" w14:textId="606D5EDB" w:rsidR="001C0A4A" w:rsidRPr="001C0A4A" w:rsidRDefault="001C0A4A" w:rsidP="001C0A4A"/>
    <w:p w14:paraId="13B91594" w14:textId="3E7D883C" w:rsidR="001C0A4A" w:rsidRPr="001C0A4A" w:rsidRDefault="001C0A4A" w:rsidP="001C0A4A"/>
    <w:p w14:paraId="70E04BD9" w14:textId="16778028" w:rsidR="001C0A4A" w:rsidRPr="001C0A4A" w:rsidRDefault="001C0A4A" w:rsidP="001C0A4A"/>
    <w:p w14:paraId="6554471B" w14:textId="1A4AFC2D" w:rsidR="001C0A4A" w:rsidRPr="001C0A4A" w:rsidRDefault="001C0A4A" w:rsidP="001C0A4A"/>
    <w:p w14:paraId="359262CF" w14:textId="376070AF" w:rsidR="001C0A4A" w:rsidRPr="001C0A4A" w:rsidRDefault="001C0A4A" w:rsidP="001C0A4A"/>
    <w:p w14:paraId="3DF6BF95" w14:textId="3E207A0A" w:rsidR="001C0A4A" w:rsidRPr="001C0A4A" w:rsidRDefault="001C0A4A" w:rsidP="001C0A4A"/>
    <w:p w14:paraId="7EF6B356" w14:textId="7970A23E" w:rsidR="001C0A4A" w:rsidRPr="001C0A4A" w:rsidRDefault="001C0A4A" w:rsidP="001C0A4A"/>
    <w:p w14:paraId="2941F279" w14:textId="05B04EA1" w:rsidR="001C0A4A" w:rsidRPr="001C0A4A" w:rsidRDefault="001C0A4A" w:rsidP="001C0A4A"/>
    <w:p w14:paraId="3092BB1F" w14:textId="1248038A" w:rsidR="001C0A4A" w:rsidRPr="001C0A4A" w:rsidRDefault="00003ECF" w:rsidP="001C0A4A">
      <w:r w:rsidRPr="00003ECF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8DDF95" wp14:editId="1E406F6D">
                <wp:simplePos x="0" y="0"/>
                <wp:positionH relativeFrom="column">
                  <wp:posOffset>-304800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7A9F9FEC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58C70F1A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79B47B6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B1B073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66F039EB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8EAD905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549456D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9D3DDD4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0CCD307E" w14:textId="2FAC28A2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DDF95" id="Text Box 6" o:spid="_x0000_s1030" type="#_x0000_t202" style="position:absolute;margin-left:-24pt;margin-top:12.4pt;width:275.25pt;height:18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" fillcolor="white [3201]" strokecolor="#00b0f0" strokeweight="3pt">
                <v:textbox>
                  <w:txbxContent>
                    <w:p w14:paraId="7A9F9FEC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58C70F1A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79B47B6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B1B073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66F039EB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8EAD905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549456D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9D3DDD4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0CCD307E" w14:textId="2FAC28A2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8FA6BD" wp14:editId="28FF7002">
                <wp:simplePos x="0" y="0"/>
                <wp:positionH relativeFrom="column">
                  <wp:posOffset>3381375</wp:posOffset>
                </wp:positionH>
                <wp:positionV relativeFrom="paragraph">
                  <wp:posOffset>157480</wp:posOffset>
                </wp:positionV>
                <wp:extent cx="3495675" cy="2324100"/>
                <wp:effectExtent l="19050" t="1905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6F330466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133CB68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B32AA5D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1BE856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0510B58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D10F893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3F1D0BE4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585DF521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1EC81212" w14:textId="2FF1ED8D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FA6BD" id="Text Box 8" o:spid="_x0000_s1031" type="#_x0000_t202" style="position:absolute;margin-left:266.25pt;margin-top:12.4pt;width:275.25pt;height:18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" fillcolor="white [3201]" strokecolor="#00b0f0" strokeweight="3pt">
                <v:textbox>
                  <w:txbxContent>
                    <w:p w14:paraId="6F330466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133CB68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B32AA5D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1BE856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0510B58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D10F893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3F1D0BE4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585DF521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1EC81212" w14:textId="2FF1ED8D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3CBEA7" w14:textId="126AC52B" w:rsidR="001C0A4A" w:rsidRPr="001C0A4A" w:rsidRDefault="001C0A4A" w:rsidP="001C0A4A"/>
    <w:p w14:paraId="251AB474" w14:textId="0C897D1B" w:rsidR="001C0A4A" w:rsidRPr="001C0A4A" w:rsidRDefault="001C0A4A" w:rsidP="001C0A4A"/>
    <w:p w14:paraId="11911E0F" w14:textId="073AEBD9" w:rsidR="001C0A4A" w:rsidRDefault="001C0A4A" w:rsidP="001C0A4A"/>
    <w:p w14:paraId="7A769D1D" w14:textId="33764959" w:rsidR="001C0A4A" w:rsidRDefault="001C0A4A" w:rsidP="001C0A4A">
      <w:pPr>
        <w:jc w:val="center"/>
      </w:pPr>
    </w:p>
    <w:p w14:paraId="5BE8BB77" w14:textId="2EBF30A9" w:rsidR="001C0A4A" w:rsidRDefault="001C0A4A" w:rsidP="001C0A4A">
      <w:pPr>
        <w:jc w:val="center"/>
      </w:pPr>
    </w:p>
    <w:p w14:paraId="043B073E" w14:textId="18F3105B" w:rsidR="001C0A4A" w:rsidRDefault="001C0A4A" w:rsidP="001C0A4A">
      <w:pPr>
        <w:jc w:val="center"/>
      </w:pPr>
    </w:p>
    <w:p w14:paraId="527B969D" w14:textId="6A4DF2E1" w:rsidR="001C0A4A" w:rsidRDefault="001C0A4A" w:rsidP="001C0A4A">
      <w:pPr>
        <w:jc w:val="center"/>
      </w:pPr>
    </w:p>
    <w:p w14:paraId="4B6B8684" w14:textId="77145B8E" w:rsidR="001C0A4A" w:rsidRDefault="001C0A4A" w:rsidP="001C0A4A">
      <w:pPr>
        <w:jc w:val="center"/>
      </w:pPr>
    </w:p>
    <w:p w14:paraId="63093C1D" w14:textId="7454032B" w:rsidR="001C0A4A" w:rsidRDefault="001C0A4A" w:rsidP="001C0A4A">
      <w:pPr>
        <w:jc w:val="center"/>
      </w:pPr>
    </w:p>
    <w:p w14:paraId="560A7245" w14:textId="69CE9F66" w:rsidR="001C0A4A" w:rsidRDefault="001C0A4A" w:rsidP="001C0A4A">
      <w:pPr>
        <w:jc w:val="center"/>
      </w:pPr>
    </w:p>
    <w:p w14:paraId="36C60032" w14:textId="65024678" w:rsidR="001C0A4A" w:rsidRDefault="001C0A4A" w:rsidP="001C0A4A">
      <w:pPr>
        <w:jc w:val="center"/>
      </w:pPr>
    </w:p>
    <w:p w14:paraId="23564E4D" w14:textId="68195B00" w:rsidR="001C0A4A" w:rsidRPr="001C0A4A" w:rsidRDefault="00003ECF" w:rsidP="001C0A4A">
      <w:pPr>
        <w:jc w:val="center"/>
      </w:pPr>
      <w:r w:rsidRPr="00003ECF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E61EDB9" wp14:editId="3F055C38">
                <wp:simplePos x="0" y="0"/>
                <wp:positionH relativeFrom="column">
                  <wp:posOffset>-295275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22936E5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0CFD1E9B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658BE4B7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2D23A77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1619B5FC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367345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59503630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53BB304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2101EFDC" w14:textId="2791E1E2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1EDB9" id="Text Box 9" o:spid="_x0000_s1032" type="#_x0000_t202" style="position:absolute;left:0;text-align:left;margin-left:-23.25pt;margin-top:35.95pt;width:275.25pt;height:18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" fillcolor="white [3201]" strokecolor="#00b0f0" strokeweight="3pt">
                <v:textbox>
                  <w:txbxContent>
                    <w:p w14:paraId="22936E5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0CFD1E9B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658BE4B7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2D23A77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1619B5FC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367345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59503630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53BB304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2101EFDC" w14:textId="2791E1E2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3ECF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A5464B2" wp14:editId="4BAFB712">
                <wp:simplePos x="0" y="0"/>
                <wp:positionH relativeFrom="column">
                  <wp:posOffset>3390900</wp:posOffset>
                </wp:positionH>
                <wp:positionV relativeFrom="paragraph">
                  <wp:posOffset>456565</wp:posOffset>
                </wp:positionV>
                <wp:extent cx="3495675" cy="2324100"/>
                <wp:effectExtent l="19050" t="1905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C60A66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Matthew has used the modal verb ‘could’ in a sentence.</w:t>
                            </w:r>
                          </w:p>
                          <w:p w14:paraId="42DCBC59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93270A2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F17C993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It was always possible that he could run the 100m race in less than 9.58 seconds.</w:t>
                            </w:r>
                          </w:p>
                          <w:p w14:paraId="1E9CD443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0187C93D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Which version of the modal verb ‘could’ has he used?</w:t>
                            </w:r>
                          </w:p>
                          <w:p w14:paraId="513FD3CB" w14:textId="77777777" w:rsidR="003F10A0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18ACFA27" w14:textId="77777777" w:rsidR="003F10A0" w:rsidRPr="00003ECF" w:rsidRDefault="003F10A0" w:rsidP="003F10A0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Explain your reasoning.</w:t>
                            </w:r>
                          </w:p>
                          <w:p w14:paraId="4195A65C" w14:textId="0E4F89A8" w:rsidR="00003ECF" w:rsidRPr="00003ECF" w:rsidRDefault="00003ECF" w:rsidP="00003ECF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464B2" id="Text Box 10" o:spid="_x0000_s1033" type="#_x0000_t202" style="position:absolute;left:0;text-align:left;margin-left:267pt;margin-top:35.95pt;width:275.25pt;height:183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" fillcolor="white [3201]" strokecolor="#00b0f0" strokeweight="3pt">
                <v:textbox>
                  <w:txbxContent>
                    <w:p w14:paraId="1C60A66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Matthew has used the modal verb ‘could’ in a sentence.</w:t>
                      </w:r>
                    </w:p>
                    <w:p w14:paraId="42DCBC59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93270A2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F17C993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It was always possible that he could run the 100m race in less than 9.58 seconds.</w:t>
                      </w:r>
                    </w:p>
                    <w:p w14:paraId="1E9CD443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0187C93D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Which version of the modal verb ‘could’ has he used?</w:t>
                      </w:r>
                    </w:p>
                    <w:p w14:paraId="513FD3CB" w14:textId="77777777" w:rsidR="003F10A0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18ACFA27" w14:textId="77777777" w:rsidR="003F10A0" w:rsidRPr="00003ECF" w:rsidRDefault="003F10A0" w:rsidP="003F10A0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Explain your reasoning.</w:t>
                      </w:r>
                    </w:p>
                    <w:p w14:paraId="4195A65C" w14:textId="0E4F89A8" w:rsidR="00003ECF" w:rsidRPr="00003ECF" w:rsidRDefault="00003ECF" w:rsidP="00003ECF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C0A4A" w:rsidRPr="001C0A4A" w:rsidSect="00FA7BF1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7015"/>
    <w:multiLevelType w:val="hybridMultilevel"/>
    <w:tmpl w:val="3550C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26057"/>
    <w:multiLevelType w:val="hybridMultilevel"/>
    <w:tmpl w:val="AB50C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D49AE"/>
    <w:multiLevelType w:val="hybridMultilevel"/>
    <w:tmpl w:val="205262E0"/>
    <w:lvl w:ilvl="0" w:tplc="689216FC">
      <w:start w:val="1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D412DB"/>
    <w:multiLevelType w:val="hybridMultilevel"/>
    <w:tmpl w:val="9D289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F1"/>
    <w:rsid w:val="00003ECF"/>
    <w:rsid w:val="00123F17"/>
    <w:rsid w:val="001A5252"/>
    <w:rsid w:val="001C0A4A"/>
    <w:rsid w:val="00332C6B"/>
    <w:rsid w:val="003F10A0"/>
    <w:rsid w:val="00923F2C"/>
    <w:rsid w:val="009922E6"/>
    <w:rsid w:val="009E65D9"/>
    <w:rsid w:val="00D60802"/>
    <w:rsid w:val="00E105E0"/>
    <w:rsid w:val="00FA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6E979"/>
  <w14:defaultImageDpi w14:val="32767"/>
  <w15:chartTrackingRefBased/>
  <w15:docId w15:val="{C57FCF85-D2C1-8748-8DD2-E6CEF36B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580E931B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Mirrad Semra</dc:creator>
  <cp:keywords/>
  <dc:description/>
  <cp:lastModifiedBy>Mirrad Semra</cp:lastModifiedBy>
  <cp:revision>2</cp:revision>
  <cp:lastPrinted>2019-07-22T08:20:00Z</cp:lastPrinted>
  <dcterms:created xsi:type="dcterms:W3CDTF">2019-09-10T07:08:00Z</dcterms:created>
  <dcterms:modified xsi:type="dcterms:W3CDTF">2019-09-10T07:08:00Z</dcterms:modified>
</cp:coreProperties>
</file>