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13F3FF" w14:textId="0EEED45A" w:rsidR="00EB7698" w:rsidRDefault="00003EC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D7C759A" wp14:editId="1FF33196">
                <wp:simplePos x="0" y="0"/>
                <wp:positionH relativeFrom="column">
                  <wp:posOffset>3371850</wp:posOffset>
                </wp:positionH>
                <wp:positionV relativeFrom="paragraph">
                  <wp:posOffset>-200025</wp:posOffset>
                </wp:positionV>
                <wp:extent cx="3495675" cy="2324100"/>
                <wp:effectExtent l="19050" t="1905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2324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1BC4AA09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Identify which ‘version’ of the modal verb is being used in the sentence.</w:t>
                            </w:r>
                          </w:p>
                          <w:p w14:paraId="62BBCC0C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598FCBB7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Tifo</w:t>
                            </w:r>
                            <w:proofErr w:type="spellEnd"/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must always upload a video fortnightly.</w:t>
                            </w:r>
                          </w:p>
                          <w:p w14:paraId="7C86FFC5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Cyprus may be a great holiday destination</w:t>
                            </w:r>
                          </w:p>
                          <w:p w14:paraId="620F3607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You may sit on that chair – not any other chair.</w:t>
                            </w:r>
                          </w:p>
                          <w:p w14:paraId="7C98A858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Should I apply for this job?</w:t>
                            </w:r>
                          </w:p>
                          <w:p w14:paraId="077F3733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3675637D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Remember to explain your reasoning behind your answers.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7C759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5.5pt;margin-top:-15.75pt;width:275.25pt;height:183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" fillcolor="white [3201]" strokecolor="#00b050" strokeweight="3pt">
                <v:textbox>
                  <w:txbxContent>
                    <w:p w14:paraId="1BC4AA09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Identify which ‘version’ of the modal verb is being used in the sentence.</w:t>
                      </w:r>
                    </w:p>
                    <w:p w14:paraId="62BBCC0C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598FCBB7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proofErr w:type="spellStart"/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Tifo</w:t>
                      </w:r>
                      <w:proofErr w:type="spellEnd"/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must always upload a video fortnightly.</w:t>
                      </w:r>
                    </w:p>
                    <w:p w14:paraId="7C86FFC5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Cyprus may be a great holiday destination</w:t>
                      </w:r>
                    </w:p>
                    <w:p w14:paraId="620F3607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You may sit on that chair – not any other chair.</w:t>
                      </w:r>
                    </w:p>
                    <w:p w14:paraId="7C98A858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Should I apply for this job?</w:t>
                      </w:r>
                    </w:p>
                    <w:p w14:paraId="077F3733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3675637D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Remember to explain your reasoning behind your answers.</w:t>
                      </w:r>
                    </w:p>
                  </w:txbxContent>
                </v:textbox>
              </v:shape>
            </w:pict>
          </mc:Fallback>
        </mc:AlternateContent>
      </w:r>
      <w:r w:rsidR="00FA7B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3EEB4C" wp14:editId="4FC20FDF">
                <wp:simplePos x="0" y="0"/>
                <wp:positionH relativeFrom="column">
                  <wp:posOffset>-314325</wp:posOffset>
                </wp:positionH>
                <wp:positionV relativeFrom="paragraph">
                  <wp:posOffset>-200025</wp:posOffset>
                </wp:positionV>
                <wp:extent cx="3495675" cy="2324100"/>
                <wp:effectExtent l="19050" t="1905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2324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C3863D4" w14:textId="5E843EB3" w:rsidR="00923F2C" w:rsidRPr="00003ECF" w:rsidRDefault="00003ECF" w:rsidP="009922E6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Identify which ‘version’ of the modal verb is being used in the sentence.</w:t>
                            </w:r>
                          </w:p>
                          <w:p w14:paraId="3528C022" w14:textId="77777777" w:rsidR="00923F2C" w:rsidRPr="00003ECF" w:rsidRDefault="00923F2C" w:rsidP="009922E6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6A943FEB" w14:textId="0AF7828F" w:rsidR="009922E6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Tifo</w:t>
                            </w:r>
                            <w:proofErr w:type="spellEnd"/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must always upload a video fortnightly.</w:t>
                            </w:r>
                          </w:p>
                          <w:p w14:paraId="55544B03" w14:textId="68F61B5B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Cyprus may be a great holiday destination</w:t>
                            </w:r>
                          </w:p>
                          <w:p w14:paraId="444BDBE8" w14:textId="44844F58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You may sit on that chair – not any other chair.</w:t>
                            </w:r>
                          </w:p>
                          <w:p w14:paraId="22E4C248" w14:textId="09BE629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Should I apply for this job?</w:t>
                            </w:r>
                          </w:p>
                          <w:p w14:paraId="67D8E3C4" w14:textId="06A6B6CA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44BF1C07" w14:textId="6BBED81F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Remember to explain your reasoning behind your answers.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EEB4C" id="Text Box 1" o:spid="_x0000_s1027" type="#_x0000_t202" style="position:absolute;margin-left:-24.75pt;margin-top:-15.75pt;width:275.25pt;height:18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" fillcolor="white [3201]" strokecolor="#00b050" strokeweight="3pt">
                <v:textbox>
                  <w:txbxContent>
                    <w:p w14:paraId="6C3863D4" w14:textId="5E843EB3" w:rsidR="00923F2C" w:rsidRPr="00003ECF" w:rsidRDefault="00003ECF" w:rsidP="009922E6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Identify which ‘version’ of the modal verb is being used in the sentence.</w:t>
                      </w:r>
                    </w:p>
                    <w:p w14:paraId="3528C022" w14:textId="77777777" w:rsidR="00923F2C" w:rsidRPr="00003ECF" w:rsidRDefault="00923F2C" w:rsidP="009922E6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6A943FEB" w14:textId="0AF7828F" w:rsidR="009922E6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proofErr w:type="spellStart"/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Tifo</w:t>
                      </w:r>
                      <w:proofErr w:type="spellEnd"/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must always upload a video fortnightly.</w:t>
                      </w:r>
                    </w:p>
                    <w:p w14:paraId="55544B03" w14:textId="68F61B5B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Cyprus may be a great holiday destination</w:t>
                      </w:r>
                    </w:p>
                    <w:p w14:paraId="444BDBE8" w14:textId="44844F58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You may sit on that chair – not any other chair.</w:t>
                      </w:r>
                    </w:p>
                    <w:p w14:paraId="22E4C248" w14:textId="09BE629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Should I apply for this job?</w:t>
                      </w:r>
                    </w:p>
                    <w:p w14:paraId="67D8E3C4" w14:textId="06A6B6CA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44BF1C07" w14:textId="6BBED81F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Remember to explain your reasoning behind your answers.</w:t>
                      </w:r>
                    </w:p>
                  </w:txbxContent>
                </v:textbox>
              </v:shape>
            </w:pict>
          </mc:Fallback>
        </mc:AlternateContent>
      </w:r>
    </w:p>
    <w:p w14:paraId="38D83CC5" w14:textId="6B509710" w:rsidR="001C0A4A" w:rsidRPr="001C0A4A" w:rsidRDefault="001C0A4A" w:rsidP="001C0A4A"/>
    <w:p w14:paraId="19D47236" w14:textId="6F3AEDBE" w:rsidR="001C0A4A" w:rsidRPr="001C0A4A" w:rsidRDefault="001C0A4A" w:rsidP="001C0A4A"/>
    <w:p w14:paraId="38698C5A" w14:textId="78224EFD" w:rsidR="001C0A4A" w:rsidRPr="001C0A4A" w:rsidRDefault="001C0A4A" w:rsidP="001C0A4A"/>
    <w:p w14:paraId="08E235BD" w14:textId="693437D9" w:rsidR="001C0A4A" w:rsidRPr="001C0A4A" w:rsidRDefault="001C0A4A" w:rsidP="001C0A4A"/>
    <w:p w14:paraId="134F75C6" w14:textId="1D6E0DA3" w:rsidR="001C0A4A" w:rsidRPr="001C0A4A" w:rsidRDefault="001C0A4A" w:rsidP="001C0A4A"/>
    <w:p w14:paraId="60CF0DEB" w14:textId="0255D800" w:rsidR="001C0A4A" w:rsidRPr="001C0A4A" w:rsidRDefault="001C0A4A" w:rsidP="001C0A4A"/>
    <w:p w14:paraId="324C337F" w14:textId="11DA5FDE" w:rsidR="001C0A4A" w:rsidRPr="001C0A4A" w:rsidRDefault="001C0A4A" w:rsidP="001C0A4A"/>
    <w:p w14:paraId="79301AF7" w14:textId="0B766773" w:rsidR="001C0A4A" w:rsidRPr="001C0A4A" w:rsidRDefault="001C0A4A" w:rsidP="001C0A4A"/>
    <w:p w14:paraId="75ECE45D" w14:textId="0C54097C" w:rsidR="001C0A4A" w:rsidRPr="001C0A4A" w:rsidRDefault="001C0A4A" w:rsidP="001C0A4A"/>
    <w:p w14:paraId="0813D1E7" w14:textId="4F14A377" w:rsidR="001C0A4A" w:rsidRPr="001C0A4A" w:rsidRDefault="001C0A4A" w:rsidP="001C0A4A"/>
    <w:p w14:paraId="6A900A74" w14:textId="511BFF59" w:rsidR="001C0A4A" w:rsidRPr="001C0A4A" w:rsidRDefault="00003ECF" w:rsidP="001C0A4A">
      <w:r w:rsidRPr="00003ECF"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BA1F729" wp14:editId="5464DD09">
                <wp:simplePos x="0" y="0"/>
                <wp:positionH relativeFrom="column">
                  <wp:posOffset>-304800</wp:posOffset>
                </wp:positionH>
                <wp:positionV relativeFrom="paragraph">
                  <wp:posOffset>239395</wp:posOffset>
                </wp:positionV>
                <wp:extent cx="3495675" cy="2324100"/>
                <wp:effectExtent l="19050" t="1905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2324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14A5A74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Identify which ‘version’ of the modal verb is being used in the sentence.</w:t>
                            </w:r>
                          </w:p>
                          <w:p w14:paraId="7C7D0668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636BB4B2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Tifo</w:t>
                            </w:r>
                            <w:proofErr w:type="spellEnd"/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must always upload a video fortnightly.</w:t>
                            </w:r>
                          </w:p>
                          <w:p w14:paraId="360006AD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Cyprus may be a great holiday destination</w:t>
                            </w:r>
                          </w:p>
                          <w:p w14:paraId="3A0CF7E9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You may sit on that chair – not any other chair.</w:t>
                            </w:r>
                          </w:p>
                          <w:p w14:paraId="1E8F700D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Should I apply for this job?</w:t>
                            </w:r>
                          </w:p>
                          <w:p w14:paraId="7FCA645B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1278FBC2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Remember to explain your reasoning behind your answers.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A1F729" id="Text Box 3" o:spid="_x0000_s1028" type="#_x0000_t202" style="position:absolute;margin-left:-24pt;margin-top:18.85pt;width:275.25pt;height:18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" fillcolor="white [3201]" strokecolor="#00b050" strokeweight="3pt">
                <v:textbox>
                  <w:txbxContent>
                    <w:p w14:paraId="614A5A74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Identify which ‘version’ of the modal verb is being used in the sentence.</w:t>
                      </w:r>
                    </w:p>
                    <w:p w14:paraId="7C7D0668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636BB4B2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proofErr w:type="spellStart"/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Tifo</w:t>
                      </w:r>
                      <w:proofErr w:type="spellEnd"/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must always upload a video fortnightly.</w:t>
                      </w:r>
                    </w:p>
                    <w:p w14:paraId="360006AD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Cyprus may be a great holiday destination</w:t>
                      </w:r>
                    </w:p>
                    <w:p w14:paraId="3A0CF7E9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You may sit on that chair – not any other chair.</w:t>
                      </w:r>
                    </w:p>
                    <w:p w14:paraId="1E8F700D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Should I apply for this job?</w:t>
                      </w:r>
                    </w:p>
                    <w:p w14:paraId="7FCA645B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1278FBC2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Remember to explain your reasoning behind your answers.</w:t>
                      </w:r>
                    </w:p>
                  </w:txbxContent>
                </v:textbox>
              </v:shape>
            </w:pict>
          </mc:Fallback>
        </mc:AlternateContent>
      </w:r>
    </w:p>
    <w:p w14:paraId="6EE1C462" w14:textId="4957E519" w:rsidR="001C0A4A" w:rsidRPr="001C0A4A" w:rsidRDefault="00003ECF" w:rsidP="001C0A4A">
      <w:r w:rsidRPr="00003ECF"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262FD4D" wp14:editId="3C809672">
                <wp:simplePos x="0" y="0"/>
                <wp:positionH relativeFrom="column">
                  <wp:posOffset>3381375</wp:posOffset>
                </wp:positionH>
                <wp:positionV relativeFrom="paragraph">
                  <wp:posOffset>53340</wp:posOffset>
                </wp:positionV>
                <wp:extent cx="3495675" cy="2324100"/>
                <wp:effectExtent l="19050" t="1905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2324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465F0F54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Identify which ‘version’ of the modal verb is being used in the sentence.</w:t>
                            </w:r>
                          </w:p>
                          <w:p w14:paraId="47DBD8CA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58189DF7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Tifo</w:t>
                            </w:r>
                            <w:proofErr w:type="spellEnd"/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must always upload a video fortnightly.</w:t>
                            </w:r>
                          </w:p>
                          <w:p w14:paraId="4370EBBD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Cyprus may be a great holiday destination</w:t>
                            </w:r>
                          </w:p>
                          <w:p w14:paraId="5E1097C9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You may sit on that chair – not any other chair.</w:t>
                            </w:r>
                          </w:p>
                          <w:p w14:paraId="3D9BE9F6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Should I apply for this job?</w:t>
                            </w:r>
                          </w:p>
                          <w:p w14:paraId="216B6A72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30DF565B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Remember to explain your reasoning behind your answers.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62FD4D" id="Text Box 4" o:spid="_x0000_s1029" type="#_x0000_t202" style="position:absolute;margin-left:266.25pt;margin-top:4.2pt;width:275.25pt;height:183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" fillcolor="white [3201]" strokecolor="#00b050" strokeweight="3pt">
                <v:textbox>
                  <w:txbxContent>
                    <w:p w14:paraId="465F0F54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Identify which ‘version’ of the modal verb is being used in the sentence.</w:t>
                      </w:r>
                    </w:p>
                    <w:p w14:paraId="47DBD8CA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58189DF7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proofErr w:type="spellStart"/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Tifo</w:t>
                      </w:r>
                      <w:proofErr w:type="spellEnd"/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must always upload a video fortnightly.</w:t>
                      </w:r>
                    </w:p>
                    <w:p w14:paraId="4370EBBD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Cyprus may be a great holiday destination</w:t>
                      </w:r>
                    </w:p>
                    <w:p w14:paraId="5E1097C9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You may sit on that chair – not any other chair.</w:t>
                      </w:r>
                    </w:p>
                    <w:p w14:paraId="3D9BE9F6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Should I apply for this job?</w:t>
                      </w:r>
                    </w:p>
                    <w:p w14:paraId="216B6A72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30DF565B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Remember to explain your reasoning behind your answers.</w:t>
                      </w:r>
                    </w:p>
                  </w:txbxContent>
                </v:textbox>
              </v:shape>
            </w:pict>
          </mc:Fallback>
        </mc:AlternateContent>
      </w:r>
    </w:p>
    <w:p w14:paraId="04C45A48" w14:textId="008BBF6B" w:rsidR="001C0A4A" w:rsidRPr="001C0A4A" w:rsidRDefault="001C0A4A" w:rsidP="001C0A4A"/>
    <w:p w14:paraId="4B733908" w14:textId="4E958818" w:rsidR="001C0A4A" w:rsidRPr="001C0A4A" w:rsidRDefault="001C0A4A" w:rsidP="001C0A4A"/>
    <w:p w14:paraId="587666A1" w14:textId="39D50A63" w:rsidR="001C0A4A" w:rsidRPr="001C0A4A" w:rsidRDefault="001C0A4A" w:rsidP="001C0A4A"/>
    <w:p w14:paraId="6F32B5CD" w14:textId="25A7A726" w:rsidR="001C0A4A" w:rsidRPr="001C0A4A" w:rsidRDefault="001C0A4A" w:rsidP="001C0A4A"/>
    <w:p w14:paraId="4136EEAE" w14:textId="606D5EDB" w:rsidR="001C0A4A" w:rsidRPr="001C0A4A" w:rsidRDefault="001C0A4A" w:rsidP="001C0A4A"/>
    <w:p w14:paraId="13B91594" w14:textId="3E7D883C" w:rsidR="001C0A4A" w:rsidRPr="001C0A4A" w:rsidRDefault="001C0A4A" w:rsidP="001C0A4A"/>
    <w:p w14:paraId="70E04BD9" w14:textId="16778028" w:rsidR="001C0A4A" w:rsidRPr="001C0A4A" w:rsidRDefault="001C0A4A" w:rsidP="001C0A4A"/>
    <w:p w14:paraId="6554471B" w14:textId="1A4AFC2D" w:rsidR="001C0A4A" w:rsidRPr="001C0A4A" w:rsidRDefault="001C0A4A" w:rsidP="001C0A4A"/>
    <w:p w14:paraId="359262CF" w14:textId="376070AF" w:rsidR="001C0A4A" w:rsidRPr="001C0A4A" w:rsidRDefault="001C0A4A" w:rsidP="001C0A4A"/>
    <w:p w14:paraId="3DF6BF95" w14:textId="3E207A0A" w:rsidR="001C0A4A" w:rsidRPr="001C0A4A" w:rsidRDefault="001C0A4A" w:rsidP="001C0A4A"/>
    <w:p w14:paraId="7EF6B356" w14:textId="7970A23E" w:rsidR="001C0A4A" w:rsidRPr="001C0A4A" w:rsidRDefault="001C0A4A" w:rsidP="001C0A4A"/>
    <w:p w14:paraId="2941F279" w14:textId="05B04EA1" w:rsidR="001C0A4A" w:rsidRPr="001C0A4A" w:rsidRDefault="001C0A4A" w:rsidP="001C0A4A"/>
    <w:p w14:paraId="3092BB1F" w14:textId="1248038A" w:rsidR="001C0A4A" w:rsidRPr="001C0A4A" w:rsidRDefault="00003ECF" w:rsidP="001C0A4A">
      <w:r w:rsidRPr="00003ECF"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98DDF95" wp14:editId="5E18150A">
                <wp:simplePos x="0" y="0"/>
                <wp:positionH relativeFrom="column">
                  <wp:posOffset>-304800</wp:posOffset>
                </wp:positionH>
                <wp:positionV relativeFrom="paragraph">
                  <wp:posOffset>157480</wp:posOffset>
                </wp:positionV>
                <wp:extent cx="3495675" cy="2324100"/>
                <wp:effectExtent l="19050" t="1905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2324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0FD7A8B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Identify which ‘version’ of the modal verb is being used in the sentence.</w:t>
                            </w:r>
                          </w:p>
                          <w:p w14:paraId="07530044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163DD50C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Tifo</w:t>
                            </w:r>
                            <w:proofErr w:type="spellEnd"/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must always upload a video fortnightly.</w:t>
                            </w:r>
                          </w:p>
                          <w:p w14:paraId="5D22E481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Cyprus may be a great holiday destination</w:t>
                            </w:r>
                          </w:p>
                          <w:p w14:paraId="1EA51D14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You may sit on that chair – not any other chair.</w:t>
                            </w:r>
                          </w:p>
                          <w:p w14:paraId="3F59578A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Should I apply for this job?</w:t>
                            </w:r>
                          </w:p>
                          <w:p w14:paraId="618029B7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0CCD307E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Remember to explain your reasoning behind your answers.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8DDF95" id="Text Box 6" o:spid="_x0000_s1030" type="#_x0000_t202" style="position:absolute;margin-left:-24pt;margin-top:12.4pt;width:275.25pt;height:18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" fillcolor="white [3201]" strokecolor="#00b050" strokeweight="3pt">
                <v:textbox>
                  <w:txbxContent>
                    <w:p w14:paraId="30FD7A8B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Identify which ‘version’ of the modal verb is being used in the sentence.</w:t>
                      </w:r>
                    </w:p>
                    <w:p w14:paraId="07530044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163DD50C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proofErr w:type="spellStart"/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Tifo</w:t>
                      </w:r>
                      <w:proofErr w:type="spellEnd"/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must always upload a video fortnightly.</w:t>
                      </w:r>
                    </w:p>
                    <w:p w14:paraId="5D22E481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Cyprus may be a great holiday destination</w:t>
                      </w:r>
                    </w:p>
                    <w:p w14:paraId="1EA51D14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You may sit on that chair – not any other chair.</w:t>
                      </w:r>
                    </w:p>
                    <w:p w14:paraId="3F59578A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Should I apply for this job?</w:t>
                      </w:r>
                    </w:p>
                    <w:p w14:paraId="618029B7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0CCD307E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Remember to explain your reasoning behind your answers.</w:t>
                      </w:r>
                    </w:p>
                  </w:txbxContent>
                </v:textbox>
              </v:shape>
            </w:pict>
          </mc:Fallback>
        </mc:AlternateContent>
      </w:r>
      <w:r w:rsidRPr="00003ECF"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98FA6BD" wp14:editId="05886F07">
                <wp:simplePos x="0" y="0"/>
                <wp:positionH relativeFrom="column">
                  <wp:posOffset>3381375</wp:posOffset>
                </wp:positionH>
                <wp:positionV relativeFrom="paragraph">
                  <wp:posOffset>157480</wp:posOffset>
                </wp:positionV>
                <wp:extent cx="3495675" cy="2324100"/>
                <wp:effectExtent l="19050" t="19050" r="2857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2324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6CA118A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Identify which ‘version’ of the modal verb is being used in the sentence.</w:t>
                            </w:r>
                          </w:p>
                          <w:p w14:paraId="010FA4B7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502EC231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Tifo</w:t>
                            </w:r>
                            <w:proofErr w:type="spellEnd"/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must always upload a video fortnightly.</w:t>
                            </w:r>
                          </w:p>
                          <w:p w14:paraId="2CDCB71B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Cyprus may be a great holiday destination</w:t>
                            </w:r>
                          </w:p>
                          <w:p w14:paraId="2A695BEE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You may sit on that chair – not any other chair.</w:t>
                            </w:r>
                          </w:p>
                          <w:p w14:paraId="26F87A20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Should I apply for this job?</w:t>
                            </w:r>
                          </w:p>
                          <w:p w14:paraId="2571EE1A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1EC81212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Remember to explain your reasoning behind your answers.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8FA6BD" id="Text Box 8" o:spid="_x0000_s1031" type="#_x0000_t202" style="position:absolute;margin-left:266.25pt;margin-top:12.4pt;width:275.25pt;height:18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" fillcolor="white [3201]" strokecolor="#00b050" strokeweight="3pt">
                <v:textbox>
                  <w:txbxContent>
                    <w:p w14:paraId="36CA118A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Identify which ‘version’ of the modal verb is being used in the sentence.</w:t>
                      </w:r>
                    </w:p>
                    <w:p w14:paraId="010FA4B7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502EC231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proofErr w:type="spellStart"/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Tifo</w:t>
                      </w:r>
                      <w:proofErr w:type="spellEnd"/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must always upload a video fortnightly.</w:t>
                      </w:r>
                    </w:p>
                    <w:p w14:paraId="2CDCB71B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Cyprus may be a great holiday destination</w:t>
                      </w:r>
                    </w:p>
                    <w:p w14:paraId="2A695BEE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You may sit on that chair – not any other chair.</w:t>
                      </w:r>
                    </w:p>
                    <w:p w14:paraId="26F87A20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Should I apply for this job?</w:t>
                      </w:r>
                    </w:p>
                    <w:p w14:paraId="2571EE1A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1EC81212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Remember to explain your reasoning behind your answers.</w:t>
                      </w:r>
                    </w:p>
                  </w:txbxContent>
                </v:textbox>
              </v:shape>
            </w:pict>
          </mc:Fallback>
        </mc:AlternateContent>
      </w:r>
    </w:p>
    <w:p w14:paraId="013CBEA7" w14:textId="126AC52B" w:rsidR="001C0A4A" w:rsidRPr="001C0A4A" w:rsidRDefault="001C0A4A" w:rsidP="001C0A4A"/>
    <w:p w14:paraId="251AB474" w14:textId="0C897D1B" w:rsidR="001C0A4A" w:rsidRPr="001C0A4A" w:rsidRDefault="001C0A4A" w:rsidP="001C0A4A"/>
    <w:p w14:paraId="11911E0F" w14:textId="073AEBD9" w:rsidR="001C0A4A" w:rsidRDefault="001C0A4A" w:rsidP="001C0A4A"/>
    <w:p w14:paraId="7A769D1D" w14:textId="33764959" w:rsidR="001C0A4A" w:rsidRDefault="001C0A4A" w:rsidP="001C0A4A">
      <w:pPr>
        <w:jc w:val="center"/>
      </w:pPr>
    </w:p>
    <w:p w14:paraId="5BE8BB77" w14:textId="2EBF30A9" w:rsidR="001C0A4A" w:rsidRDefault="001C0A4A" w:rsidP="001C0A4A">
      <w:pPr>
        <w:jc w:val="center"/>
      </w:pPr>
    </w:p>
    <w:p w14:paraId="043B073E" w14:textId="18F3105B" w:rsidR="001C0A4A" w:rsidRDefault="001C0A4A" w:rsidP="001C0A4A">
      <w:pPr>
        <w:jc w:val="center"/>
      </w:pPr>
    </w:p>
    <w:p w14:paraId="527B969D" w14:textId="6A4DF2E1" w:rsidR="001C0A4A" w:rsidRDefault="001C0A4A" w:rsidP="001C0A4A">
      <w:pPr>
        <w:jc w:val="center"/>
      </w:pPr>
    </w:p>
    <w:p w14:paraId="4B6B8684" w14:textId="77145B8E" w:rsidR="001C0A4A" w:rsidRDefault="001C0A4A" w:rsidP="001C0A4A">
      <w:pPr>
        <w:jc w:val="center"/>
      </w:pPr>
    </w:p>
    <w:p w14:paraId="63093C1D" w14:textId="7454032B" w:rsidR="001C0A4A" w:rsidRDefault="001C0A4A" w:rsidP="001C0A4A">
      <w:pPr>
        <w:jc w:val="center"/>
      </w:pPr>
    </w:p>
    <w:p w14:paraId="560A7245" w14:textId="69CE9F66" w:rsidR="001C0A4A" w:rsidRDefault="001C0A4A" w:rsidP="001C0A4A">
      <w:pPr>
        <w:jc w:val="center"/>
      </w:pPr>
    </w:p>
    <w:p w14:paraId="36C60032" w14:textId="65024678" w:rsidR="001C0A4A" w:rsidRDefault="001C0A4A" w:rsidP="001C0A4A">
      <w:pPr>
        <w:jc w:val="center"/>
      </w:pPr>
    </w:p>
    <w:p w14:paraId="23564E4D" w14:textId="68195B00" w:rsidR="001C0A4A" w:rsidRPr="001C0A4A" w:rsidRDefault="00003ECF" w:rsidP="001C0A4A">
      <w:pPr>
        <w:jc w:val="center"/>
      </w:pPr>
      <w:bookmarkStart w:id="0" w:name="_GoBack"/>
      <w:r w:rsidRPr="00003ECF"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E61EDB9" wp14:editId="7C2E89FD">
                <wp:simplePos x="0" y="0"/>
                <wp:positionH relativeFrom="column">
                  <wp:posOffset>-295275</wp:posOffset>
                </wp:positionH>
                <wp:positionV relativeFrom="paragraph">
                  <wp:posOffset>456565</wp:posOffset>
                </wp:positionV>
                <wp:extent cx="3495675" cy="2324100"/>
                <wp:effectExtent l="19050" t="19050" r="2857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2324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4C42F1C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Identify which ‘version’ of the modal verb is being used in the sentence.</w:t>
                            </w:r>
                          </w:p>
                          <w:p w14:paraId="655026F4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4EF33A0D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Tifo</w:t>
                            </w:r>
                            <w:proofErr w:type="spellEnd"/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must always upload a video fortnightly.</w:t>
                            </w:r>
                          </w:p>
                          <w:p w14:paraId="6406F5A3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Cyprus may be a great holiday destination</w:t>
                            </w:r>
                          </w:p>
                          <w:p w14:paraId="7A0A6426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You may sit on that chair – not any other chair.</w:t>
                            </w:r>
                          </w:p>
                          <w:p w14:paraId="7BB10242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Should I apply for this job?</w:t>
                            </w:r>
                          </w:p>
                          <w:p w14:paraId="50B092F0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2101EFDC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Remember to explain your reasoning behind your answers.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61EDB9" id="Text Box 9" o:spid="_x0000_s1032" type="#_x0000_t202" style="position:absolute;left:0;text-align:left;margin-left:-23.25pt;margin-top:35.95pt;width:275.25pt;height:183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" fillcolor="white [3201]" strokecolor="#00b050" strokeweight="3pt">
                <v:textbox>
                  <w:txbxContent>
                    <w:p w14:paraId="34C42F1C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Identify which ‘version’ of the modal verb is being used in the sentence.</w:t>
                      </w:r>
                    </w:p>
                    <w:p w14:paraId="655026F4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4EF33A0D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proofErr w:type="spellStart"/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Tifo</w:t>
                      </w:r>
                      <w:proofErr w:type="spellEnd"/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must always upload a video fortnightly.</w:t>
                      </w:r>
                    </w:p>
                    <w:p w14:paraId="6406F5A3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Cyprus may be a great holiday destination</w:t>
                      </w:r>
                    </w:p>
                    <w:p w14:paraId="7A0A6426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You may sit on that chair – not any other chair.</w:t>
                      </w:r>
                    </w:p>
                    <w:p w14:paraId="7BB10242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Should I apply for this job?</w:t>
                      </w:r>
                    </w:p>
                    <w:p w14:paraId="50B092F0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2101EFDC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Remember to explain your reasoning behind your answers.</w:t>
                      </w:r>
                    </w:p>
                  </w:txbxContent>
                </v:textbox>
              </v:shape>
            </w:pict>
          </mc:Fallback>
        </mc:AlternateContent>
      </w:r>
      <w:r w:rsidRPr="00003ECF"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A5464B2" wp14:editId="74D72189">
                <wp:simplePos x="0" y="0"/>
                <wp:positionH relativeFrom="column">
                  <wp:posOffset>3390900</wp:posOffset>
                </wp:positionH>
                <wp:positionV relativeFrom="paragraph">
                  <wp:posOffset>456565</wp:posOffset>
                </wp:positionV>
                <wp:extent cx="3495675" cy="2324100"/>
                <wp:effectExtent l="19050" t="19050" r="28575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2324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25B8943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Identify which ‘version’ of the modal verb is being used in the sentence.</w:t>
                            </w:r>
                          </w:p>
                          <w:p w14:paraId="6CADADF9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5DF8131B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Tifo</w:t>
                            </w:r>
                            <w:proofErr w:type="spellEnd"/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must always upload a video fortnightly.</w:t>
                            </w:r>
                          </w:p>
                          <w:p w14:paraId="1101D126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Cyprus may be a great holiday destination</w:t>
                            </w:r>
                          </w:p>
                          <w:p w14:paraId="0DC14638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You may sit on that chair – not any other chair.</w:t>
                            </w:r>
                          </w:p>
                          <w:p w14:paraId="4AAF9AA6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Should I apply for this job?</w:t>
                            </w:r>
                          </w:p>
                          <w:p w14:paraId="4DCCB702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4195A65C" w14:textId="77777777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003EC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Remember to explain your reasoning behind your answers.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5464B2" id="Text Box 10" o:spid="_x0000_s1033" type="#_x0000_t202" style="position:absolute;left:0;text-align:left;margin-left:267pt;margin-top:35.95pt;width:275.25pt;height:183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" fillcolor="white [3201]" strokecolor="#00b050" strokeweight="3pt">
                <v:textbox>
                  <w:txbxContent>
                    <w:p w14:paraId="625B8943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Identify which ‘version’ of the modal verb is being used in the sentence.</w:t>
                      </w:r>
                    </w:p>
                    <w:p w14:paraId="6CADADF9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5DF8131B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proofErr w:type="spellStart"/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Tifo</w:t>
                      </w:r>
                      <w:proofErr w:type="spellEnd"/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must always upload a video fortnightly.</w:t>
                      </w:r>
                    </w:p>
                    <w:p w14:paraId="1101D126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Cyprus may be a great holiday destination</w:t>
                      </w:r>
                    </w:p>
                    <w:p w14:paraId="0DC14638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You may sit on that chair – not any other chair.</w:t>
                      </w:r>
                    </w:p>
                    <w:p w14:paraId="4AAF9AA6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Should I apply for this job?</w:t>
                      </w:r>
                    </w:p>
                    <w:p w14:paraId="4DCCB702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4195A65C" w14:textId="77777777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003ECF">
                        <w:rPr>
                          <w:rFonts w:ascii="Comic Sans MS" w:hAnsi="Comic Sans MS"/>
                          <w:sz w:val="22"/>
                          <w:szCs w:val="22"/>
                        </w:rPr>
                        <w:t>Remember to explain your reasoning behind your answers.</w:t>
                      </w:r>
                    </w:p>
                  </w:txbxContent>
                </v:textbox>
              </v:shape>
            </w:pict>
          </mc:Fallback>
        </mc:AlternateContent>
      </w:r>
      <w:bookmarkEnd w:id="0"/>
    </w:p>
    <w:sectPr w:rsidR="001C0A4A" w:rsidRPr="001C0A4A" w:rsidSect="00FA7BF1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7015"/>
    <w:multiLevelType w:val="hybridMultilevel"/>
    <w:tmpl w:val="3550C2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426057"/>
    <w:multiLevelType w:val="hybridMultilevel"/>
    <w:tmpl w:val="AB50C1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4D49AE"/>
    <w:multiLevelType w:val="hybridMultilevel"/>
    <w:tmpl w:val="205262E0"/>
    <w:lvl w:ilvl="0" w:tplc="689216FC">
      <w:start w:val="1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D412DB"/>
    <w:multiLevelType w:val="hybridMultilevel"/>
    <w:tmpl w:val="9D289E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BF1"/>
    <w:rsid w:val="00003ECF"/>
    <w:rsid w:val="00123F17"/>
    <w:rsid w:val="001A5252"/>
    <w:rsid w:val="001C0A4A"/>
    <w:rsid w:val="00332C6B"/>
    <w:rsid w:val="00923F2C"/>
    <w:rsid w:val="009922E6"/>
    <w:rsid w:val="009E65D9"/>
    <w:rsid w:val="00D60802"/>
    <w:rsid w:val="00E105E0"/>
    <w:rsid w:val="00FA7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6E979"/>
  <w14:defaultImageDpi w14:val="32767"/>
  <w15:chartTrackingRefBased/>
  <w15:docId w15:val="{C57FCF85-D2C1-8748-8DD2-E6CEF36B5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3F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22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580E931B</Template>
  <TotalTime>0</TotalTime>
  <Pages>1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Mirrad Semra</dc:creator>
  <cp:keywords/>
  <dc:description/>
  <cp:lastModifiedBy>Mirrad Semra</cp:lastModifiedBy>
  <cp:revision>2</cp:revision>
  <cp:lastPrinted>2019-07-22T08:20:00Z</cp:lastPrinted>
  <dcterms:created xsi:type="dcterms:W3CDTF">2019-09-10T07:06:00Z</dcterms:created>
  <dcterms:modified xsi:type="dcterms:W3CDTF">2019-09-10T07:06:00Z</dcterms:modified>
</cp:coreProperties>
</file>