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786" w:rsidRDefault="00F16C3D">
      <w:bookmarkStart w:id="0" w:name="_GoBack"/>
      <w:bookmarkEnd w:id="0"/>
      <w:r w:rsidRPr="00F16C3D">
        <w:rPr>
          <w:noProof/>
          <w:lang w:eastAsia="en-GB"/>
        </w:rPr>
        <w:drawing>
          <wp:inline distT="0" distB="0" distL="0" distR="0" wp14:anchorId="5BA18311" wp14:editId="5E2E0F25">
            <wp:extent cx="6694439" cy="91821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03390" cy="919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3F2" w:rsidRDefault="00E173F2"/>
    <w:p w:rsidR="00E173F2" w:rsidRDefault="00E173F2"/>
    <w:p w:rsidR="00E173F2" w:rsidRDefault="00E173F2">
      <w:r w:rsidRPr="00E173F2">
        <w:rPr>
          <w:noProof/>
          <w:lang w:eastAsia="en-GB"/>
        </w:rPr>
        <w:lastRenderedPageBreak/>
        <w:drawing>
          <wp:inline distT="0" distB="0" distL="0" distR="0" wp14:anchorId="4500B4E6" wp14:editId="4728BB50">
            <wp:extent cx="6719076" cy="9229725"/>
            <wp:effectExtent l="0" t="0" r="571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28548" cy="924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3F2" w:rsidRDefault="00E173F2"/>
    <w:p w:rsidR="00E173F2" w:rsidRDefault="00E173F2">
      <w:r w:rsidRPr="00E173F2">
        <w:rPr>
          <w:noProof/>
          <w:lang w:eastAsia="en-GB"/>
        </w:rPr>
        <w:lastRenderedPageBreak/>
        <w:drawing>
          <wp:inline distT="0" distB="0" distL="0" distR="0" wp14:anchorId="4CB678DF" wp14:editId="51E514E5">
            <wp:extent cx="6938894" cy="925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t="1270"/>
                    <a:stretch/>
                  </pic:blipFill>
                  <pic:spPr>
                    <a:xfrm>
                      <a:off x="0" y="0"/>
                      <a:ext cx="6954267" cy="9278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09F" w:rsidRDefault="004A009F"/>
    <w:p w:rsidR="004A009F" w:rsidRDefault="004A009F"/>
    <w:p w:rsidR="004A009F" w:rsidRDefault="000A0F1B">
      <w:r w:rsidRPr="004A009F">
        <w:rPr>
          <w:noProof/>
          <w:lang w:eastAsia="en-GB"/>
        </w:rPr>
        <w:lastRenderedPageBreak/>
        <w:drawing>
          <wp:inline distT="0" distB="0" distL="0" distR="0" wp14:anchorId="6B6D689B" wp14:editId="5F5302E2">
            <wp:extent cx="6645910" cy="9256535"/>
            <wp:effectExtent l="0" t="0" r="2540" b="190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25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009F" w:rsidSect="00F16C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3D"/>
    <w:rsid w:val="000A0F1B"/>
    <w:rsid w:val="004A009F"/>
    <w:rsid w:val="005D2F37"/>
    <w:rsid w:val="00B25786"/>
    <w:rsid w:val="00E173F2"/>
    <w:rsid w:val="00E37F62"/>
    <w:rsid w:val="00E5681E"/>
    <w:rsid w:val="00F1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051C8-BAD1-40F9-ADED-C5AB1CD9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A7DDCE42</Template>
  <TotalTime>0</TotalTime>
  <Pages>4</Pages>
  <Words>1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Delia Jameson</cp:lastModifiedBy>
  <cp:revision>2</cp:revision>
  <dcterms:created xsi:type="dcterms:W3CDTF">2020-06-29T12:11:00Z</dcterms:created>
  <dcterms:modified xsi:type="dcterms:W3CDTF">2020-06-29T12:11:00Z</dcterms:modified>
</cp:coreProperties>
</file>