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786" w:rsidRDefault="00EE2B62">
      <w:r>
        <w:rPr>
          <w:noProof/>
          <w:lang w:eastAsia="en-GB"/>
        </w:rPr>
        <w:drawing>
          <wp:inline distT="0" distB="0" distL="0" distR="0" wp14:anchorId="66D71C20" wp14:editId="2C07C2E4">
            <wp:extent cx="9937630" cy="677164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44232" cy="6776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5786" w:rsidSect="00EE2B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B62"/>
    <w:rsid w:val="005D2F37"/>
    <w:rsid w:val="00B25786"/>
    <w:rsid w:val="00E37F62"/>
    <w:rsid w:val="00EE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36575A-A458-4950-9659-404F2CB79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2B36B589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Rianne Foster</dc:creator>
  <cp:keywords/>
  <dc:description/>
  <cp:lastModifiedBy>Rianne Foster</cp:lastModifiedBy>
  <cp:revision>1</cp:revision>
  <dcterms:created xsi:type="dcterms:W3CDTF">2020-07-07T11:14:00Z</dcterms:created>
  <dcterms:modified xsi:type="dcterms:W3CDTF">2020-07-07T11:15:00Z</dcterms:modified>
</cp:coreProperties>
</file>