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E26" w:rsidRDefault="007F7E26" w:rsidP="007F7E26">
      <w:pPr>
        <w:jc w:val="center"/>
        <w:rPr>
          <w:b/>
          <w:sz w:val="32"/>
          <w:szCs w:val="32"/>
        </w:rPr>
      </w:pPr>
      <w:r w:rsidRPr="006049B6">
        <w:rPr>
          <w:b/>
          <w:sz w:val="32"/>
          <w:szCs w:val="32"/>
        </w:rPr>
        <w:t>St Chad’s Catholic School</w:t>
      </w:r>
    </w:p>
    <w:p w:rsidR="007F7E26" w:rsidRDefault="007F7E26" w:rsidP="007F7E26">
      <w:pPr>
        <w:jc w:val="center"/>
        <w:rPr>
          <w:b/>
          <w:sz w:val="32"/>
          <w:szCs w:val="32"/>
        </w:rPr>
      </w:pPr>
    </w:p>
    <w:p w:rsidR="007F7E26" w:rsidRPr="006049B6" w:rsidRDefault="007F7E26" w:rsidP="007F7E26">
      <w:pPr>
        <w:jc w:val="center"/>
        <w:rPr>
          <w:b/>
          <w:sz w:val="32"/>
          <w:szCs w:val="32"/>
        </w:rPr>
      </w:pPr>
    </w:p>
    <w:p w:rsidR="007F7E26" w:rsidRDefault="007F7E26" w:rsidP="007F7E26">
      <w:pPr>
        <w:jc w:val="center"/>
        <w:rPr>
          <w:noProof/>
          <w:lang w:eastAsia="en-GB"/>
        </w:rPr>
      </w:pPr>
      <w:r w:rsidRPr="007D4696">
        <w:rPr>
          <w:noProof/>
          <w:lang w:eastAsia="en-GB"/>
        </w:rPr>
        <w:drawing>
          <wp:inline distT="0" distB="0" distL="0" distR="0">
            <wp:extent cx="1521460" cy="1782445"/>
            <wp:effectExtent l="0" t="0" r="2540" b="8255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60" cy="178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E26" w:rsidRPr="007F7E26" w:rsidRDefault="007F7E26" w:rsidP="007F7E26">
      <w:pPr>
        <w:jc w:val="center"/>
        <w:rPr>
          <w:rFonts w:ascii="Times New Roman" w:hAnsi="Times New Roman" w:cs="Times New Roman"/>
          <w:noProof/>
          <w:lang w:eastAsia="en-GB"/>
        </w:rPr>
      </w:pPr>
    </w:p>
    <w:p w:rsidR="007F7E26" w:rsidRPr="007F7E26" w:rsidRDefault="007F7E26" w:rsidP="007F7E2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7E2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07E79">
        <w:rPr>
          <w:rFonts w:ascii="Times New Roman" w:hAnsi="Times New Roman" w:cs="Times New Roman"/>
          <w:b/>
          <w:sz w:val="32"/>
          <w:szCs w:val="32"/>
        </w:rPr>
        <w:t>Equality</w:t>
      </w:r>
      <w:bookmarkStart w:id="0" w:name="_GoBack"/>
      <w:bookmarkEnd w:id="0"/>
      <w:r w:rsidRPr="007F7E26">
        <w:rPr>
          <w:rFonts w:ascii="Times New Roman" w:hAnsi="Times New Roman" w:cs="Times New Roman"/>
          <w:b/>
          <w:sz w:val="32"/>
          <w:szCs w:val="32"/>
        </w:rPr>
        <w:t xml:space="preserve"> Policy</w:t>
      </w:r>
    </w:p>
    <w:p w:rsidR="007F7E26" w:rsidRPr="007F7E26" w:rsidRDefault="007F7E26" w:rsidP="007F7E2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F7E26" w:rsidRPr="007F7E26" w:rsidRDefault="007F7E26" w:rsidP="007F7E26">
      <w:pPr>
        <w:rPr>
          <w:rFonts w:ascii="Times New Roman" w:hAnsi="Times New Roman" w:cs="Times New Roman"/>
        </w:rPr>
      </w:pPr>
    </w:p>
    <w:p w:rsidR="007F7E26" w:rsidRDefault="007F7E26" w:rsidP="007F7E26">
      <w:pPr>
        <w:rPr>
          <w:rFonts w:ascii="Times New Roman" w:hAnsi="Times New Roman" w:cs="Times New Roman"/>
        </w:rPr>
      </w:pPr>
    </w:p>
    <w:p w:rsidR="001313CC" w:rsidRDefault="001313CC" w:rsidP="007F7E26">
      <w:pPr>
        <w:rPr>
          <w:rFonts w:ascii="Times New Roman" w:hAnsi="Times New Roman" w:cs="Times New Roman"/>
        </w:rPr>
      </w:pPr>
    </w:p>
    <w:p w:rsidR="001313CC" w:rsidRDefault="001313CC" w:rsidP="007F7E26">
      <w:pPr>
        <w:rPr>
          <w:rFonts w:ascii="Times New Roman" w:hAnsi="Times New Roman" w:cs="Times New Roman"/>
        </w:rPr>
      </w:pPr>
    </w:p>
    <w:p w:rsidR="001313CC" w:rsidRDefault="001313CC" w:rsidP="007F7E26">
      <w:pPr>
        <w:rPr>
          <w:rFonts w:ascii="Times New Roman" w:hAnsi="Times New Roman" w:cs="Times New Roman"/>
        </w:rPr>
      </w:pPr>
    </w:p>
    <w:p w:rsidR="001313CC" w:rsidRDefault="001313CC" w:rsidP="007F7E26">
      <w:pPr>
        <w:rPr>
          <w:rFonts w:ascii="Times New Roman" w:hAnsi="Times New Roman" w:cs="Times New Roman"/>
        </w:rPr>
      </w:pPr>
    </w:p>
    <w:p w:rsidR="001313CC" w:rsidRDefault="001313CC" w:rsidP="007F7E26">
      <w:pPr>
        <w:rPr>
          <w:rFonts w:ascii="Times New Roman" w:hAnsi="Times New Roman" w:cs="Times New Roman"/>
        </w:rPr>
      </w:pPr>
    </w:p>
    <w:p w:rsidR="001313CC" w:rsidRDefault="001313CC" w:rsidP="007F7E26">
      <w:pPr>
        <w:rPr>
          <w:rFonts w:ascii="Times New Roman" w:hAnsi="Times New Roman" w:cs="Times New Roman"/>
        </w:rPr>
      </w:pPr>
    </w:p>
    <w:p w:rsidR="001313CC" w:rsidRDefault="001313CC" w:rsidP="007F7E26">
      <w:pPr>
        <w:rPr>
          <w:rFonts w:ascii="Times New Roman" w:hAnsi="Times New Roman" w:cs="Times New Roman"/>
        </w:rPr>
      </w:pPr>
    </w:p>
    <w:p w:rsidR="001313CC" w:rsidRPr="007F7E26" w:rsidRDefault="001313CC" w:rsidP="007F7E26">
      <w:pPr>
        <w:rPr>
          <w:rFonts w:ascii="Times New Roman" w:hAnsi="Times New Roman" w:cs="Times New Roman"/>
        </w:rPr>
      </w:pPr>
    </w:p>
    <w:p w:rsidR="007F7E26" w:rsidRPr="007F7E26" w:rsidRDefault="007F7E26" w:rsidP="007F7E26">
      <w:pPr>
        <w:rPr>
          <w:rFonts w:ascii="Times New Roman" w:hAnsi="Times New Roman" w:cs="Times New Roman"/>
        </w:rPr>
      </w:pPr>
      <w:r w:rsidRPr="007F7E26">
        <w:rPr>
          <w:rFonts w:ascii="Times New Roman" w:hAnsi="Times New Roman" w:cs="Times New Roman"/>
        </w:rPr>
        <w:t xml:space="preserve">The policy was last reviewed and agreed by the Governing Body </w:t>
      </w:r>
      <w:r w:rsidR="001313CC">
        <w:rPr>
          <w:rFonts w:ascii="Times New Roman" w:hAnsi="Times New Roman" w:cs="Times New Roman"/>
        </w:rPr>
        <w:t>Spring 2020.</w:t>
      </w:r>
      <w:r w:rsidRPr="007F7E26">
        <w:rPr>
          <w:rFonts w:ascii="Times New Roman" w:hAnsi="Times New Roman" w:cs="Times New Roman"/>
        </w:rPr>
        <w:t xml:space="preserve"> It is due for review </w:t>
      </w:r>
      <w:r w:rsidR="001313CC">
        <w:rPr>
          <w:rFonts w:ascii="Times New Roman" w:hAnsi="Times New Roman" w:cs="Times New Roman"/>
        </w:rPr>
        <w:t>Spring 2024</w:t>
      </w:r>
    </w:p>
    <w:p w:rsidR="007F7E26" w:rsidRPr="007F7E26" w:rsidRDefault="007F7E26" w:rsidP="007F7E26">
      <w:pPr>
        <w:rPr>
          <w:rFonts w:ascii="Times New Roman" w:hAnsi="Times New Roman" w:cs="Times New Roman"/>
        </w:rPr>
      </w:pPr>
      <w:r w:rsidRPr="007F7E26">
        <w:rPr>
          <w:rFonts w:ascii="Times New Roman" w:hAnsi="Times New Roman" w:cs="Times New Roman"/>
        </w:rPr>
        <w:t xml:space="preserve"> </w:t>
      </w:r>
    </w:p>
    <w:p w:rsidR="007F7E26" w:rsidRPr="007F7E26" w:rsidRDefault="007F7E26" w:rsidP="007F7E26">
      <w:pPr>
        <w:rPr>
          <w:rFonts w:ascii="Times New Roman" w:hAnsi="Times New Roman" w:cs="Times New Roman"/>
        </w:rPr>
      </w:pPr>
    </w:p>
    <w:p w:rsidR="007F7E26" w:rsidRPr="007F7E26" w:rsidRDefault="007F7E26" w:rsidP="007F7E26">
      <w:pPr>
        <w:rPr>
          <w:rFonts w:ascii="Times New Roman" w:hAnsi="Times New Roman" w:cs="Times New Roman"/>
        </w:rPr>
      </w:pPr>
      <w:r w:rsidRPr="007F7E26">
        <w:rPr>
          <w:rFonts w:ascii="Times New Roman" w:hAnsi="Times New Roman" w:cs="Times New Roman"/>
        </w:rPr>
        <w:t xml:space="preserve">Signature ………………………… Head Teacher Date ………………… </w:t>
      </w:r>
    </w:p>
    <w:p w:rsidR="007F7E26" w:rsidRPr="007F7E26" w:rsidRDefault="007F7E26" w:rsidP="007F7E26">
      <w:pPr>
        <w:rPr>
          <w:rFonts w:ascii="Times New Roman" w:hAnsi="Times New Roman" w:cs="Times New Roman"/>
        </w:rPr>
      </w:pPr>
    </w:p>
    <w:p w:rsidR="007F7E26" w:rsidRPr="007F7E26" w:rsidRDefault="007F7E26" w:rsidP="007F7E26">
      <w:pPr>
        <w:rPr>
          <w:rFonts w:ascii="Times New Roman" w:hAnsi="Times New Roman" w:cs="Times New Roman"/>
        </w:rPr>
      </w:pPr>
      <w:r w:rsidRPr="007F7E26">
        <w:rPr>
          <w:rFonts w:ascii="Times New Roman" w:hAnsi="Times New Roman" w:cs="Times New Roman"/>
        </w:rPr>
        <w:t>Signature ………………….……… Chair of Governors Date …</w:t>
      </w:r>
    </w:p>
    <w:p w:rsidR="007F7E26" w:rsidRPr="007F7E26" w:rsidRDefault="007F7E26" w:rsidP="007F7E26">
      <w:pPr>
        <w:rPr>
          <w:rFonts w:ascii="Times New Roman" w:hAnsi="Times New Roman" w:cs="Times New Roman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76" w:after="0" w:line="276" w:lineRule="exact"/>
        <w:ind w:left="951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76" w:after="0" w:line="276" w:lineRule="exact"/>
        <w:ind w:left="951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</w:pPr>
    </w:p>
    <w:p w:rsidR="007F7E26" w:rsidRDefault="007F7E26" w:rsidP="007F7E26">
      <w:pPr>
        <w:widowControl w:val="0"/>
        <w:autoSpaceDE w:val="0"/>
        <w:autoSpaceDN w:val="0"/>
        <w:adjustRightInd w:val="0"/>
        <w:spacing w:before="176" w:after="0" w:line="276" w:lineRule="exact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</w:pPr>
    </w:p>
    <w:p w:rsidR="001313CC" w:rsidRPr="007F7E26" w:rsidRDefault="001313CC" w:rsidP="007F7E26">
      <w:pPr>
        <w:widowControl w:val="0"/>
        <w:autoSpaceDE w:val="0"/>
        <w:autoSpaceDN w:val="0"/>
        <w:adjustRightInd w:val="0"/>
        <w:spacing w:before="176" w:after="0" w:line="276" w:lineRule="exact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76" w:after="0" w:line="276" w:lineRule="exact"/>
        <w:ind w:left="951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  <w:lastRenderedPageBreak/>
        <w:t xml:space="preserve">1. </w:t>
      </w:r>
      <w:r w:rsidRPr="007F7E26">
        <w:rPr>
          <w:rFonts w:ascii="Times New Roman" w:eastAsia="Times New Roman" w:hAnsi="Times New Roman" w:cs="Times New Roman"/>
          <w:color w:val="CBCBCB"/>
          <w:spacing w:val="2"/>
          <w:sz w:val="24"/>
          <w:szCs w:val="24"/>
          <w:lang w:eastAsia="en-GB"/>
        </w:rPr>
        <w:t xml:space="preserve"> </w:t>
      </w:r>
      <w:r w:rsidRPr="007F7E2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  <w:t xml:space="preserve">Mission statement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4" w:after="0" w:line="276" w:lineRule="exact"/>
        <w:ind w:left="951"/>
        <w:rPr>
          <w:rFonts w:ascii="Times New Roman" w:eastAsia="Times New Roman" w:hAnsi="Times New Roman" w:cs="Times New Roman"/>
          <w:color w:val="000000"/>
          <w:w w:val="101"/>
          <w:sz w:val="24"/>
          <w:szCs w:val="24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w w:val="101"/>
          <w:sz w:val="24"/>
          <w:szCs w:val="24"/>
          <w:lang w:eastAsia="en-GB"/>
        </w:rPr>
        <w:t xml:space="preserve">2. </w:t>
      </w:r>
      <w:r w:rsidRPr="007F7E26">
        <w:rPr>
          <w:rFonts w:ascii="Times New Roman" w:eastAsia="Times New Roman" w:hAnsi="Times New Roman" w:cs="Times New Roman"/>
          <w:color w:val="CBCBCB"/>
          <w:w w:val="101"/>
          <w:sz w:val="24"/>
          <w:szCs w:val="24"/>
          <w:lang w:eastAsia="en-GB"/>
        </w:rPr>
        <w:t xml:space="preserve"> </w:t>
      </w:r>
      <w:r w:rsidRPr="007F7E26">
        <w:rPr>
          <w:rFonts w:ascii="Times New Roman" w:eastAsia="Times New Roman" w:hAnsi="Times New Roman" w:cs="Times New Roman"/>
          <w:color w:val="000000"/>
          <w:w w:val="101"/>
          <w:sz w:val="24"/>
          <w:szCs w:val="24"/>
          <w:lang w:eastAsia="en-GB"/>
        </w:rPr>
        <w:t xml:space="preserve">Objectives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4" w:after="0" w:line="276" w:lineRule="exact"/>
        <w:ind w:left="951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  <w:t xml:space="preserve">3. </w:t>
      </w:r>
      <w:r w:rsidRPr="007F7E26">
        <w:rPr>
          <w:rFonts w:ascii="Times New Roman" w:eastAsia="Times New Roman" w:hAnsi="Times New Roman" w:cs="Times New Roman"/>
          <w:color w:val="CBCBCB"/>
          <w:spacing w:val="2"/>
          <w:sz w:val="24"/>
          <w:szCs w:val="24"/>
          <w:lang w:eastAsia="en-GB"/>
        </w:rPr>
        <w:t xml:space="preserve"> </w:t>
      </w:r>
      <w:r w:rsidRPr="007F7E2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  <w:t xml:space="preserve">Equality and the law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4" w:after="0" w:line="276" w:lineRule="exact"/>
        <w:ind w:left="1594"/>
        <w:rPr>
          <w:rFonts w:ascii="Times New Roman" w:eastAsia="Times New Roman" w:hAnsi="Times New Roman" w:cs="Times New Roman"/>
          <w:color w:val="000000"/>
          <w:w w:val="102"/>
          <w:sz w:val="24"/>
          <w:szCs w:val="24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w w:val="102"/>
          <w:sz w:val="24"/>
          <w:szCs w:val="24"/>
          <w:lang w:eastAsia="en-GB"/>
        </w:rPr>
        <w:t xml:space="preserve">a. Race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4" w:after="0" w:line="276" w:lineRule="exact"/>
        <w:ind w:left="1594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  <w:t xml:space="preserve">b. Disability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" w:after="0" w:line="256" w:lineRule="exact"/>
        <w:ind w:left="1594"/>
        <w:rPr>
          <w:rFonts w:ascii="Times New Roman" w:eastAsia="Times New Roman" w:hAnsi="Times New Roman" w:cs="Times New Roman"/>
          <w:color w:val="000000"/>
          <w:w w:val="102"/>
          <w:sz w:val="24"/>
          <w:szCs w:val="24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w w:val="102"/>
          <w:sz w:val="24"/>
          <w:szCs w:val="24"/>
          <w:lang w:eastAsia="en-GB"/>
        </w:rPr>
        <w:t xml:space="preserve">c. Gender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8" w:after="0" w:line="276" w:lineRule="exact"/>
        <w:ind w:left="1594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en-GB"/>
        </w:rPr>
        <w:t xml:space="preserve">d. Sexual orientation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4" w:after="0" w:line="276" w:lineRule="exact"/>
        <w:ind w:left="1594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  <w:t xml:space="preserve">e. Community cohesion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4" w:after="0" w:line="276" w:lineRule="exact"/>
        <w:ind w:left="951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en-GB"/>
        </w:rPr>
        <w:t xml:space="preserve">4. </w:t>
      </w:r>
      <w:r w:rsidRPr="007F7E26">
        <w:rPr>
          <w:rFonts w:ascii="Times New Roman" w:eastAsia="Times New Roman" w:hAnsi="Times New Roman" w:cs="Times New Roman"/>
          <w:color w:val="CBCBCB"/>
          <w:spacing w:val="3"/>
          <w:sz w:val="24"/>
          <w:szCs w:val="24"/>
          <w:lang w:eastAsia="en-GB"/>
        </w:rPr>
        <w:t xml:space="preserve"> </w:t>
      </w:r>
      <w:r w:rsidRPr="007F7E2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en-GB"/>
        </w:rPr>
        <w:t xml:space="preserve">Consultation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4" w:after="0" w:line="276" w:lineRule="exact"/>
        <w:ind w:left="951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  <w:t xml:space="preserve">5. </w:t>
      </w:r>
      <w:r w:rsidRPr="007F7E26">
        <w:rPr>
          <w:rFonts w:ascii="Times New Roman" w:eastAsia="Times New Roman" w:hAnsi="Times New Roman" w:cs="Times New Roman"/>
          <w:color w:val="CBCBCB"/>
          <w:spacing w:val="2"/>
          <w:sz w:val="24"/>
          <w:szCs w:val="24"/>
          <w:lang w:eastAsia="en-GB"/>
        </w:rPr>
        <w:t xml:space="preserve"> </w:t>
      </w:r>
      <w:r w:rsidRPr="007F7E2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  <w:t xml:space="preserve">Roles and Responsibilities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" w:after="0" w:line="256" w:lineRule="exact"/>
        <w:ind w:left="951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  <w:t xml:space="preserve">6. </w:t>
      </w:r>
      <w:r w:rsidRPr="007F7E26">
        <w:rPr>
          <w:rFonts w:ascii="Times New Roman" w:eastAsia="Times New Roman" w:hAnsi="Times New Roman" w:cs="Times New Roman"/>
          <w:color w:val="CBCBCB"/>
          <w:spacing w:val="2"/>
          <w:sz w:val="24"/>
          <w:szCs w:val="24"/>
          <w:lang w:eastAsia="en-GB"/>
        </w:rPr>
        <w:t xml:space="preserve"> </w:t>
      </w:r>
      <w:r w:rsidRPr="007F7E2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  <w:t xml:space="preserve">Tackling discrimination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8" w:after="0" w:line="276" w:lineRule="exact"/>
        <w:ind w:left="951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en-GB"/>
        </w:rPr>
        <w:t xml:space="preserve">7. </w:t>
      </w:r>
      <w:r w:rsidRPr="007F7E26">
        <w:rPr>
          <w:rFonts w:ascii="Times New Roman" w:eastAsia="Times New Roman" w:hAnsi="Times New Roman" w:cs="Times New Roman"/>
          <w:color w:val="CBCBCB"/>
          <w:spacing w:val="1"/>
          <w:sz w:val="24"/>
          <w:szCs w:val="24"/>
          <w:lang w:eastAsia="en-GB"/>
        </w:rPr>
        <w:t xml:space="preserve"> </w:t>
      </w:r>
      <w:r w:rsidRPr="007F7E2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en-GB"/>
        </w:rPr>
        <w:t xml:space="preserve">Review of progress and impact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4" w:after="0" w:line="276" w:lineRule="exact"/>
        <w:ind w:left="951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  <w:t xml:space="preserve">8. </w:t>
      </w:r>
      <w:r w:rsidRPr="007F7E26">
        <w:rPr>
          <w:rFonts w:ascii="Times New Roman" w:eastAsia="Times New Roman" w:hAnsi="Times New Roman" w:cs="Times New Roman"/>
          <w:color w:val="CBCBCB"/>
          <w:spacing w:val="2"/>
          <w:sz w:val="24"/>
          <w:szCs w:val="24"/>
          <w:lang w:eastAsia="en-GB"/>
        </w:rPr>
        <w:t xml:space="preserve"> </w:t>
      </w:r>
      <w:r w:rsidRPr="007F7E2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  <w:t xml:space="preserve">Publishing the plan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4" w:after="0" w:line="276" w:lineRule="exact"/>
        <w:ind w:left="951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  <w:t xml:space="preserve">9. </w:t>
      </w:r>
      <w:r w:rsidRPr="007F7E26">
        <w:rPr>
          <w:rFonts w:ascii="Times New Roman" w:eastAsia="Times New Roman" w:hAnsi="Times New Roman" w:cs="Times New Roman"/>
          <w:color w:val="CBCBCB"/>
          <w:spacing w:val="2"/>
          <w:sz w:val="24"/>
          <w:szCs w:val="24"/>
          <w:lang w:eastAsia="en-GB"/>
        </w:rPr>
        <w:t xml:space="preserve"> </w:t>
      </w:r>
      <w:r w:rsidRPr="007F7E2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  <w:t xml:space="preserve">Equality Action Plan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80" w:lineRule="exact"/>
        <w:ind w:left="34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261" w:after="0" w:line="280" w:lineRule="exact"/>
        <w:ind w:left="34" w:right="442"/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t xml:space="preserve">Our Mission Statement encompasses the need for all to be enabled to reach their potential </w:t>
      </w: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br/>
        <w:t xml:space="preserve">within the school environment and in accordance with the statutory Duty for Equalities. </w:t>
      </w: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br/>
        <w:t xml:space="preserve">(April 2010)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268" w:after="0" w:line="276" w:lineRule="exact"/>
        <w:ind w:left="3196"/>
        <w:rPr>
          <w:rFonts w:ascii="Times New Roman" w:eastAsia="Times New Roman" w:hAnsi="Times New Roman" w:cs="Times New Roman"/>
          <w:color w:val="003399"/>
          <w:sz w:val="24"/>
          <w:szCs w:val="24"/>
          <w:lang w:eastAsia="en-GB"/>
        </w:rPr>
      </w:pPr>
      <w:r w:rsidRPr="007F7E26">
        <w:rPr>
          <w:rFonts w:ascii="Times New Roman" w:eastAsia="Times New Roman" w:hAnsi="Times New Roman" w:cs="Times New Roman"/>
          <w:color w:val="003399"/>
          <w:sz w:val="24"/>
          <w:szCs w:val="24"/>
          <w:lang w:eastAsia="en-GB"/>
        </w:rPr>
        <w:t xml:space="preserve">MISSION STATEMENT </w:t>
      </w:r>
    </w:p>
    <w:p w:rsidR="007F7E26" w:rsidRPr="007F7E26" w:rsidRDefault="007F7E26" w:rsidP="007F7E26">
      <w:pPr>
        <w:pStyle w:val="BodyText"/>
        <w:rPr>
          <w:rFonts w:ascii="Times New Roman" w:hAnsi="Times New Roman" w:cs="Times New Roman"/>
          <w:sz w:val="20"/>
          <w:szCs w:val="20"/>
        </w:rPr>
      </w:pPr>
      <w:r w:rsidRPr="007F7E26">
        <w:rPr>
          <w:rFonts w:ascii="Times New Roman" w:hAnsi="Times New Roman" w:cs="Times New Roman"/>
          <w:sz w:val="20"/>
          <w:szCs w:val="20"/>
        </w:rPr>
        <w:t>St Chad’s School belongs to the Catholic Community of South Norwood.  It aims to put Christ and His teachings at the heart of its existence by:</w:t>
      </w:r>
    </w:p>
    <w:p w:rsidR="007F7E26" w:rsidRPr="007F7E26" w:rsidRDefault="007F7E26" w:rsidP="007F7E26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7E26">
        <w:rPr>
          <w:rFonts w:ascii="Times New Roman" w:hAnsi="Times New Roman" w:cs="Times New Roman"/>
          <w:b/>
          <w:bCs/>
          <w:sz w:val="20"/>
          <w:szCs w:val="20"/>
        </w:rPr>
        <w:t>Promoting</w:t>
      </w:r>
      <w:r w:rsidRPr="007F7E26">
        <w:rPr>
          <w:rFonts w:ascii="Times New Roman" w:hAnsi="Times New Roman" w:cs="Times New Roman"/>
          <w:sz w:val="20"/>
          <w:szCs w:val="20"/>
        </w:rPr>
        <w:t xml:space="preserve"> our faith in a meaningful way for children, staff, parents and the wider school community.</w:t>
      </w:r>
      <w:r w:rsidRPr="007F7E26">
        <w:rPr>
          <w:rFonts w:ascii="Times New Roman" w:hAnsi="Times New Roman" w:cs="Times New Roman"/>
          <w:sz w:val="20"/>
          <w:szCs w:val="20"/>
        </w:rPr>
        <w:br/>
      </w:r>
    </w:p>
    <w:p w:rsidR="007F7E26" w:rsidRPr="007F7E26" w:rsidRDefault="007F7E26" w:rsidP="007F7E26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7E26">
        <w:rPr>
          <w:rFonts w:ascii="Times New Roman" w:hAnsi="Times New Roman" w:cs="Times New Roman"/>
          <w:b/>
          <w:bCs/>
          <w:sz w:val="20"/>
          <w:szCs w:val="20"/>
        </w:rPr>
        <w:t>Valuing</w:t>
      </w:r>
      <w:r w:rsidRPr="007F7E26">
        <w:rPr>
          <w:rFonts w:ascii="Times New Roman" w:hAnsi="Times New Roman" w:cs="Times New Roman"/>
          <w:sz w:val="20"/>
          <w:szCs w:val="20"/>
        </w:rPr>
        <w:t xml:space="preserve"> the individuality and uniqueness of each person by providing a stimulating environment where all can learn according to their strengths and abilities.</w:t>
      </w:r>
      <w:r w:rsidRPr="007F7E26">
        <w:rPr>
          <w:rFonts w:ascii="Times New Roman" w:hAnsi="Times New Roman" w:cs="Times New Roman"/>
          <w:sz w:val="20"/>
          <w:szCs w:val="20"/>
        </w:rPr>
        <w:br/>
      </w:r>
    </w:p>
    <w:p w:rsidR="007F7E26" w:rsidRPr="007F7E26" w:rsidRDefault="007F7E26" w:rsidP="007F7E26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7E26">
        <w:rPr>
          <w:rFonts w:ascii="Times New Roman" w:hAnsi="Times New Roman" w:cs="Times New Roman"/>
          <w:b/>
          <w:bCs/>
          <w:sz w:val="20"/>
          <w:szCs w:val="20"/>
        </w:rPr>
        <w:t>Showing</w:t>
      </w:r>
      <w:r w:rsidRPr="007F7E26">
        <w:rPr>
          <w:rFonts w:ascii="Times New Roman" w:hAnsi="Times New Roman" w:cs="Times New Roman"/>
          <w:sz w:val="20"/>
          <w:szCs w:val="20"/>
        </w:rPr>
        <w:t xml:space="preserve"> courtesy, respect and love to all God’s family/people.</w:t>
      </w:r>
      <w:r w:rsidRPr="007F7E26">
        <w:rPr>
          <w:rFonts w:ascii="Times New Roman" w:hAnsi="Times New Roman" w:cs="Times New Roman"/>
          <w:sz w:val="20"/>
          <w:szCs w:val="20"/>
        </w:rPr>
        <w:br/>
      </w:r>
    </w:p>
    <w:p w:rsidR="007F7E26" w:rsidRPr="007F7E26" w:rsidRDefault="007F7E26" w:rsidP="007F7E26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7E26">
        <w:rPr>
          <w:rFonts w:ascii="Times New Roman" w:hAnsi="Times New Roman" w:cs="Times New Roman"/>
          <w:b/>
          <w:bCs/>
          <w:sz w:val="20"/>
          <w:szCs w:val="20"/>
        </w:rPr>
        <w:t>Providing</w:t>
      </w:r>
      <w:r w:rsidRPr="007F7E26">
        <w:rPr>
          <w:rFonts w:ascii="Times New Roman" w:hAnsi="Times New Roman" w:cs="Times New Roman"/>
          <w:sz w:val="20"/>
          <w:szCs w:val="20"/>
        </w:rPr>
        <w:t xml:space="preserve"> a safe, caring and stimulating environment in which children can learn, staff can work and everyone can be shown respect, courtesy and love.</w:t>
      </w:r>
      <w:r w:rsidRPr="007F7E26">
        <w:rPr>
          <w:rFonts w:ascii="Times New Roman" w:hAnsi="Times New Roman" w:cs="Times New Roman"/>
          <w:sz w:val="20"/>
          <w:szCs w:val="20"/>
        </w:rPr>
        <w:br/>
      </w:r>
    </w:p>
    <w:p w:rsidR="007F7E26" w:rsidRPr="007F7E26" w:rsidRDefault="007F7E26" w:rsidP="007F7E26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7E26">
        <w:rPr>
          <w:rFonts w:ascii="Times New Roman" w:hAnsi="Times New Roman" w:cs="Times New Roman"/>
          <w:b/>
          <w:bCs/>
          <w:sz w:val="20"/>
          <w:szCs w:val="20"/>
        </w:rPr>
        <w:t>Encouraging</w:t>
      </w:r>
      <w:r w:rsidRPr="007F7E26">
        <w:rPr>
          <w:rFonts w:ascii="Times New Roman" w:hAnsi="Times New Roman" w:cs="Times New Roman"/>
          <w:sz w:val="20"/>
          <w:szCs w:val="20"/>
        </w:rPr>
        <w:t xml:space="preserve"> each child to develop self-worth, a desire to learn and the skills to achieve their potential in all subjects.</w:t>
      </w:r>
      <w:r w:rsidRPr="007F7E26">
        <w:rPr>
          <w:rFonts w:ascii="Times New Roman" w:hAnsi="Times New Roman" w:cs="Times New Roman"/>
          <w:sz w:val="20"/>
          <w:szCs w:val="20"/>
        </w:rPr>
        <w:br/>
      </w:r>
    </w:p>
    <w:p w:rsidR="007F7E26" w:rsidRPr="007F7E26" w:rsidRDefault="007F7E26" w:rsidP="007F7E26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7E26">
        <w:rPr>
          <w:rFonts w:ascii="Times New Roman" w:hAnsi="Times New Roman" w:cs="Times New Roman"/>
          <w:b/>
          <w:bCs/>
          <w:sz w:val="20"/>
          <w:szCs w:val="20"/>
        </w:rPr>
        <w:t>Fostering</w:t>
      </w:r>
      <w:r w:rsidRPr="007F7E26">
        <w:rPr>
          <w:rFonts w:ascii="Times New Roman" w:hAnsi="Times New Roman" w:cs="Times New Roman"/>
          <w:sz w:val="20"/>
          <w:szCs w:val="20"/>
        </w:rPr>
        <w:t xml:space="preserve"> a love of God through the practice of our faith in the celebration of the Eucharist, assemblies and prayer times.</w:t>
      </w:r>
      <w:r w:rsidRPr="007F7E26">
        <w:rPr>
          <w:rFonts w:ascii="Times New Roman" w:hAnsi="Times New Roman" w:cs="Times New Roman"/>
          <w:sz w:val="20"/>
          <w:szCs w:val="20"/>
        </w:rPr>
        <w:br/>
      </w:r>
    </w:p>
    <w:p w:rsidR="007F7E26" w:rsidRPr="007F7E26" w:rsidRDefault="007F7E26" w:rsidP="007F7E26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7E26">
        <w:rPr>
          <w:rFonts w:ascii="Times New Roman" w:hAnsi="Times New Roman" w:cs="Times New Roman"/>
          <w:b/>
          <w:bCs/>
          <w:sz w:val="20"/>
          <w:szCs w:val="20"/>
        </w:rPr>
        <w:t>Strengthening</w:t>
      </w:r>
      <w:r w:rsidRPr="007F7E26">
        <w:rPr>
          <w:rFonts w:ascii="Times New Roman" w:hAnsi="Times New Roman" w:cs="Times New Roman"/>
          <w:sz w:val="20"/>
          <w:szCs w:val="20"/>
        </w:rPr>
        <w:t xml:space="preserve"> the partnership that exists between all members of this community: priests, parishioners, families, staff and governors so that we all work together in the educating of our children.</w:t>
      </w:r>
      <w:r w:rsidRPr="007F7E26">
        <w:rPr>
          <w:rFonts w:ascii="Times New Roman" w:hAnsi="Times New Roman" w:cs="Times New Roman"/>
          <w:sz w:val="20"/>
          <w:szCs w:val="20"/>
        </w:rPr>
        <w:br/>
      </w:r>
    </w:p>
    <w:p w:rsidR="007F7E26" w:rsidRPr="007F7E26" w:rsidRDefault="007F7E26" w:rsidP="007F7E26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7E26">
        <w:rPr>
          <w:rFonts w:ascii="Times New Roman" w:hAnsi="Times New Roman" w:cs="Times New Roman"/>
          <w:b/>
          <w:bCs/>
          <w:sz w:val="20"/>
          <w:szCs w:val="20"/>
        </w:rPr>
        <w:t xml:space="preserve">Providing </w:t>
      </w:r>
      <w:r w:rsidRPr="007F7E26">
        <w:rPr>
          <w:rFonts w:ascii="Times New Roman" w:hAnsi="Times New Roman" w:cs="Times New Roman"/>
          <w:bCs/>
          <w:sz w:val="20"/>
          <w:szCs w:val="20"/>
        </w:rPr>
        <w:t>a broad and creative curriculum that provides children with the essential skills needed in today’s world and an awareness of the wonders of God’s world both in Science and Art.</w:t>
      </w:r>
      <w:r w:rsidRPr="007F7E26">
        <w:rPr>
          <w:rFonts w:ascii="Times New Roman" w:hAnsi="Times New Roman" w:cs="Times New Roman"/>
          <w:sz w:val="20"/>
          <w:szCs w:val="20"/>
        </w:rPr>
        <w:br/>
      </w:r>
    </w:p>
    <w:p w:rsidR="007F7E26" w:rsidRPr="007F7E26" w:rsidRDefault="007F7E26" w:rsidP="007F7E26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7F7E26">
        <w:rPr>
          <w:rFonts w:ascii="Times New Roman" w:hAnsi="Times New Roman" w:cs="Times New Roman"/>
          <w:i/>
          <w:iCs/>
          <w:sz w:val="20"/>
          <w:szCs w:val="20"/>
        </w:rPr>
        <w:t>The Catholic faith that we share in St Chad’s gives us the vision of what we are and what we are called to be as individuals and as a community.</w:t>
      </w:r>
    </w:p>
    <w:p w:rsidR="007F7E26" w:rsidRPr="007F7E26" w:rsidRDefault="007F7E26" w:rsidP="007F7E26">
      <w:pPr>
        <w:pStyle w:val="BodyText"/>
        <w:rPr>
          <w:rFonts w:ascii="Times New Roman" w:hAnsi="Times New Roman" w:cs="Times New Roman"/>
          <w:sz w:val="20"/>
          <w:szCs w:val="20"/>
        </w:rPr>
      </w:pPr>
      <w:r w:rsidRPr="007F7E26">
        <w:rPr>
          <w:rFonts w:ascii="Times New Roman" w:hAnsi="Times New Roman" w:cs="Times New Roman"/>
          <w:sz w:val="20"/>
          <w:szCs w:val="20"/>
        </w:rPr>
        <w:t>Our school offers us numerous opportunities to try to share that vision and to help one another experience its meaning in our day-to-day life, by living and working together.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08" w:after="0" w:line="276" w:lineRule="exact"/>
        <w:ind w:left="3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  <w:r w:rsidRPr="007F7E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 xml:space="preserve">Inclusion </w:t>
      </w:r>
    </w:p>
    <w:p w:rsidR="001313CC" w:rsidRDefault="007F7E26" w:rsidP="001313CC">
      <w:pPr>
        <w:widowControl w:val="0"/>
        <w:autoSpaceDE w:val="0"/>
        <w:autoSpaceDN w:val="0"/>
        <w:adjustRightInd w:val="0"/>
        <w:spacing w:after="0" w:line="280" w:lineRule="exact"/>
        <w:ind w:left="34" w:right="197"/>
        <w:rPr>
          <w:rFonts w:ascii="Times New Roman" w:eastAsia="Times New Roman" w:hAnsi="Times New Roman" w:cs="Times New Roman"/>
          <w:color w:val="000000"/>
          <w:spacing w:val="1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t xml:space="preserve">As a school we ensure that all children and staff are treated fairly and equally. All children </w:t>
      </w: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br/>
        <w:t xml:space="preserve">have equal rights to access all areas of the curriculum, regardless of race, gender and </w:t>
      </w: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br/>
        <w:t>disability. Within our school all staff endeavour to provide the appropriate</w:t>
      </w:r>
      <w:r w:rsidR="001313CC">
        <w:rPr>
          <w:rFonts w:ascii="Times New Roman" w:eastAsia="Times New Roman" w:hAnsi="Times New Roman" w:cs="Times New Roman"/>
          <w:color w:val="000000"/>
          <w:lang w:eastAsia="en-GB"/>
        </w:rPr>
        <w:t xml:space="preserve"> provision for this </w:t>
      </w:r>
      <w:r w:rsidR="001313CC">
        <w:rPr>
          <w:rFonts w:ascii="Times New Roman" w:eastAsia="Times New Roman" w:hAnsi="Times New Roman" w:cs="Times New Roman"/>
          <w:color w:val="000000"/>
          <w:lang w:eastAsia="en-GB"/>
        </w:rPr>
        <w:br/>
        <w:t xml:space="preserve">to occur. </w:t>
      </w:r>
      <w:r w:rsidRPr="007F7E26">
        <w:rPr>
          <w:rFonts w:ascii="Times New Roman" w:eastAsia="Times New Roman" w:hAnsi="Times New Roman" w:cs="Times New Roman"/>
          <w:color w:val="000000"/>
          <w:spacing w:val="3"/>
          <w:lang w:eastAsia="en-GB"/>
        </w:rPr>
        <w:t>The achievement of pupils will be monitored by designated</w:t>
      </w:r>
      <w:r w:rsidR="001313CC">
        <w:rPr>
          <w:rFonts w:ascii="Times New Roman" w:eastAsia="Times New Roman" w:hAnsi="Times New Roman" w:cs="Times New Roman"/>
          <w:color w:val="000000"/>
          <w:spacing w:val="3"/>
          <w:lang w:eastAsia="en-GB"/>
        </w:rPr>
        <w:t xml:space="preserve"> vulnerable groups, gender and </w:t>
      </w:r>
      <w:r w:rsidRPr="007F7E26">
        <w:rPr>
          <w:rFonts w:ascii="Times New Roman" w:eastAsia="Times New Roman" w:hAnsi="Times New Roman" w:cs="Times New Roman"/>
          <w:color w:val="000000"/>
          <w:w w:val="102"/>
          <w:lang w:eastAsia="en-GB"/>
        </w:rPr>
        <w:t xml:space="preserve">disability and we will use this data to support pupils, raise standards and ensure inclusive </w:t>
      </w:r>
      <w:r w:rsidRPr="007F7E26">
        <w:rPr>
          <w:rFonts w:ascii="Times New Roman" w:eastAsia="Times New Roman" w:hAnsi="Times New Roman" w:cs="Times New Roman"/>
          <w:color w:val="000000"/>
          <w:w w:val="102"/>
          <w:lang w:eastAsia="en-GB"/>
        </w:rPr>
        <w:br/>
      </w:r>
      <w:r w:rsidRPr="007F7E26">
        <w:rPr>
          <w:rFonts w:ascii="Times New Roman" w:eastAsia="Times New Roman" w:hAnsi="Times New Roman" w:cs="Times New Roman"/>
          <w:color w:val="000000"/>
          <w:spacing w:val="3"/>
          <w:lang w:eastAsia="en-GB"/>
        </w:rPr>
        <w:t xml:space="preserve">teaching. We will tackle discrimination by the positive promotion of equality, challenging </w:t>
      </w:r>
      <w:r w:rsidRPr="007F7E26">
        <w:rPr>
          <w:rFonts w:ascii="Times New Roman" w:eastAsia="Times New Roman" w:hAnsi="Times New Roman" w:cs="Times New Roman"/>
          <w:color w:val="000000"/>
          <w:spacing w:val="3"/>
          <w:lang w:eastAsia="en-GB"/>
        </w:rPr>
        <w:br/>
      </w:r>
      <w:r w:rsidRPr="007F7E26">
        <w:rPr>
          <w:rFonts w:ascii="Times New Roman" w:eastAsia="Times New Roman" w:hAnsi="Times New Roman" w:cs="Times New Roman"/>
          <w:color w:val="000000"/>
          <w:spacing w:val="2"/>
          <w:lang w:eastAsia="en-GB"/>
        </w:rPr>
        <w:t xml:space="preserve">bullying and stereotypes and creating an environment which emphasizes respect for all. At </w:t>
      </w:r>
      <w:r w:rsidRPr="007F7E26">
        <w:rPr>
          <w:rFonts w:ascii="Times New Roman" w:eastAsia="Times New Roman" w:hAnsi="Times New Roman" w:cs="Times New Roman"/>
          <w:color w:val="000000"/>
          <w:spacing w:val="2"/>
          <w:lang w:eastAsia="en-GB"/>
        </w:rPr>
        <w:br/>
      </w:r>
      <w:r w:rsidRPr="007F7E26">
        <w:rPr>
          <w:rFonts w:ascii="Times New Roman" w:eastAsia="Times New Roman" w:hAnsi="Times New Roman" w:cs="Times New Roman"/>
          <w:color w:val="000000"/>
          <w:w w:val="106"/>
          <w:lang w:eastAsia="en-GB"/>
        </w:rPr>
        <w:t xml:space="preserve">St Chad’s Catholic Primary School we believe that </w:t>
      </w:r>
      <w:r w:rsidR="001313CC">
        <w:rPr>
          <w:rFonts w:ascii="Times New Roman" w:eastAsia="Times New Roman" w:hAnsi="Times New Roman" w:cs="Times New Roman"/>
          <w:color w:val="000000"/>
          <w:w w:val="106"/>
          <w:lang w:eastAsia="en-GB"/>
        </w:rPr>
        <w:t xml:space="preserve">diversity is a strength, which </w:t>
      </w:r>
      <w:r w:rsidRPr="007F7E26">
        <w:rPr>
          <w:rFonts w:ascii="Times New Roman" w:eastAsia="Times New Roman" w:hAnsi="Times New Roman" w:cs="Times New Roman"/>
          <w:color w:val="000000"/>
          <w:spacing w:val="1"/>
          <w:lang w:eastAsia="en-GB"/>
        </w:rPr>
        <w:t>should be respected and celebrated by all those who learn, teach and visit here. In particular, we will comply</w:t>
      </w:r>
    </w:p>
    <w:p w:rsidR="007F7E26" w:rsidRPr="007F7E26" w:rsidRDefault="007F7E26" w:rsidP="001313CC">
      <w:pPr>
        <w:widowControl w:val="0"/>
        <w:autoSpaceDE w:val="0"/>
        <w:autoSpaceDN w:val="0"/>
        <w:adjustRightInd w:val="0"/>
        <w:spacing w:after="0" w:line="280" w:lineRule="exact"/>
        <w:ind w:left="34" w:right="197"/>
        <w:rPr>
          <w:rFonts w:ascii="Times New Roman" w:eastAsia="Times New Roman" w:hAnsi="Times New Roman" w:cs="Times New Roman"/>
          <w:color w:val="000000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spacing w:val="1"/>
          <w:lang w:eastAsia="en-GB"/>
        </w:rPr>
        <w:lastRenderedPageBreak/>
        <w:t>with the relevant legislation and implement school plans in relation to race</w:t>
      </w:r>
      <w:r w:rsidRPr="007F7E26">
        <w:rPr>
          <w:rFonts w:ascii="Times New Roman" w:eastAsia="Times New Roman" w:hAnsi="Times New Roman" w:cs="Times New Roman"/>
          <w:color w:val="000000"/>
          <w:w w:val="102"/>
          <w:lang w:eastAsia="en-GB"/>
        </w:rPr>
        <w:t xml:space="preserve"> equality, disability equality and gender equality. We will promote community cohesion at school, local, national and global levels, comparing our school community to its local and </w:t>
      </w:r>
      <w:r w:rsidRPr="007F7E26">
        <w:rPr>
          <w:rFonts w:ascii="Times New Roman" w:eastAsia="Times New Roman" w:hAnsi="Times New Roman" w:cs="Times New Roman"/>
          <w:color w:val="000000"/>
          <w:spacing w:val="2"/>
          <w:lang w:eastAsia="en-GB"/>
        </w:rPr>
        <w:t xml:space="preserve">national context and implementing all necessary actions in relation to ethnicity, religion or </w:t>
      </w: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t xml:space="preserve">belief, and socio-economic background. </w:t>
      </w:r>
    </w:p>
    <w:p w:rsidR="007F7E26" w:rsidRPr="007F7E26" w:rsidRDefault="007F7E26" w:rsidP="001313CC">
      <w:pPr>
        <w:widowControl w:val="0"/>
        <w:autoSpaceDE w:val="0"/>
        <w:autoSpaceDN w:val="0"/>
        <w:adjustRightInd w:val="0"/>
        <w:spacing w:before="216" w:after="0" w:line="280" w:lineRule="exact"/>
        <w:ind w:right="140"/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t xml:space="preserve">The general equality duty requires public bodies, in the exercise of their functions, to have due regard to the need to: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60" w:lineRule="exact"/>
        <w:ind w:left="20"/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</w:p>
    <w:p w:rsidR="007F7E26" w:rsidRPr="007F7E26" w:rsidRDefault="007F7E26" w:rsidP="007F7E26">
      <w:pPr>
        <w:widowControl w:val="0"/>
        <w:tabs>
          <w:tab w:val="left" w:pos="740"/>
        </w:tabs>
        <w:autoSpaceDE w:val="0"/>
        <w:autoSpaceDN w:val="0"/>
        <w:adjustRightInd w:val="0"/>
        <w:spacing w:before="37" w:after="0" w:line="260" w:lineRule="exact"/>
        <w:ind w:left="20" w:right="140"/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t xml:space="preserve">• </w:t>
      </w: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tab/>
        <w:t xml:space="preserve">Eliminate discrimination, harassment and victimisation and any other conduct that is prohibited by or under the Act. </w:t>
      </w:r>
    </w:p>
    <w:p w:rsidR="007F7E26" w:rsidRPr="007F7E26" w:rsidRDefault="007F7E26" w:rsidP="007F7E26">
      <w:pPr>
        <w:widowControl w:val="0"/>
        <w:tabs>
          <w:tab w:val="left" w:pos="740"/>
        </w:tabs>
        <w:autoSpaceDE w:val="0"/>
        <w:autoSpaceDN w:val="0"/>
        <w:adjustRightInd w:val="0"/>
        <w:spacing w:before="4" w:after="0" w:line="280" w:lineRule="exact"/>
        <w:ind w:left="20" w:right="593"/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t xml:space="preserve">• </w:t>
      </w: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tab/>
        <w:t xml:space="preserve">Advance equality of opportunity between people who share a relevant protected characteristic and people who do not share it. </w:t>
      </w:r>
    </w:p>
    <w:p w:rsidR="007F7E26" w:rsidRPr="007F7E26" w:rsidRDefault="007F7E26" w:rsidP="007F7E26">
      <w:pPr>
        <w:widowControl w:val="0"/>
        <w:tabs>
          <w:tab w:val="left" w:pos="740"/>
        </w:tabs>
        <w:autoSpaceDE w:val="0"/>
        <w:autoSpaceDN w:val="0"/>
        <w:adjustRightInd w:val="0"/>
        <w:spacing w:after="0" w:line="280" w:lineRule="exact"/>
        <w:ind w:left="20" w:right="351"/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t xml:space="preserve">• </w:t>
      </w: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tab/>
        <w:t xml:space="preserve">Foster good relations between people who share a relevant protected characteristic and those who do not share it.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232" w:after="0" w:line="276" w:lineRule="exact"/>
        <w:rPr>
          <w:rFonts w:ascii="Times New Roman" w:eastAsia="Times New Roman" w:hAnsi="Times New Roman" w:cs="Times New Roman"/>
          <w:b/>
          <w:color w:val="000000"/>
          <w:lang w:eastAsia="en-GB"/>
        </w:rPr>
      </w:pPr>
      <w:r w:rsidRPr="007F7E26">
        <w:rPr>
          <w:rFonts w:ascii="Times New Roman" w:eastAsia="Times New Roman" w:hAnsi="Times New Roman" w:cs="Times New Roman"/>
          <w:b/>
          <w:color w:val="000000"/>
          <w:lang w:eastAsia="en-GB"/>
        </w:rPr>
        <w:t xml:space="preserve">OBJECTIVES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6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38" w:after="0" w:line="260" w:lineRule="exact"/>
        <w:ind w:left="20" w:right="768"/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t xml:space="preserve">1. To ensure that all learners have equal access to a rich, broad, balanced and relevant curriculum.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4" w:after="0" w:line="280" w:lineRule="exact"/>
        <w:ind w:left="20" w:right="106"/>
        <w:rPr>
          <w:rFonts w:ascii="Times New Roman" w:eastAsia="Times New Roman" w:hAnsi="Times New Roman" w:cs="Times New Roman"/>
          <w:color w:val="000000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t xml:space="preserve">2. To advance equality of opportunity by ensuring that teaching, learning and the curriculum </w:t>
      </w: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br/>
        <w:t xml:space="preserve">promote equality, celebrate diversity and promote community cohesion by fostering good </w:t>
      </w: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br/>
        <w:t xml:space="preserve">relations.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6" w:after="0" w:line="273" w:lineRule="exact"/>
        <w:ind w:left="20" w:right="187"/>
        <w:rPr>
          <w:rFonts w:ascii="Times New Roman" w:eastAsia="Times New Roman" w:hAnsi="Times New Roman" w:cs="Times New Roman"/>
          <w:color w:val="000000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t xml:space="preserve">3. To eliminate any discrimination, harassment and victimisation. To ensure that no-one is </w:t>
      </w: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br/>
        <w:t>unfairly or illegally disadvantaged as a consequence of their age, disability, gender, gender-</w:t>
      </w: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br/>
        <w:t xml:space="preserve">identity, sexual orientation, colour, race, ethnic or national origin, disability or religious </w:t>
      </w: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br/>
        <w:t xml:space="preserve">beliefs.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2" w:after="0" w:line="280" w:lineRule="exact"/>
        <w:ind w:left="20" w:right="192"/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t xml:space="preserve">4. To recognize and celebrate diversity within our community whilst promoting community </w:t>
      </w: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br/>
        <w:t xml:space="preserve">cohesion.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" w:after="0" w:line="255" w:lineRule="exact"/>
        <w:ind w:left="20"/>
        <w:rPr>
          <w:rFonts w:ascii="Times New Roman" w:eastAsia="Times New Roman" w:hAnsi="Times New Roman" w:cs="Times New Roman"/>
          <w:color w:val="000000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t xml:space="preserve">5. To ensure that this policy is applied to all we do.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8" w:after="0" w:line="276" w:lineRule="exact"/>
        <w:ind w:left="20"/>
        <w:rPr>
          <w:rFonts w:ascii="Times New Roman" w:eastAsia="Times New Roman" w:hAnsi="Times New Roman" w:cs="Times New Roman"/>
          <w:color w:val="000000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t xml:space="preserve">6. To ensure that pupils and parents are fully involved in the provision made by the school.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" w:after="0" w:line="280" w:lineRule="exact"/>
        <w:ind w:left="20" w:right="471"/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t xml:space="preserve">7. To ensure that within the school budget, adequate funding is provided to underpin this </w:t>
      </w: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br/>
        <w:t xml:space="preserve">policy and that intervention, positive and preventative action is funded where necessary.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24" w:after="0" w:line="276" w:lineRule="exact"/>
        <w:ind w:left="2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  <w:r w:rsidRPr="007F7E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 xml:space="preserve">Teaching and Learning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" w:after="0" w:line="280" w:lineRule="exact"/>
        <w:ind w:left="20" w:right="58"/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  <w:r w:rsidRPr="007F7E26">
        <w:rPr>
          <w:rFonts w:ascii="Times New Roman" w:eastAsia="Times New Roman" w:hAnsi="Times New Roman" w:cs="Times New Roman"/>
          <w:color w:val="000000"/>
          <w:w w:val="102"/>
          <w:lang w:eastAsia="en-GB"/>
        </w:rPr>
        <w:t xml:space="preserve">We aim to provide all our pupils with the opportunity to succeed, and to reach the highest </w:t>
      </w:r>
      <w:r w:rsidRPr="007F7E26">
        <w:rPr>
          <w:rFonts w:ascii="Times New Roman" w:eastAsia="Times New Roman" w:hAnsi="Times New Roman" w:cs="Times New Roman"/>
          <w:color w:val="000000"/>
          <w:lang w:eastAsia="en-GB"/>
        </w:rPr>
        <w:t xml:space="preserve">level of personal achievement. To do this, we will: </w:t>
      </w:r>
    </w:p>
    <w:p w:rsidR="007F7E26" w:rsidRPr="007F7E26" w:rsidRDefault="007F7E26" w:rsidP="007F7E26">
      <w:pPr>
        <w:widowControl w:val="0"/>
        <w:numPr>
          <w:ilvl w:val="0"/>
          <w:numId w:val="1"/>
        </w:numPr>
        <w:tabs>
          <w:tab w:val="left" w:pos="586"/>
        </w:tabs>
        <w:autoSpaceDE w:val="0"/>
        <w:autoSpaceDN w:val="0"/>
        <w:adjustRightInd w:val="0"/>
        <w:spacing w:after="0" w:line="280" w:lineRule="exact"/>
        <w:ind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spacing w:val="3"/>
          <w:lang w:eastAsia="en-GB"/>
        </w:rPr>
        <w:t xml:space="preserve">Use contextual data to improve the ways in which we provide support to individuals </w:t>
      </w:r>
      <w:r w:rsidRPr="007F7E26">
        <w:rPr>
          <w:rFonts w:ascii="Times New Roman" w:eastAsia="Arial Unicode MS" w:hAnsi="Times New Roman" w:cs="Times New Roman"/>
          <w:color w:val="000000"/>
          <w:spacing w:val="3"/>
          <w:lang w:eastAsia="en-GB"/>
        </w:rPr>
        <w:br/>
      </w:r>
      <w:r w:rsidRPr="007F7E26">
        <w:rPr>
          <w:rFonts w:ascii="Times New Roman" w:eastAsia="Arial Unicode MS" w:hAnsi="Times New Roman" w:cs="Times New Roman"/>
          <w:color w:val="000000"/>
          <w:spacing w:val="3"/>
          <w:lang w:eastAsia="en-GB"/>
        </w:rPr>
        <w:tab/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and groups of pupils; </w:t>
      </w:r>
    </w:p>
    <w:p w:rsidR="007F7E26" w:rsidRPr="007F7E26" w:rsidRDefault="007F7E26" w:rsidP="007F7E2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" w:after="0" w:line="276" w:lineRule="exact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  Monitor achievement data by ethnicity, gender and disability and action any gaps; </w:t>
      </w:r>
    </w:p>
    <w:p w:rsidR="007F7E26" w:rsidRPr="007F7E26" w:rsidRDefault="007F7E26" w:rsidP="007F7E26">
      <w:pPr>
        <w:widowControl w:val="0"/>
        <w:numPr>
          <w:ilvl w:val="0"/>
          <w:numId w:val="1"/>
        </w:numPr>
        <w:tabs>
          <w:tab w:val="left" w:pos="586"/>
        </w:tabs>
        <w:autoSpaceDE w:val="0"/>
        <w:autoSpaceDN w:val="0"/>
        <w:adjustRightInd w:val="0"/>
        <w:spacing w:before="38" w:after="0" w:line="260" w:lineRule="exact"/>
        <w:ind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spacing w:val="3"/>
          <w:lang w:eastAsia="en-GB"/>
        </w:rPr>
        <w:t xml:space="preserve">Take account of the achievement of all pupils when planning for future learning and </w:t>
      </w:r>
      <w:r w:rsidRPr="007F7E26">
        <w:rPr>
          <w:rFonts w:ascii="Times New Roman" w:eastAsia="Arial Unicode MS" w:hAnsi="Times New Roman" w:cs="Times New Roman"/>
          <w:color w:val="000000"/>
          <w:spacing w:val="3"/>
          <w:lang w:eastAsia="en-GB"/>
        </w:rPr>
        <w:br/>
      </w:r>
      <w:r w:rsidRPr="007F7E26">
        <w:rPr>
          <w:rFonts w:ascii="Times New Roman" w:eastAsia="Arial Unicode MS" w:hAnsi="Times New Roman" w:cs="Times New Roman"/>
          <w:color w:val="000000"/>
          <w:spacing w:val="3"/>
          <w:lang w:eastAsia="en-GB"/>
        </w:rPr>
        <w:tab/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setting challenging targets; </w:t>
      </w:r>
    </w:p>
    <w:p w:rsidR="007F7E26" w:rsidRPr="007F7E26" w:rsidRDefault="007F7E26" w:rsidP="007F7E26">
      <w:pPr>
        <w:widowControl w:val="0"/>
        <w:numPr>
          <w:ilvl w:val="0"/>
          <w:numId w:val="1"/>
        </w:numPr>
        <w:tabs>
          <w:tab w:val="left" w:pos="586"/>
        </w:tabs>
        <w:autoSpaceDE w:val="0"/>
        <w:autoSpaceDN w:val="0"/>
        <w:adjustRightInd w:val="0"/>
        <w:spacing w:before="24" w:after="0" w:line="280" w:lineRule="exact"/>
        <w:ind w:right="58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Ensure equality of access for all pupils and prepare them for life in a diverse society; </w:t>
      </w:r>
    </w:p>
    <w:p w:rsidR="007F7E26" w:rsidRPr="007F7E26" w:rsidRDefault="007F7E26" w:rsidP="007F7E26">
      <w:pPr>
        <w:widowControl w:val="0"/>
        <w:numPr>
          <w:ilvl w:val="0"/>
          <w:numId w:val="1"/>
        </w:numPr>
        <w:tabs>
          <w:tab w:val="left" w:pos="586"/>
        </w:tabs>
        <w:autoSpaceDE w:val="0"/>
        <w:autoSpaceDN w:val="0"/>
        <w:adjustRightInd w:val="0"/>
        <w:spacing w:before="24" w:after="0" w:line="280" w:lineRule="exact"/>
        <w:ind w:right="58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w w:val="108"/>
          <w:lang w:eastAsia="en-GB"/>
        </w:rPr>
        <w:t xml:space="preserve">Promote attitudes and values that will challenge racist and other discriminatory </w:t>
      </w:r>
      <w:r w:rsidRPr="007F7E26">
        <w:rPr>
          <w:rFonts w:ascii="Times New Roman" w:eastAsia="Arial Unicode MS" w:hAnsi="Times New Roman" w:cs="Times New Roman"/>
          <w:color w:val="000000"/>
          <w:w w:val="108"/>
          <w:lang w:eastAsia="en-GB"/>
        </w:rPr>
        <w:br/>
      </w:r>
      <w:r w:rsidRPr="007F7E26">
        <w:rPr>
          <w:rFonts w:ascii="Times New Roman" w:eastAsia="Arial Unicode MS" w:hAnsi="Times New Roman" w:cs="Times New Roman"/>
          <w:color w:val="000000"/>
          <w:w w:val="108"/>
          <w:lang w:eastAsia="en-GB"/>
        </w:rPr>
        <w:tab/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behaviour or prejudice; </w:t>
      </w:r>
    </w:p>
    <w:p w:rsidR="007F7E26" w:rsidRPr="007F7E26" w:rsidRDefault="007F7E26" w:rsidP="007F7E26">
      <w:pPr>
        <w:widowControl w:val="0"/>
        <w:numPr>
          <w:ilvl w:val="0"/>
          <w:numId w:val="1"/>
        </w:numPr>
        <w:tabs>
          <w:tab w:val="left" w:pos="589"/>
        </w:tabs>
        <w:autoSpaceDE w:val="0"/>
        <w:autoSpaceDN w:val="0"/>
        <w:adjustRightInd w:val="0"/>
        <w:spacing w:after="0" w:line="280" w:lineRule="exact"/>
        <w:ind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w w:val="106"/>
          <w:lang w:eastAsia="en-GB"/>
        </w:rPr>
        <w:t xml:space="preserve">Provide opportunities for pupils to appreciate their own culture and celebrate the </w:t>
      </w:r>
      <w:r w:rsidRPr="007F7E26">
        <w:rPr>
          <w:rFonts w:ascii="Times New Roman" w:eastAsia="Arial Unicode MS" w:hAnsi="Times New Roman" w:cs="Times New Roman"/>
          <w:color w:val="000000"/>
          <w:w w:val="106"/>
          <w:lang w:eastAsia="en-GB"/>
        </w:rPr>
        <w:br/>
      </w:r>
      <w:r w:rsidRPr="007F7E26">
        <w:rPr>
          <w:rFonts w:ascii="Times New Roman" w:eastAsia="Arial Unicode MS" w:hAnsi="Times New Roman" w:cs="Times New Roman"/>
          <w:color w:val="000000"/>
          <w:w w:val="106"/>
          <w:lang w:eastAsia="en-GB"/>
        </w:rPr>
        <w:tab/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diversity of other cultures; </w:t>
      </w:r>
    </w:p>
    <w:p w:rsidR="007F7E26" w:rsidRPr="007F7E26" w:rsidRDefault="007F7E26" w:rsidP="007F7E26">
      <w:pPr>
        <w:widowControl w:val="0"/>
        <w:numPr>
          <w:ilvl w:val="0"/>
          <w:numId w:val="1"/>
        </w:numPr>
        <w:tabs>
          <w:tab w:val="left" w:pos="586"/>
        </w:tabs>
        <w:autoSpaceDE w:val="0"/>
        <w:autoSpaceDN w:val="0"/>
        <w:adjustRightInd w:val="0"/>
        <w:spacing w:before="24" w:after="0" w:line="280" w:lineRule="exact"/>
        <w:ind w:right="58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>Seek to involve all parents in supporting their child’s education;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96" w:after="0" w:line="276" w:lineRule="exact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w w:val="103"/>
          <w:lang w:eastAsia="en-GB"/>
        </w:rPr>
        <w:t xml:space="preserve">  Include teaching and classroom-based approaches appropriate for the whole school </w:t>
      </w:r>
      <w:r w:rsidRPr="007F7E26">
        <w:rPr>
          <w:rFonts w:ascii="Times New Roman" w:eastAsia="Arial Unicode MS" w:hAnsi="Times New Roman" w:cs="Times New Roman"/>
          <w:color w:val="000000"/>
          <w:w w:val="103"/>
          <w:lang w:eastAsia="en-GB"/>
        </w:rPr>
        <w:br/>
      </w:r>
      <w:r w:rsidRPr="007F7E26">
        <w:rPr>
          <w:rFonts w:ascii="Times New Roman" w:eastAsia="Arial Unicode MS" w:hAnsi="Times New Roman" w:cs="Times New Roman"/>
          <w:color w:val="000000"/>
          <w:w w:val="103"/>
          <w:lang w:eastAsia="en-GB"/>
        </w:rPr>
        <w:tab/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>population, which are inclusive and reflective of our pupils.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96" w:after="0" w:line="276" w:lineRule="exact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Default="007F7E26" w:rsidP="007F7E26">
      <w:pPr>
        <w:widowControl w:val="0"/>
        <w:autoSpaceDE w:val="0"/>
        <w:autoSpaceDN w:val="0"/>
        <w:adjustRightInd w:val="0"/>
        <w:spacing w:before="96" w:after="0" w:line="276" w:lineRule="exact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1313CC" w:rsidRDefault="001313CC" w:rsidP="007F7E26">
      <w:pPr>
        <w:widowControl w:val="0"/>
        <w:autoSpaceDE w:val="0"/>
        <w:autoSpaceDN w:val="0"/>
        <w:adjustRightInd w:val="0"/>
        <w:spacing w:before="96" w:after="0" w:line="276" w:lineRule="exact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1313CC" w:rsidRDefault="001313CC" w:rsidP="007F7E26">
      <w:pPr>
        <w:widowControl w:val="0"/>
        <w:autoSpaceDE w:val="0"/>
        <w:autoSpaceDN w:val="0"/>
        <w:adjustRightInd w:val="0"/>
        <w:spacing w:before="96" w:after="0" w:line="276" w:lineRule="exact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1313CC" w:rsidRPr="007F7E26" w:rsidRDefault="001313CC" w:rsidP="007F7E26">
      <w:pPr>
        <w:widowControl w:val="0"/>
        <w:autoSpaceDE w:val="0"/>
        <w:autoSpaceDN w:val="0"/>
        <w:adjustRightInd w:val="0"/>
        <w:spacing w:before="96" w:after="0" w:line="276" w:lineRule="exact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96" w:after="0" w:line="276" w:lineRule="exact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r w:rsidRPr="007F7E26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lastRenderedPageBreak/>
        <w:t xml:space="preserve">Admissions and exclusions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80" w:lineRule="exact"/>
        <w:ind w:left="22"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w w:val="105"/>
          <w:lang w:eastAsia="en-GB"/>
        </w:rPr>
        <w:t xml:space="preserve">Our admissions arrangements are fair and transparent, and do not discriminate on race, </w:t>
      </w:r>
      <w:r w:rsidRPr="007F7E26">
        <w:rPr>
          <w:rFonts w:ascii="Times New Roman" w:eastAsia="Arial Unicode MS" w:hAnsi="Times New Roman" w:cs="Times New Roman"/>
          <w:color w:val="000000"/>
          <w:w w:val="107"/>
          <w:lang w:eastAsia="en-GB"/>
        </w:rPr>
        <w:t xml:space="preserve">gender, disability or socio-economic factors.  As a Catholic school priority is given to </w:t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applicants that demonstrate regular practice of the Catholic Faith.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241" w:after="0" w:line="280" w:lineRule="exact"/>
        <w:ind w:left="22"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spacing w:val="1"/>
          <w:lang w:eastAsia="en-GB"/>
        </w:rPr>
        <w:t xml:space="preserve">Exclusions will always be based on the school’s Behaviour Policy. We will closely monitor </w:t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any exclusions and follow up and report to the governing body.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76" w:lineRule="exact"/>
        <w:ind w:left="2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8" w:after="0" w:line="276" w:lineRule="exact"/>
        <w:ind w:left="20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r w:rsidRPr="007F7E26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t xml:space="preserve">Equal Opportunities for Staff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8" w:after="0" w:line="260" w:lineRule="exact"/>
        <w:ind w:left="22"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w w:val="111"/>
          <w:lang w:eastAsia="en-GB"/>
        </w:rPr>
        <w:t xml:space="preserve">We are committed to the active promotion of equality in all aspects of staffing and </w:t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employment.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80" w:lineRule="exact"/>
        <w:ind w:left="22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4" w:after="0" w:line="280" w:lineRule="exact"/>
        <w:ind w:left="22"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w w:val="104"/>
          <w:lang w:eastAsia="en-GB"/>
        </w:rPr>
        <w:t xml:space="preserve">All staff appointments and promotions are made on the basis of merit and ability and in </w:t>
      </w:r>
      <w:r w:rsidRPr="007F7E26">
        <w:rPr>
          <w:rFonts w:ascii="Times New Roman" w:eastAsia="Arial Unicode MS" w:hAnsi="Times New Roman" w:cs="Times New Roman"/>
          <w:color w:val="000000"/>
          <w:w w:val="102"/>
          <w:lang w:eastAsia="en-GB"/>
        </w:rPr>
        <w:t xml:space="preserve">compliance with the law. However we are concerned to ensure wherever possible that the </w:t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staffing of the school reflects the diversity of our community.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264" w:after="0" w:line="276" w:lineRule="exact"/>
        <w:ind w:left="22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r w:rsidRPr="007F7E26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t xml:space="preserve">Employer duties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76" w:lineRule="exact"/>
        <w:ind w:left="22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8" w:after="0" w:line="276" w:lineRule="exact"/>
        <w:ind w:left="22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Actions to ensure this commitment is met include: </w:t>
      </w:r>
    </w:p>
    <w:p w:rsidR="007F7E26" w:rsidRPr="007F7E26" w:rsidRDefault="007F7E26" w:rsidP="007F7E26">
      <w:pPr>
        <w:widowControl w:val="0"/>
        <w:numPr>
          <w:ilvl w:val="0"/>
          <w:numId w:val="2"/>
        </w:numPr>
        <w:tabs>
          <w:tab w:val="left" w:pos="762"/>
        </w:tabs>
        <w:autoSpaceDE w:val="0"/>
        <w:autoSpaceDN w:val="0"/>
        <w:adjustRightInd w:val="0"/>
        <w:spacing w:before="38" w:after="0" w:line="260" w:lineRule="exact"/>
        <w:ind w:right="1273"/>
        <w:jc w:val="both"/>
        <w:rPr>
          <w:rFonts w:ascii="Times New Roman" w:eastAsia="Arial Unicode MS" w:hAnsi="Times New Roman" w:cs="Times New Roman"/>
          <w:color w:val="000000"/>
          <w:spacing w:val="-3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spacing w:val="-2"/>
          <w:lang w:eastAsia="en-GB"/>
        </w:rPr>
        <w:t xml:space="preserve">Monitoring recruitment and retention including bullying and harassment of </w:t>
      </w:r>
      <w:r w:rsidRPr="007F7E26">
        <w:rPr>
          <w:rFonts w:ascii="Times New Roman" w:eastAsia="Arial Unicode MS" w:hAnsi="Times New Roman" w:cs="Times New Roman"/>
          <w:color w:val="000000"/>
          <w:spacing w:val="-2"/>
          <w:lang w:eastAsia="en-GB"/>
        </w:rPr>
        <w:br/>
      </w:r>
      <w:r w:rsidRPr="007F7E26">
        <w:rPr>
          <w:rFonts w:ascii="Times New Roman" w:eastAsia="Arial Unicode MS" w:hAnsi="Times New Roman" w:cs="Times New Roman"/>
          <w:color w:val="000000"/>
          <w:spacing w:val="-2"/>
          <w:lang w:eastAsia="en-GB"/>
        </w:rPr>
        <w:tab/>
      </w:r>
      <w:r w:rsidRPr="007F7E26">
        <w:rPr>
          <w:rFonts w:ascii="Times New Roman" w:eastAsia="Arial Unicode MS" w:hAnsi="Times New Roman" w:cs="Times New Roman"/>
          <w:color w:val="000000"/>
          <w:spacing w:val="-3"/>
          <w:lang w:eastAsia="en-GB"/>
        </w:rPr>
        <w:t xml:space="preserve">staff; </w:t>
      </w:r>
    </w:p>
    <w:p w:rsidR="007F7E26" w:rsidRPr="007F7E26" w:rsidRDefault="007F7E26" w:rsidP="007F7E2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7" w:after="0" w:line="276" w:lineRule="exact"/>
        <w:rPr>
          <w:rFonts w:ascii="Times New Roman" w:eastAsia="Arial Unicode MS" w:hAnsi="Times New Roman" w:cs="Times New Roman"/>
          <w:color w:val="000000"/>
          <w:spacing w:val="-2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spacing w:val="-2"/>
          <w:lang w:eastAsia="en-GB"/>
        </w:rPr>
        <w:t xml:space="preserve">     Continued professional development opportunities for all staff; </w:t>
      </w:r>
    </w:p>
    <w:p w:rsidR="007F7E26" w:rsidRPr="007F7E26" w:rsidRDefault="007F7E26" w:rsidP="007F7E2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" w:after="0" w:line="276" w:lineRule="exact"/>
        <w:rPr>
          <w:rFonts w:ascii="Times New Roman" w:eastAsia="Arial Unicode MS" w:hAnsi="Times New Roman" w:cs="Times New Roman"/>
          <w:color w:val="000000"/>
          <w:spacing w:val="-2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spacing w:val="-2"/>
          <w:lang w:eastAsia="en-GB"/>
        </w:rPr>
        <w:t xml:space="preserve">     Strategic Leadership Team support to ensure equality of opportunity for all.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264" w:after="0" w:line="276" w:lineRule="exact"/>
        <w:ind w:left="22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r w:rsidRPr="007F7E26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t xml:space="preserve">Equality and the law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" w:after="0" w:line="280" w:lineRule="exact"/>
        <w:ind w:left="22"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w w:val="109"/>
          <w:lang w:eastAsia="en-GB"/>
        </w:rPr>
        <w:t xml:space="preserve">There are a number of statutory duties that must be met by every school in line with </w:t>
      </w:r>
      <w:r w:rsidRPr="007F7E26">
        <w:rPr>
          <w:rFonts w:ascii="Times New Roman" w:eastAsia="Arial Unicode MS" w:hAnsi="Times New Roman" w:cs="Times New Roman"/>
          <w:color w:val="000000"/>
          <w:w w:val="105"/>
          <w:lang w:eastAsia="en-GB"/>
        </w:rPr>
        <w:t xml:space="preserve">legislation from the Race Relations (Amendment) Act (2000), Disability Equality Duty </w:t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(2005) and Equality Act (2006).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80" w:lineRule="exact"/>
        <w:ind w:left="22" w:right="58"/>
        <w:jc w:val="both"/>
        <w:rPr>
          <w:rFonts w:ascii="Times New Roman" w:eastAsia="Arial Unicode MS" w:hAnsi="Times New Roman" w:cs="Times New Roman"/>
          <w:color w:val="000000"/>
          <w:spacing w:val="1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spacing w:val="1"/>
          <w:lang w:eastAsia="en-GB"/>
        </w:rPr>
        <w:t xml:space="preserve">The action plan at the end of this Equality Plan outlines the actions St Chad’s Catholic Primary School will take to meet the general duties detailed below.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264" w:after="0" w:line="276" w:lineRule="exact"/>
        <w:ind w:left="22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r w:rsidRPr="007F7E26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t xml:space="preserve">Race Equality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4" w:after="0" w:line="276" w:lineRule="exact"/>
        <w:ind w:left="22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The General Race Equality Duty requires us to have due regard to the need to: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8" w:after="0" w:line="276" w:lineRule="exact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7F7E26" w:rsidRPr="007F7E26" w:rsidRDefault="007F7E26" w:rsidP="007F7E2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8" w:after="0" w:line="276" w:lineRule="exact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   Eliminate racial discrimination; </w:t>
      </w:r>
    </w:p>
    <w:p w:rsidR="007F7E26" w:rsidRPr="007F7E26" w:rsidRDefault="007F7E26" w:rsidP="007F7E2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8" w:after="0" w:line="276" w:lineRule="exact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   Promote equality of opportunity; </w:t>
      </w:r>
    </w:p>
    <w:p w:rsidR="007F7E26" w:rsidRPr="007F7E26" w:rsidRDefault="007F7E26" w:rsidP="007F7E2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8" w:after="0" w:line="276" w:lineRule="exact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   Promote good relations between people of different racial groups.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76" w:lineRule="exact"/>
        <w:ind w:left="22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8" w:after="0" w:line="276" w:lineRule="exact"/>
        <w:ind w:left="22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Under our specific duty we will: </w:t>
      </w:r>
    </w:p>
    <w:p w:rsidR="007F7E26" w:rsidRPr="007F7E26" w:rsidRDefault="007F7E26" w:rsidP="007F7E2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24" w:after="0" w:line="276" w:lineRule="exact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   Prepare an Equality Plan which includes our written policy for race equality; </w:t>
      </w:r>
    </w:p>
    <w:p w:rsidR="007F7E26" w:rsidRPr="007F7E26" w:rsidRDefault="007F7E26" w:rsidP="007F7E2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24" w:after="0" w:line="276" w:lineRule="exact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spacing w:val="1"/>
          <w:lang w:eastAsia="en-GB"/>
        </w:rPr>
        <w:t xml:space="preserve">   Assess the impact of our policies, including this Plan, on pupils, staff and parents by </w:t>
      </w:r>
      <w:r w:rsidRPr="007F7E26">
        <w:rPr>
          <w:rFonts w:ascii="Times New Roman" w:eastAsia="Arial Unicode MS" w:hAnsi="Times New Roman" w:cs="Times New Roman"/>
          <w:color w:val="000000"/>
          <w:spacing w:val="1"/>
          <w:lang w:eastAsia="en-GB"/>
        </w:rPr>
        <w:br/>
      </w:r>
      <w:r w:rsidRPr="007F7E26">
        <w:rPr>
          <w:rFonts w:ascii="Times New Roman" w:eastAsia="Arial Unicode MS" w:hAnsi="Times New Roman" w:cs="Times New Roman"/>
          <w:color w:val="000000"/>
          <w:spacing w:val="1"/>
          <w:lang w:eastAsia="en-GB"/>
        </w:rPr>
        <w:tab/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ethnicity including, in particular, the achievement levels of these pupils; </w:t>
      </w:r>
    </w:p>
    <w:p w:rsidR="007F7E26" w:rsidRPr="001313CC" w:rsidRDefault="007F7E26" w:rsidP="007F7E2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24" w:after="0" w:line="276" w:lineRule="exact"/>
        <w:rPr>
          <w:rFonts w:ascii="Times New Roman" w:eastAsia="Arial Unicode MS" w:hAnsi="Times New Roman" w:cs="Times New Roman"/>
          <w:color w:val="000000"/>
          <w:lang w:eastAsia="en-GB"/>
        </w:rPr>
        <w:sectPr w:rsidR="007F7E26" w:rsidRPr="001313CC">
          <w:pgSz w:w="11900" w:h="16820"/>
          <w:pgMar w:top="-1212" w:right="1440" w:bottom="-20" w:left="1264" w:header="720" w:footer="720" w:gutter="0"/>
          <w:cols w:space="720"/>
          <w:noEndnote/>
        </w:sectPr>
      </w:pPr>
      <w:r w:rsidRPr="007F7E26">
        <w:rPr>
          <w:rFonts w:ascii="Times New Roman" w:eastAsia="Arial Unicode MS" w:hAnsi="Times New Roman" w:cs="Times New Roman"/>
          <w:color w:val="000000"/>
          <w:w w:val="105"/>
          <w:lang w:eastAsia="en-GB"/>
        </w:rPr>
        <w:t xml:space="preserve">   Monitor the impact our plans and policies have on such pupils, staff and parents </w:t>
      </w:r>
      <w:r w:rsidRPr="007F7E26">
        <w:rPr>
          <w:rFonts w:ascii="Times New Roman" w:eastAsia="Arial Unicode MS" w:hAnsi="Times New Roman" w:cs="Times New Roman"/>
          <w:color w:val="000000"/>
          <w:w w:val="105"/>
          <w:lang w:eastAsia="en-GB"/>
        </w:rPr>
        <w:br/>
      </w:r>
      <w:r w:rsidRPr="007F7E26">
        <w:rPr>
          <w:rFonts w:ascii="Times New Roman" w:eastAsia="Arial Unicode MS" w:hAnsi="Times New Roman" w:cs="Times New Roman"/>
          <w:color w:val="000000"/>
          <w:w w:val="105"/>
          <w:lang w:eastAsia="en-GB"/>
        </w:rPr>
        <w:tab/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towards raising the achievement of minority ethnic groups.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76" w:lineRule="exact"/>
        <w:ind w:left="2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  <w:bookmarkStart w:id="1" w:name="Pg4"/>
      <w:bookmarkEnd w:id="1"/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5" w:after="0" w:line="276" w:lineRule="exact"/>
        <w:ind w:left="20"/>
        <w:rPr>
          <w:rFonts w:ascii="Times New Roman" w:eastAsia="Arial Unicode MS" w:hAnsi="Times New Roman" w:cs="Times New Roman"/>
          <w:b/>
          <w:color w:val="000000"/>
          <w:spacing w:val="-3"/>
          <w:sz w:val="24"/>
          <w:szCs w:val="24"/>
          <w:lang w:eastAsia="en-GB"/>
        </w:rPr>
      </w:pPr>
      <w:r w:rsidRPr="007F7E26">
        <w:rPr>
          <w:rFonts w:ascii="Times New Roman" w:eastAsia="Arial Unicode MS" w:hAnsi="Times New Roman" w:cs="Times New Roman"/>
          <w:b/>
          <w:color w:val="000000"/>
          <w:spacing w:val="-3"/>
          <w:sz w:val="24"/>
          <w:szCs w:val="24"/>
          <w:lang w:eastAsia="en-GB"/>
        </w:rPr>
        <w:t xml:space="preserve">Disability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80" w:lineRule="exact"/>
        <w:ind w:left="20" w:right="58"/>
        <w:jc w:val="both"/>
        <w:rPr>
          <w:rFonts w:ascii="Times New Roman" w:eastAsia="Arial Unicode MS" w:hAnsi="Times New Roman" w:cs="Times New Roman"/>
          <w:color w:val="000000"/>
          <w:spacing w:val="-3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spacing w:val="-2"/>
          <w:lang w:eastAsia="en-GB"/>
        </w:rPr>
        <w:t xml:space="preserve">This section should be read in conjunction with the school’s Special Educational Needs Policy </w:t>
      </w:r>
      <w:r w:rsidRPr="007F7E26">
        <w:rPr>
          <w:rFonts w:ascii="Times New Roman" w:eastAsia="Arial Unicode MS" w:hAnsi="Times New Roman" w:cs="Times New Roman"/>
          <w:color w:val="000000"/>
          <w:spacing w:val="-3"/>
          <w:lang w:eastAsia="en-GB"/>
        </w:rPr>
        <w:t xml:space="preserve">and Accessibility Plan.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eastAsia="Arial Unicode MS" w:hAnsi="Times New Roman" w:cs="Times New Roman"/>
          <w:color w:val="000000"/>
          <w:spacing w:val="-3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253" w:after="0" w:line="276" w:lineRule="exact"/>
        <w:ind w:left="20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r w:rsidRPr="007F7E26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t xml:space="preserve">Definition of disability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" w:after="0" w:line="280" w:lineRule="exact"/>
        <w:ind w:left="20"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spacing w:val="3"/>
          <w:lang w:eastAsia="en-GB"/>
        </w:rPr>
        <w:t xml:space="preserve">The Disability Discrimination Act 2005 (DDA) defines a disabled person as someone who </w:t>
      </w:r>
      <w:r w:rsidRPr="007F7E26">
        <w:rPr>
          <w:rFonts w:ascii="Times New Roman" w:eastAsia="Arial Unicode MS" w:hAnsi="Times New Roman" w:cs="Times New Roman"/>
          <w:color w:val="000000"/>
          <w:spacing w:val="1"/>
          <w:lang w:eastAsia="en-GB"/>
        </w:rPr>
        <w:t xml:space="preserve">has a physical or mental impairment which has a substantial or long-term adverse effect on </w:t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his or her ability to carry out normal day-to-day activities’.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264" w:after="0" w:line="276" w:lineRule="exact"/>
        <w:ind w:left="20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The DDA 2005 has also extended the definition of disability as follows: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80" w:lineRule="exact"/>
        <w:ind w:left="740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7F7E26" w:rsidRPr="007F7E26" w:rsidRDefault="007F7E26" w:rsidP="007F7E26">
      <w:pPr>
        <w:widowControl w:val="0"/>
        <w:numPr>
          <w:ilvl w:val="0"/>
          <w:numId w:val="5"/>
        </w:numPr>
        <w:tabs>
          <w:tab w:val="left" w:pos="1100"/>
        </w:tabs>
        <w:autoSpaceDE w:val="0"/>
        <w:autoSpaceDN w:val="0"/>
        <w:adjustRightInd w:val="0"/>
        <w:spacing w:before="1" w:after="0" w:line="280" w:lineRule="exact"/>
        <w:ind w:right="58"/>
        <w:jc w:val="both"/>
        <w:rPr>
          <w:rFonts w:ascii="Times New Roman" w:eastAsia="Arial Unicode MS" w:hAnsi="Times New Roman" w:cs="Times New Roman"/>
          <w:color w:val="000000"/>
          <w:w w:val="103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w w:val="104"/>
          <w:lang w:eastAsia="en-GB"/>
        </w:rPr>
        <w:t>People with HIV, multiple sclerosis and cancer (</w:t>
      </w:r>
      <w:r>
        <w:rPr>
          <w:rFonts w:ascii="Times New Roman" w:eastAsia="Arial Unicode MS" w:hAnsi="Times New Roman" w:cs="Times New Roman"/>
          <w:color w:val="000000"/>
          <w:w w:val="104"/>
          <w:lang w:eastAsia="en-GB"/>
        </w:rPr>
        <w:t xml:space="preserve">although not all cancers) are </w:t>
      </w:r>
      <w:r>
        <w:rPr>
          <w:rFonts w:ascii="Times New Roman" w:eastAsia="Arial Unicode MS" w:hAnsi="Times New Roman" w:cs="Times New Roman"/>
          <w:color w:val="000000"/>
          <w:w w:val="104"/>
          <w:lang w:eastAsia="en-GB"/>
        </w:rPr>
        <w:br/>
      </w:r>
      <w:r w:rsidRPr="007F7E26">
        <w:rPr>
          <w:rFonts w:ascii="Times New Roman" w:eastAsia="Arial Unicode MS" w:hAnsi="Times New Roman" w:cs="Times New Roman"/>
          <w:color w:val="000000"/>
          <w:w w:val="103"/>
          <w:lang w:eastAsia="en-GB"/>
        </w:rPr>
        <w:t xml:space="preserve">deemed disabled before they experience the long-term and substantial adverse </w:t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effect on their activities; </w:t>
      </w:r>
    </w:p>
    <w:p w:rsidR="007F7E26" w:rsidRPr="007F7E26" w:rsidRDefault="007F7E26" w:rsidP="007F7E2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1" w:after="0" w:line="255" w:lineRule="exact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 xml:space="preserve">Section 18 has been amended so that individuals with </w:t>
      </w:r>
      <w:r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>a mental illness no longer</w:t>
      </w:r>
      <w:r w:rsidRPr="007F7E26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 xml:space="preserve"> have to demonstrate that it is “clinically well-recognised”, although the person </w:t>
      </w:r>
      <w:r w:rsidRPr="007F7E26">
        <w:rPr>
          <w:rFonts w:ascii="Times New Roman" w:eastAsia="Arial Unicode MS" w:hAnsi="Times New Roman" w:cs="Times New Roman"/>
          <w:color w:val="000000"/>
          <w:w w:val="105"/>
          <w:lang w:eastAsia="en-GB"/>
        </w:rPr>
        <w:t xml:space="preserve">must still demonstrate a long-term and substantial adverse impact on his/her </w:t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ability to carry out normal day-to-day activities.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264" w:after="0" w:line="276" w:lineRule="exact"/>
        <w:ind w:left="20"/>
        <w:rPr>
          <w:rFonts w:ascii="Times New Roman" w:eastAsia="Arial Unicode MS" w:hAnsi="Times New Roman" w:cs="Times New Roman"/>
          <w:b/>
          <w:color w:val="000000"/>
          <w:spacing w:val="-3"/>
          <w:sz w:val="24"/>
          <w:szCs w:val="24"/>
          <w:lang w:eastAsia="en-GB"/>
        </w:rPr>
      </w:pPr>
      <w:r w:rsidRPr="007F7E26">
        <w:rPr>
          <w:rFonts w:ascii="Times New Roman" w:eastAsia="Arial Unicode MS" w:hAnsi="Times New Roman" w:cs="Times New Roman"/>
          <w:b/>
          <w:color w:val="000000"/>
          <w:spacing w:val="-3"/>
          <w:sz w:val="24"/>
          <w:szCs w:val="24"/>
          <w:lang w:eastAsia="en-GB"/>
        </w:rPr>
        <w:t xml:space="preserve">Legal duties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" w:after="0" w:line="280" w:lineRule="exact"/>
        <w:ind w:left="20"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 xml:space="preserve">The Disability Discrimination Act (DDA) 2005 placed a general duty on schools, requiring </w:t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them to have due regard for the following when carrying out and delivering services: </w:t>
      </w:r>
    </w:p>
    <w:p w:rsidR="007F7E26" w:rsidRPr="007F7E26" w:rsidRDefault="007F7E26" w:rsidP="007F7E2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144" w:after="0" w:line="276" w:lineRule="exact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      Promoting equality of opportunity between disabled people and other people; </w:t>
      </w:r>
    </w:p>
    <w:p w:rsidR="007F7E26" w:rsidRPr="007F7E26" w:rsidRDefault="007F7E26" w:rsidP="007F7E26">
      <w:pPr>
        <w:widowControl w:val="0"/>
        <w:numPr>
          <w:ilvl w:val="0"/>
          <w:numId w:val="5"/>
        </w:numPr>
        <w:tabs>
          <w:tab w:val="left" w:pos="728"/>
        </w:tabs>
        <w:autoSpaceDE w:val="0"/>
        <w:autoSpaceDN w:val="0"/>
        <w:adjustRightInd w:val="0"/>
        <w:spacing w:before="1" w:after="0" w:line="280" w:lineRule="exact"/>
        <w:ind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 xml:space="preserve">  Eliminating discrimination and harassment of disabled people that is related to their </w:t>
      </w:r>
      <w:r w:rsidRPr="007F7E26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br/>
      </w:r>
      <w:r w:rsidRPr="007F7E26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ab/>
        <w:t xml:space="preserve">  </w:t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disability; </w:t>
      </w:r>
    </w:p>
    <w:p w:rsidR="007F7E26" w:rsidRPr="007F7E26" w:rsidRDefault="007F7E26" w:rsidP="007F7E2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" w:after="0" w:line="276" w:lineRule="exact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      Promoting positive attitudes towards disabled people; </w:t>
      </w:r>
    </w:p>
    <w:p w:rsidR="007F7E26" w:rsidRPr="007F7E26" w:rsidRDefault="007F7E26" w:rsidP="007F7E2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4" w:after="0" w:line="276" w:lineRule="exact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      Encouraging participation in public life by disabled people; </w:t>
      </w:r>
    </w:p>
    <w:p w:rsidR="007F7E26" w:rsidRPr="007F7E26" w:rsidRDefault="007F7E26" w:rsidP="007F7E26">
      <w:pPr>
        <w:widowControl w:val="0"/>
        <w:numPr>
          <w:ilvl w:val="0"/>
          <w:numId w:val="5"/>
        </w:numPr>
        <w:tabs>
          <w:tab w:val="left" w:pos="728"/>
        </w:tabs>
        <w:autoSpaceDE w:val="0"/>
        <w:autoSpaceDN w:val="0"/>
        <w:adjustRightInd w:val="0"/>
        <w:spacing w:before="21" w:after="0" w:line="280" w:lineRule="exact"/>
        <w:ind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 xml:space="preserve">  Taking steps to meet disabled people’s needs, even if this requires more favourable </w:t>
      </w:r>
      <w:r w:rsidRPr="007F7E26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br/>
      </w:r>
      <w:r w:rsidRPr="007F7E26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ab/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treatment.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4" w:after="0" w:line="276" w:lineRule="exact"/>
        <w:ind w:left="20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Under our specific duty we will: </w:t>
      </w:r>
    </w:p>
    <w:p w:rsidR="007F7E26" w:rsidRPr="007F7E26" w:rsidRDefault="007F7E26" w:rsidP="007F7E26">
      <w:pPr>
        <w:widowControl w:val="0"/>
        <w:numPr>
          <w:ilvl w:val="0"/>
          <w:numId w:val="6"/>
        </w:numPr>
        <w:tabs>
          <w:tab w:val="left" w:pos="740"/>
        </w:tabs>
        <w:autoSpaceDE w:val="0"/>
        <w:autoSpaceDN w:val="0"/>
        <w:adjustRightInd w:val="0"/>
        <w:spacing w:after="0" w:line="290" w:lineRule="exact"/>
        <w:ind w:right="58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 xml:space="preserve">Prepare and publish an Equality Plan which covers the requirements for a Disability </w:t>
      </w:r>
      <w:r w:rsidRPr="007F7E26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br/>
      </w:r>
      <w:r w:rsidRPr="007F7E26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ab/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>Equality Scheme identifying our disability equality goals and actions to meet them;</w:t>
      </w:r>
    </w:p>
    <w:p w:rsidR="007F7E26" w:rsidRPr="007F7E26" w:rsidRDefault="007F7E26" w:rsidP="007F7E26">
      <w:pPr>
        <w:widowControl w:val="0"/>
        <w:numPr>
          <w:ilvl w:val="0"/>
          <w:numId w:val="6"/>
        </w:numPr>
        <w:tabs>
          <w:tab w:val="left" w:pos="740"/>
        </w:tabs>
        <w:autoSpaceDE w:val="0"/>
        <w:autoSpaceDN w:val="0"/>
        <w:adjustRightInd w:val="0"/>
        <w:spacing w:after="0" w:line="290" w:lineRule="exact"/>
        <w:ind w:right="58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Review and revise this Scheme every three years.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53" w:lineRule="exact"/>
        <w:ind w:left="2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" w:after="0" w:line="253" w:lineRule="exact"/>
        <w:ind w:left="20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r w:rsidRPr="007F7E26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t xml:space="preserve">Gender Equality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" w:after="0" w:line="261" w:lineRule="exact"/>
        <w:ind w:left="440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The Gender Equality Duty 2006 places a general and specific duty on schools to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2" w:after="0" w:line="270" w:lineRule="exact"/>
        <w:ind w:left="800" w:right="296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eliminate unlawful discrimination and harassment on the grounds of gender and to promote equality of opportunity between female and male pupils and between women and men and transgender people.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76" w:lineRule="exact"/>
        <w:ind w:left="440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0" w:after="0" w:line="276" w:lineRule="exact"/>
        <w:ind w:left="440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Under our general duty we will actively seek to: </w:t>
      </w:r>
    </w:p>
    <w:p w:rsidR="007F7E26" w:rsidRPr="007F7E26" w:rsidRDefault="007F7E26" w:rsidP="007F7E26">
      <w:pPr>
        <w:widowControl w:val="0"/>
        <w:numPr>
          <w:ilvl w:val="0"/>
          <w:numId w:val="7"/>
        </w:numPr>
        <w:tabs>
          <w:tab w:val="left" w:pos="740"/>
        </w:tabs>
        <w:autoSpaceDE w:val="0"/>
        <w:autoSpaceDN w:val="0"/>
        <w:adjustRightInd w:val="0"/>
        <w:spacing w:before="38" w:after="0" w:line="260" w:lineRule="exact"/>
        <w:ind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w w:val="104"/>
          <w:lang w:eastAsia="en-GB"/>
        </w:rPr>
        <w:t xml:space="preserve">Eliminate unlawful discrimination and harassment on grounds of sex and gender </w:t>
      </w:r>
      <w:r w:rsidRPr="007F7E26">
        <w:rPr>
          <w:rFonts w:ascii="Times New Roman" w:eastAsia="Arial Unicode MS" w:hAnsi="Times New Roman" w:cs="Times New Roman"/>
          <w:color w:val="000000"/>
          <w:w w:val="104"/>
          <w:lang w:eastAsia="en-GB"/>
        </w:rPr>
        <w:br/>
      </w:r>
      <w:r w:rsidRPr="007F7E26">
        <w:rPr>
          <w:rFonts w:ascii="Times New Roman" w:eastAsia="Arial Unicode MS" w:hAnsi="Times New Roman" w:cs="Times New Roman"/>
          <w:color w:val="000000"/>
          <w:w w:val="104"/>
          <w:lang w:eastAsia="en-GB"/>
        </w:rPr>
        <w:tab/>
      </w: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reassignment; </w:t>
      </w:r>
    </w:p>
    <w:p w:rsidR="007F7E26" w:rsidRPr="007F7E26" w:rsidRDefault="007F7E26" w:rsidP="007F7E2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before="27" w:after="0" w:line="276" w:lineRule="exact"/>
        <w:rPr>
          <w:rFonts w:ascii="Times New Roman" w:eastAsia="Arial Unicode MS" w:hAnsi="Times New Roman" w:cs="Times New Roman"/>
          <w:color w:val="000000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lang w:eastAsia="en-GB"/>
        </w:rPr>
        <w:t xml:space="preserve">    Promote equality between men and women.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13"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18"/>
          <w:szCs w:val="18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sz w:val="18"/>
          <w:szCs w:val="18"/>
          <w:lang w:eastAsia="en-GB"/>
        </w:rPr>
        <w:t xml:space="preserve">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18"/>
          <w:szCs w:val="18"/>
          <w:lang w:eastAsia="en-GB"/>
        </w:rPr>
        <w:sectPr w:rsidR="007F7E26" w:rsidRPr="007F7E26">
          <w:pgSz w:w="11900" w:h="16820"/>
          <w:pgMar w:top="-1212" w:right="1440" w:bottom="-20" w:left="1267" w:header="720" w:footer="720" w:gutter="0"/>
          <w:cols w:space="720"/>
          <w:noEndnote/>
        </w:sectPr>
      </w:pPr>
    </w:p>
    <w:p w:rsidR="007F7E26" w:rsidRPr="001313CC" w:rsidRDefault="007F7E26" w:rsidP="007F7E26">
      <w:pPr>
        <w:widowControl w:val="0"/>
        <w:autoSpaceDE w:val="0"/>
        <w:autoSpaceDN w:val="0"/>
        <w:adjustRightInd w:val="0"/>
        <w:spacing w:before="1" w:after="0" w:line="274" w:lineRule="exact"/>
        <w:ind w:left="20"/>
        <w:rPr>
          <w:rFonts w:ascii="Times New Roman" w:eastAsia="Arial Unicode MS" w:hAnsi="Times New Roman" w:cs="Times New Roman"/>
          <w:color w:val="000000"/>
          <w:lang w:eastAsia="en-GB"/>
        </w:rPr>
      </w:pPr>
      <w:bookmarkStart w:id="2" w:name="Pg5"/>
      <w:bookmarkEnd w:id="2"/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lastRenderedPageBreak/>
        <w:t xml:space="preserve">Under our specific duty we will: </w:t>
      </w:r>
    </w:p>
    <w:p w:rsidR="007F7E26" w:rsidRPr="001313CC" w:rsidRDefault="007F7E26" w:rsidP="007F7E26">
      <w:pPr>
        <w:widowControl w:val="0"/>
        <w:numPr>
          <w:ilvl w:val="0"/>
          <w:numId w:val="8"/>
        </w:numPr>
        <w:tabs>
          <w:tab w:val="left" w:pos="740"/>
        </w:tabs>
        <w:autoSpaceDE w:val="0"/>
        <w:autoSpaceDN w:val="0"/>
        <w:adjustRightInd w:val="0"/>
        <w:spacing w:before="22" w:after="0" w:line="280" w:lineRule="exact"/>
        <w:ind w:right="58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w w:val="103"/>
          <w:lang w:eastAsia="en-GB"/>
        </w:rPr>
        <w:t xml:space="preserve">Prepare and publish an Equality Plan which covers the requirements for a Gender </w:t>
      </w:r>
      <w:r w:rsidRPr="001313CC">
        <w:rPr>
          <w:rFonts w:ascii="Times New Roman" w:eastAsia="Arial Unicode MS" w:hAnsi="Times New Roman" w:cs="Times New Roman"/>
          <w:color w:val="000000"/>
          <w:w w:val="103"/>
          <w:lang w:eastAsia="en-GB"/>
        </w:rPr>
        <w:br/>
      </w:r>
      <w:r w:rsidRPr="001313CC">
        <w:rPr>
          <w:rFonts w:ascii="Times New Roman" w:eastAsia="Arial Unicode MS" w:hAnsi="Times New Roman" w:cs="Times New Roman"/>
          <w:color w:val="000000"/>
          <w:w w:val="103"/>
          <w:lang w:eastAsia="en-GB"/>
        </w:rPr>
        <w:tab/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>Equality Scheme identifying our gender equality goals and actions to meet them;</w:t>
      </w:r>
    </w:p>
    <w:p w:rsidR="007F7E26" w:rsidRPr="001313CC" w:rsidRDefault="007F7E26" w:rsidP="007F7E26">
      <w:pPr>
        <w:widowControl w:val="0"/>
        <w:numPr>
          <w:ilvl w:val="0"/>
          <w:numId w:val="8"/>
        </w:numPr>
        <w:tabs>
          <w:tab w:val="left" w:pos="740"/>
        </w:tabs>
        <w:autoSpaceDE w:val="0"/>
        <w:autoSpaceDN w:val="0"/>
        <w:adjustRightInd w:val="0"/>
        <w:spacing w:before="22" w:after="0" w:line="280" w:lineRule="exact"/>
        <w:ind w:right="58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Review and revise this Scheme every three years.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76" w:lineRule="exact"/>
        <w:ind w:left="2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1313CC" w:rsidRDefault="007F7E26" w:rsidP="007F7E26">
      <w:pPr>
        <w:widowControl w:val="0"/>
        <w:autoSpaceDE w:val="0"/>
        <w:autoSpaceDN w:val="0"/>
        <w:adjustRightInd w:val="0"/>
        <w:spacing w:before="268" w:after="0" w:line="276" w:lineRule="exact"/>
        <w:ind w:left="20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r w:rsidRPr="001313CC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t xml:space="preserve">Community cohesion </w:t>
      </w:r>
    </w:p>
    <w:p w:rsidR="007F7E26" w:rsidRPr="001313CC" w:rsidRDefault="007F7E26" w:rsidP="007F7E26">
      <w:pPr>
        <w:widowControl w:val="0"/>
        <w:autoSpaceDE w:val="0"/>
        <w:autoSpaceDN w:val="0"/>
        <w:adjustRightInd w:val="0"/>
        <w:spacing w:after="0" w:line="280" w:lineRule="exact"/>
        <w:ind w:left="20" w:right="281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All of our children share a common Catholic background but within this we have a diverse intake of children from a range of cultures. Therefore we have adopted a more explicit approach to multicultural teaching and learning in order to prepare them for their diverse world, with many different cultures and beliefs. </w:t>
      </w:r>
    </w:p>
    <w:p w:rsidR="007F7E26" w:rsidRPr="001313CC" w:rsidRDefault="007F7E26" w:rsidP="007F7E26">
      <w:pPr>
        <w:widowControl w:val="0"/>
        <w:autoSpaceDE w:val="0"/>
        <w:autoSpaceDN w:val="0"/>
        <w:adjustRightInd w:val="0"/>
        <w:spacing w:after="0" w:line="273" w:lineRule="exact"/>
        <w:ind w:left="20" w:right="279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The social context of the area indicates that we are in a low social class household. In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br/>
        <w:t xml:space="preserve">spite of a below average number of children eligible for Free School Meals, many of our families are on a low income or have no recourse to public funds. End of Key Stage results are consistently above average therefore the curriculum is tailored with this in mind. </w:t>
      </w:r>
    </w:p>
    <w:p w:rsidR="007F7E26" w:rsidRPr="001313CC" w:rsidRDefault="007F7E26" w:rsidP="007F7E26">
      <w:pPr>
        <w:widowControl w:val="0"/>
        <w:autoSpaceDE w:val="0"/>
        <w:autoSpaceDN w:val="0"/>
        <w:adjustRightInd w:val="0"/>
        <w:spacing w:before="257" w:after="0" w:line="270" w:lineRule="exact"/>
        <w:ind w:left="20"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 xml:space="preserve">Community cohesion encompasses promoting good relations between pupils from different </w:t>
      </w:r>
      <w:r w:rsidRPr="001313CC">
        <w:rPr>
          <w:rFonts w:ascii="Times New Roman" w:eastAsia="Arial Unicode MS" w:hAnsi="Times New Roman" w:cs="Times New Roman"/>
          <w:color w:val="000000"/>
          <w:w w:val="106"/>
          <w:lang w:eastAsia="en-GB"/>
        </w:rPr>
        <w:t xml:space="preserve">races, faiths / beliefs and socio-economic backgrounds. The duty came into force on 1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September 2007.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76" w:lineRule="exact"/>
        <w:ind w:left="2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10" w:after="0" w:line="276" w:lineRule="exact"/>
        <w:ind w:left="20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r w:rsidRPr="007F7E26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t xml:space="preserve">Consultation and involvement </w:t>
      </w:r>
    </w:p>
    <w:p w:rsidR="007F7E26" w:rsidRPr="001313CC" w:rsidRDefault="007F7E26" w:rsidP="007F7E26">
      <w:pPr>
        <w:widowControl w:val="0"/>
        <w:autoSpaceDE w:val="0"/>
        <w:autoSpaceDN w:val="0"/>
        <w:adjustRightInd w:val="0"/>
        <w:spacing w:before="4" w:after="0" w:line="276" w:lineRule="exact"/>
        <w:ind w:left="20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We will use the following to shape and revise this plan: </w:t>
      </w:r>
    </w:p>
    <w:p w:rsidR="007F7E26" w:rsidRPr="001313CC" w:rsidRDefault="007F7E26" w:rsidP="007F7E26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265" w:after="0" w:line="300" w:lineRule="exact"/>
        <w:ind w:right="1983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>Feedback from the annual parent questionnaire, parents’ evening</w:t>
      </w:r>
    </w:p>
    <w:p w:rsidR="007F7E26" w:rsidRPr="001313CC" w:rsidRDefault="007F7E26" w:rsidP="007F7E26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265" w:after="0" w:line="300" w:lineRule="exact"/>
        <w:ind w:right="1983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Input from staff surveys or through staff meetings / INSET; </w:t>
      </w:r>
    </w:p>
    <w:p w:rsidR="007F7E26" w:rsidRPr="001313CC" w:rsidRDefault="007F7E26" w:rsidP="007F7E26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265" w:after="0" w:line="300" w:lineRule="exact"/>
        <w:ind w:right="1983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w w:val="102"/>
          <w:lang w:eastAsia="en-GB"/>
        </w:rPr>
        <w:t>Feedback from the school council, PSHCE lessons, whole school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 </w:t>
      </w:r>
      <w:r w:rsidRPr="001313CC">
        <w:rPr>
          <w:rFonts w:ascii="Times New Roman" w:eastAsia="Arial Unicode MS" w:hAnsi="Times New Roman" w:cs="Times New Roman"/>
          <w:color w:val="000000"/>
          <w:w w:val="102"/>
          <w:lang w:eastAsia="en-GB"/>
        </w:rPr>
        <w:t xml:space="preserve">surveys or pupil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feedback surveys; </w:t>
      </w:r>
    </w:p>
    <w:p w:rsidR="007F7E26" w:rsidRPr="001313CC" w:rsidRDefault="007F7E26" w:rsidP="007F7E26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265" w:after="0" w:line="300" w:lineRule="exact"/>
        <w:ind w:right="1983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w w:val="106"/>
          <w:lang w:eastAsia="en-GB"/>
        </w:rPr>
        <w:t xml:space="preserve">Issues raised in annual reviews or reviews of progress on Individual Education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>Plans/Personalised Provision Maps, mentoring and support;</w:t>
      </w:r>
    </w:p>
    <w:p w:rsidR="007F7E26" w:rsidRPr="007F7E26" w:rsidRDefault="007F7E26" w:rsidP="007F7E26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265" w:after="0" w:line="300" w:lineRule="exact"/>
        <w:ind w:right="1983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      Feedback at Governing Body meetings</w:t>
      </w:r>
      <w:r w:rsidRPr="007F7E26"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  <w:t xml:space="preserve">. </w:t>
      </w:r>
    </w:p>
    <w:p w:rsidR="001313CC" w:rsidRPr="007F7E26" w:rsidRDefault="001313CC" w:rsidP="007F7E26">
      <w:pPr>
        <w:widowControl w:val="0"/>
        <w:autoSpaceDE w:val="0"/>
        <w:autoSpaceDN w:val="0"/>
        <w:adjustRightInd w:val="0"/>
        <w:spacing w:after="0" w:line="276" w:lineRule="exact"/>
        <w:ind w:left="2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1313CC" w:rsidRDefault="007F7E26" w:rsidP="007F7E26">
      <w:pPr>
        <w:widowControl w:val="0"/>
        <w:autoSpaceDE w:val="0"/>
        <w:autoSpaceDN w:val="0"/>
        <w:adjustRightInd w:val="0"/>
        <w:spacing w:before="12" w:after="0" w:line="276" w:lineRule="exact"/>
        <w:ind w:left="20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r w:rsidRPr="001313CC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t xml:space="preserve">Roles and Responsibilities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76" w:lineRule="exact"/>
        <w:ind w:left="2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1313CC" w:rsidRDefault="007F7E26" w:rsidP="007F7E26">
      <w:pPr>
        <w:widowControl w:val="0"/>
        <w:autoSpaceDE w:val="0"/>
        <w:autoSpaceDN w:val="0"/>
        <w:adjustRightInd w:val="0"/>
        <w:spacing w:before="8" w:after="0" w:line="276" w:lineRule="exact"/>
        <w:ind w:left="20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The role of Governing Body </w:t>
      </w:r>
    </w:p>
    <w:p w:rsidR="007F7E26" w:rsidRPr="001313CC" w:rsidRDefault="007F7E26" w:rsidP="007F7E26">
      <w:pPr>
        <w:widowControl w:val="0"/>
        <w:autoSpaceDE w:val="0"/>
        <w:autoSpaceDN w:val="0"/>
        <w:adjustRightInd w:val="0"/>
        <w:spacing w:before="8" w:after="0" w:line="276" w:lineRule="exact"/>
        <w:ind w:left="20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highlight w:val="yellow"/>
          <w:lang w:eastAsia="en-GB"/>
        </w:rPr>
        <w:t>??????????????????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 will take the lead, but the governing body as a whole is responsible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br/>
        <w:t xml:space="preserve">for: </w:t>
      </w:r>
    </w:p>
    <w:p w:rsidR="007F7E26" w:rsidRPr="001313CC" w:rsidRDefault="007F7E26" w:rsidP="007F7E26">
      <w:pPr>
        <w:widowControl w:val="0"/>
        <w:autoSpaceDE w:val="0"/>
        <w:autoSpaceDN w:val="0"/>
        <w:adjustRightInd w:val="0"/>
        <w:spacing w:after="0" w:line="260" w:lineRule="exact"/>
        <w:ind w:left="800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7F7E26" w:rsidRPr="001313CC" w:rsidRDefault="007F7E26" w:rsidP="007F7E26">
      <w:pPr>
        <w:widowControl w:val="0"/>
        <w:numPr>
          <w:ilvl w:val="0"/>
          <w:numId w:val="10"/>
        </w:numPr>
        <w:tabs>
          <w:tab w:val="left" w:pos="1160"/>
        </w:tabs>
        <w:autoSpaceDE w:val="0"/>
        <w:autoSpaceDN w:val="0"/>
        <w:adjustRightInd w:val="0"/>
        <w:spacing w:before="38" w:after="0" w:line="260" w:lineRule="exact"/>
        <w:ind w:right="130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>Setting out its commitment to equal opportunities in t</w:t>
      </w:r>
      <w:r w:rsidR="001313CC"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his plan. It will continue to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do all it can to ensure that the school is fully inclusive to pupils, and responsive </w:t>
      </w:r>
    </w:p>
    <w:p w:rsidR="007F7E26" w:rsidRPr="001313CC" w:rsidRDefault="001313CC" w:rsidP="001313CC">
      <w:pPr>
        <w:widowControl w:val="0"/>
        <w:autoSpaceDE w:val="0"/>
        <w:autoSpaceDN w:val="0"/>
        <w:adjustRightInd w:val="0"/>
        <w:spacing w:before="7" w:after="0" w:line="276" w:lineRule="exact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            </w:t>
      </w:r>
      <w:r w:rsidR="007F7E26"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to their needs based on race, gender and disability. </w:t>
      </w:r>
    </w:p>
    <w:p w:rsidR="007F7E26" w:rsidRPr="001313CC" w:rsidRDefault="007F7E26" w:rsidP="007F7E26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7" w:after="0" w:line="276" w:lineRule="exact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>Ensuring that people are not discriminated against when a</w:t>
      </w:r>
      <w:r w:rsidR="001313CC"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pplying for jobs at our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>school on grounds of race, gender, sexual orientation or disability.</w:t>
      </w:r>
    </w:p>
    <w:p w:rsidR="007F7E26" w:rsidRPr="001313CC" w:rsidRDefault="007F7E26" w:rsidP="007F7E26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7" w:after="0" w:line="276" w:lineRule="exact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Taking all reasonable steps to ensure that the school environment gives access to </w:t>
      </w:r>
    </w:p>
    <w:p w:rsidR="007F7E26" w:rsidRPr="001313CC" w:rsidRDefault="007F7E26" w:rsidP="001313CC">
      <w:pPr>
        <w:widowControl w:val="0"/>
        <w:autoSpaceDE w:val="0"/>
        <w:autoSpaceDN w:val="0"/>
        <w:adjustRightInd w:val="0"/>
        <w:spacing w:after="0" w:line="280" w:lineRule="exact"/>
        <w:ind w:left="720" w:right="603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people with disabilities, and also strives to make school communications as </w:t>
      </w:r>
      <w:r w:rsidR="001313CC"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     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inclusive as possible for parents, carers and pupils. </w:t>
      </w:r>
    </w:p>
    <w:p w:rsidR="001313CC" w:rsidRPr="001313CC" w:rsidRDefault="007F7E26" w:rsidP="007F7E26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80" w:lineRule="exact"/>
        <w:ind w:right="603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>Welcoming all applications to the school, whatever a</w:t>
      </w:r>
      <w:r w:rsidR="001313CC"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 child’s socio-economic     </w:t>
      </w:r>
    </w:p>
    <w:p w:rsidR="001313CC" w:rsidRPr="001313CC" w:rsidRDefault="007F7E26" w:rsidP="001313CC">
      <w:pPr>
        <w:widowControl w:val="0"/>
        <w:autoSpaceDE w:val="0"/>
        <w:autoSpaceDN w:val="0"/>
        <w:adjustRightInd w:val="0"/>
        <w:spacing w:after="0" w:line="280" w:lineRule="exact"/>
        <w:ind w:left="720" w:right="603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background, race, gender or disability.        </w:t>
      </w:r>
    </w:p>
    <w:p w:rsidR="007F7E26" w:rsidRPr="001313CC" w:rsidRDefault="007F7E26" w:rsidP="001313CC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80" w:lineRule="exact"/>
        <w:ind w:right="603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Ensuring that no child is discriminated against whilst </w:t>
      </w:r>
      <w:r w:rsidR="001313CC"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in our school on account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of their race, gender or disability. </w:t>
      </w:r>
    </w:p>
    <w:p w:rsidR="007F7E26" w:rsidRDefault="007F7E26" w:rsidP="007F7E26">
      <w:pPr>
        <w:widowControl w:val="0"/>
        <w:autoSpaceDE w:val="0"/>
        <w:autoSpaceDN w:val="0"/>
        <w:adjustRightInd w:val="0"/>
        <w:spacing w:before="120" w:after="0" w:line="207" w:lineRule="exact"/>
        <w:rPr>
          <w:rFonts w:ascii="Times New Roman" w:eastAsia="Arial Unicode MS" w:hAnsi="Times New Roman" w:cs="Times New Roman"/>
          <w:color w:val="000000"/>
          <w:sz w:val="18"/>
          <w:szCs w:val="18"/>
          <w:lang w:eastAsia="en-GB"/>
        </w:rPr>
      </w:pPr>
    </w:p>
    <w:p w:rsidR="001313CC" w:rsidRDefault="001313CC" w:rsidP="001313CC">
      <w:pPr>
        <w:widowControl w:val="0"/>
        <w:autoSpaceDE w:val="0"/>
        <w:autoSpaceDN w:val="0"/>
        <w:adjustRightInd w:val="0"/>
        <w:spacing w:before="1" w:after="0" w:line="268" w:lineRule="exact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</w:p>
    <w:p w:rsidR="001313CC" w:rsidRDefault="001313CC" w:rsidP="001313CC">
      <w:pPr>
        <w:widowControl w:val="0"/>
        <w:autoSpaceDE w:val="0"/>
        <w:autoSpaceDN w:val="0"/>
        <w:adjustRightInd w:val="0"/>
        <w:spacing w:before="1" w:after="0" w:line="268" w:lineRule="exact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</w:p>
    <w:p w:rsidR="001313CC" w:rsidRPr="001313CC" w:rsidRDefault="001313CC" w:rsidP="001313CC">
      <w:pPr>
        <w:widowControl w:val="0"/>
        <w:autoSpaceDE w:val="0"/>
        <w:autoSpaceDN w:val="0"/>
        <w:adjustRightInd w:val="0"/>
        <w:spacing w:before="1" w:after="0" w:line="268" w:lineRule="exact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r w:rsidRPr="001313CC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lastRenderedPageBreak/>
        <w:t xml:space="preserve">The role of the Headteacher </w:t>
      </w:r>
    </w:p>
    <w:p w:rsidR="001313CC" w:rsidRPr="001313CC" w:rsidRDefault="001313CC" w:rsidP="001313CC">
      <w:pPr>
        <w:widowControl w:val="0"/>
        <w:tabs>
          <w:tab w:val="left" w:pos="1160"/>
        </w:tabs>
        <w:autoSpaceDE w:val="0"/>
        <w:autoSpaceDN w:val="0"/>
        <w:adjustRightInd w:val="0"/>
        <w:spacing w:before="23" w:after="0" w:line="280" w:lineRule="exact"/>
        <w:ind w:left="800" w:right="524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 </w:t>
      </w:r>
      <w:r>
        <w:rPr>
          <w:rFonts w:ascii="Times New Roman" w:eastAsia="Arial Unicode MS" w:hAnsi="Times New Roman" w:cs="Times New Roman"/>
          <w:color w:val="CBCBCB"/>
          <w:lang w:eastAsia="en-GB"/>
        </w:rPr>
        <w:t xml:space="preserve">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It is the Headteachers role to implement the school’s Equality Plan and she is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br/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ab/>
        <w:t xml:space="preserve">supported by the governing body in doing so. </w:t>
      </w:r>
    </w:p>
    <w:p w:rsidR="001313CC" w:rsidRPr="001313CC" w:rsidRDefault="001313CC" w:rsidP="001313CC">
      <w:pPr>
        <w:widowControl w:val="0"/>
        <w:tabs>
          <w:tab w:val="left" w:pos="1160"/>
        </w:tabs>
        <w:autoSpaceDE w:val="0"/>
        <w:autoSpaceDN w:val="0"/>
        <w:adjustRightInd w:val="0"/>
        <w:spacing w:after="0" w:line="280" w:lineRule="exact"/>
        <w:ind w:left="800" w:right="183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 </w:t>
      </w:r>
      <w:r>
        <w:rPr>
          <w:rFonts w:ascii="Times New Roman" w:eastAsia="Arial Unicode MS" w:hAnsi="Times New Roman" w:cs="Times New Roman"/>
          <w:color w:val="CBCBCB"/>
          <w:lang w:eastAsia="en-GB"/>
        </w:rPr>
        <w:t xml:space="preserve">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It is the Headteachers role to ensure that all staff are aware of the Equality Plan,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br/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ab/>
        <w:t xml:space="preserve">and that teachers apply these guidelines fairly in all situations. </w:t>
      </w:r>
    </w:p>
    <w:p w:rsidR="001313CC" w:rsidRPr="001313CC" w:rsidRDefault="001313CC" w:rsidP="001313CC">
      <w:pPr>
        <w:widowControl w:val="0"/>
        <w:tabs>
          <w:tab w:val="left" w:pos="1160"/>
        </w:tabs>
        <w:autoSpaceDE w:val="0"/>
        <w:autoSpaceDN w:val="0"/>
        <w:adjustRightInd w:val="0"/>
        <w:spacing w:before="20" w:after="0" w:line="280" w:lineRule="exact"/>
        <w:ind w:left="800" w:right="416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 The Headteacher ensures that all appointments panels give due regard to this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br/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ab/>
        <w:t xml:space="preserve">plan, so that no-one is discriminated against when it comes to employment or </w:t>
      </w:r>
    </w:p>
    <w:p w:rsidR="001313CC" w:rsidRPr="001313CC" w:rsidRDefault="001313CC" w:rsidP="001313CC">
      <w:pPr>
        <w:widowControl w:val="0"/>
        <w:autoSpaceDE w:val="0"/>
        <w:autoSpaceDN w:val="0"/>
        <w:adjustRightInd w:val="0"/>
        <w:spacing w:before="1" w:after="0" w:line="255" w:lineRule="exact"/>
        <w:ind w:left="1160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training opportunities. </w:t>
      </w:r>
    </w:p>
    <w:p w:rsidR="001313CC" w:rsidRPr="001313CC" w:rsidRDefault="001313CC" w:rsidP="001313CC">
      <w:pPr>
        <w:widowControl w:val="0"/>
        <w:tabs>
          <w:tab w:val="left" w:pos="1160"/>
        </w:tabs>
        <w:autoSpaceDE w:val="0"/>
        <w:autoSpaceDN w:val="0"/>
        <w:adjustRightInd w:val="0"/>
        <w:spacing w:before="25" w:after="0" w:line="280" w:lineRule="exact"/>
        <w:ind w:left="800" w:right="130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 The Headteacher promotes the principle of equal opportunity when developing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br/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ab/>
        <w:t xml:space="preserve">the curriculum, and promotes respect for other people and equal opportunities to </w:t>
      </w:r>
    </w:p>
    <w:p w:rsidR="001313CC" w:rsidRPr="001313CC" w:rsidRDefault="001313CC" w:rsidP="001313CC">
      <w:pPr>
        <w:widowControl w:val="0"/>
        <w:autoSpaceDE w:val="0"/>
        <w:autoSpaceDN w:val="0"/>
        <w:adjustRightInd w:val="0"/>
        <w:spacing w:before="4" w:after="0" w:line="276" w:lineRule="exact"/>
        <w:ind w:left="1160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participate in all aspects of school life. </w:t>
      </w:r>
    </w:p>
    <w:p w:rsidR="001313CC" w:rsidRPr="001313CC" w:rsidRDefault="001313CC" w:rsidP="001313CC">
      <w:pPr>
        <w:widowControl w:val="0"/>
        <w:tabs>
          <w:tab w:val="left" w:pos="1160"/>
        </w:tabs>
        <w:autoSpaceDE w:val="0"/>
        <w:autoSpaceDN w:val="0"/>
        <w:adjustRightInd w:val="0"/>
        <w:spacing w:before="1" w:after="0" w:line="280" w:lineRule="exact"/>
        <w:ind w:left="800" w:right="550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 The Headteacher treats all incidents of unfair treatment and any incidents of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br/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ab/>
        <w:t xml:space="preserve">bullying or discrimination, including racist incidents, with due seriousness. </w:t>
      </w:r>
    </w:p>
    <w:p w:rsidR="001313CC" w:rsidRDefault="001313CC" w:rsidP="007F7E26">
      <w:pPr>
        <w:widowControl w:val="0"/>
        <w:autoSpaceDE w:val="0"/>
        <w:autoSpaceDN w:val="0"/>
        <w:adjustRightInd w:val="0"/>
        <w:spacing w:before="120" w:after="0" w:line="207" w:lineRule="exact"/>
        <w:rPr>
          <w:rFonts w:ascii="Times New Roman" w:eastAsia="Arial Unicode MS" w:hAnsi="Times New Roman" w:cs="Times New Roman"/>
          <w:color w:val="000000"/>
          <w:sz w:val="18"/>
          <w:szCs w:val="18"/>
          <w:lang w:eastAsia="en-GB"/>
        </w:rPr>
      </w:pPr>
    </w:p>
    <w:p w:rsidR="001313CC" w:rsidRPr="001313CC" w:rsidRDefault="001313CC" w:rsidP="001313CC">
      <w:pPr>
        <w:widowControl w:val="0"/>
        <w:autoSpaceDE w:val="0"/>
        <w:autoSpaceDN w:val="0"/>
        <w:adjustRightInd w:val="0"/>
        <w:spacing w:before="16" w:after="0" w:line="276" w:lineRule="exact"/>
        <w:ind w:left="20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r w:rsidRPr="001313CC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t xml:space="preserve">The role of all staff: teaching and non-teaching </w:t>
      </w:r>
    </w:p>
    <w:p w:rsidR="001313CC" w:rsidRPr="001313CC" w:rsidRDefault="001313CC" w:rsidP="001313CC">
      <w:pPr>
        <w:widowControl w:val="0"/>
        <w:tabs>
          <w:tab w:val="left" w:pos="1160"/>
        </w:tabs>
        <w:autoSpaceDE w:val="0"/>
        <w:autoSpaceDN w:val="0"/>
        <w:adjustRightInd w:val="0"/>
        <w:spacing w:before="1" w:after="0" w:line="280" w:lineRule="exact"/>
        <w:ind w:left="800" w:right="404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 </w:t>
      </w:r>
      <w:r>
        <w:rPr>
          <w:rFonts w:ascii="Times New Roman" w:eastAsia="Arial Unicode MS" w:hAnsi="Times New Roman" w:cs="Times New Roman"/>
          <w:color w:val="CBCBCB"/>
          <w:lang w:eastAsia="en-GB"/>
        </w:rPr>
        <w:t xml:space="preserve">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All staff will ensure that all pupils are treated fairly, equally and with respect,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br/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ab/>
        <w:t xml:space="preserve">and will maintain awareness of the school’s Equality Plan. </w:t>
      </w:r>
    </w:p>
    <w:p w:rsidR="001313CC" w:rsidRPr="001313CC" w:rsidRDefault="001313CC" w:rsidP="001313CC">
      <w:pPr>
        <w:widowControl w:val="0"/>
        <w:tabs>
          <w:tab w:val="left" w:pos="1160"/>
        </w:tabs>
        <w:autoSpaceDE w:val="0"/>
        <w:autoSpaceDN w:val="0"/>
        <w:adjustRightInd w:val="0"/>
        <w:spacing w:before="37" w:after="0" w:line="260" w:lineRule="exact"/>
        <w:ind w:left="800" w:right="173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 </w:t>
      </w:r>
      <w:r>
        <w:rPr>
          <w:rFonts w:ascii="Times New Roman" w:eastAsia="Arial Unicode MS" w:hAnsi="Times New Roman" w:cs="Times New Roman"/>
          <w:color w:val="CBCBCB"/>
          <w:lang w:eastAsia="en-GB"/>
        </w:rPr>
        <w:t xml:space="preserve">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All staff will strive to provide material that gives positive images based on race,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br/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ab/>
        <w:t xml:space="preserve">gender and disability, and challenges stereotypical images. </w:t>
      </w:r>
    </w:p>
    <w:p w:rsidR="001313CC" w:rsidRPr="001313CC" w:rsidRDefault="001313CC" w:rsidP="001313CC">
      <w:pPr>
        <w:widowControl w:val="0"/>
        <w:tabs>
          <w:tab w:val="left" w:pos="1160"/>
        </w:tabs>
        <w:autoSpaceDE w:val="0"/>
        <w:autoSpaceDN w:val="0"/>
        <w:adjustRightInd w:val="0"/>
        <w:spacing w:before="16" w:after="0" w:line="290" w:lineRule="exact"/>
        <w:ind w:left="800" w:right="28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 </w:t>
      </w:r>
      <w:r>
        <w:rPr>
          <w:rFonts w:ascii="Times New Roman" w:eastAsia="Arial Unicode MS" w:hAnsi="Times New Roman" w:cs="Times New Roman"/>
          <w:color w:val="CBCBCB"/>
          <w:lang w:eastAsia="en-GB"/>
        </w:rPr>
        <w:t xml:space="preserve">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All staff will challenge any incidents of prejudice, racism or homophobia, and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br/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ab/>
        <w:t>record any serious incidents, drawing them to the attention of the Headteacher.</w:t>
      </w:r>
    </w:p>
    <w:p w:rsidR="001313CC" w:rsidRPr="001313CC" w:rsidRDefault="001313CC" w:rsidP="001313CC">
      <w:pPr>
        <w:widowControl w:val="0"/>
        <w:tabs>
          <w:tab w:val="left" w:pos="1160"/>
        </w:tabs>
        <w:autoSpaceDE w:val="0"/>
        <w:autoSpaceDN w:val="0"/>
        <w:adjustRightInd w:val="0"/>
        <w:spacing w:before="16" w:after="0" w:line="290" w:lineRule="exact"/>
        <w:ind w:left="800" w:right="28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 </w:t>
      </w:r>
      <w:r w:rsidRPr="001313CC">
        <w:rPr>
          <w:rFonts w:ascii="Times New Roman" w:eastAsia="Arial Unicode MS" w:hAnsi="Times New Roman" w:cs="Times New Roman"/>
          <w:color w:val="CBCBCB"/>
          <w:lang w:eastAsia="en-GB"/>
        </w:rPr>
        <w:t xml:space="preserve"> 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Teachers support the work of ancillary or support staff and encourage them to </w:t>
      </w:r>
    </w:p>
    <w:p w:rsidR="001313CC" w:rsidRPr="001313CC" w:rsidRDefault="001313CC" w:rsidP="001313CC">
      <w:pPr>
        <w:widowControl w:val="0"/>
        <w:autoSpaceDE w:val="0"/>
        <w:autoSpaceDN w:val="0"/>
        <w:adjustRightInd w:val="0"/>
        <w:spacing w:before="1" w:after="0" w:line="253" w:lineRule="exact"/>
        <w:ind w:left="1160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intervene in a positive way against any discriminatory incidents. </w:t>
      </w:r>
    </w:p>
    <w:p w:rsidR="001313CC" w:rsidRPr="007F7E26" w:rsidRDefault="001313CC" w:rsidP="001313CC">
      <w:pPr>
        <w:widowControl w:val="0"/>
        <w:autoSpaceDE w:val="0"/>
        <w:autoSpaceDN w:val="0"/>
        <w:adjustRightInd w:val="0"/>
        <w:spacing w:after="0" w:line="276" w:lineRule="exact"/>
        <w:ind w:left="2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1313CC" w:rsidRPr="007F7E26" w:rsidRDefault="001313CC" w:rsidP="001313CC">
      <w:pPr>
        <w:widowControl w:val="0"/>
        <w:autoSpaceDE w:val="0"/>
        <w:autoSpaceDN w:val="0"/>
        <w:adjustRightInd w:val="0"/>
        <w:spacing w:after="0" w:line="276" w:lineRule="exact"/>
        <w:ind w:left="2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1313CC" w:rsidRPr="001313CC" w:rsidRDefault="001313CC" w:rsidP="001313CC">
      <w:pPr>
        <w:widowControl w:val="0"/>
        <w:autoSpaceDE w:val="0"/>
        <w:autoSpaceDN w:val="0"/>
        <w:adjustRightInd w:val="0"/>
        <w:spacing w:before="16" w:after="0" w:line="276" w:lineRule="exact"/>
        <w:ind w:left="20"/>
        <w:rPr>
          <w:rFonts w:ascii="Times New Roman" w:eastAsia="Arial Unicode MS" w:hAnsi="Times New Roman" w:cs="Times New Roman"/>
          <w:b/>
          <w:color w:val="000000"/>
          <w:spacing w:val="-3"/>
          <w:sz w:val="24"/>
          <w:szCs w:val="24"/>
          <w:lang w:eastAsia="en-GB"/>
        </w:rPr>
      </w:pPr>
      <w:r w:rsidRPr="001313CC">
        <w:rPr>
          <w:rFonts w:ascii="Times New Roman" w:eastAsia="Arial Unicode MS" w:hAnsi="Times New Roman" w:cs="Times New Roman"/>
          <w:b/>
          <w:color w:val="000000"/>
          <w:spacing w:val="-3"/>
          <w:sz w:val="24"/>
          <w:szCs w:val="24"/>
          <w:lang w:eastAsia="en-GB"/>
        </w:rPr>
        <w:t xml:space="preserve">Types of discriminatory incident </w:t>
      </w:r>
    </w:p>
    <w:p w:rsidR="001313CC" w:rsidRPr="001313CC" w:rsidRDefault="001313CC" w:rsidP="001313CC">
      <w:pPr>
        <w:widowControl w:val="0"/>
        <w:autoSpaceDE w:val="0"/>
        <w:autoSpaceDN w:val="0"/>
        <w:adjustRightInd w:val="0"/>
        <w:spacing w:before="1" w:after="0" w:line="256" w:lineRule="exact"/>
        <w:ind w:left="20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Types of discriminatory incidents that can occur are: </w:t>
      </w:r>
    </w:p>
    <w:p w:rsidR="001313CC" w:rsidRPr="001313CC" w:rsidRDefault="001313CC" w:rsidP="001313CC">
      <w:pPr>
        <w:widowControl w:val="0"/>
        <w:autoSpaceDE w:val="0"/>
        <w:autoSpaceDN w:val="0"/>
        <w:adjustRightInd w:val="0"/>
        <w:spacing w:after="0" w:line="280" w:lineRule="exact"/>
        <w:ind w:left="380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1313CC" w:rsidRPr="001313CC" w:rsidRDefault="001313CC" w:rsidP="001313CC">
      <w:pPr>
        <w:widowControl w:val="0"/>
        <w:tabs>
          <w:tab w:val="left" w:pos="740"/>
        </w:tabs>
        <w:autoSpaceDE w:val="0"/>
        <w:autoSpaceDN w:val="0"/>
        <w:adjustRightInd w:val="0"/>
        <w:spacing w:before="25" w:after="0" w:line="280" w:lineRule="exact"/>
        <w:ind w:left="380"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w w:val="109"/>
          <w:lang w:eastAsia="en-GB"/>
        </w:rPr>
        <w:t xml:space="preserve"> Physical assault against a person or group because of their colour, ethnicity, </w:t>
      </w:r>
      <w:r w:rsidRPr="001313CC">
        <w:rPr>
          <w:rFonts w:ascii="Times New Roman" w:eastAsia="Arial Unicode MS" w:hAnsi="Times New Roman" w:cs="Times New Roman"/>
          <w:color w:val="000000"/>
          <w:w w:val="109"/>
          <w:lang w:eastAsia="en-GB"/>
        </w:rPr>
        <w:br/>
      </w:r>
      <w:r w:rsidRPr="001313CC">
        <w:rPr>
          <w:rFonts w:ascii="Times New Roman" w:eastAsia="Arial Unicode MS" w:hAnsi="Times New Roman" w:cs="Times New Roman"/>
          <w:color w:val="000000"/>
          <w:w w:val="109"/>
          <w:lang w:eastAsia="en-GB"/>
        </w:rPr>
        <w:tab/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nationality, disability, sexual orientation or gender; </w:t>
      </w:r>
    </w:p>
    <w:p w:rsidR="001313CC" w:rsidRPr="001313CC" w:rsidRDefault="001313CC" w:rsidP="001313CC">
      <w:pPr>
        <w:widowControl w:val="0"/>
        <w:autoSpaceDE w:val="0"/>
        <w:autoSpaceDN w:val="0"/>
        <w:adjustRightInd w:val="0"/>
        <w:spacing w:before="4" w:after="0" w:line="276" w:lineRule="exact"/>
        <w:ind w:left="380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 </w:t>
      </w:r>
      <w:r w:rsidRPr="001313CC">
        <w:rPr>
          <w:rFonts w:ascii="Times New Roman" w:eastAsia="Arial Unicode MS" w:hAnsi="Times New Roman" w:cs="Times New Roman"/>
          <w:color w:val="CBCBCB"/>
          <w:lang w:eastAsia="en-GB"/>
        </w:rPr>
        <w:t xml:space="preserve"> 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Use of derogatory names, insults and jokes; </w:t>
      </w:r>
    </w:p>
    <w:p w:rsidR="001313CC" w:rsidRPr="001313CC" w:rsidRDefault="001313CC" w:rsidP="001313CC">
      <w:pPr>
        <w:widowControl w:val="0"/>
        <w:autoSpaceDE w:val="0"/>
        <w:autoSpaceDN w:val="0"/>
        <w:adjustRightInd w:val="0"/>
        <w:spacing w:before="24" w:after="0" w:line="276" w:lineRule="exact"/>
        <w:ind w:left="380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 </w:t>
      </w:r>
      <w:r w:rsidRPr="001313CC">
        <w:rPr>
          <w:rFonts w:ascii="Times New Roman" w:eastAsia="Arial Unicode MS" w:hAnsi="Times New Roman" w:cs="Times New Roman"/>
          <w:color w:val="CBCBCB"/>
          <w:lang w:eastAsia="en-GB"/>
        </w:rPr>
        <w:t xml:space="preserve"> 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Racist, sexist, homophobic or discriminatory graffiti; </w:t>
      </w:r>
    </w:p>
    <w:p w:rsidR="001313CC" w:rsidRPr="001313CC" w:rsidRDefault="001313CC" w:rsidP="001313CC">
      <w:pPr>
        <w:widowControl w:val="0"/>
        <w:tabs>
          <w:tab w:val="left" w:pos="740"/>
        </w:tabs>
        <w:autoSpaceDE w:val="0"/>
        <w:autoSpaceDN w:val="0"/>
        <w:adjustRightInd w:val="0"/>
        <w:spacing w:before="38" w:after="0" w:line="260" w:lineRule="exact"/>
        <w:ind w:left="380"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 xml:space="preserve"> Provocative behaviour such as wearing racist, sexist, homophobic or discriminatory </w:t>
      </w:r>
      <w:r w:rsidRPr="001313CC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br/>
      </w:r>
      <w:r w:rsidRPr="001313CC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ab/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badges or insignia; </w:t>
      </w:r>
    </w:p>
    <w:p w:rsidR="001313CC" w:rsidRDefault="001313CC" w:rsidP="001313CC">
      <w:pPr>
        <w:widowControl w:val="0"/>
        <w:autoSpaceDE w:val="0"/>
        <w:autoSpaceDN w:val="0"/>
        <w:adjustRightInd w:val="0"/>
        <w:spacing w:before="7" w:after="0" w:line="300" w:lineRule="exact"/>
        <w:ind w:left="380" w:right="3923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 </w:t>
      </w:r>
      <w:r>
        <w:rPr>
          <w:rFonts w:ascii="Times New Roman" w:eastAsia="Arial Unicode MS" w:hAnsi="Times New Roman" w:cs="Times New Roman"/>
          <w:color w:val="CBCBCB"/>
          <w:lang w:eastAsia="en-GB"/>
        </w:rPr>
        <w:t xml:space="preserve">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Bringing discriminatory material into school; </w:t>
      </w:r>
    </w:p>
    <w:p w:rsidR="001313CC" w:rsidRPr="001313CC" w:rsidRDefault="001313CC" w:rsidP="001313CC">
      <w:pPr>
        <w:widowControl w:val="0"/>
        <w:autoSpaceDE w:val="0"/>
        <w:autoSpaceDN w:val="0"/>
        <w:adjustRightInd w:val="0"/>
        <w:spacing w:before="7" w:after="0" w:line="300" w:lineRule="exact"/>
        <w:ind w:left="380" w:right="3923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 </w:t>
      </w:r>
      <w:r w:rsidRPr="001313CC">
        <w:rPr>
          <w:rFonts w:ascii="Times New Roman" w:eastAsia="Arial Unicode MS" w:hAnsi="Times New Roman" w:cs="Times New Roman"/>
          <w:color w:val="CBCBCB"/>
          <w:lang w:eastAsia="en-GB"/>
        </w:rPr>
        <w:t xml:space="preserve"> 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Verbal abuse and threats; </w:t>
      </w:r>
    </w:p>
    <w:p w:rsidR="001313CC" w:rsidRPr="001313CC" w:rsidRDefault="001313CC" w:rsidP="001313CC">
      <w:pPr>
        <w:widowControl w:val="0"/>
        <w:tabs>
          <w:tab w:val="left" w:pos="740"/>
        </w:tabs>
        <w:autoSpaceDE w:val="0"/>
        <w:autoSpaceDN w:val="0"/>
        <w:adjustRightInd w:val="0"/>
        <w:spacing w:before="34" w:after="0" w:line="260" w:lineRule="exact"/>
        <w:ind w:left="380"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 xml:space="preserve"> Incitement of others to discriminate or bully due to victim’s race, disability, gender </w:t>
      </w:r>
      <w:r w:rsidRPr="001313CC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br/>
      </w:r>
      <w:r w:rsidRPr="001313CC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ab/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or sexual orientation; </w:t>
      </w:r>
    </w:p>
    <w:p w:rsidR="001313CC" w:rsidRPr="001313CC" w:rsidRDefault="001313CC" w:rsidP="001313CC">
      <w:pPr>
        <w:widowControl w:val="0"/>
        <w:autoSpaceDE w:val="0"/>
        <w:autoSpaceDN w:val="0"/>
        <w:adjustRightInd w:val="0"/>
        <w:spacing w:before="27" w:after="0" w:line="276" w:lineRule="exact"/>
        <w:ind w:left="380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 </w:t>
      </w:r>
      <w:r w:rsidRPr="001313CC">
        <w:rPr>
          <w:rFonts w:ascii="Times New Roman" w:eastAsia="Arial Unicode MS" w:hAnsi="Times New Roman" w:cs="Times New Roman"/>
          <w:color w:val="CBCBCB"/>
          <w:lang w:eastAsia="en-GB"/>
        </w:rPr>
        <w:t xml:space="preserve"> 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Discriminatory comments in the course of discussion; </w:t>
      </w:r>
    </w:p>
    <w:p w:rsidR="001313CC" w:rsidRPr="001313CC" w:rsidRDefault="001313CC" w:rsidP="001313CC">
      <w:pPr>
        <w:widowControl w:val="0"/>
        <w:autoSpaceDE w:val="0"/>
        <w:autoSpaceDN w:val="0"/>
        <w:adjustRightInd w:val="0"/>
        <w:spacing w:before="24" w:after="0" w:line="276" w:lineRule="exact"/>
        <w:ind w:left="380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 </w:t>
      </w:r>
      <w:r w:rsidRPr="001313CC">
        <w:rPr>
          <w:rFonts w:ascii="Times New Roman" w:eastAsia="Arial Unicode MS" w:hAnsi="Times New Roman" w:cs="Times New Roman"/>
          <w:color w:val="CBCBCB"/>
          <w:lang w:eastAsia="en-GB"/>
        </w:rPr>
        <w:t xml:space="preserve"> 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Attempts to recruit others to discriminatory organisations and groups; </w:t>
      </w:r>
    </w:p>
    <w:p w:rsidR="001313CC" w:rsidRPr="001313CC" w:rsidRDefault="001313CC" w:rsidP="001313CC">
      <w:pPr>
        <w:widowControl w:val="0"/>
        <w:autoSpaceDE w:val="0"/>
        <w:autoSpaceDN w:val="0"/>
        <w:adjustRightInd w:val="0"/>
        <w:spacing w:before="4" w:after="0" w:line="276" w:lineRule="exact"/>
        <w:ind w:left="380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 </w:t>
      </w:r>
      <w:r w:rsidRPr="001313CC">
        <w:rPr>
          <w:rFonts w:ascii="Times New Roman" w:eastAsia="Arial Unicode MS" w:hAnsi="Times New Roman" w:cs="Times New Roman"/>
          <w:color w:val="CBCBCB"/>
          <w:lang w:eastAsia="en-GB"/>
        </w:rPr>
        <w:t xml:space="preserve">  </w:t>
      </w:r>
      <w:r w:rsidRPr="001313CC">
        <w:rPr>
          <w:rFonts w:ascii="Times New Roman" w:eastAsia="Arial Unicode MS" w:hAnsi="Times New Roman" w:cs="Times New Roman"/>
          <w:color w:val="000000"/>
          <w:lang w:eastAsia="en-GB"/>
        </w:rPr>
        <w:t xml:space="preserve">Ridicule of an individual for difference e.g. food, music, religion, dress etc; </w:t>
      </w:r>
    </w:p>
    <w:p w:rsidR="001313CC" w:rsidRDefault="001313CC" w:rsidP="001313CC">
      <w:pPr>
        <w:widowControl w:val="0"/>
        <w:tabs>
          <w:tab w:val="left" w:pos="740"/>
        </w:tabs>
        <w:autoSpaceDE w:val="0"/>
        <w:autoSpaceDN w:val="0"/>
        <w:adjustRightInd w:val="0"/>
        <w:spacing w:before="21" w:after="0" w:line="280" w:lineRule="exact"/>
        <w:ind w:left="380"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1313CC">
        <w:rPr>
          <w:rFonts w:ascii="Times New Roman" w:eastAsia="Arial Unicode MS" w:hAnsi="Times New Roman" w:cs="Times New Roman"/>
          <w:color w:val="000000"/>
          <w:w w:val="105"/>
          <w:lang w:eastAsia="en-GB"/>
        </w:rPr>
        <w:t xml:space="preserve"> Refusal to co-operate with other people on grounds of race, gender, disability or </w:t>
      </w:r>
      <w:r w:rsidRPr="001313CC">
        <w:rPr>
          <w:rFonts w:ascii="Times New Roman" w:eastAsia="Arial Unicode MS" w:hAnsi="Times New Roman" w:cs="Times New Roman"/>
          <w:color w:val="000000"/>
          <w:w w:val="105"/>
          <w:lang w:eastAsia="en-GB"/>
        </w:rPr>
        <w:br/>
      </w:r>
      <w:r w:rsidRPr="001313CC">
        <w:rPr>
          <w:rFonts w:ascii="Times New Roman" w:eastAsia="Arial Unicode MS" w:hAnsi="Times New Roman" w:cs="Times New Roman"/>
          <w:color w:val="000000"/>
          <w:w w:val="105"/>
          <w:lang w:eastAsia="en-GB"/>
        </w:rPr>
        <w:tab/>
      </w:r>
      <w:r>
        <w:rPr>
          <w:rFonts w:ascii="Times New Roman" w:eastAsia="Arial Unicode MS" w:hAnsi="Times New Roman" w:cs="Times New Roman"/>
          <w:color w:val="000000"/>
          <w:lang w:eastAsia="en-GB"/>
        </w:rPr>
        <w:t xml:space="preserve">sexual orientation. </w:t>
      </w:r>
    </w:p>
    <w:p w:rsidR="001313CC" w:rsidRDefault="001313CC" w:rsidP="001313CC">
      <w:pPr>
        <w:widowControl w:val="0"/>
        <w:tabs>
          <w:tab w:val="left" w:pos="740"/>
        </w:tabs>
        <w:autoSpaceDE w:val="0"/>
        <w:autoSpaceDN w:val="0"/>
        <w:adjustRightInd w:val="0"/>
        <w:spacing w:before="21" w:after="0" w:line="280" w:lineRule="exact"/>
        <w:ind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1313CC" w:rsidRDefault="001313CC" w:rsidP="001313CC">
      <w:pPr>
        <w:widowControl w:val="0"/>
        <w:tabs>
          <w:tab w:val="left" w:pos="740"/>
        </w:tabs>
        <w:autoSpaceDE w:val="0"/>
        <w:autoSpaceDN w:val="0"/>
        <w:adjustRightInd w:val="0"/>
        <w:spacing w:before="21" w:after="0" w:line="280" w:lineRule="exact"/>
        <w:ind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1313CC" w:rsidRDefault="001313CC" w:rsidP="001313CC">
      <w:pPr>
        <w:widowControl w:val="0"/>
        <w:tabs>
          <w:tab w:val="left" w:pos="740"/>
        </w:tabs>
        <w:autoSpaceDE w:val="0"/>
        <w:autoSpaceDN w:val="0"/>
        <w:adjustRightInd w:val="0"/>
        <w:spacing w:before="21" w:after="0" w:line="280" w:lineRule="exact"/>
        <w:ind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1313CC" w:rsidRDefault="001313CC" w:rsidP="001313CC">
      <w:pPr>
        <w:widowControl w:val="0"/>
        <w:tabs>
          <w:tab w:val="left" w:pos="740"/>
        </w:tabs>
        <w:autoSpaceDE w:val="0"/>
        <w:autoSpaceDN w:val="0"/>
        <w:adjustRightInd w:val="0"/>
        <w:spacing w:before="21" w:after="0" w:line="280" w:lineRule="exact"/>
        <w:ind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1313CC" w:rsidRDefault="001313CC" w:rsidP="001313CC">
      <w:pPr>
        <w:widowControl w:val="0"/>
        <w:tabs>
          <w:tab w:val="left" w:pos="740"/>
        </w:tabs>
        <w:autoSpaceDE w:val="0"/>
        <w:autoSpaceDN w:val="0"/>
        <w:adjustRightInd w:val="0"/>
        <w:spacing w:before="21" w:after="0" w:line="280" w:lineRule="exact"/>
        <w:ind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1313CC" w:rsidRDefault="001313CC" w:rsidP="001313CC">
      <w:pPr>
        <w:widowControl w:val="0"/>
        <w:tabs>
          <w:tab w:val="left" w:pos="740"/>
        </w:tabs>
        <w:autoSpaceDE w:val="0"/>
        <w:autoSpaceDN w:val="0"/>
        <w:adjustRightInd w:val="0"/>
        <w:spacing w:before="21" w:after="0" w:line="280" w:lineRule="exact"/>
        <w:ind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1313CC" w:rsidRDefault="001313CC" w:rsidP="001313CC">
      <w:pPr>
        <w:widowControl w:val="0"/>
        <w:tabs>
          <w:tab w:val="left" w:pos="740"/>
        </w:tabs>
        <w:autoSpaceDE w:val="0"/>
        <w:autoSpaceDN w:val="0"/>
        <w:adjustRightInd w:val="0"/>
        <w:spacing w:before="21" w:after="0" w:line="280" w:lineRule="exact"/>
        <w:ind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1313CC" w:rsidRDefault="001313CC" w:rsidP="001313CC">
      <w:pPr>
        <w:widowControl w:val="0"/>
        <w:tabs>
          <w:tab w:val="left" w:pos="740"/>
        </w:tabs>
        <w:autoSpaceDE w:val="0"/>
        <w:autoSpaceDN w:val="0"/>
        <w:adjustRightInd w:val="0"/>
        <w:spacing w:before="21" w:after="0" w:line="280" w:lineRule="exact"/>
        <w:ind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1313CC" w:rsidRDefault="001313CC" w:rsidP="001313CC">
      <w:pPr>
        <w:widowControl w:val="0"/>
        <w:tabs>
          <w:tab w:val="left" w:pos="740"/>
        </w:tabs>
        <w:autoSpaceDE w:val="0"/>
        <w:autoSpaceDN w:val="0"/>
        <w:adjustRightInd w:val="0"/>
        <w:spacing w:before="21" w:after="0" w:line="280" w:lineRule="exact"/>
        <w:ind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1313CC" w:rsidRDefault="001313CC" w:rsidP="001313CC">
      <w:pPr>
        <w:widowControl w:val="0"/>
        <w:tabs>
          <w:tab w:val="left" w:pos="740"/>
        </w:tabs>
        <w:autoSpaceDE w:val="0"/>
        <w:autoSpaceDN w:val="0"/>
        <w:adjustRightInd w:val="0"/>
        <w:spacing w:before="21" w:after="0" w:line="280" w:lineRule="exact"/>
        <w:ind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1313CC" w:rsidRDefault="001313CC" w:rsidP="001313CC">
      <w:pPr>
        <w:widowControl w:val="0"/>
        <w:autoSpaceDE w:val="0"/>
        <w:autoSpaceDN w:val="0"/>
        <w:adjustRightInd w:val="0"/>
        <w:spacing w:before="1" w:after="0" w:line="268" w:lineRule="exact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1313CC" w:rsidRPr="008D41EB" w:rsidRDefault="001313CC" w:rsidP="001313CC">
      <w:pPr>
        <w:widowControl w:val="0"/>
        <w:autoSpaceDE w:val="0"/>
        <w:autoSpaceDN w:val="0"/>
        <w:adjustRightInd w:val="0"/>
        <w:spacing w:before="1" w:after="0" w:line="268" w:lineRule="exact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r w:rsidRPr="008D41EB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lastRenderedPageBreak/>
        <w:t xml:space="preserve">Responding to and reporting incidents </w:t>
      </w:r>
    </w:p>
    <w:p w:rsidR="008D41EB" w:rsidRDefault="001313CC" w:rsidP="008D41EB">
      <w:pPr>
        <w:widowControl w:val="0"/>
        <w:autoSpaceDE w:val="0"/>
        <w:autoSpaceDN w:val="0"/>
        <w:adjustRightInd w:val="0"/>
        <w:spacing w:before="3" w:after="0" w:line="280" w:lineRule="exact"/>
        <w:ind w:left="20" w:right="60"/>
        <w:jc w:val="both"/>
        <w:rPr>
          <w:rFonts w:ascii="Times New Roman" w:eastAsia="Arial Unicode MS" w:hAnsi="Times New Roman" w:cs="Times New Roman"/>
          <w:color w:val="000000"/>
          <w:spacing w:val="2"/>
          <w:lang w:eastAsia="en-GB"/>
        </w:rPr>
      </w:pPr>
      <w:r w:rsidRPr="008D41EB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>It should be clear to pupils and staff how they report</w:t>
      </w:r>
      <w:r w:rsidR="008D41EB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 xml:space="preserve"> incidents.</w:t>
      </w:r>
    </w:p>
    <w:p w:rsidR="001313CC" w:rsidRPr="008D41EB" w:rsidRDefault="008D41EB" w:rsidP="008D41EB">
      <w:pPr>
        <w:widowControl w:val="0"/>
        <w:autoSpaceDE w:val="0"/>
        <w:autoSpaceDN w:val="0"/>
        <w:adjustRightInd w:val="0"/>
        <w:spacing w:before="3" w:after="0" w:line="280" w:lineRule="exact"/>
        <w:ind w:left="20" w:right="60"/>
        <w:jc w:val="both"/>
        <w:rPr>
          <w:rFonts w:ascii="Times New Roman" w:eastAsia="Arial Unicode MS" w:hAnsi="Times New Roman" w:cs="Times New Roman"/>
          <w:color w:val="000000"/>
          <w:spacing w:val="2"/>
          <w:lang w:eastAsia="en-GB"/>
        </w:rPr>
      </w:pPr>
      <w:r w:rsidRPr="008D41EB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 xml:space="preserve">All staff, teaching </w:t>
      </w:r>
      <w:r w:rsidR="001313CC" w:rsidRPr="008D41EB">
        <w:rPr>
          <w:rFonts w:ascii="Times New Roman" w:eastAsia="Arial Unicode MS" w:hAnsi="Times New Roman" w:cs="Times New Roman"/>
          <w:color w:val="000000"/>
          <w:spacing w:val="2"/>
          <w:lang w:eastAsia="en-GB"/>
        </w:rPr>
        <w:t>and non-</w:t>
      </w:r>
      <w:r w:rsidR="001313CC" w:rsidRPr="008D41EB">
        <w:rPr>
          <w:rFonts w:ascii="Times New Roman" w:eastAsia="Arial Unicode MS" w:hAnsi="Times New Roman" w:cs="Times New Roman"/>
          <w:color w:val="000000"/>
          <w:lang w:eastAsia="en-GB"/>
        </w:rPr>
        <w:t xml:space="preserve">teaching, should view dealing with incidents as vital to the well-being of the whole school. </w:t>
      </w:r>
    </w:p>
    <w:p w:rsidR="008D41EB" w:rsidRPr="007F7E26" w:rsidRDefault="008D41EB" w:rsidP="008D41EB">
      <w:pPr>
        <w:widowControl w:val="0"/>
        <w:autoSpaceDE w:val="0"/>
        <w:autoSpaceDN w:val="0"/>
        <w:adjustRightInd w:val="0"/>
        <w:spacing w:before="3" w:after="0" w:line="280" w:lineRule="exact"/>
        <w:ind w:left="20" w:right="6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1313CC" w:rsidRPr="007F7E26" w:rsidRDefault="001313CC" w:rsidP="001313CC">
      <w:pPr>
        <w:widowControl w:val="0"/>
        <w:autoSpaceDE w:val="0"/>
        <w:autoSpaceDN w:val="0"/>
        <w:adjustRightInd w:val="0"/>
        <w:spacing w:before="264" w:after="0" w:line="276" w:lineRule="exact"/>
        <w:ind w:left="2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  <w:r w:rsidRPr="007F7E26"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  <w:t xml:space="preserve">A suggested procedure for responding and reporting is outlined below: </w:t>
      </w:r>
    </w:p>
    <w:p w:rsidR="001313CC" w:rsidRDefault="001313CC" w:rsidP="001313CC">
      <w:pPr>
        <w:widowControl w:val="0"/>
        <w:tabs>
          <w:tab w:val="left" w:pos="740"/>
        </w:tabs>
        <w:autoSpaceDE w:val="0"/>
        <w:autoSpaceDN w:val="0"/>
        <w:adjustRightInd w:val="0"/>
        <w:spacing w:before="21" w:after="0" w:line="280" w:lineRule="exact"/>
        <w:ind w:left="380" w:right="5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1313CC" w:rsidRPr="00AC63FF" w:rsidRDefault="001313CC" w:rsidP="001313CC">
      <w:pPr>
        <w:widowControl w:val="0"/>
        <w:autoSpaceDE w:val="0"/>
        <w:autoSpaceDN w:val="0"/>
        <w:adjustRightInd w:val="0"/>
        <w:spacing w:before="117" w:after="0" w:line="253" w:lineRule="exact"/>
        <w:ind w:left="3652"/>
        <w:rPr>
          <w:rFonts w:ascii="Times New Roman" w:eastAsia="Arial Unicode MS" w:hAnsi="Times New Roman" w:cs="Times New Roman"/>
          <w:b/>
          <w:color w:val="000000"/>
          <w:lang w:eastAsia="en-GB"/>
        </w:rPr>
      </w:pPr>
      <w:r w:rsidRPr="00AC63FF">
        <w:rPr>
          <w:rFonts w:ascii="Times New Roman" w:eastAsia="Arial Unicode MS" w:hAnsi="Times New Roman" w:cs="Times New Roman"/>
          <w:b/>
          <w:color w:val="000000"/>
          <w:lang w:eastAsia="en-GB"/>
        </w:rPr>
        <w:t xml:space="preserve">Incident </w:t>
      </w:r>
    </w:p>
    <w:p w:rsidR="001313CC" w:rsidRDefault="008D41EB" w:rsidP="00AC63FF">
      <w:pPr>
        <w:rPr>
          <w:rFonts w:ascii="Times New Roman" w:eastAsia="Arial Unicode MS" w:hAnsi="Times New Roman" w:cs="Times New Roman"/>
          <w:color w:val="000000"/>
          <w:lang w:eastAsia="en-GB"/>
        </w:rPr>
      </w:pPr>
      <w:r>
        <w:rPr>
          <w:rFonts w:ascii="Times New Roman" w:eastAsia="Arial Unicode MS" w:hAnsi="Times New Roman" w:cs="Times New Roman"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2359996</wp:posOffset>
                </wp:positionH>
                <wp:positionV relativeFrom="paragraph">
                  <wp:posOffset>27811</wp:posOffset>
                </wp:positionV>
                <wp:extent cx="399570" cy="268941"/>
                <wp:effectExtent l="38100" t="0" r="635" b="36195"/>
                <wp:wrapNone/>
                <wp:docPr id="113" name="Down Arrow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570" cy="26894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37E5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13" o:spid="_x0000_s1026" type="#_x0000_t67" style="position:absolute;margin-left:185.85pt;margin-top:2.2pt;width:31.45pt;height:21.2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" adj="10800" fillcolor="#5b9bd5 [3204]" strokecolor="#1f4d78 [1604]" strokeweight="1pt"/>
            </w:pict>
          </mc:Fallback>
        </mc:AlternateContent>
      </w:r>
    </w:p>
    <w:p w:rsidR="00AC63FF" w:rsidRDefault="00AC63FF" w:rsidP="00AC63FF">
      <w:pPr>
        <w:widowControl w:val="0"/>
        <w:autoSpaceDE w:val="0"/>
        <w:autoSpaceDN w:val="0"/>
        <w:adjustRightInd w:val="0"/>
        <w:spacing w:before="201" w:after="0" w:line="253" w:lineRule="exact"/>
        <w:ind w:left="2257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AC63FF" w:rsidRDefault="008D41EB" w:rsidP="00AC63FF">
      <w:pPr>
        <w:widowControl w:val="0"/>
        <w:autoSpaceDE w:val="0"/>
        <w:autoSpaceDN w:val="0"/>
        <w:adjustRightInd w:val="0"/>
        <w:spacing w:before="201" w:after="0" w:line="253" w:lineRule="exact"/>
        <w:ind w:left="2257"/>
        <w:rPr>
          <w:rFonts w:ascii="Times New Roman" w:eastAsia="Arial Unicode MS" w:hAnsi="Times New Roman" w:cs="Times New Roman"/>
          <w:color w:val="000000"/>
          <w:lang w:eastAsia="en-GB"/>
        </w:rPr>
      </w:pPr>
      <w:r w:rsidRPr="00AC63FF">
        <w:rPr>
          <w:rFonts w:ascii="Times New Roman" w:eastAsia="Arial Unicode MS" w:hAnsi="Times New Roman" w:cs="Times New Roman"/>
          <w:noProof/>
          <w:color w:val="000000"/>
          <w:lang w:eastAsia="en-GB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>
                <wp:simplePos x="0" y="0"/>
                <wp:positionH relativeFrom="column">
                  <wp:posOffset>1062483</wp:posOffset>
                </wp:positionH>
                <wp:positionV relativeFrom="paragraph">
                  <wp:posOffset>47385</wp:posOffset>
                </wp:positionV>
                <wp:extent cx="3088640" cy="652780"/>
                <wp:effectExtent l="0" t="0" r="1651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640" cy="65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3FF" w:rsidRPr="00AC63FF" w:rsidRDefault="00AC63FF" w:rsidP="00AC63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C63FF">
                              <w:rPr>
                                <w:rFonts w:ascii="Times New Roman" w:hAnsi="Times New Roman" w:cs="Times New Roman"/>
                              </w:rPr>
                              <w:t>Member of staff to consult with member of leadership team (if incident reported) or challenge behaviour immediately (if witnessed)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3.65pt;margin-top:3.75pt;width:243.2pt;height:51.4pt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">
                <v:textbox>
                  <w:txbxContent>
                    <w:p w:rsidR="00AC63FF" w:rsidRPr="00AC63FF" w:rsidRDefault="00AC63FF" w:rsidP="00AC63F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C63FF">
                        <w:rPr>
                          <w:rFonts w:ascii="Times New Roman" w:hAnsi="Times New Roman" w:cs="Times New Roman"/>
                        </w:rPr>
                        <w:t>Member of staff to consult with member of leadership team (if incident reported) or challenge behaviour immediately (if witnessed)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63FF" w:rsidRDefault="00AC63FF" w:rsidP="00AC63FF">
      <w:pPr>
        <w:widowControl w:val="0"/>
        <w:autoSpaceDE w:val="0"/>
        <w:autoSpaceDN w:val="0"/>
        <w:adjustRightInd w:val="0"/>
        <w:spacing w:before="201" w:after="0" w:line="253" w:lineRule="exact"/>
        <w:ind w:left="2257"/>
        <w:rPr>
          <w:rFonts w:ascii="Times New Roman" w:eastAsia="Arial Unicode MS" w:hAnsi="Times New Roman" w:cs="Times New Roman"/>
          <w:color w:val="000000"/>
          <w:lang w:eastAsia="en-GB"/>
        </w:rPr>
      </w:pPr>
    </w:p>
    <w:bookmarkStart w:id="3" w:name="Pg2"/>
    <w:bookmarkEnd w:id="3"/>
    <w:p w:rsidR="00AC63FF" w:rsidRDefault="008D41EB" w:rsidP="00AC63FF">
      <w:pPr>
        <w:widowControl w:val="0"/>
        <w:tabs>
          <w:tab w:val="left" w:pos="4557"/>
        </w:tabs>
        <w:autoSpaceDE w:val="0"/>
        <w:autoSpaceDN w:val="0"/>
        <w:adjustRightInd w:val="0"/>
        <w:spacing w:before="246" w:after="0" w:line="253" w:lineRule="exact"/>
        <w:ind w:left="759"/>
        <w:rPr>
          <w:rFonts w:ascii="Times New Roman" w:eastAsia="Arial Unicode MS" w:hAnsi="Times New Roman" w:cs="Times New Roman"/>
          <w:color w:val="000000"/>
          <w:lang w:eastAsia="en-GB"/>
        </w:rPr>
      </w:pPr>
      <w:r>
        <w:rPr>
          <w:rFonts w:ascii="Times New Roman" w:eastAsia="Arial Unicode MS" w:hAnsi="Times New Roman" w:cs="Times New Roman"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D0C9C45" wp14:editId="57D3DD47">
                <wp:simplePos x="0" y="0"/>
                <wp:positionH relativeFrom="column">
                  <wp:posOffset>1428660</wp:posOffset>
                </wp:positionH>
                <wp:positionV relativeFrom="paragraph">
                  <wp:posOffset>284106</wp:posOffset>
                </wp:positionV>
                <wp:extent cx="399570" cy="268941"/>
                <wp:effectExtent l="38100" t="0" r="635" b="36195"/>
                <wp:wrapNone/>
                <wp:docPr id="115" name="Down Arrow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570" cy="268941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C9578B" id="Down Arrow 115" o:spid="_x0000_s1026" type="#_x0000_t67" style="position:absolute;margin-left:112.5pt;margin-top:22.35pt;width:31.45pt;height:21.2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" adj="10800" fillcolor="#5b9bd5" strokecolor="#41719c" strokeweight="1pt"/>
            </w:pict>
          </mc:Fallback>
        </mc:AlternateContent>
      </w:r>
      <w:r w:rsidR="00AC63FF">
        <w:rPr>
          <w:rFonts w:ascii="Times New Roman" w:eastAsia="Arial Unicode MS" w:hAnsi="Times New Roman" w:cs="Times New Roman"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D0C9C45" wp14:editId="57D3DD47">
                <wp:simplePos x="0" y="0"/>
                <wp:positionH relativeFrom="column">
                  <wp:posOffset>3231195</wp:posOffset>
                </wp:positionH>
                <wp:positionV relativeFrom="paragraph">
                  <wp:posOffset>293247</wp:posOffset>
                </wp:positionV>
                <wp:extent cx="399570" cy="268941"/>
                <wp:effectExtent l="38100" t="0" r="635" b="36195"/>
                <wp:wrapNone/>
                <wp:docPr id="114" name="Down Arrow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570" cy="268941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AF5EF6" id="Down Arrow 114" o:spid="_x0000_s1026" type="#_x0000_t67" style="position:absolute;margin-left:254.4pt;margin-top:23.1pt;width:31.45pt;height:21.2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" adj="10800" fillcolor="#5b9bd5" strokecolor="#41719c" strokeweight="1pt"/>
            </w:pict>
          </mc:Fallback>
        </mc:AlternateContent>
      </w:r>
    </w:p>
    <w:p w:rsidR="00AC63FF" w:rsidRDefault="00AC63FF" w:rsidP="008D41EB">
      <w:pPr>
        <w:widowControl w:val="0"/>
        <w:tabs>
          <w:tab w:val="left" w:pos="4557"/>
        </w:tabs>
        <w:autoSpaceDE w:val="0"/>
        <w:autoSpaceDN w:val="0"/>
        <w:adjustRightInd w:val="0"/>
        <w:spacing w:before="246" w:after="0" w:line="253" w:lineRule="exact"/>
        <w:rPr>
          <w:rFonts w:ascii="Times New Roman" w:eastAsia="Arial Unicode MS" w:hAnsi="Times New Roman" w:cs="Times New Roman"/>
          <w:color w:val="000000"/>
          <w:lang w:eastAsia="en-GB"/>
        </w:rPr>
      </w:pPr>
      <w:r w:rsidRPr="00AC63FF">
        <w:rPr>
          <w:rFonts w:ascii="Times New Roman" w:eastAsia="Arial Unicode MS" w:hAnsi="Times New Roman" w:cs="Times New Roman"/>
          <w:noProof/>
          <w:color w:val="000000"/>
          <w:lang w:eastAsia="en-GB"/>
        </w:rPr>
        <mc:AlternateContent>
          <mc:Choice Requires="wps">
            <w:drawing>
              <wp:anchor distT="45720" distB="45720" distL="114300" distR="114300" simplePos="0" relativeHeight="251786240" behindDoc="0" locked="0" layoutInCell="1" allowOverlap="1" wp14:anchorId="2F12E9F0" wp14:editId="03A578F4">
                <wp:simplePos x="0" y="0"/>
                <wp:positionH relativeFrom="column">
                  <wp:posOffset>2591435</wp:posOffset>
                </wp:positionH>
                <wp:positionV relativeFrom="paragraph">
                  <wp:posOffset>309245</wp:posOffset>
                </wp:positionV>
                <wp:extent cx="1513205" cy="414655"/>
                <wp:effectExtent l="0" t="0" r="10795" b="23495"/>
                <wp:wrapSquare wrapText="bothSides"/>
                <wp:docPr id="1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320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3FF" w:rsidRPr="00AC63FF" w:rsidRDefault="00AC63FF" w:rsidP="00AC63FF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AC63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Response to alleged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perpetrator</w:t>
                            </w:r>
                            <w:r w:rsidRPr="00AC63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and family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2E9F0" id="_x0000_s1027" type="#_x0000_t202" style="position:absolute;margin-left:204.05pt;margin-top:24.35pt;width:119.15pt;height:32.65pt;z-index:251786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">
                <v:textbox>
                  <w:txbxContent>
                    <w:p w:rsidR="00AC63FF" w:rsidRPr="00AC63FF" w:rsidRDefault="00AC63FF" w:rsidP="00AC63FF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AC63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Response to alleged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perpetrator</w:t>
                      </w:r>
                      <w:r w:rsidRPr="00AC63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and family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C63FF">
        <w:rPr>
          <w:rFonts w:ascii="Times New Roman" w:eastAsia="Arial Unicode MS" w:hAnsi="Times New Roman" w:cs="Times New Roman"/>
          <w:noProof/>
          <w:color w:val="000000"/>
          <w:lang w:eastAsia="en-GB"/>
        </w:rPr>
        <mc:AlternateContent>
          <mc:Choice Requires="wps">
            <w:drawing>
              <wp:anchor distT="45720" distB="45720" distL="114300" distR="114300" simplePos="0" relativeHeight="251784192" behindDoc="0" locked="0" layoutInCell="1" allowOverlap="1" wp14:anchorId="3A5A6B44" wp14:editId="39D1F408">
                <wp:simplePos x="0" y="0"/>
                <wp:positionH relativeFrom="column">
                  <wp:posOffset>1092835</wp:posOffset>
                </wp:positionH>
                <wp:positionV relativeFrom="paragraph">
                  <wp:posOffset>309245</wp:posOffset>
                </wp:positionV>
                <wp:extent cx="1243965" cy="384175"/>
                <wp:effectExtent l="0" t="0" r="13335" b="15875"/>
                <wp:wrapSquare wrapText="bothSides"/>
                <wp:docPr id="1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8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3FF" w:rsidRPr="00AC63FF" w:rsidRDefault="00AC63FF" w:rsidP="00AC63FF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AC63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Response to alleged victim and family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A6B44" id="_x0000_s1028" type="#_x0000_t202" style="position:absolute;margin-left:86.05pt;margin-top:24.35pt;width:97.95pt;height:30.25pt;z-index:251784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">
                <v:textbox>
                  <w:txbxContent>
                    <w:p w:rsidR="00AC63FF" w:rsidRPr="00AC63FF" w:rsidRDefault="00AC63FF" w:rsidP="00AC63FF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AC63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Response to alleged victim and family</w:t>
                      </w:r>
                      <w:r w:rsidRPr="00AC63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63FF" w:rsidRDefault="00AC63FF" w:rsidP="008D41EB">
      <w:pPr>
        <w:widowControl w:val="0"/>
        <w:tabs>
          <w:tab w:val="left" w:pos="4557"/>
        </w:tabs>
        <w:autoSpaceDE w:val="0"/>
        <w:autoSpaceDN w:val="0"/>
        <w:adjustRightInd w:val="0"/>
        <w:spacing w:before="246" w:after="0" w:line="253" w:lineRule="exact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AC63FF" w:rsidRDefault="008D41EB" w:rsidP="00AC63FF">
      <w:pPr>
        <w:widowControl w:val="0"/>
        <w:tabs>
          <w:tab w:val="left" w:pos="4557"/>
        </w:tabs>
        <w:autoSpaceDE w:val="0"/>
        <w:autoSpaceDN w:val="0"/>
        <w:adjustRightInd w:val="0"/>
        <w:spacing w:before="246" w:after="0" w:line="253" w:lineRule="exact"/>
        <w:ind w:left="759"/>
        <w:rPr>
          <w:rFonts w:ascii="Times New Roman" w:eastAsia="Arial Unicode MS" w:hAnsi="Times New Roman" w:cs="Times New Roman"/>
          <w:color w:val="000000"/>
          <w:lang w:eastAsia="en-GB"/>
        </w:rPr>
      </w:pPr>
      <w:r>
        <w:rPr>
          <w:rFonts w:ascii="Times New Roman" w:eastAsia="Arial Unicode MS" w:hAnsi="Times New Roman" w:cs="Times New Roman"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B689D7F" wp14:editId="076EEC8E">
                <wp:simplePos x="0" y="0"/>
                <wp:positionH relativeFrom="column">
                  <wp:posOffset>1413863</wp:posOffset>
                </wp:positionH>
                <wp:positionV relativeFrom="paragraph">
                  <wp:posOffset>229886</wp:posOffset>
                </wp:positionV>
                <wp:extent cx="399570" cy="268941"/>
                <wp:effectExtent l="38100" t="0" r="635" b="36195"/>
                <wp:wrapNone/>
                <wp:docPr id="124" name="Down Arrow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570" cy="268941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66D7C" id="Down Arrow 124" o:spid="_x0000_s1026" type="#_x0000_t67" style="position:absolute;margin-left:111.35pt;margin-top:18.1pt;width:31.45pt;height:21.2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" adj="10800" fillcolor="#5b9bd5" strokecolor="#41719c" strokeweight="1pt"/>
            </w:pict>
          </mc:Fallback>
        </mc:AlternateContent>
      </w:r>
      <w:r w:rsidR="00AC63FF">
        <w:rPr>
          <w:rFonts w:ascii="Times New Roman" w:eastAsia="Arial Unicode MS" w:hAnsi="Times New Roman" w:cs="Times New Roman"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705445F" wp14:editId="701CB777">
                <wp:simplePos x="0" y="0"/>
                <wp:positionH relativeFrom="column">
                  <wp:posOffset>3181189</wp:posOffset>
                </wp:positionH>
                <wp:positionV relativeFrom="paragraph">
                  <wp:posOffset>218563</wp:posOffset>
                </wp:positionV>
                <wp:extent cx="399570" cy="268941"/>
                <wp:effectExtent l="38100" t="0" r="635" b="36195"/>
                <wp:wrapNone/>
                <wp:docPr id="122" name="Down Arrow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570" cy="268941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38EAC5" id="Down Arrow 122" o:spid="_x0000_s1026" type="#_x0000_t67" style="position:absolute;margin-left:250.5pt;margin-top:17.2pt;width:31.45pt;height:21.2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" adj="10800" fillcolor="#5b9bd5" strokecolor="#41719c" strokeweight="1pt"/>
            </w:pict>
          </mc:Fallback>
        </mc:AlternateContent>
      </w:r>
    </w:p>
    <w:p w:rsidR="00AC63FF" w:rsidRDefault="00AC63FF" w:rsidP="00AC63FF">
      <w:pPr>
        <w:widowControl w:val="0"/>
        <w:tabs>
          <w:tab w:val="left" w:pos="4557"/>
        </w:tabs>
        <w:autoSpaceDE w:val="0"/>
        <w:autoSpaceDN w:val="0"/>
        <w:adjustRightInd w:val="0"/>
        <w:spacing w:before="246" w:after="0" w:line="253" w:lineRule="exact"/>
        <w:ind w:left="759"/>
        <w:rPr>
          <w:rFonts w:ascii="Times New Roman" w:eastAsia="Arial Unicode MS" w:hAnsi="Times New Roman" w:cs="Times New Roman"/>
          <w:color w:val="000000"/>
          <w:lang w:eastAsia="en-GB"/>
        </w:rPr>
      </w:pPr>
      <w:r w:rsidRPr="00AC63FF">
        <w:rPr>
          <w:rFonts w:ascii="Times New Roman" w:eastAsia="Arial Unicode MS" w:hAnsi="Times New Roman" w:cs="Times New Roman"/>
          <w:noProof/>
          <w:color w:val="000000"/>
          <w:lang w:eastAsia="en-GB"/>
        </w:rPr>
        <mc:AlternateContent>
          <mc:Choice Requires="wps">
            <w:drawing>
              <wp:anchor distT="45720" distB="45720" distL="114300" distR="114300" simplePos="0" relativeHeight="251788288" behindDoc="0" locked="0" layoutInCell="1" allowOverlap="1" wp14:anchorId="0FC37083" wp14:editId="57BFF94D">
                <wp:simplePos x="0" y="0"/>
                <wp:positionH relativeFrom="column">
                  <wp:posOffset>1013188</wp:posOffset>
                </wp:positionH>
                <wp:positionV relativeFrom="paragraph">
                  <wp:posOffset>291769</wp:posOffset>
                </wp:positionV>
                <wp:extent cx="3088640" cy="744855"/>
                <wp:effectExtent l="0" t="0" r="16510" b="17145"/>
                <wp:wrapSquare wrapText="bothSides"/>
                <wp:docPr id="1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640" cy="744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3FF" w:rsidRPr="00AC63FF" w:rsidRDefault="00AC63FF" w:rsidP="00AC63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Actions taken to address issue with individuals /year group/ school if necessary e.g. through circle time / assembly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37083" id="_x0000_s1029" type="#_x0000_t202" style="position:absolute;left:0;text-align:left;margin-left:79.8pt;margin-top:22.95pt;width:243.2pt;height:58.65pt;z-index:251788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">
                <v:textbox>
                  <w:txbxContent>
                    <w:p w:rsidR="00AC63FF" w:rsidRPr="00AC63FF" w:rsidRDefault="00AC63FF" w:rsidP="00AC63F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Actions taken to address issue with individuals /year group/ school if necessary e.g. through circle time / assembly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63FF" w:rsidRDefault="00AC63FF" w:rsidP="00AC63FF">
      <w:pPr>
        <w:widowControl w:val="0"/>
        <w:tabs>
          <w:tab w:val="left" w:pos="4557"/>
        </w:tabs>
        <w:autoSpaceDE w:val="0"/>
        <w:autoSpaceDN w:val="0"/>
        <w:adjustRightInd w:val="0"/>
        <w:spacing w:before="246" w:after="0" w:line="253" w:lineRule="exact"/>
        <w:ind w:left="759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AC63FF" w:rsidRDefault="00AC63FF" w:rsidP="00AC63FF">
      <w:pPr>
        <w:widowControl w:val="0"/>
        <w:tabs>
          <w:tab w:val="left" w:pos="4557"/>
        </w:tabs>
        <w:autoSpaceDE w:val="0"/>
        <w:autoSpaceDN w:val="0"/>
        <w:adjustRightInd w:val="0"/>
        <w:spacing w:before="246" w:after="0" w:line="253" w:lineRule="exact"/>
        <w:ind w:left="759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AC63FF" w:rsidRDefault="00AC63FF" w:rsidP="00AC63FF">
      <w:pPr>
        <w:widowControl w:val="0"/>
        <w:autoSpaceDE w:val="0"/>
        <w:autoSpaceDN w:val="0"/>
        <w:adjustRightInd w:val="0"/>
        <w:spacing w:before="147" w:after="0" w:line="253" w:lineRule="exact"/>
        <w:ind w:left="2363"/>
        <w:rPr>
          <w:rFonts w:ascii="Times New Roman" w:eastAsia="Arial Unicode MS" w:hAnsi="Times New Roman" w:cs="Times New Roman"/>
          <w:color w:val="000000"/>
          <w:lang w:eastAsia="en-GB"/>
        </w:rPr>
      </w:pPr>
      <w:r>
        <w:rPr>
          <w:rFonts w:ascii="Times New Roman" w:eastAsia="Arial Unicode MS" w:hAnsi="Times New Roman" w:cs="Times New Roman"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D0C9C45" wp14:editId="57D3DD47">
                <wp:simplePos x="0" y="0"/>
                <wp:positionH relativeFrom="column">
                  <wp:posOffset>2305178</wp:posOffset>
                </wp:positionH>
                <wp:positionV relativeFrom="paragraph">
                  <wp:posOffset>245451</wp:posOffset>
                </wp:positionV>
                <wp:extent cx="399570" cy="268941"/>
                <wp:effectExtent l="38100" t="0" r="635" b="36195"/>
                <wp:wrapNone/>
                <wp:docPr id="116" name="Down Arrow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570" cy="268941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661DE6" id="Down Arrow 116" o:spid="_x0000_s1026" type="#_x0000_t67" style="position:absolute;margin-left:181.5pt;margin-top:19.35pt;width:31.45pt;height:21.2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" adj="10800" fillcolor="#5b9bd5" strokecolor="#41719c" strokeweight="1pt"/>
            </w:pict>
          </mc:Fallback>
        </mc:AlternateContent>
      </w:r>
    </w:p>
    <w:p w:rsidR="00AC63FF" w:rsidRDefault="00AC63FF" w:rsidP="008D41EB">
      <w:pPr>
        <w:widowControl w:val="0"/>
        <w:autoSpaceDE w:val="0"/>
        <w:autoSpaceDN w:val="0"/>
        <w:adjustRightInd w:val="0"/>
        <w:spacing w:before="147" w:after="0" w:line="253" w:lineRule="exact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AC63FF" w:rsidRDefault="00AC63FF" w:rsidP="00AC63FF">
      <w:pPr>
        <w:widowControl w:val="0"/>
        <w:autoSpaceDE w:val="0"/>
        <w:autoSpaceDN w:val="0"/>
        <w:adjustRightInd w:val="0"/>
        <w:spacing w:before="147" w:after="0" w:line="253" w:lineRule="exact"/>
        <w:ind w:left="2363"/>
        <w:rPr>
          <w:rFonts w:ascii="Times New Roman" w:eastAsia="Arial Unicode MS" w:hAnsi="Times New Roman" w:cs="Times New Roman"/>
          <w:color w:val="000000"/>
          <w:lang w:eastAsia="en-GB"/>
        </w:rPr>
      </w:pPr>
      <w:r w:rsidRPr="00AC63FF">
        <w:rPr>
          <w:rFonts w:ascii="Times New Roman" w:eastAsia="Arial Unicode MS" w:hAnsi="Times New Roman" w:cs="Times New Roman"/>
          <w:noProof/>
          <w:color w:val="000000"/>
          <w:lang w:eastAsia="en-GB"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0FC37083" wp14:editId="57BFF94D">
                <wp:simplePos x="0" y="0"/>
                <wp:positionH relativeFrom="column">
                  <wp:posOffset>1075311</wp:posOffset>
                </wp:positionH>
                <wp:positionV relativeFrom="paragraph">
                  <wp:posOffset>97988</wp:posOffset>
                </wp:positionV>
                <wp:extent cx="3088640" cy="744855"/>
                <wp:effectExtent l="0" t="0" r="16510" b="17145"/>
                <wp:wrapSquare wrapText="bothSides"/>
                <wp:docPr id="1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640" cy="744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3FF" w:rsidRPr="00AC63FF" w:rsidRDefault="00AC63FF" w:rsidP="00AC63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Incident form to be completed and filed. Incidents to be reported to the Board of Directors and Local Authority (if required) on a termly basis.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37083" id="_x0000_s1030" type="#_x0000_t202" style="position:absolute;left:0;text-align:left;margin-left:84.65pt;margin-top:7.7pt;width:243.2pt;height:58.65pt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">
                <v:textbox>
                  <w:txbxContent>
                    <w:p w:rsidR="00AC63FF" w:rsidRPr="00AC63FF" w:rsidRDefault="00AC63FF" w:rsidP="00AC63F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Incident form to be completed and filed. Incidents to be reported to the Board of Directors and Local Authority (if required) on a termly basis.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63FF" w:rsidRDefault="00AC63FF" w:rsidP="008D41EB">
      <w:pPr>
        <w:widowControl w:val="0"/>
        <w:autoSpaceDE w:val="0"/>
        <w:autoSpaceDN w:val="0"/>
        <w:adjustRightInd w:val="0"/>
        <w:spacing w:before="147" w:after="0" w:line="253" w:lineRule="exact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AC63FF" w:rsidRDefault="00AC63FF" w:rsidP="00AC63FF">
      <w:pPr>
        <w:widowControl w:val="0"/>
        <w:autoSpaceDE w:val="0"/>
        <w:autoSpaceDN w:val="0"/>
        <w:adjustRightInd w:val="0"/>
        <w:spacing w:before="147" w:after="0" w:line="253" w:lineRule="exact"/>
        <w:ind w:left="2363"/>
        <w:rPr>
          <w:rFonts w:ascii="Times New Roman" w:eastAsia="Arial Unicode MS" w:hAnsi="Times New Roman" w:cs="Times New Roman"/>
          <w:color w:val="000000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50"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18"/>
          <w:szCs w:val="18"/>
          <w:lang w:eastAsia="en-GB"/>
        </w:rPr>
      </w:pP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3965575</wp:posOffset>
                </wp:positionH>
                <wp:positionV relativeFrom="page">
                  <wp:posOffset>2249805</wp:posOffset>
                </wp:positionV>
                <wp:extent cx="0" cy="0"/>
                <wp:effectExtent l="12700" t="287655" r="6350" b="283210"/>
                <wp:wrapNone/>
                <wp:docPr id="105" name="Straight Connector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B352AD" id="Straight Connector 105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2.25pt,177.15pt" to="312.25pt,1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3965575</wp:posOffset>
                </wp:positionH>
                <wp:positionV relativeFrom="page">
                  <wp:posOffset>1974215</wp:posOffset>
                </wp:positionV>
                <wp:extent cx="0" cy="0"/>
                <wp:effectExtent l="1222375" t="12065" r="1216025" b="6985"/>
                <wp:wrapNone/>
                <wp:docPr id="104" name="Straight Connector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0B0D9C" id="Straight Connector 104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2.25pt,155.45pt" to="312.25pt,15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3251200</wp:posOffset>
                </wp:positionH>
                <wp:positionV relativeFrom="page">
                  <wp:posOffset>2479675</wp:posOffset>
                </wp:positionV>
                <wp:extent cx="47625" cy="0"/>
                <wp:effectExtent l="12700" t="12700" r="6350" b="6350"/>
                <wp:wrapNone/>
                <wp:docPr id="101" name="Straight Connector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7F8169" id="Straight Connector 101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56pt,195.25pt" to="259.75pt,1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uPsHQIAADgEAAAOAAAAZHJzL2Uyb0RvYy54bWysU8uu2yAQ3VfqPyD2ie3UyU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page">
                  <wp:posOffset>3298825</wp:posOffset>
                </wp:positionH>
                <wp:positionV relativeFrom="page">
                  <wp:posOffset>2479675</wp:posOffset>
                </wp:positionV>
                <wp:extent cx="0" cy="0"/>
                <wp:effectExtent l="12700" t="203200" r="6350" b="197485"/>
                <wp:wrapNone/>
                <wp:docPr id="100" name="Straight Connector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DE1984" id="Straight Connector 100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59.75pt,195.25pt" to="259.75pt,1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page">
                  <wp:posOffset>3298825</wp:posOffset>
                </wp:positionH>
                <wp:positionV relativeFrom="page">
                  <wp:posOffset>2288540</wp:posOffset>
                </wp:positionV>
                <wp:extent cx="95885" cy="0"/>
                <wp:effectExtent l="12700" t="12065" r="5715" b="6985"/>
                <wp:wrapNone/>
                <wp:docPr id="99" name="Straight Connector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8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259424" id="Straight Connector 99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59.75pt,180.2pt" to="267.3pt,18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8HF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page">
                  <wp:posOffset>3442335</wp:posOffset>
                </wp:positionH>
                <wp:positionV relativeFrom="page">
                  <wp:posOffset>2479675</wp:posOffset>
                </wp:positionV>
                <wp:extent cx="0" cy="64135"/>
                <wp:effectExtent l="108585" t="12700" r="101600" b="8890"/>
                <wp:wrapNone/>
                <wp:docPr id="96" name="Straight Connector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1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0ED93B" id="Straight Connector 96" o:spid="_x0000_s1026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71.05pt,195.25pt" to="271.05pt,20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>
                <wp:simplePos x="0" y="0"/>
                <wp:positionH relativeFrom="page">
                  <wp:posOffset>3346450</wp:posOffset>
                </wp:positionH>
                <wp:positionV relativeFrom="page">
                  <wp:posOffset>2543810</wp:posOffset>
                </wp:positionV>
                <wp:extent cx="0" cy="0"/>
                <wp:effectExtent l="107950" t="76835" r="101600" b="73025"/>
                <wp:wrapNone/>
                <wp:docPr id="95" name="Straight Connector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49FE65" id="Straight Connector 95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63.5pt,200.3pt" to="263.5pt,20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>
                <wp:simplePos x="0" y="0"/>
                <wp:positionH relativeFrom="page">
                  <wp:posOffset>5258435</wp:posOffset>
                </wp:positionH>
                <wp:positionV relativeFrom="page">
                  <wp:posOffset>3288030</wp:posOffset>
                </wp:positionV>
                <wp:extent cx="0" cy="0"/>
                <wp:effectExtent l="10160" t="716280" r="8890" b="711835"/>
                <wp:wrapNone/>
                <wp:docPr id="92" name="Straight Connector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01F1E3" id="Straight Connector 92" o:spid="_x0000_s1026" style="position:absolute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14.05pt,258.9pt" to="414.05pt,2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" o:allowincell="f" strokeweight=".26456mm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>
                <wp:simplePos x="0" y="0"/>
                <wp:positionH relativeFrom="page">
                  <wp:posOffset>5258435</wp:posOffset>
                </wp:positionH>
                <wp:positionV relativeFrom="page">
                  <wp:posOffset>2583815</wp:posOffset>
                </wp:positionV>
                <wp:extent cx="0" cy="0"/>
                <wp:effectExtent l="3467735" t="12065" r="3463925" b="6985"/>
                <wp:wrapNone/>
                <wp:docPr id="91" name="Straight Connector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43DC3C" id="Straight Connector 91" o:spid="_x0000_s1026" style="position:absolute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14.05pt,203.45pt" to="414.05pt,20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>
                <wp:simplePos x="0" y="0"/>
                <wp:positionH relativeFrom="page">
                  <wp:posOffset>3442335</wp:posOffset>
                </wp:positionH>
                <wp:positionV relativeFrom="page">
                  <wp:posOffset>4345305</wp:posOffset>
                </wp:positionV>
                <wp:extent cx="0" cy="0"/>
                <wp:effectExtent l="13335" t="487680" r="5715" b="482600"/>
                <wp:wrapNone/>
                <wp:docPr id="87" name="Straight Connector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8A0183" id="Straight Connector 87" o:spid="_x0000_s1026" style="position:absolute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71.05pt,342.15pt" to="271.05pt,3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>
                <wp:simplePos x="0" y="0"/>
                <wp:positionH relativeFrom="page">
                  <wp:posOffset>3442335</wp:posOffset>
                </wp:positionH>
                <wp:positionV relativeFrom="page">
                  <wp:posOffset>3870325</wp:posOffset>
                </wp:positionV>
                <wp:extent cx="0" cy="0"/>
                <wp:effectExtent l="2394585" t="12700" r="2388870" b="6350"/>
                <wp:wrapNone/>
                <wp:docPr id="86" name="Straight Connector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1CAC35" id="Straight Connector 86" o:spid="_x0000_s1026" style="position:absolute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71.05pt,304.75pt" to="271.05pt,30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>
                <wp:simplePos x="0" y="0"/>
                <wp:positionH relativeFrom="page">
                  <wp:posOffset>5880735</wp:posOffset>
                </wp:positionH>
                <wp:positionV relativeFrom="page">
                  <wp:posOffset>4346575</wp:posOffset>
                </wp:positionV>
                <wp:extent cx="0" cy="0"/>
                <wp:effectExtent l="13335" t="488950" r="5715" b="482600"/>
                <wp:wrapNone/>
                <wp:docPr id="82" name="Straight Connector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264C20" id="Straight Connector 82" o:spid="_x0000_s1026" style="position:absolute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63.05pt,342.25pt" to="463.05pt,3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>
                <wp:simplePos x="0" y="0"/>
                <wp:positionH relativeFrom="page">
                  <wp:posOffset>5880735</wp:posOffset>
                </wp:positionH>
                <wp:positionV relativeFrom="page">
                  <wp:posOffset>3870325</wp:posOffset>
                </wp:positionV>
                <wp:extent cx="0" cy="0"/>
                <wp:effectExtent l="2394585" t="12700" r="2389505" b="6350"/>
                <wp:wrapNone/>
                <wp:docPr id="81" name="Straight Connector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D6E80E" id="Straight Connector 81" o:spid="_x0000_s1026" style="position:absolute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63.05pt,304.75pt" to="463.05pt,30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>
                <wp:simplePos x="0" y="0"/>
                <wp:positionH relativeFrom="page">
                  <wp:posOffset>1860550</wp:posOffset>
                </wp:positionH>
                <wp:positionV relativeFrom="page">
                  <wp:posOffset>5845810</wp:posOffset>
                </wp:positionV>
                <wp:extent cx="3324860" cy="599440"/>
                <wp:effectExtent l="3175" t="0" r="0" b="3175"/>
                <wp:wrapNone/>
                <wp:docPr id="79" name="Freeform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24860" cy="599440"/>
                        </a:xfrm>
                        <a:custGeom>
                          <a:avLst/>
                          <a:gdLst>
                            <a:gd name="T0" fmla="*/ 0 w 5236"/>
                            <a:gd name="T1" fmla="*/ 944 h 944"/>
                            <a:gd name="T2" fmla="*/ 0 w 5236"/>
                            <a:gd name="T3" fmla="*/ 0 h 944"/>
                            <a:gd name="T4" fmla="*/ 5236 w 5236"/>
                            <a:gd name="T5" fmla="*/ 0 h 944"/>
                            <a:gd name="T6" fmla="*/ 5236 w 5236"/>
                            <a:gd name="T7" fmla="*/ 944 h 944"/>
                            <a:gd name="T8" fmla="*/ 0 w 5236"/>
                            <a:gd name="T9" fmla="*/ 944 h 9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236" h="944">
                              <a:moveTo>
                                <a:pt x="0" y="944"/>
                              </a:moveTo>
                              <a:lnTo>
                                <a:pt x="0" y="0"/>
                              </a:lnTo>
                              <a:lnTo>
                                <a:pt x="5236" y="0"/>
                              </a:lnTo>
                              <a:lnTo>
                                <a:pt x="5236" y="944"/>
                              </a:lnTo>
                              <a:lnTo>
                                <a:pt x="0" y="94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BC93842" id="Freeform 79" o:spid="_x0000_s1026" style="position:absolute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146.5pt,507.5pt,146.5pt,460.3pt,408.3pt,460.3pt,408.3pt,507.5pt,146.5pt,507.5pt" coordsize="5236,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" o:allowincell="f" stroked="f">
                <v:path o:connecttype="custom" o:connectlocs="0,599440;0,0;3324860,0;3324860,599440;0,59944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>
                <wp:simplePos x="0" y="0"/>
                <wp:positionH relativeFrom="page">
                  <wp:posOffset>5185410</wp:posOffset>
                </wp:positionH>
                <wp:positionV relativeFrom="page">
                  <wp:posOffset>6445250</wp:posOffset>
                </wp:positionV>
                <wp:extent cx="0" cy="0"/>
                <wp:effectExtent l="13335" t="606425" r="5715" b="612140"/>
                <wp:wrapNone/>
                <wp:docPr id="77" name="Straight Connector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7D5617" id="Straight Connector 77" o:spid="_x0000_s1026" style="position:absolute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pt,507.5pt" to="408.3pt,50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>
                <wp:simplePos x="0" y="0"/>
                <wp:positionH relativeFrom="page">
                  <wp:posOffset>5185410</wp:posOffset>
                </wp:positionH>
                <wp:positionV relativeFrom="page">
                  <wp:posOffset>5845810</wp:posOffset>
                </wp:positionV>
                <wp:extent cx="0" cy="0"/>
                <wp:effectExtent l="3337560" t="6985" r="3330575" b="12065"/>
                <wp:wrapNone/>
                <wp:docPr id="76" name="Straight Connector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494E42" id="Straight Connector 76" o:spid="_x0000_s1026" style="position:absolute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pt,460.3pt" to="408.3pt,46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1" locked="0" layoutInCell="0" allowOverlap="1">
                <wp:simplePos x="0" y="0"/>
                <wp:positionH relativeFrom="page">
                  <wp:posOffset>5367020</wp:posOffset>
                </wp:positionH>
                <wp:positionV relativeFrom="page">
                  <wp:posOffset>5454015</wp:posOffset>
                </wp:positionV>
                <wp:extent cx="0" cy="0"/>
                <wp:effectExtent l="13970" t="672465" r="5080" b="676910"/>
                <wp:wrapNone/>
                <wp:docPr id="72" name="Straight Connector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7F3F33" id="Straight Connector 72" o:spid="_x0000_s1026" style="position:absolute;z-index:-251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2.6pt,429.45pt" to="422.6pt,4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1" locked="0" layoutInCell="0" allowOverlap="1">
                <wp:simplePos x="0" y="0"/>
                <wp:positionH relativeFrom="page">
                  <wp:posOffset>5367020</wp:posOffset>
                </wp:positionH>
                <wp:positionV relativeFrom="page">
                  <wp:posOffset>4790440</wp:posOffset>
                </wp:positionV>
                <wp:extent cx="0" cy="0"/>
                <wp:effectExtent l="3690620" t="8890" r="3683635" b="10160"/>
                <wp:wrapNone/>
                <wp:docPr id="71" name="Straight Connector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7B594A" id="Straight Connector 71" o:spid="_x0000_s1026" style="position:absolute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2.6pt,377.2pt" to="422.6pt,3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1" locked="0" layoutInCell="0" allowOverlap="1">
                <wp:simplePos x="0" y="0"/>
                <wp:positionH relativeFrom="page">
                  <wp:posOffset>2222500</wp:posOffset>
                </wp:positionH>
                <wp:positionV relativeFrom="page">
                  <wp:posOffset>3670935</wp:posOffset>
                </wp:positionV>
                <wp:extent cx="0" cy="0"/>
                <wp:effectExtent l="12700" t="203835" r="6350" b="196850"/>
                <wp:wrapNone/>
                <wp:docPr id="67" name="Straight Connector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1939D1" id="Straight Connector 67" o:spid="_x0000_s1026" style="position:absolute;z-index:-2516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5pt,289.05pt" to="175pt,28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1" locked="0" layoutInCell="0" allowOverlap="1">
                <wp:simplePos x="0" y="0"/>
                <wp:positionH relativeFrom="page">
                  <wp:posOffset>2317750</wp:posOffset>
                </wp:positionH>
                <wp:positionV relativeFrom="page">
                  <wp:posOffset>3670935</wp:posOffset>
                </wp:positionV>
                <wp:extent cx="47625" cy="0"/>
                <wp:effectExtent l="12700" t="13335" r="6350" b="5715"/>
                <wp:wrapNone/>
                <wp:docPr id="64" name="Straight Connector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FE58F5" id="Straight Connector 64" o:spid="_x0000_s1026" style="position:absolute;z-index:-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2.5pt,289.05pt" to="186.25pt,28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1" locked="0" layoutInCell="0" allowOverlap="1">
                <wp:simplePos x="0" y="0"/>
                <wp:positionH relativeFrom="page">
                  <wp:posOffset>2270125</wp:posOffset>
                </wp:positionH>
                <wp:positionV relativeFrom="page">
                  <wp:posOffset>3734435</wp:posOffset>
                </wp:positionV>
                <wp:extent cx="0" cy="0"/>
                <wp:effectExtent l="107950" t="76835" r="101600" b="72390"/>
                <wp:wrapNone/>
                <wp:docPr id="62" name="Straight Connector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B0EF67" id="Straight Connector 62" o:spid="_x0000_s1026" style="position:absolute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8.75pt,294.05pt" to="178.75pt,2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" o:allowincell="f" strokeweight=".26456mm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1" locked="0" layoutInCell="0" allowOverlap="1">
                <wp:simplePos x="0" y="0"/>
                <wp:positionH relativeFrom="page">
                  <wp:posOffset>4617720</wp:posOffset>
                </wp:positionH>
                <wp:positionV relativeFrom="paragraph">
                  <wp:posOffset>-6600825</wp:posOffset>
                </wp:positionV>
                <wp:extent cx="191135" cy="256540"/>
                <wp:effectExtent l="0" t="0" r="0" b="0"/>
                <wp:wrapTight wrapText="bothSides">
                  <wp:wrapPolygon edited="0">
                    <wp:start x="0" y="0"/>
                    <wp:lineTo x="0" y="17644"/>
                    <wp:lineTo x="2153" y="19248"/>
                    <wp:lineTo x="17223" y="19248"/>
                    <wp:lineTo x="19375" y="17644"/>
                    <wp:lineTo x="19375" y="0"/>
                    <wp:lineTo x="0" y="0"/>
                  </wp:wrapPolygon>
                </wp:wrapTight>
                <wp:docPr id="61" name="Freeform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256540"/>
                        </a:xfrm>
                        <a:custGeom>
                          <a:avLst/>
                          <a:gdLst>
                            <a:gd name="T0" fmla="*/ 150 w 301"/>
                            <a:gd name="T1" fmla="*/ 404 h 404"/>
                            <a:gd name="T2" fmla="*/ 0 w 301"/>
                            <a:gd name="T3" fmla="*/ 303 h 404"/>
                            <a:gd name="T4" fmla="*/ 75 w 301"/>
                            <a:gd name="T5" fmla="*/ 303 h 404"/>
                            <a:gd name="T6" fmla="*/ 75 w 301"/>
                            <a:gd name="T7" fmla="*/ 0 h 404"/>
                            <a:gd name="T8" fmla="*/ 226 w 301"/>
                            <a:gd name="T9" fmla="*/ 0 h 404"/>
                            <a:gd name="T10" fmla="*/ 226 w 301"/>
                            <a:gd name="T11" fmla="*/ 303 h 404"/>
                            <a:gd name="T12" fmla="*/ 301 w 301"/>
                            <a:gd name="T13" fmla="*/ 303 h 404"/>
                            <a:gd name="T14" fmla="*/ 150 w 301"/>
                            <a:gd name="T15" fmla="*/ 404 h 4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301" h="404">
                              <a:moveTo>
                                <a:pt x="150" y="404"/>
                              </a:moveTo>
                              <a:lnTo>
                                <a:pt x="0" y="303"/>
                              </a:lnTo>
                              <a:lnTo>
                                <a:pt x="75" y="303"/>
                              </a:lnTo>
                              <a:lnTo>
                                <a:pt x="75" y="0"/>
                              </a:lnTo>
                              <a:lnTo>
                                <a:pt x="226" y="0"/>
                              </a:lnTo>
                              <a:lnTo>
                                <a:pt x="226" y="303"/>
                              </a:lnTo>
                              <a:lnTo>
                                <a:pt x="301" y="303"/>
                              </a:lnTo>
                              <a:lnTo>
                                <a:pt x="150" y="40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9F9E234" id="Freeform 61" o:spid="_x0000_s1026" style="position:absolute;z-index:-251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71.1pt,-499.55pt,363.6pt,-504.6pt,367.35pt,-504.6pt,367.35pt,-519.75pt,374.9pt,-519.75pt,374.9pt,-504.6pt,378.65pt,-504.6pt,371.1pt,-499.55pt" coordsize="301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" o:allowincell="f" stroked="f">
                <v:path o:connecttype="custom" o:connectlocs="95250,256540;0,192405;47625,192405;47625,0;143510,0;143510,192405;191135,192405;95250,256540" o:connectangles="0,0,0,0,0,0,0,0"/>
                <w10:wrap type="tight" anchorx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1" locked="0" layoutInCell="0" allowOverlap="1">
                <wp:simplePos x="0" y="0"/>
                <wp:positionH relativeFrom="page">
                  <wp:posOffset>4670425</wp:posOffset>
                </wp:positionH>
                <wp:positionV relativeFrom="page">
                  <wp:posOffset>3670300</wp:posOffset>
                </wp:positionV>
                <wp:extent cx="0" cy="0"/>
                <wp:effectExtent l="12700" t="203200" r="6350" b="198755"/>
                <wp:wrapNone/>
                <wp:docPr id="59" name="Straight Connector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860245" id="Straight Connector 59" o:spid="_x0000_s1026" style="position:absolute;z-index:-2516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7.75pt,289pt" to="367.75pt,28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>
                <wp:simplePos x="0" y="0"/>
                <wp:positionH relativeFrom="page">
                  <wp:posOffset>4718050</wp:posOffset>
                </wp:positionH>
                <wp:positionV relativeFrom="page">
                  <wp:posOffset>3734435</wp:posOffset>
                </wp:positionV>
                <wp:extent cx="0" cy="0"/>
                <wp:effectExtent l="107950" t="76835" r="101600" b="73025"/>
                <wp:wrapNone/>
                <wp:docPr id="54" name="Straight Connector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EFB955" id="Straight Connector 54" o:spid="_x0000_s1026" style="position:absolute;z-index:-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71.5pt,294.05pt" to="371.5pt,2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" o:allowincell="f" strokeweight=".26456mm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1" locked="0" layoutInCell="0" allowOverlap="1">
                <wp:simplePos x="0" y="0"/>
                <wp:positionH relativeFrom="page">
                  <wp:posOffset>2289175</wp:posOffset>
                </wp:positionH>
                <wp:positionV relativeFrom="page">
                  <wp:posOffset>4652010</wp:posOffset>
                </wp:positionV>
                <wp:extent cx="0" cy="0"/>
                <wp:effectExtent l="12700" t="203835" r="6350" b="198120"/>
                <wp:wrapNone/>
                <wp:docPr id="51" name="Straight Connector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CB321D" id="Straight Connector 51" o:spid="_x0000_s1026" style="position:absolute;z-index:-25159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0.25pt,366.3pt" to="180.25pt,3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" o:allowincell="f" strokeweight=".26456mm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1" locked="0" layoutInCell="0" allowOverlap="1">
                <wp:simplePos x="0" y="0"/>
                <wp:positionH relativeFrom="page">
                  <wp:posOffset>2336800</wp:posOffset>
                </wp:positionH>
                <wp:positionV relativeFrom="page">
                  <wp:posOffset>4716145</wp:posOffset>
                </wp:positionV>
                <wp:extent cx="0" cy="0"/>
                <wp:effectExtent l="107950" t="77470" r="101600" b="72390"/>
                <wp:wrapNone/>
                <wp:docPr id="46" name="Straight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BE4B79" id="Straight Connector 46" o:spid="_x0000_s1026" style="position:absolute;z-index:-25159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4pt,371.35pt" to="184pt,3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1" locked="0" layoutInCell="0" allowOverlap="1">
                <wp:simplePos x="0" y="0"/>
                <wp:positionH relativeFrom="page">
                  <wp:posOffset>4671060</wp:posOffset>
                </wp:positionH>
                <wp:positionV relativeFrom="page">
                  <wp:posOffset>4652010</wp:posOffset>
                </wp:positionV>
                <wp:extent cx="0" cy="0"/>
                <wp:effectExtent l="13335" t="203835" r="5715" b="198120"/>
                <wp:wrapNone/>
                <wp:docPr id="43" name="Straight Connecto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99B430" id="Straight Connector 43" o:spid="_x0000_s1026" style="position:absolute;z-index:-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7.8pt,366.3pt" to="367.8pt,3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1" locked="0" layoutInCell="0" allowOverlap="1">
                <wp:simplePos x="0" y="0"/>
                <wp:positionH relativeFrom="page">
                  <wp:posOffset>4718685</wp:posOffset>
                </wp:positionH>
                <wp:positionV relativeFrom="page">
                  <wp:posOffset>4716145</wp:posOffset>
                </wp:positionV>
                <wp:extent cx="0" cy="0"/>
                <wp:effectExtent l="108585" t="77470" r="100965" b="7239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071AF7" id="Straight Connector 38" o:spid="_x0000_s1026" style="position:absolute;z-index:-2515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71.55pt,371.35pt" to="371.55pt,3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hLUFwIAADIEAAAOAAAAZHJzL2Uyb0RvYy54bWysU8GO2jAQvVfqP1i5QxI2U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1" locked="0" layoutInCell="0" allowOverlap="1">
                <wp:simplePos x="0" y="0"/>
                <wp:positionH relativeFrom="page">
                  <wp:posOffset>3489325</wp:posOffset>
                </wp:positionH>
                <wp:positionV relativeFrom="page">
                  <wp:posOffset>5781675</wp:posOffset>
                </wp:positionV>
                <wp:extent cx="0" cy="0"/>
                <wp:effectExtent l="12700" t="200025" r="6350" b="201930"/>
                <wp:wrapNone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D7C30E" id="Straight Connector 35" o:spid="_x0000_s1026" style="position:absolute;z-index:-2515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74.75pt,455.25pt" to="274.75pt,45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1" locked="0" layoutInCell="0" allowOverlap="1">
                <wp:simplePos x="0" y="0"/>
                <wp:positionH relativeFrom="page">
                  <wp:posOffset>3489325</wp:posOffset>
                </wp:positionH>
                <wp:positionV relativeFrom="page">
                  <wp:posOffset>5589270</wp:posOffset>
                </wp:positionV>
                <wp:extent cx="95250" cy="0"/>
                <wp:effectExtent l="12700" t="7620" r="6350" b="11430"/>
                <wp:wrapNone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35B8DF" id="Straight Connector 34" o:spid="_x0000_s1026" style="position:absolute;z-index:-2515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74.75pt,440.1pt" to="282.25pt,44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" o:allowincell="f">
                <w10:wrap anchorx="page" anchory="page"/>
              </v: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1" locked="0" layoutInCell="0" allowOverlap="1">
                <wp:simplePos x="0" y="0"/>
                <wp:positionH relativeFrom="page">
                  <wp:posOffset>3536950</wp:posOffset>
                </wp:positionH>
                <wp:positionV relativeFrom="page">
                  <wp:posOffset>5845810</wp:posOffset>
                </wp:positionV>
                <wp:extent cx="0" cy="0"/>
                <wp:effectExtent l="107950" t="73660" r="100965" b="7620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4E98BC" id="Straight Connector 30" o:spid="_x0000_s1026" style="position:absolute;z-index:-2515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78.5pt,460.3pt" to="278.5pt,46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" o:allowincell="f" strokeweight=".26456mm">
                <w10:wrap anchorx="page" anchory="page"/>
              </v:line>
            </w:pict>
          </mc:Fallback>
        </mc:AlternateConten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18"/>
          <w:szCs w:val="18"/>
          <w:lang w:eastAsia="en-GB"/>
        </w:rPr>
        <w:sectPr w:rsidR="007F7E26" w:rsidRPr="007F7E26">
          <w:footerReference w:type="default" r:id="rId8"/>
          <w:pgSz w:w="11900" w:h="16820"/>
          <w:pgMar w:top="-1198" w:right="1440" w:bottom="-20" w:left="1267" w:header="720" w:footer="720" w:gutter="0"/>
          <w:cols w:space="720"/>
          <w:noEndnote/>
        </w:sectPr>
      </w:pPr>
    </w:p>
    <w:p w:rsidR="007F7E26" w:rsidRPr="008D41EB" w:rsidRDefault="007F7E26" w:rsidP="007F7E26">
      <w:pPr>
        <w:widowControl w:val="0"/>
        <w:autoSpaceDE w:val="0"/>
        <w:autoSpaceDN w:val="0"/>
        <w:adjustRightInd w:val="0"/>
        <w:spacing w:before="1" w:after="0" w:line="268" w:lineRule="exact"/>
        <w:ind w:left="20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bookmarkStart w:id="4" w:name="Pg8"/>
      <w:bookmarkEnd w:id="4"/>
      <w:r w:rsidRPr="008D41EB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lastRenderedPageBreak/>
        <w:t xml:space="preserve">Review of progress and impact </w:t>
      </w:r>
    </w:p>
    <w:p w:rsidR="007F7E26" w:rsidRPr="008D41EB" w:rsidRDefault="007F7E26" w:rsidP="007F7E26">
      <w:pPr>
        <w:widowControl w:val="0"/>
        <w:autoSpaceDE w:val="0"/>
        <w:autoSpaceDN w:val="0"/>
        <w:adjustRightInd w:val="0"/>
        <w:spacing w:before="3" w:after="0" w:line="280" w:lineRule="exact"/>
        <w:ind w:left="20" w:right="516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8D41EB">
        <w:rPr>
          <w:rFonts w:ascii="Times New Roman" w:eastAsia="Arial Unicode MS" w:hAnsi="Times New Roman" w:cs="Times New Roman"/>
          <w:color w:val="000000"/>
          <w:lang w:eastAsia="en-GB"/>
        </w:rPr>
        <w:t xml:space="preserve">In line with legislative requirements, we will review progress against our Equality Plan </w:t>
      </w:r>
      <w:r w:rsidRPr="008D41EB">
        <w:rPr>
          <w:rFonts w:ascii="Times New Roman" w:eastAsia="Arial Unicode MS" w:hAnsi="Times New Roman" w:cs="Times New Roman"/>
          <w:color w:val="000000"/>
          <w:lang w:eastAsia="en-GB"/>
        </w:rPr>
        <w:br/>
        <w:t xml:space="preserve">annually and review the entire plan and accompanying action plan on a three year cycle. </w:t>
      </w:r>
    </w:p>
    <w:p w:rsidR="007F7E26" w:rsidRPr="008D41EB" w:rsidRDefault="007F7E26" w:rsidP="007F7E26">
      <w:pPr>
        <w:widowControl w:val="0"/>
        <w:autoSpaceDE w:val="0"/>
        <w:autoSpaceDN w:val="0"/>
        <w:adjustRightInd w:val="0"/>
        <w:spacing w:before="264" w:after="0" w:line="276" w:lineRule="exact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r w:rsidRPr="008D41EB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t xml:space="preserve">How we conduct equality impact assessment </w:t>
      </w:r>
    </w:p>
    <w:p w:rsidR="007F7E26" w:rsidRPr="008D41EB" w:rsidRDefault="007F7E26" w:rsidP="007F7E26">
      <w:pPr>
        <w:widowControl w:val="0"/>
        <w:autoSpaceDE w:val="0"/>
        <w:autoSpaceDN w:val="0"/>
        <w:adjustRightInd w:val="0"/>
        <w:spacing w:before="4" w:after="0" w:line="276" w:lineRule="exact"/>
        <w:ind w:left="20" w:right="151"/>
        <w:rPr>
          <w:rFonts w:ascii="Times New Roman" w:eastAsia="Arial Unicode MS" w:hAnsi="Times New Roman" w:cs="Times New Roman"/>
          <w:color w:val="000000"/>
          <w:lang w:eastAsia="en-GB"/>
        </w:rPr>
      </w:pPr>
      <w:r w:rsidRPr="008D41EB">
        <w:rPr>
          <w:rFonts w:ascii="Times New Roman" w:eastAsia="Arial Unicode MS" w:hAnsi="Times New Roman" w:cs="Times New Roman"/>
          <w:color w:val="000000"/>
          <w:lang w:eastAsia="en-GB"/>
        </w:rPr>
        <w:t xml:space="preserve">As a school we carryout rigorous monitoring and analysis of all pupils and their progress </w:t>
      </w:r>
      <w:r w:rsidRPr="008D41EB">
        <w:rPr>
          <w:rFonts w:ascii="Times New Roman" w:eastAsia="Arial Unicode MS" w:hAnsi="Times New Roman" w:cs="Times New Roman"/>
          <w:color w:val="000000"/>
          <w:lang w:eastAsia="en-GB"/>
        </w:rPr>
        <w:br/>
        <w:t xml:space="preserve">termly so the Headteacher, SLT, subject leaders and class teachers can use the information </w:t>
      </w:r>
      <w:r w:rsidRPr="008D41EB">
        <w:rPr>
          <w:rFonts w:ascii="Times New Roman" w:eastAsia="Arial Unicode MS" w:hAnsi="Times New Roman" w:cs="Times New Roman"/>
          <w:color w:val="000000"/>
          <w:lang w:eastAsia="en-GB"/>
        </w:rPr>
        <w:br/>
        <w:t>to ensure that appropriate progress is made by all pupils regardless of race, disability, socio-</w:t>
      </w:r>
      <w:r w:rsidRPr="008D41EB">
        <w:rPr>
          <w:rFonts w:ascii="Times New Roman" w:eastAsia="Arial Unicode MS" w:hAnsi="Times New Roman" w:cs="Times New Roman"/>
          <w:color w:val="000000"/>
          <w:lang w:eastAsia="en-GB"/>
        </w:rPr>
        <w:br/>
        <w:t xml:space="preserve">economic background, belief or gender. Through analysis by the Headteacher, SLT, SENCo </w:t>
      </w:r>
      <w:r w:rsidRPr="008D41EB">
        <w:rPr>
          <w:rFonts w:ascii="Times New Roman" w:eastAsia="Arial Unicode MS" w:hAnsi="Times New Roman" w:cs="Times New Roman"/>
          <w:color w:val="000000"/>
          <w:lang w:eastAsia="en-GB"/>
        </w:rPr>
        <w:br/>
        <w:t xml:space="preserve">and Subject leaders we are aware of any groups or individuals who are not making at least </w:t>
      </w:r>
      <w:r w:rsidRPr="008D41EB">
        <w:rPr>
          <w:rFonts w:ascii="Times New Roman" w:eastAsia="Arial Unicode MS" w:hAnsi="Times New Roman" w:cs="Times New Roman"/>
          <w:color w:val="000000"/>
          <w:lang w:eastAsia="en-GB"/>
        </w:rPr>
        <w:br/>
        <w:t xml:space="preserve">expected progress.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76" w:lineRule="exact"/>
        <w:ind w:left="2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76" w:lineRule="exact"/>
        <w:ind w:left="2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8D41EB" w:rsidRDefault="007F7E26" w:rsidP="007F7E26">
      <w:pPr>
        <w:widowControl w:val="0"/>
        <w:autoSpaceDE w:val="0"/>
        <w:autoSpaceDN w:val="0"/>
        <w:adjustRightInd w:val="0"/>
        <w:spacing w:before="12" w:after="0" w:line="276" w:lineRule="exact"/>
        <w:ind w:left="20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r w:rsidRPr="008D41EB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t xml:space="preserve">How we chose our equality objectives </w:t>
      </w:r>
    </w:p>
    <w:p w:rsidR="007F7E26" w:rsidRPr="008D41EB" w:rsidRDefault="007F7E26" w:rsidP="007F7E26">
      <w:pPr>
        <w:widowControl w:val="0"/>
        <w:autoSpaceDE w:val="0"/>
        <w:autoSpaceDN w:val="0"/>
        <w:adjustRightInd w:val="0"/>
        <w:spacing w:before="261" w:after="0" w:line="280" w:lineRule="exact"/>
        <w:ind w:left="20" w:right="1073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8D41EB">
        <w:rPr>
          <w:rFonts w:ascii="Times New Roman" w:eastAsia="Arial Unicode MS" w:hAnsi="Times New Roman" w:cs="Times New Roman"/>
          <w:color w:val="000000"/>
          <w:lang w:eastAsia="en-GB"/>
        </w:rPr>
        <w:t xml:space="preserve">Our equality objective-setting process has involved gathering evidence as follows: </w:t>
      </w:r>
    </w:p>
    <w:p w:rsidR="007F7E26" w:rsidRPr="008D41EB" w:rsidRDefault="007F7E26" w:rsidP="007F7E2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61" w:after="0" w:line="280" w:lineRule="exact"/>
        <w:ind w:right="1073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8D41EB">
        <w:rPr>
          <w:rFonts w:ascii="Times New Roman" w:eastAsia="Arial Unicode MS" w:hAnsi="Times New Roman" w:cs="Times New Roman"/>
          <w:color w:val="000000"/>
          <w:lang w:eastAsia="en-GB"/>
        </w:rPr>
        <w:t xml:space="preserve">From the monitoring and analysis of pupil progress in all groups. </w:t>
      </w:r>
    </w:p>
    <w:p w:rsidR="007F7E26" w:rsidRPr="008D41EB" w:rsidRDefault="007F7E26" w:rsidP="007F7E2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9" w:after="0" w:line="270" w:lineRule="exact"/>
        <w:ind w:right="274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8D41EB">
        <w:rPr>
          <w:rFonts w:ascii="Times New Roman" w:eastAsia="Arial Unicode MS" w:hAnsi="Times New Roman" w:cs="Times New Roman"/>
          <w:color w:val="000000"/>
          <w:lang w:eastAsia="en-GB"/>
        </w:rPr>
        <w:t xml:space="preserve">From the following data –Performance management files, CPD information,  </w:t>
      </w:r>
    </w:p>
    <w:p w:rsidR="007F7E26" w:rsidRPr="008D41EB" w:rsidRDefault="007F7E26" w:rsidP="007F7E26">
      <w:pPr>
        <w:widowControl w:val="0"/>
        <w:autoSpaceDE w:val="0"/>
        <w:autoSpaceDN w:val="0"/>
        <w:adjustRightInd w:val="0"/>
        <w:spacing w:before="9" w:after="0" w:line="270" w:lineRule="exact"/>
        <w:ind w:left="740" w:right="274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8D41EB">
        <w:rPr>
          <w:rFonts w:ascii="Times New Roman" w:eastAsia="Arial Unicode MS" w:hAnsi="Times New Roman" w:cs="Times New Roman"/>
          <w:color w:val="000000"/>
          <w:lang w:eastAsia="en-GB"/>
        </w:rPr>
        <w:t xml:space="preserve">Extended school activities take up, S.E.N analysis, Vulnerable pupils information, Parental Surveys, ASP data, Croydon data Packs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76" w:lineRule="exact"/>
        <w:ind w:left="2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8D41EB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8D41EB" w:rsidRDefault="007F7E26" w:rsidP="007F7E26">
      <w:pPr>
        <w:widowControl w:val="0"/>
        <w:autoSpaceDE w:val="0"/>
        <w:autoSpaceDN w:val="0"/>
        <w:adjustRightInd w:val="0"/>
        <w:spacing w:before="22" w:after="0" w:line="276" w:lineRule="exact"/>
        <w:ind w:left="20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r w:rsidRPr="008D41EB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t xml:space="preserve">Publishing the plan </w:t>
      </w:r>
    </w:p>
    <w:p w:rsidR="007F7E26" w:rsidRPr="008D41EB" w:rsidRDefault="007F7E26" w:rsidP="007F7E26">
      <w:pPr>
        <w:widowControl w:val="0"/>
        <w:autoSpaceDE w:val="0"/>
        <w:autoSpaceDN w:val="0"/>
        <w:adjustRightInd w:val="0"/>
        <w:spacing w:after="0" w:line="280" w:lineRule="exact"/>
        <w:ind w:left="440" w:right="178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8D41EB">
        <w:rPr>
          <w:rFonts w:ascii="Times New Roman" w:eastAsia="Arial Unicode MS" w:hAnsi="Times New Roman" w:cs="Times New Roman"/>
          <w:color w:val="000000"/>
          <w:lang w:eastAsia="en-GB"/>
        </w:rPr>
        <w:t xml:space="preserve">In order to meet the statutory requirements to publish a Disability Equality Scheme and Gender Equality Scheme, we will: </w:t>
      </w:r>
    </w:p>
    <w:p w:rsidR="007F7E26" w:rsidRPr="008D41EB" w:rsidRDefault="007F7E26" w:rsidP="007F7E26">
      <w:pPr>
        <w:widowControl w:val="0"/>
        <w:autoSpaceDE w:val="0"/>
        <w:autoSpaceDN w:val="0"/>
        <w:adjustRightInd w:val="0"/>
        <w:spacing w:after="0" w:line="257" w:lineRule="exact"/>
        <w:ind w:left="440"/>
        <w:rPr>
          <w:rFonts w:ascii="Times New Roman" w:eastAsia="Arial Unicode MS" w:hAnsi="Times New Roman" w:cs="Times New Roman"/>
          <w:color w:val="000000"/>
          <w:lang w:eastAsia="en-GB"/>
        </w:rPr>
      </w:pPr>
      <w:r w:rsidRPr="008D41EB">
        <w:rPr>
          <w:rFonts w:ascii="Times New Roman" w:eastAsia="Arial Unicode MS" w:hAnsi="Times New Roman" w:cs="Times New Roman"/>
          <w:color w:val="000000"/>
          <w:lang w:eastAsia="en-GB"/>
        </w:rPr>
        <w:t xml:space="preserve">Publish our plan on the school website; </w:t>
      </w:r>
    </w:p>
    <w:p w:rsidR="007F7E26" w:rsidRPr="008D41EB" w:rsidRDefault="007F7E26" w:rsidP="007F7E26">
      <w:pPr>
        <w:widowControl w:val="0"/>
        <w:autoSpaceDE w:val="0"/>
        <w:autoSpaceDN w:val="0"/>
        <w:adjustRightInd w:val="0"/>
        <w:spacing w:before="21" w:after="0" w:line="260" w:lineRule="exact"/>
        <w:ind w:left="440" w:right="485"/>
        <w:jc w:val="both"/>
        <w:rPr>
          <w:rFonts w:ascii="Times New Roman" w:eastAsia="Arial Unicode MS" w:hAnsi="Times New Roman" w:cs="Times New Roman"/>
          <w:color w:val="000000"/>
          <w:lang w:eastAsia="en-GB"/>
        </w:rPr>
      </w:pPr>
      <w:r w:rsidRPr="008D41EB">
        <w:rPr>
          <w:rFonts w:ascii="Times New Roman" w:eastAsia="Arial Unicode MS" w:hAnsi="Times New Roman" w:cs="Times New Roman"/>
          <w:color w:val="000000"/>
          <w:lang w:eastAsia="en-GB"/>
        </w:rPr>
        <w:t xml:space="preserve">Raise awareness of the plan through the school newsletter, website/ assemblies, staff meetings and other communications; </w:t>
      </w:r>
    </w:p>
    <w:p w:rsidR="007F7E26" w:rsidRPr="008D41EB" w:rsidRDefault="007F7E26" w:rsidP="007F7E26">
      <w:pPr>
        <w:widowControl w:val="0"/>
        <w:autoSpaceDE w:val="0"/>
        <w:autoSpaceDN w:val="0"/>
        <w:adjustRightInd w:val="0"/>
        <w:spacing w:before="7" w:after="0" w:line="276" w:lineRule="exact"/>
        <w:ind w:left="440"/>
        <w:rPr>
          <w:rFonts w:ascii="Times New Roman" w:eastAsia="Arial Unicode MS" w:hAnsi="Times New Roman" w:cs="Times New Roman"/>
          <w:color w:val="000000"/>
          <w:lang w:eastAsia="en-GB"/>
        </w:rPr>
      </w:pPr>
      <w:r w:rsidRPr="008D41EB">
        <w:rPr>
          <w:rFonts w:ascii="Times New Roman" w:eastAsia="Arial Unicode MS" w:hAnsi="Times New Roman" w:cs="Times New Roman"/>
          <w:color w:val="000000"/>
          <w:lang w:eastAsia="en-GB"/>
        </w:rPr>
        <w:t xml:space="preserve">Make sure hard copies are available.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7" w:lineRule="exact"/>
        <w:ind w:left="793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18"/>
          <w:szCs w:val="18"/>
          <w:lang w:eastAsia="en-GB"/>
        </w:rPr>
        <w:sectPr w:rsidR="007F7E26" w:rsidRPr="007F7E26">
          <w:pgSz w:w="11900" w:h="16820"/>
          <w:pgMar w:top="-1198" w:right="1440" w:bottom="-20" w:left="1267" w:header="720" w:footer="720" w:gutter="0"/>
          <w:cols w:space="720"/>
          <w:noEndnote/>
        </w:sect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2" w:after="0" w:line="276" w:lineRule="exact"/>
        <w:ind w:left="34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bookmarkStart w:id="5" w:name="Pg9"/>
      <w:bookmarkEnd w:id="5"/>
      <w:r w:rsidRPr="007F7E26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lastRenderedPageBreak/>
        <w:t xml:space="preserve">EQUALITY ACTION PLAN   February 2020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0" w:lineRule="exact"/>
        <w:ind w:left="2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00" w:lineRule="exact"/>
        <w:ind w:left="2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378" w:lineRule="exact"/>
        <w:ind w:left="2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tbl>
      <w:tblPr>
        <w:tblW w:w="0" w:type="auto"/>
        <w:tblInd w:w="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7"/>
        <w:gridCol w:w="5240"/>
        <w:gridCol w:w="2840"/>
        <w:gridCol w:w="1840"/>
        <w:gridCol w:w="1560"/>
        <w:gridCol w:w="2560"/>
      </w:tblGrid>
      <w:tr w:rsidR="007F7E26" w:rsidRPr="007F7E26" w:rsidTr="007F7E26">
        <w:trPr>
          <w:trHeight w:hRule="exact" w:val="748"/>
        </w:trPr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22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Equality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2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Strand</w:t>
            </w:r>
          </w:p>
        </w:tc>
        <w:tc>
          <w:tcPr>
            <w:tcW w:w="5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26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Action</w:t>
            </w:r>
          </w:p>
        </w:tc>
        <w:tc>
          <w:tcPr>
            <w:tcW w:w="2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How will the impact of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the action be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monitored?</w:t>
            </w:r>
          </w:p>
        </w:tc>
        <w:tc>
          <w:tcPr>
            <w:tcW w:w="1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Who is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responsible for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" w:after="0" w:line="254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implementing?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What are the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timeframes?</w:t>
            </w:r>
          </w:p>
        </w:tc>
        <w:tc>
          <w:tcPr>
            <w:tcW w:w="2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Early success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indicators</w:t>
            </w:r>
          </w:p>
        </w:tc>
      </w:tr>
      <w:tr w:rsidR="007F7E26" w:rsidRPr="007F7E26" w:rsidTr="007F7E26">
        <w:trPr>
          <w:trHeight w:hRule="exact" w:val="2267"/>
        </w:trPr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22"/>
              <w:rPr>
                <w:rFonts w:ascii="Times New Roman" w:eastAsia="Arial Unicode MS" w:hAnsi="Times New Roman" w:cs="Times New Roman"/>
                <w:color w:val="000000"/>
                <w:spacing w:val="-1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spacing w:val="-1"/>
                <w:lang w:eastAsia="en-GB"/>
              </w:rPr>
              <w:t>All</w:t>
            </w:r>
          </w:p>
        </w:tc>
        <w:tc>
          <w:tcPr>
            <w:tcW w:w="5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8D41EB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6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Publish and pr</w:t>
            </w:r>
            <w:r w:rsidR="008D41EB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omote the Equality Plan through </w:t>
            </w: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the schoo</w:t>
            </w:r>
            <w:r w:rsidR="008D41EB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l website, newsletter and staff </w:t>
            </w: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meetings.</w:t>
            </w:r>
          </w:p>
        </w:tc>
        <w:tc>
          <w:tcPr>
            <w:tcW w:w="2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Question about parent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awareness of Equality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Scheme in annual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survey</w:t>
            </w:r>
          </w:p>
        </w:tc>
        <w:tc>
          <w:tcPr>
            <w:tcW w:w="1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Headteacher /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4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designated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member of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governing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2" w:after="0" w:line="254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body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Immediately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after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Equality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Plan is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2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agreed by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governing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2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body</w:t>
            </w:r>
          </w:p>
        </w:tc>
        <w:tc>
          <w:tcPr>
            <w:tcW w:w="2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Staff are familiar with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the principles of the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Equality Plan and use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them when planning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2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lessons, creating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class room displays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254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Parents are aware of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the Equality Plan</w:t>
            </w:r>
          </w:p>
        </w:tc>
      </w:tr>
      <w:tr w:rsidR="007F7E26" w:rsidRPr="007F7E26" w:rsidTr="007F7E26">
        <w:trPr>
          <w:trHeight w:hRule="exact" w:val="1461"/>
        </w:trPr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2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All</w:t>
            </w:r>
          </w:p>
        </w:tc>
        <w:tc>
          <w:tcPr>
            <w:tcW w:w="5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8D41EB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6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Monitor and ana</w:t>
            </w:r>
            <w:r w:rsidR="008D41EB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lyse pupil achievement by race, </w:t>
            </w: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gender and disa</w:t>
            </w:r>
            <w:r w:rsidR="008D41EB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bility and act on any trends or </w:t>
            </w: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patterns in t</w:t>
            </w:r>
            <w:r w:rsidR="008D41EB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he data that require additional </w:t>
            </w: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support for pupils.</w:t>
            </w:r>
          </w:p>
        </w:tc>
        <w:tc>
          <w:tcPr>
            <w:tcW w:w="2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Achievement data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analysed by race,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gender and disability</w:t>
            </w:r>
          </w:p>
        </w:tc>
        <w:tc>
          <w:tcPr>
            <w:tcW w:w="1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Headteacher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Deputy Head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" w:after="0" w:line="254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teacher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Annually in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Sept</w:t>
            </w:r>
          </w:p>
        </w:tc>
        <w:tc>
          <w:tcPr>
            <w:tcW w:w="2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Analysis of teacher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assessments / annual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data demonstrates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the gap is narrowing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2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for equality groups</w:t>
            </w:r>
          </w:p>
        </w:tc>
      </w:tr>
      <w:tr w:rsidR="007F7E26" w:rsidRPr="007F7E26" w:rsidTr="007F7E26">
        <w:trPr>
          <w:trHeight w:hRule="exact" w:val="1254"/>
        </w:trPr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2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All</w:t>
            </w:r>
          </w:p>
        </w:tc>
        <w:tc>
          <w:tcPr>
            <w:tcW w:w="5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8D41EB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6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Ensure </w:t>
            </w:r>
            <w:r w:rsidR="008D41EB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that displays in classrooms and </w:t>
            </w: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corridors prom</w:t>
            </w:r>
            <w:r w:rsidR="008D41EB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ote diversity in terms of race, </w:t>
            </w: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gender and ethnicity.</w:t>
            </w:r>
          </w:p>
        </w:tc>
        <w:tc>
          <w:tcPr>
            <w:tcW w:w="2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Increase in pupil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participation, confidence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and positive identity –</w:t>
            </w:r>
          </w:p>
        </w:tc>
        <w:tc>
          <w:tcPr>
            <w:tcW w:w="1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Headteacher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Subject Leaders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4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Teachers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Ongoing</w:t>
            </w:r>
          </w:p>
        </w:tc>
        <w:tc>
          <w:tcPr>
            <w:tcW w:w="2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More diversity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reflected in school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displays across all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year groups</w:t>
            </w:r>
          </w:p>
        </w:tc>
      </w:tr>
      <w:tr w:rsidR="007F7E26" w:rsidRPr="007F7E26" w:rsidTr="007F7E26">
        <w:trPr>
          <w:trHeight w:hRule="exact" w:val="2774"/>
        </w:trPr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22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Race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4" w:lineRule="exact"/>
              <w:ind w:left="122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Equality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2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Duty</w:t>
            </w:r>
          </w:p>
        </w:tc>
        <w:tc>
          <w:tcPr>
            <w:tcW w:w="5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8D41EB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26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Identify, respond</w:t>
            </w:r>
            <w:r w:rsidR="008D41EB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 and report racist incidents as </w:t>
            </w: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outlined in the Plan. Report the figures to the</w:t>
            </w:r>
          </w:p>
          <w:p w:rsidR="007F7E26" w:rsidRPr="007F7E26" w:rsidRDefault="007F7E26" w:rsidP="008D41EB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6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Governing bod</w:t>
            </w:r>
            <w:r w:rsidR="008D41EB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y / Local Authority on a termly </w:t>
            </w: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basis.</w:t>
            </w:r>
          </w:p>
        </w:tc>
        <w:tc>
          <w:tcPr>
            <w:tcW w:w="2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The Headteacher /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Governing body will use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the data to assess the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impact of the school’s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response to incidents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i.e. have whole school /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year group approaches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led to a decrease in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2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incidents, parents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satisfied with the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response?</w:t>
            </w:r>
          </w:p>
        </w:tc>
        <w:tc>
          <w:tcPr>
            <w:tcW w:w="1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Headteacher /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4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Governing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body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Reporting: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December,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April, July</w:t>
            </w:r>
          </w:p>
        </w:tc>
        <w:tc>
          <w:tcPr>
            <w:tcW w:w="2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Teaching staff are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aware of and respond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to racist incidents</w:t>
            </w:r>
          </w:p>
        </w:tc>
      </w:tr>
      <w:tr w:rsidR="007F7E26" w:rsidRPr="007F7E26" w:rsidTr="007F7E26">
        <w:trPr>
          <w:trHeight w:hRule="exact" w:val="1002"/>
        </w:trPr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2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Equality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2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Duty</w:t>
            </w:r>
          </w:p>
        </w:tc>
        <w:tc>
          <w:tcPr>
            <w:tcW w:w="5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6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Improve the attainment of girls at higher levels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6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in maths in order to close the gap between girls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2" w:after="0" w:line="254" w:lineRule="exact"/>
              <w:ind w:left="126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and boys</w:t>
            </w:r>
          </w:p>
        </w:tc>
        <w:tc>
          <w:tcPr>
            <w:tcW w:w="2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Termly assessment and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end of KS tests.</w:t>
            </w:r>
          </w:p>
        </w:tc>
        <w:tc>
          <w:tcPr>
            <w:tcW w:w="1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Maths leader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Class teachers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July 23</w:t>
            </w:r>
          </w:p>
        </w:tc>
        <w:tc>
          <w:tcPr>
            <w:tcW w:w="2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Gap between boys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and girls at higher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2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attainment levels is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narrowed .</w:t>
            </w:r>
          </w:p>
        </w:tc>
      </w:tr>
    </w:tbl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eastAsia="en-GB"/>
        </w:rPr>
      </w:pP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1" locked="0" layoutInCell="0" allowOverlap="1">
                <wp:simplePos x="0" y="0"/>
                <wp:positionH relativeFrom="page">
                  <wp:posOffset>452755</wp:posOffset>
                </wp:positionH>
                <wp:positionV relativeFrom="page">
                  <wp:posOffset>1096010</wp:posOffset>
                </wp:positionV>
                <wp:extent cx="65405" cy="321310"/>
                <wp:effectExtent l="0" t="635" r="0" b="1905"/>
                <wp:wrapNone/>
                <wp:docPr id="29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405" cy="321310"/>
                        </a:xfrm>
                        <a:custGeom>
                          <a:avLst/>
                          <a:gdLst>
                            <a:gd name="T0" fmla="*/ 0 w 103"/>
                            <a:gd name="T1" fmla="*/ 506 h 506"/>
                            <a:gd name="T2" fmla="*/ 0 w 103"/>
                            <a:gd name="T3" fmla="*/ 0 h 506"/>
                            <a:gd name="T4" fmla="*/ 103 w 103"/>
                            <a:gd name="T5" fmla="*/ 0 h 506"/>
                            <a:gd name="T6" fmla="*/ 103 w 103"/>
                            <a:gd name="T7" fmla="*/ 506 h 506"/>
                            <a:gd name="T8" fmla="*/ 0 w 103"/>
                            <a:gd name="T9" fmla="*/ 506 h 5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3" h="506">
                              <a:moveTo>
                                <a:pt x="0" y="506"/>
                              </a:moveTo>
                              <a:lnTo>
                                <a:pt x="0" y="0"/>
                              </a:lnTo>
                              <a:lnTo>
                                <a:pt x="103" y="0"/>
                              </a:lnTo>
                              <a:lnTo>
                                <a:pt x="103" y="506"/>
                              </a:lnTo>
                              <a:lnTo>
                                <a:pt x="0" y="506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13E033A" id="Freeform 29" o:spid="_x0000_s1026" style="position:absolute;z-index:-251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65pt,111.6pt,35.65pt,86.3pt,40.8pt,86.3pt,40.8pt,111.6pt,35.65pt,111.6pt" coordsize="103,5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" o:allowincell="f" fillcolor="#e0e0e0" stroked="f">
                <v:path o:connecttype="custom" o:connectlocs="0,321310;0,0;65405,0;65405,321310;0,32131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1" locked="0" layoutInCell="0" allowOverlap="1">
                <wp:simplePos x="0" y="0"/>
                <wp:positionH relativeFrom="page">
                  <wp:posOffset>1371600</wp:posOffset>
                </wp:positionH>
                <wp:positionV relativeFrom="page">
                  <wp:posOffset>1096010</wp:posOffset>
                </wp:positionV>
                <wp:extent cx="66040" cy="321310"/>
                <wp:effectExtent l="0" t="635" r="635" b="1905"/>
                <wp:wrapNone/>
                <wp:docPr id="28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040" cy="321310"/>
                        </a:xfrm>
                        <a:custGeom>
                          <a:avLst/>
                          <a:gdLst>
                            <a:gd name="T0" fmla="*/ 0 w 104"/>
                            <a:gd name="T1" fmla="*/ 506 h 506"/>
                            <a:gd name="T2" fmla="*/ 0 w 104"/>
                            <a:gd name="T3" fmla="*/ 0 h 506"/>
                            <a:gd name="T4" fmla="*/ 104 w 104"/>
                            <a:gd name="T5" fmla="*/ 0 h 506"/>
                            <a:gd name="T6" fmla="*/ 104 w 104"/>
                            <a:gd name="T7" fmla="*/ 506 h 506"/>
                            <a:gd name="T8" fmla="*/ 0 w 104"/>
                            <a:gd name="T9" fmla="*/ 506 h 5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4" h="506">
                              <a:moveTo>
                                <a:pt x="0" y="506"/>
                              </a:moveTo>
                              <a:lnTo>
                                <a:pt x="0" y="0"/>
                              </a:lnTo>
                              <a:lnTo>
                                <a:pt x="104" y="0"/>
                              </a:lnTo>
                              <a:lnTo>
                                <a:pt x="104" y="506"/>
                              </a:lnTo>
                              <a:lnTo>
                                <a:pt x="0" y="506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5AE8FA2" id="Freeform 28" o:spid="_x0000_s1026" style="position:absolute;z-index:-25157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108pt,111.6pt,108pt,86.3pt,113.2pt,86.3pt,113.2pt,111.6pt,108pt,111.6pt" coordsize="104,5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" o:allowincell="f" fillcolor="#e0e0e0" stroked="f">
                <v:path o:connecttype="custom" o:connectlocs="0,321310;0,0;66040,0;66040,321310;0,32131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1" locked="0" layoutInCell="0" allowOverlap="1">
                <wp:simplePos x="0" y="0"/>
                <wp:positionH relativeFrom="page">
                  <wp:posOffset>452755</wp:posOffset>
                </wp:positionH>
                <wp:positionV relativeFrom="page">
                  <wp:posOffset>1417320</wp:posOffset>
                </wp:positionV>
                <wp:extent cx="984885" cy="160020"/>
                <wp:effectExtent l="0" t="0" r="635" b="3810"/>
                <wp:wrapNone/>
                <wp:docPr id="27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60020"/>
                        </a:xfrm>
                        <a:custGeom>
                          <a:avLst/>
                          <a:gdLst>
                            <a:gd name="T0" fmla="*/ 0 w 1551"/>
                            <a:gd name="T1" fmla="*/ 252 h 252"/>
                            <a:gd name="T2" fmla="*/ 0 w 1551"/>
                            <a:gd name="T3" fmla="*/ 0 h 252"/>
                            <a:gd name="T4" fmla="*/ 1551 w 1551"/>
                            <a:gd name="T5" fmla="*/ 0 h 252"/>
                            <a:gd name="T6" fmla="*/ 1551 w 1551"/>
                            <a:gd name="T7" fmla="*/ 252 h 252"/>
                            <a:gd name="T8" fmla="*/ 0 w 1551"/>
                            <a:gd name="T9" fmla="*/ 252 h 2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51" h="252">
                              <a:moveTo>
                                <a:pt x="0" y="252"/>
                              </a:moveTo>
                              <a:lnTo>
                                <a:pt x="0" y="0"/>
                              </a:lnTo>
                              <a:lnTo>
                                <a:pt x="1551" y="0"/>
                              </a:lnTo>
                              <a:lnTo>
                                <a:pt x="1551" y="252"/>
                              </a:lnTo>
                              <a:lnTo>
                                <a:pt x="0" y="252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52972F8" id="Freeform 27" o:spid="_x0000_s1026" style="position:absolute;z-index:-251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65pt,124.2pt,35.65pt,111.6pt,113.2pt,111.6pt,113.2pt,124.2pt,35.65pt,124.2pt" coordsize="1551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" o:allowincell="f" fillcolor="#e0e0e0" stroked="f">
                <v:path o:connecttype="custom" o:connectlocs="0,160020;0,0;984885,0;984885,160020;0,16002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1" locked="0" layoutInCell="0" allowOverlap="1">
                <wp:simplePos x="0" y="0"/>
                <wp:positionH relativeFrom="page">
                  <wp:posOffset>518160</wp:posOffset>
                </wp:positionH>
                <wp:positionV relativeFrom="page">
                  <wp:posOffset>1096010</wp:posOffset>
                </wp:positionV>
                <wp:extent cx="853440" cy="160020"/>
                <wp:effectExtent l="3810" t="635" r="0" b="1270"/>
                <wp:wrapNone/>
                <wp:docPr id="26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3440" cy="160020"/>
                        </a:xfrm>
                        <a:custGeom>
                          <a:avLst/>
                          <a:gdLst>
                            <a:gd name="T0" fmla="*/ 0 w 1344"/>
                            <a:gd name="T1" fmla="*/ 252 h 252"/>
                            <a:gd name="T2" fmla="*/ 0 w 1344"/>
                            <a:gd name="T3" fmla="*/ 0 h 252"/>
                            <a:gd name="T4" fmla="*/ 1344 w 1344"/>
                            <a:gd name="T5" fmla="*/ 0 h 252"/>
                            <a:gd name="T6" fmla="*/ 1344 w 1344"/>
                            <a:gd name="T7" fmla="*/ 252 h 252"/>
                            <a:gd name="T8" fmla="*/ 0 w 1344"/>
                            <a:gd name="T9" fmla="*/ 252 h 2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344" h="252">
                              <a:moveTo>
                                <a:pt x="0" y="252"/>
                              </a:moveTo>
                              <a:lnTo>
                                <a:pt x="0" y="0"/>
                              </a:lnTo>
                              <a:lnTo>
                                <a:pt x="1344" y="0"/>
                              </a:lnTo>
                              <a:lnTo>
                                <a:pt x="1344" y="252"/>
                              </a:lnTo>
                              <a:lnTo>
                                <a:pt x="0" y="252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00B1595" id="Freeform 26" o:spid="_x0000_s1026" style="position:absolute;z-index:-25157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8pt,98.9pt,40.8pt,86.3pt,108pt,86.3pt,108pt,98.9pt,40.8pt,98.9pt" coordsize="1344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" o:allowincell="f" fillcolor="#e0e0e0" stroked="f">
                <v:path o:connecttype="custom" o:connectlocs="0,160020;0,0;853440,0;853440,160020;0,16002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1" locked="0" layoutInCell="0" allowOverlap="1">
                <wp:simplePos x="0" y="0"/>
                <wp:positionH relativeFrom="page">
                  <wp:posOffset>518160</wp:posOffset>
                </wp:positionH>
                <wp:positionV relativeFrom="page">
                  <wp:posOffset>1256030</wp:posOffset>
                </wp:positionV>
                <wp:extent cx="853440" cy="161290"/>
                <wp:effectExtent l="3810" t="0" r="0" b="1905"/>
                <wp:wrapNone/>
                <wp:docPr id="25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3440" cy="161290"/>
                        </a:xfrm>
                        <a:custGeom>
                          <a:avLst/>
                          <a:gdLst>
                            <a:gd name="T0" fmla="*/ 0 w 1344"/>
                            <a:gd name="T1" fmla="*/ 254 h 254"/>
                            <a:gd name="T2" fmla="*/ 0 w 1344"/>
                            <a:gd name="T3" fmla="*/ 0 h 254"/>
                            <a:gd name="T4" fmla="*/ 1344 w 1344"/>
                            <a:gd name="T5" fmla="*/ 0 h 254"/>
                            <a:gd name="T6" fmla="*/ 1344 w 1344"/>
                            <a:gd name="T7" fmla="*/ 254 h 254"/>
                            <a:gd name="T8" fmla="*/ 0 w 1344"/>
                            <a:gd name="T9" fmla="*/ 254 h 2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344" h="254">
                              <a:moveTo>
                                <a:pt x="0" y="254"/>
                              </a:moveTo>
                              <a:lnTo>
                                <a:pt x="0" y="0"/>
                              </a:lnTo>
                              <a:lnTo>
                                <a:pt x="1344" y="0"/>
                              </a:lnTo>
                              <a:lnTo>
                                <a:pt x="1344" y="254"/>
                              </a:lnTo>
                              <a:lnTo>
                                <a:pt x="0" y="254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F73D08B" id="Freeform 25" o:spid="_x0000_s1026" style="position:absolute;z-index:-25156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8pt,111.6pt,40.8pt,98.9pt,108pt,98.9pt,108pt,111.6pt,40.8pt,111.6pt" coordsize="134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" o:allowincell="f" fillcolor="#e0e0e0" stroked="f">
                <v:path o:connecttype="custom" o:connectlocs="0,161290;0,0;853440,0;853440,161290;0,16129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352" behindDoc="1" locked="0" layoutInCell="0" allowOverlap="1">
                <wp:simplePos x="0" y="0"/>
                <wp:positionH relativeFrom="page">
                  <wp:posOffset>1443355</wp:posOffset>
                </wp:positionH>
                <wp:positionV relativeFrom="page">
                  <wp:posOffset>1096010</wp:posOffset>
                </wp:positionV>
                <wp:extent cx="65405" cy="160020"/>
                <wp:effectExtent l="0" t="635" r="0" b="1270"/>
                <wp:wrapNone/>
                <wp:docPr id="24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405" cy="160020"/>
                        </a:xfrm>
                        <a:custGeom>
                          <a:avLst/>
                          <a:gdLst>
                            <a:gd name="T0" fmla="*/ 0 w 103"/>
                            <a:gd name="T1" fmla="*/ 252 h 252"/>
                            <a:gd name="T2" fmla="*/ 0 w 103"/>
                            <a:gd name="T3" fmla="*/ 0 h 252"/>
                            <a:gd name="T4" fmla="*/ 103 w 103"/>
                            <a:gd name="T5" fmla="*/ 0 h 252"/>
                            <a:gd name="T6" fmla="*/ 103 w 103"/>
                            <a:gd name="T7" fmla="*/ 252 h 252"/>
                            <a:gd name="T8" fmla="*/ 0 w 103"/>
                            <a:gd name="T9" fmla="*/ 252 h 2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3" h="252">
                              <a:moveTo>
                                <a:pt x="0" y="252"/>
                              </a:moveTo>
                              <a:lnTo>
                                <a:pt x="0" y="0"/>
                              </a:lnTo>
                              <a:lnTo>
                                <a:pt x="103" y="0"/>
                              </a:lnTo>
                              <a:lnTo>
                                <a:pt x="103" y="252"/>
                              </a:lnTo>
                              <a:lnTo>
                                <a:pt x="0" y="252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3B14713" id="Freeform 24" o:spid="_x0000_s1026" style="position:absolute;z-index:-25156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113.65pt,98.9pt,113.65pt,86.3pt,118.8pt,86.3pt,118.8pt,98.9pt,113.65pt,98.9pt" coordsize="103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" o:allowincell="f" fillcolor="#e0e0e0" stroked="f">
                <v:path o:connecttype="custom" o:connectlocs="0,160020;0,0;65405,0;65405,160020;0,16002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1" locked="0" layoutInCell="0" allowOverlap="1">
                <wp:simplePos x="0" y="0"/>
                <wp:positionH relativeFrom="page">
                  <wp:posOffset>4702175</wp:posOffset>
                </wp:positionH>
                <wp:positionV relativeFrom="page">
                  <wp:posOffset>1096010</wp:posOffset>
                </wp:positionV>
                <wp:extent cx="65405" cy="160020"/>
                <wp:effectExtent l="0" t="635" r="4445" b="1270"/>
                <wp:wrapNone/>
                <wp:docPr id="23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405" cy="160020"/>
                        </a:xfrm>
                        <a:custGeom>
                          <a:avLst/>
                          <a:gdLst>
                            <a:gd name="T0" fmla="*/ 0 w 103"/>
                            <a:gd name="T1" fmla="*/ 252 h 252"/>
                            <a:gd name="T2" fmla="*/ 0 w 103"/>
                            <a:gd name="T3" fmla="*/ 0 h 252"/>
                            <a:gd name="T4" fmla="*/ 103 w 103"/>
                            <a:gd name="T5" fmla="*/ 0 h 252"/>
                            <a:gd name="T6" fmla="*/ 103 w 103"/>
                            <a:gd name="T7" fmla="*/ 252 h 252"/>
                            <a:gd name="T8" fmla="*/ 0 w 103"/>
                            <a:gd name="T9" fmla="*/ 252 h 2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3" h="252">
                              <a:moveTo>
                                <a:pt x="0" y="252"/>
                              </a:moveTo>
                              <a:lnTo>
                                <a:pt x="0" y="0"/>
                              </a:lnTo>
                              <a:lnTo>
                                <a:pt x="103" y="0"/>
                              </a:lnTo>
                              <a:lnTo>
                                <a:pt x="103" y="252"/>
                              </a:lnTo>
                              <a:lnTo>
                                <a:pt x="0" y="252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82FDBDD" id="Freeform 23" o:spid="_x0000_s1026" style="position:absolute;z-index:-2515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70.25pt,98.9pt,370.25pt,86.3pt,375.4pt,86.3pt,375.4pt,98.9pt,370.25pt,98.9pt" coordsize="103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" o:allowincell="f" fillcolor="#e0e0e0" stroked="f">
                <v:path o:connecttype="custom" o:connectlocs="0,160020;0,0;65405,0;65405,160020;0,16002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1" locked="0" layoutInCell="0" allowOverlap="1">
                <wp:simplePos x="0" y="0"/>
                <wp:positionH relativeFrom="page">
                  <wp:posOffset>1443355</wp:posOffset>
                </wp:positionH>
                <wp:positionV relativeFrom="page">
                  <wp:posOffset>1256030</wp:posOffset>
                </wp:positionV>
                <wp:extent cx="3324225" cy="321310"/>
                <wp:effectExtent l="0" t="0" r="4445" b="3810"/>
                <wp:wrapNone/>
                <wp:docPr id="22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24225" cy="321310"/>
                        </a:xfrm>
                        <a:custGeom>
                          <a:avLst/>
                          <a:gdLst>
                            <a:gd name="T0" fmla="*/ 0 w 5235"/>
                            <a:gd name="T1" fmla="*/ 506 h 506"/>
                            <a:gd name="T2" fmla="*/ 0 w 5235"/>
                            <a:gd name="T3" fmla="*/ 0 h 506"/>
                            <a:gd name="T4" fmla="*/ 5235 w 5235"/>
                            <a:gd name="T5" fmla="*/ 0 h 506"/>
                            <a:gd name="T6" fmla="*/ 5235 w 5235"/>
                            <a:gd name="T7" fmla="*/ 506 h 506"/>
                            <a:gd name="T8" fmla="*/ 0 w 5235"/>
                            <a:gd name="T9" fmla="*/ 506 h 5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235" h="506">
                              <a:moveTo>
                                <a:pt x="0" y="506"/>
                              </a:moveTo>
                              <a:lnTo>
                                <a:pt x="0" y="0"/>
                              </a:lnTo>
                              <a:lnTo>
                                <a:pt x="5235" y="0"/>
                              </a:lnTo>
                              <a:lnTo>
                                <a:pt x="5235" y="506"/>
                              </a:lnTo>
                              <a:lnTo>
                                <a:pt x="0" y="506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D8A8DD9" id="Freeform 22" o:spid="_x0000_s1026" style="position:absolute;z-index:-25156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113.65pt,124.2pt,113.65pt,98.9pt,375.4pt,98.9pt,375.4pt,124.2pt,113.65pt,124.2pt" coordsize="5235,5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" o:allowincell="f" fillcolor="#e0e0e0" stroked="f">
                <v:path o:connecttype="custom" o:connectlocs="0,321310;0,0;3324225,0;3324225,321310;0,32131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1" locked="0" layoutInCell="0" allowOverlap="1">
                <wp:simplePos x="0" y="0"/>
                <wp:positionH relativeFrom="page">
                  <wp:posOffset>1508760</wp:posOffset>
                </wp:positionH>
                <wp:positionV relativeFrom="page">
                  <wp:posOffset>1096010</wp:posOffset>
                </wp:positionV>
                <wp:extent cx="3193415" cy="160020"/>
                <wp:effectExtent l="3810" t="635" r="3175" b="1270"/>
                <wp:wrapNone/>
                <wp:docPr id="21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3415" cy="160020"/>
                        </a:xfrm>
                        <a:custGeom>
                          <a:avLst/>
                          <a:gdLst>
                            <a:gd name="T0" fmla="*/ 0 w 5029"/>
                            <a:gd name="T1" fmla="*/ 252 h 252"/>
                            <a:gd name="T2" fmla="*/ 0 w 5029"/>
                            <a:gd name="T3" fmla="*/ 0 h 252"/>
                            <a:gd name="T4" fmla="*/ 5029 w 5029"/>
                            <a:gd name="T5" fmla="*/ 0 h 252"/>
                            <a:gd name="T6" fmla="*/ 5029 w 5029"/>
                            <a:gd name="T7" fmla="*/ 252 h 252"/>
                            <a:gd name="T8" fmla="*/ 0 w 5029"/>
                            <a:gd name="T9" fmla="*/ 252 h 2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29" h="252">
                              <a:moveTo>
                                <a:pt x="0" y="252"/>
                              </a:moveTo>
                              <a:lnTo>
                                <a:pt x="0" y="0"/>
                              </a:lnTo>
                              <a:lnTo>
                                <a:pt x="5029" y="0"/>
                              </a:lnTo>
                              <a:lnTo>
                                <a:pt x="5029" y="252"/>
                              </a:lnTo>
                              <a:lnTo>
                                <a:pt x="0" y="252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9AAFA57" id="Freeform 21" o:spid="_x0000_s1026" style="position:absolute;z-index:-2515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118.8pt,98.9pt,118.8pt,86.3pt,370.25pt,86.3pt,370.25pt,98.9pt,118.8pt,98.9pt" coordsize="50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" o:allowincell="f" fillcolor="#e0e0e0" stroked="f">
                <v:path o:connecttype="custom" o:connectlocs="0,160020;0,0;3193415,0;3193415,160020;0,16002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0" allowOverlap="1">
                <wp:simplePos x="0" y="0"/>
                <wp:positionH relativeFrom="page">
                  <wp:posOffset>4773930</wp:posOffset>
                </wp:positionH>
                <wp:positionV relativeFrom="page">
                  <wp:posOffset>1096010</wp:posOffset>
                </wp:positionV>
                <wp:extent cx="65405" cy="481330"/>
                <wp:effectExtent l="1905" t="635" r="0" b="3810"/>
                <wp:wrapNone/>
                <wp:docPr id="20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405" cy="481330"/>
                        </a:xfrm>
                        <a:custGeom>
                          <a:avLst/>
                          <a:gdLst>
                            <a:gd name="T0" fmla="*/ 0 w 103"/>
                            <a:gd name="T1" fmla="*/ 758 h 758"/>
                            <a:gd name="T2" fmla="*/ 0 w 103"/>
                            <a:gd name="T3" fmla="*/ 0 h 758"/>
                            <a:gd name="T4" fmla="*/ 103 w 103"/>
                            <a:gd name="T5" fmla="*/ 0 h 758"/>
                            <a:gd name="T6" fmla="*/ 103 w 103"/>
                            <a:gd name="T7" fmla="*/ 758 h 758"/>
                            <a:gd name="T8" fmla="*/ 0 w 103"/>
                            <a:gd name="T9" fmla="*/ 758 h 7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3" h="758">
                              <a:moveTo>
                                <a:pt x="0" y="758"/>
                              </a:moveTo>
                              <a:lnTo>
                                <a:pt x="0" y="0"/>
                              </a:lnTo>
                              <a:lnTo>
                                <a:pt x="103" y="0"/>
                              </a:lnTo>
                              <a:lnTo>
                                <a:pt x="103" y="758"/>
                              </a:lnTo>
                              <a:lnTo>
                                <a:pt x="0" y="758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F214168" id="Freeform 20" o:spid="_x0000_s1026" style="position:absolute;z-index:-25156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75.9pt,124.2pt,375.9pt,86.3pt,381.05pt,86.3pt,381.05pt,124.2pt,375.9pt,124.2pt" coordsize="103,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" o:allowincell="f" fillcolor="#e0e0e0" stroked="f">
                <v:path o:connecttype="custom" o:connectlocs="0,481330;0,0;65405,0;65405,481330;0,48133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1" locked="0" layoutInCell="0" allowOverlap="1">
                <wp:simplePos x="0" y="0"/>
                <wp:positionH relativeFrom="page">
                  <wp:posOffset>6503670</wp:posOffset>
                </wp:positionH>
                <wp:positionV relativeFrom="page">
                  <wp:posOffset>1096010</wp:posOffset>
                </wp:positionV>
                <wp:extent cx="65405" cy="481330"/>
                <wp:effectExtent l="0" t="635" r="3175" b="3810"/>
                <wp:wrapNone/>
                <wp:docPr id="19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405" cy="481330"/>
                        </a:xfrm>
                        <a:custGeom>
                          <a:avLst/>
                          <a:gdLst>
                            <a:gd name="T0" fmla="*/ 0 w 103"/>
                            <a:gd name="T1" fmla="*/ 758 h 758"/>
                            <a:gd name="T2" fmla="*/ 0 w 103"/>
                            <a:gd name="T3" fmla="*/ 0 h 758"/>
                            <a:gd name="T4" fmla="*/ 103 w 103"/>
                            <a:gd name="T5" fmla="*/ 0 h 758"/>
                            <a:gd name="T6" fmla="*/ 103 w 103"/>
                            <a:gd name="T7" fmla="*/ 758 h 758"/>
                            <a:gd name="T8" fmla="*/ 0 w 103"/>
                            <a:gd name="T9" fmla="*/ 758 h 7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3" h="758">
                              <a:moveTo>
                                <a:pt x="0" y="758"/>
                              </a:moveTo>
                              <a:lnTo>
                                <a:pt x="0" y="0"/>
                              </a:lnTo>
                              <a:lnTo>
                                <a:pt x="103" y="0"/>
                              </a:lnTo>
                              <a:lnTo>
                                <a:pt x="103" y="758"/>
                              </a:lnTo>
                              <a:lnTo>
                                <a:pt x="0" y="758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C80F4E7" id="Freeform 19" o:spid="_x0000_s1026" style="position:absolute;z-index:-25156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12.1pt,124.2pt,512.1pt,86.3pt,517.25pt,86.3pt,517.25pt,124.2pt,512.1pt,124.2pt" coordsize="103,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" o:allowincell="f" fillcolor="#e0e0e0" stroked="f">
                <v:path o:connecttype="custom" o:connectlocs="0,481330;0,0;65405,0;65405,481330;0,48133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0" allowOverlap="1">
                <wp:simplePos x="0" y="0"/>
                <wp:positionH relativeFrom="page">
                  <wp:posOffset>4839335</wp:posOffset>
                </wp:positionH>
                <wp:positionV relativeFrom="page">
                  <wp:posOffset>1096010</wp:posOffset>
                </wp:positionV>
                <wp:extent cx="1664335" cy="160020"/>
                <wp:effectExtent l="635" t="635" r="1905" b="1270"/>
                <wp:wrapNone/>
                <wp:docPr id="18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335" cy="160020"/>
                        </a:xfrm>
                        <a:custGeom>
                          <a:avLst/>
                          <a:gdLst>
                            <a:gd name="T0" fmla="*/ 0 w 2621"/>
                            <a:gd name="T1" fmla="*/ 252 h 252"/>
                            <a:gd name="T2" fmla="*/ 0 w 2621"/>
                            <a:gd name="T3" fmla="*/ 0 h 252"/>
                            <a:gd name="T4" fmla="*/ 2621 w 2621"/>
                            <a:gd name="T5" fmla="*/ 0 h 252"/>
                            <a:gd name="T6" fmla="*/ 2621 w 2621"/>
                            <a:gd name="T7" fmla="*/ 252 h 252"/>
                            <a:gd name="T8" fmla="*/ 0 w 2621"/>
                            <a:gd name="T9" fmla="*/ 252 h 2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621" h="252">
                              <a:moveTo>
                                <a:pt x="0" y="252"/>
                              </a:moveTo>
                              <a:lnTo>
                                <a:pt x="0" y="0"/>
                              </a:lnTo>
                              <a:lnTo>
                                <a:pt x="2621" y="0"/>
                              </a:lnTo>
                              <a:lnTo>
                                <a:pt x="2621" y="252"/>
                              </a:lnTo>
                              <a:lnTo>
                                <a:pt x="0" y="252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F7E1F4C" id="Freeform 18" o:spid="_x0000_s1026" style="position:absolute;z-index:-25156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81.05pt,98.9pt,381.05pt,86.3pt,512.1pt,86.3pt,512.1pt,98.9pt,381.05pt,98.9pt" coordsize="2621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" o:allowincell="f" fillcolor="#e0e0e0" stroked="f">
                <v:path o:connecttype="custom" o:connectlocs="0,160020;0,0;1664335,0;1664335,160020;0,16002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1" locked="0" layoutInCell="0" allowOverlap="1">
                <wp:simplePos x="0" y="0"/>
                <wp:positionH relativeFrom="page">
                  <wp:posOffset>4839335</wp:posOffset>
                </wp:positionH>
                <wp:positionV relativeFrom="page">
                  <wp:posOffset>1256030</wp:posOffset>
                </wp:positionV>
                <wp:extent cx="1664335" cy="161290"/>
                <wp:effectExtent l="635" t="0" r="1905" b="1905"/>
                <wp:wrapNone/>
                <wp:docPr id="17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335" cy="161290"/>
                        </a:xfrm>
                        <a:custGeom>
                          <a:avLst/>
                          <a:gdLst>
                            <a:gd name="T0" fmla="*/ 0 w 2621"/>
                            <a:gd name="T1" fmla="*/ 254 h 254"/>
                            <a:gd name="T2" fmla="*/ 0 w 2621"/>
                            <a:gd name="T3" fmla="*/ 0 h 254"/>
                            <a:gd name="T4" fmla="*/ 2621 w 2621"/>
                            <a:gd name="T5" fmla="*/ 0 h 254"/>
                            <a:gd name="T6" fmla="*/ 2621 w 2621"/>
                            <a:gd name="T7" fmla="*/ 254 h 254"/>
                            <a:gd name="T8" fmla="*/ 0 w 2621"/>
                            <a:gd name="T9" fmla="*/ 254 h 2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621" h="254">
                              <a:moveTo>
                                <a:pt x="0" y="254"/>
                              </a:moveTo>
                              <a:lnTo>
                                <a:pt x="0" y="0"/>
                              </a:lnTo>
                              <a:lnTo>
                                <a:pt x="2621" y="0"/>
                              </a:lnTo>
                              <a:lnTo>
                                <a:pt x="2621" y="254"/>
                              </a:lnTo>
                              <a:lnTo>
                                <a:pt x="0" y="254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8CF7AE5" id="Freeform 17" o:spid="_x0000_s1026" style="position:absolute;z-index:-25156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81.05pt,111.6pt,381.05pt,98.9pt,512.1pt,98.9pt,512.1pt,111.6pt,381.05pt,111.6pt" coordsize="2621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" o:allowincell="f" fillcolor="#e0e0e0" stroked="f">
                <v:path o:connecttype="custom" o:connectlocs="0,161290;0,0;1664335,0;1664335,161290;0,16129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0" allowOverlap="1">
                <wp:simplePos x="0" y="0"/>
                <wp:positionH relativeFrom="page">
                  <wp:posOffset>4839335</wp:posOffset>
                </wp:positionH>
                <wp:positionV relativeFrom="page">
                  <wp:posOffset>1417320</wp:posOffset>
                </wp:positionV>
                <wp:extent cx="1664335" cy="160020"/>
                <wp:effectExtent l="635" t="0" r="1905" b="3810"/>
                <wp:wrapNone/>
                <wp:docPr id="1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335" cy="160020"/>
                        </a:xfrm>
                        <a:custGeom>
                          <a:avLst/>
                          <a:gdLst>
                            <a:gd name="T0" fmla="*/ 0 w 2621"/>
                            <a:gd name="T1" fmla="*/ 252 h 252"/>
                            <a:gd name="T2" fmla="*/ 0 w 2621"/>
                            <a:gd name="T3" fmla="*/ 0 h 252"/>
                            <a:gd name="T4" fmla="*/ 2621 w 2621"/>
                            <a:gd name="T5" fmla="*/ 0 h 252"/>
                            <a:gd name="T6" fmla="*/ 2621 w 2621"/>
                            <a:gd name="T7" fmla="*/ 252 h 252"/>
                            <a:gd name="T8" fmla="*/ 0 w 2621"/>
                            <a:gd name="T9" fmla="*/ 252 h 2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621" h="252">
                              <a:moveTo>
                                <a:pt x="0" y="252"/>
                              </a:moveTo>
                              <a:lnTo>
                                <a:pt x="0" y="0"/>
                              </a:lnTo>
                              <a:lnTo>
                                <a:pt x="2621" y="0"/>
                              </a:lnTo>
                              <a:lnTo>
                                <a:pt x="2621" y="252"/>
                              </a:lnTo>
                              <a:lnTo>
                                <a:pt x="0" y="252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276BF7A" id="Freeform 16" o:spid="_x0000_s1026" style="position:absolute;z-index:-25155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81.05pt,124.2pt,381.05pt,111.6pt,512.1pt,111.6pt,512.1pt,124.2pt,381.05pt,124.2pt" coordsize="2621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" o:allowincell="f" fillcolor="#e0e0e0" stroked="f">
                <v:path o:connecttype="custom" o:connectlocs="0,160020;0,0;1664335,0;1664335,160020;0,16002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1" locked="0" layoutInCell="0" allowOverlap="1">
                <wp:simplePos x="0" y="0"/>
                <wp:positionH relativeFrom="page">
                  <wp:posOffset>6575425</wp:posOffset>
                </wp:positionH>
                <wp:positionV relativeFrom="page">
                  <wp:posOffset>1096010</wp:posOffset>
                </wp:positionV>
                <wp:extent cx="65405" cy="481330"/>
                <wp:effectExtent l="3175" t="635" r="0" b="3810"/>
                <wp:wrapNone/>
                <wp:docPr id="15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405" cy="481330"/>
                        </a:xfrm>
                        <a:custGeom>
                          <a:avLst/>
                          <a:gdLst>
                            <a:gd name="T0" fmla="*/ 0 w 103"/>
                            <a:gd name="T1" fmla="*/ 758 h 758"/>
                            <a:gd name="T2" fmla="*/ 0 w 103"/>
                            <a:gd name="T3" fmla="*/ 0 h 758"/>
                            <a:gd name="T4" fmla="*/ 103 w 103"/>
                            <a:gd name="T5" fmla="*/ 0 h 758"/>
                            <a:gd name="T6" fmla="*/ 103 w 103"/>
                            <a:gd name="T7" fmla="*/ 758 h 758"/>
                            <a:gd name="T8" fmla="*/ 0 w 103"/>
                            <a:gd name="T9" fmla="*/ 758 h 7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3" h="758">
                              <a:moveTo>
                                <a:pt x="0" y="758"/>
                              </a:moveTo>
                              <a:lnTo>
                                <a:pt x="0" y="0"/>
                              </a:lnTo>
                              <a:lnTo>
                                <a:pt x="103" y="0"/>
                              </a:lnTo>
                              <a:lnTo>
                                <a:pt x="103" y="758"/>
                              </a:lnTo>
                              <a:lnTo>
                                <a:pt x="0" y="758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E555116" id="Freeform 15" o:spid="_x0000_s1026" style="position:absolute;z-index:-25155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17.75pt,124.2pt,517.75pt,86.3pt,522.9pt,86.3pt,522.9pt,124.2pt,517.75pt,124.2pt" coordsize="103,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" o:allowincell="f" fillcolor="#e0e0e0" stroked="f">
                <v:path o:connecttype="custom" o:connectlocs="0,481330;0,0;65405,0;65405,481330;0,48133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0" allowOverlap="1">
                <wp:simplePos x="0" y="0"/>
                <wp:positionH relativeFrom="page">
                  <wp:posOffset>7673975</wp:posOffset>
                </wp:positionH>
                <wp:positionV relativeFrom="page">
                  <wp:posOffset>1096010</wp:posOffset>
                </wp:positionV>
                <wp:extent cx="64135" cy="481330"/>
                <wp:effectExtent l="0" t="635" r="0" b="3810"/>
                <wp:wrapNone/>
                <wp:docPr id="14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35" cy="481330"/>
                        </a:xfrm>
                        <a:custGeom>
                          <a:avLst/>
                          <a:gdLst>
                            <a:gd name="T0" fmla="*/ 0 w 101"/>
                            <a:gd name="T1" fmla="*/ 758 h 758"/>
                            <a:gd name="T2" fmla="*/ 0 w 101"/>
                            <a:gd name="T3" fmla="*/ 0 h 758"/>
                            <a:gd name="T4" fmla="*/ 101 w 101"/>
                            <a:gd name="T5" fmla="*/ 0 h 758"/>
                            <a:gd name="T6" fmla="*/ 101 w 101"/>
                            <a:gd name="T7" fmla="*/ 758 h 758"/>
                            <a:gd name="T8" fmla="*/ 0 w 101"/>
                            <a:gd name="T9" fmla="*/ 758 h 7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1" h="758">
                              <a:moveTo>
                                <a:pt x="0" y="758"/>
                              </a:moveTo>
                              <a:lnTo>
                                <a:pt x="0" y="0"/>
                              </a:lnTo>
                              <a:lnTo>
                                <a:pt x="101" y="0"/>
                              </a:lnTo>
                              <a:lnTo>
                                <a:pt x="101" y="758"/>
                              </a:lnTo>
                              <a:lnTo>
                                <a:pt x="0" y="758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1C14FA7" id="Freeform 14" o:spid="_x0000_s1026" style="position:absolute;z-index:-25155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04.25pt,124.2pt,604.25pt,86.3pt,609.3pt,86.3pt,609.3pt,124.2pt,604.25pt,124.2pt" coordsize="101,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" o:allowincell="f" fillcolor="#e0e0e0" stroked="f">
                <v:path o:connecttype="custom" o:connectlocs="0,481330;0,0;64135,0;64135,481330;0,48133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616" behindDoc="1" locked="0" layoutInCell="0" allowOverlap="1">
                <wp:simplePos x="0" y="0"/>
                <wp:positionH relativeFrom="page">
                  <wp:posOffset>6640830</wp:posOffset>
                </wp:positionH>
                <wp:positionV relativeFrom="page">
                  <wp:posOffset>1096010</wp:posOffset>
                </wp:positionV>
                <wp:extent cx="1033145" cy="160020"/>
                <wp:effectExtent l="1905" t="635" r="3175" b="1270"/>
                <wp:wrapNone/>
                <wp:docPr id="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3145" cy="160020"/>
                        </a:xfrm>
                        <a:custGeom>
                          <a:avLst/>
                          <a:gdLst>
                            <a:gd name="T0" fmla="*/ 0 w 1627"/>
                            <a:gd name="T1" fmla="*/ 252 h 252"/>
                            <a:gd name="T2" fmla="*/ 0 w 1627"/>
                            <a:gd name="T3" fmla="*/ 0 h 252"/>
                            <a:gd name="T4" fmla="*/ 1627 w 1627"/>
                            <a:gd name="T5" fmla="*/ 0 h 252"/>
                            <a:gd name="T6" fmla="*/ 1627 w 1627"/>
                            <a:gd name="T7" fmla="*/ 252 h 252"/>
                            <a:gd name="T8" fmla="*/ 0 w 1627"/>
                            <a:gd name="T9" fmla="*/ 252 h 2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27" h="252">
                              <a:moveTo>
                                <a:pt x="0" y="252"/>
                              </a:moveTo>
                              <a:lnTo>
                                <a:pt x="0" y="0"/>
                              </a:lnTo>
                              <a:lnTo>
                                <a:pt x="1627" y="0"/>
                              </a:lnTo>
                              <a:lnTo>
                                <a:pt x="1627" y="252"/>
                              </a:lnTo>
                              <a:lnTo>
                                <a:pt x="0" y="252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12532B8" id="Freeform 13" o:spid="_x0000_s1026" style="position:absolute;z-index:-25155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22.9pt,98.9pt,522.9pt,86.3pt,604.25pt,86.3pt,604.25pt,98.9pt,522.9pt,98.9pt" coordsize="1627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" o:allowincell="f" fillcolor="#e0e0e0" stroked="f">
                <v:path o:connecttype="custom" o:connectlocs="0,160020;0,0;1033145,0;1033145,160020;0,16002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1" locked="0" layoutInCell="0" allowOverlap="1">
                <wp:simplePos x="0" y="0"/>
                <wp:positionH relativeFrom="page">
                  <wp:posOffset>6640830</wp:posOffset>
                </wp:positionH>
                <wp:positionV relativeFrom="page">
                  <wp:posOffset>1256030</wp:posOffset>
                </wp:positionV>
                <wp:extent cx="1033145" cy="161290"/>
                <wp:effectExtent l="1905" t="0" r="3175" b="1905"/>
                <wp:wrapNone/>
                <wp:docPr id="1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3145" cy="161290"/>
                        </a:xfrm>
                        <a:custGeom>
                          <a:avLst/>
                          <a:gdLst>
                            <a:gd name="T0" fmla="*/ 0 w 1627"/>
                            <a:gd name="T1" fmla="*/ 254 h 254"/>
                            <a:gd name="T2" fmla="*/ 0 w 1627"/>
                            <a:gd name="T3" fmla="*/ 0 h 254"/>
                            <a:gd name="T4" fmla="*/ 1627 w 1627"/>
                            <a:gd name="T5" fmla="*/ 0 h 254"/>
                            <a:gd name="T6" fmla="*/ 1627 w 1627"/>
                            <a:gd name="T7" fmla="*/ 254 h 254"/>
                            <a:gd name="T8" fmla="*/ 0 w 1627"/>
                            <a:gd name="T9" fmla="*/ 254 h 2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27" h="254">
                              <a:moveTo>
                                <a:pt x="0" y="254"/>
                              </a:moveTo>
                              <a:lnTo>
                                <a:pt x="0" y="0"/>
                              </a:lnTo>
                              <a:lnTo>
                                <a:pt x="1627" y="0"/>
                              </a:lnTo>
                              <a:lnTo>
                                <a:pt x="1627" y="254"/>
                              </a:lnTo>
                              <a:lnTo>
                                <a:pt x="0" y="254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34635D6" id="Freeform 12" o:spid="_x0000_s1026" style="position:absolute;z-index:-25155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22.9pt,111.6pt,522.9pt,98.9pt,604.25pt,98.9pt,604.25pt,111.6pt,522.9pt,111.6pt" coordsize="1627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" o:allowincell="f" fillcolor="#e0e0e0" stroked="f">
                <v:path o:connecttype="custom" o:connectlocs="0,161290;0,0;1033145,0;1033145,161290;0,16129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1" locked="0" layoutInCell="0" allowOverlap="1">
                <wp:simplePos x="0" y="0"/>
                <wp:positionH relativeFrom="page">
                  <wp:posOffset>6640830</wp:posOffset>
                </wp:positionH>
                <wp:positionV relativeFrom="page">
                  <wp:posOffset>1417320</wp:posOffset>
                </wp:positionV>
                <wp:extent cx="1033145" cy="160020"/>
                <wp:effectExtent l="1905" t="0" r="3175" b="3810"/>
                <wp:wrapNone/>
                <wp:docPr id="1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3145" cy="160020"/>
                        </a:xfrm>
                        <a:custGeom>
                          <a:avLst/>
                          <a:gdLst>
                            <a:gd name="T0" fmla="*/ 0 w 1627"/>
                            <a:gd name="T1" fmla="*/ 252 h 252"/>
                            <a:gd name="T2" fmla="*/ 0 w 1627"/>
                            <a:gd name="T3" fmla="*/ 0 h 252"/>
                            <a:gd name="T4" fmla="*/ 1627 w 1627"/>
                            <a:gd name="T5" fmla="*/ 0 h 252"/>
                            <a:gd name="T6" fmla="*/ 1627 w 1627"/>
                            <a:gd name="T7" fmla="*/ 252 h 252"/>
                            <a:gd name="T8" fmla="*/ 0 w 1627"/>
                            <a:gd name="T9" fmla="*/ 252 h 2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27" h="252">
                              <a:moveTo>
                                <a:pt x="0" y="252"/>
                              </a:moveTo>
                              <a:lnTo>
                                <a:pt x="0" y="0"/>
                              </a:lnTo>
                              <a:lnTo>
                                <a:pt x="1627" y="0"/>
                              </a:lnTo>
                              <a:lnTo>
                                <a:pt x="1627" y="252"/>
                              </a:lnTo>
                              <a:lnTo>
                                <a:pt x="0" y="252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4CE8C3A" id="Freeform 11" o:spid="_x0000_s1026" style="position:absolute;z-index:-25155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22.9pt,124.2pt,522.9pt,111.6pt,604.25pt,111.6pt,604.25pt,124.2pt,522.9pt,124.2pt" coordsize="1627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" o:allowincell="f" fillcolor="#e0e0e0" stroked="f">
                <v:path o:connecttype="custom" o:connectlocs="0,160020;0,0;1033145,0;1033145,160020;0,16002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1" locked="0" layoutInCell="0" allowOverlap="1">
                <wp:simplePos x="0" y="0"/>
                <wp:positionH relativeFrom="page">
                  <wp:posOffset>7745730</wp:posOffset>
                </wp:positionH>
                <wp:positionV relativeFrom="page">
                  <wp:posOffset>1096010</wp:posOffset>
                </wp:positionV>
                <wp:extent cx="65405" cy="321310"/>
                <wp:effectExtent l="1905" t="635" r="0" b="1905"/>
                <wp:wrapNone/>
                <wp:docPr id="1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405" cy="321310"/>
                        </a:xfrm>
                        <a:custGeom>
                          <a:avLst/>
                          <a:gdLst>
                            <a:gd name="T0" fmla="*/ 0 w 103"/>
                            <a:gd name="T1" fmla="*/ 506 h 506"/>
                            <a:gd name="T2" fmla="*/ 0 w 103"/>
                            <a:gd name="T3" fmla="*/ 0 h 506"/>
                            <a:gd name="T4" fmla="*/ 103 w 103"/>
                            <a:gd name="T5" fmla="*/ 0 h 506"/>
                            <a:gd name="T6" fmla="*/ 103 w 103"/>
                            <a:gd name="T7" fmla="*/ 506 h 506"/>
                            <a:gd name="T8" fmla="*/ 0 w 103"/>
                            <a:gd name="T9" fmla="*/ 506 h 5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3" h="506">
                              <a:moveTo>
                                <a:pt x="0" y="506"/>
                              </a:moveTo>
                              <a:lnTo>
                                <a:pt x="0" y="0"/>
                              </a:lnTo>
                              <a:lnTo>
                                <a:pt x="103" y="0"/>
                              </a:lnTo>
                              <a:lnTo>
                                <a:pt x="103" y="506"/>
                              </a:lnTo>
                              <a:lnTo>
                                <a:pt x="0" y="506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ACB930D" id="Freeform 10" o:spid="_x0000_s1026" style="position:absolute;z-index:-25155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09.9pt,111.6pt,609.9pt,86.3pt,615.05pt,86.3pt,615.05pt,111.6pt,609.9pt,111.6pt" coordsize="103,5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" o:allowincell="f" fillcolor="#e0e0e0" stroked="f">
                <v:path o:connecttype="custom" o:connectlocs="0,321310;0,0;65405,0;65405,321310;0,32131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712" behindDoc="1" locked="0" layoutInCell="0" allowOverlap="1">
                <wp:simplePos x="0" y="0"/>
                <wp:positionH relativeFrom="page">
                  <wp:posOffset>8663940</wp:posOffset>
                </wp:positionH>
                <wp:positionV relativeFrom="page">
                  <wp:posOffset>1096010</wp:posOffset>
                </wp:positionV>
                <wp:extent cx="65405" cy="321310"/>
                <wp:effectExtent l="0" t="635" r="0" b="1905"/>
                <wp:wrapNone/>
                <wp:docPr id="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405" cy="321310"/>
                        </a:xfrm>
                        <a:custGeom>
                          <a:avLst/>
                          <a:gdLst>
                            <a:gd name="T0" fmla="*/ 0 w 103"/>
                            <a:gd name="T1" fmla="*/ 506 h 506"/>
                            <a:gd name="T2" fmla="*/ 0 w 103"/>
                            <a:gd name="T3" fmla="*/ 0 h 506"/>
                            <a:gd name="T4" fmla="*/ 103 w 103"/>
                            <a:gd name="T5" fmla="*/ 0 h 506"/>
                            <a:gd name="T6" fmla="*/ 103 w 103"/>
                            <a:gd name="T7" fmla="*/ 506 h 506"/>
                            <a:gd name="T8" fmla="*/ 0 w 103"/>
                            <a:gd name="T9" fmla="*/ 506 h 5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3" h="506">
                              <a:moveTo>
                                <a:pt x="0" y="506"/>
                              </a:moveTo>
                              <a:lnTo>
                                <a:pt x="0" y="0"/>
                              </a:lnTo>
                              <a:lnTo>
                                <a:pt x="103" y="0"/>
                              </a:lnTo>
                              <a:lnTo>
                                <a:pt x="103" y="506"/>
                              </a:lnTo>
                              <a:lnTo>
                                <a:pt x="0" y="506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7D30AA3" id="Freeform 9" o:spid="_x0000_s1026" style="position:absolute;z-index:-25155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82.2pt,111.6pt,682.2pt,86.3pt,687.35pt,86.3pt,687.35pt,111.6pt,682.2pt,111.6pt" coordsize="103,5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" o:allowincell="f" fillcolor="#e0e0e0" stroked="f">
                <v:path o:connecttype="custom" o:connectlocs="0,321310;0,0;65405,0;65405,321310;0,32131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0" allowOverlap="1">
                <wp:simplePos x="0" y="0"/>
                <wp:positionH relativeFrom="page">
                  <wp:posOffset>7745730</wp:posOffset>
                </wp:positionH>
                <wp:positionV relativeFrom="page">
                  <wp:posOffset>1417320</wp:posOffset>
                </wp:positionV>
                <wp:extent cx="983615" cy="160020"/>
                <wp:effectExtent l="1905" t="0" r="0" b="3810"/>
                <wp:wrapNone/>
                <wp:docPr id="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160020"/>
                        </a:xfrm>
                        <a:custGeom>
                          <a:avLst/>
                          <a:gdLst>
                            <a:gd name="T0" fmla="*/ 0 w 1549"/>
                            <a:gd name="T1" fmla="*/ 252 h 252"/>
                            <a:gd name="T2" fmla="*/ 0 w 1549"/>
                            <a:gd name="T3" fmla="*/ 0 h 252"/>
                            <a:gd name="T4" fmla="*/ 1549 w 1549"/>
                            <a:gd name="T5" fmla="*/ 0 h 252"/>
                            <a:gd name="T6" fmla="*/ 1549 w 1549"/>
                            <a:gd name="T7" fmla="*/ 252 h 252"/>
                            <a:gd name="T8" fmla="*/ 0 w 1549"/>
                            <a:gd name="T9" fmla="*/ 252 h 2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49" h="252">
                              <a:moveTo>
                                <a:pt x="0" y="252"/>
                              </a:moveTo>
                              <a:lnTo>
                                <a:pt x="0" y="0"/>
                              </a:lnTo>
                              <a:lnTo>
                                <a:pt x="1549" y="0"/>
                              </a:lnTo>
                              <a:lnTo>
                                <a:pt x="1549" y="252"/>
                              </a:lnTo>
                              <a:lnTo>
                                <a:pt x="0" y="252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39DAE43" id="Freeform 8" o:spid="_x0000_s1026" style="position:absolute;z-index:-25155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09.9pt,124.2pt,609.9pt,111.6pt,687.35pt,111.6pt,687.35pt,124.2pt,609.9pt,124.2pt" coordsize="154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" o:allowincell="f" fillcolor="#e0e0e0" stroked="f">
                <v:path o:connecttype="custom" o:connectlocs="0,160020;0,0;983615,0;983615,160020;0,16002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760" behindDoc="1" locked="0" layoutInCell="0" allowOverlap="1">
                <wp:simplePos x="0" y="0"/>
                <wp:positionH relativeFrom="page">
                  <wp:posOffset>7811135</wp:posOffset>
                </wp:positionH>
                <wp:positionV relativeFrom="page">
                  <wp:posOffset>1096010</wp:posOffset>
                </wp:positionV>
                <wp:extent cx="852170" cy="160020"/>
                <wp:effectExtent l="635" t="635" r="4445" b="1270"/>
                <wp:wrapNone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2170" cy="160020"/>
                        </a:xfrm>
                        <a:custGeom>
                          <a:avLst/>
                          <a:gdLst>
                            <a:gd name="T0" fmla="*/ 0 w 1342"/>
                            <a:gd name="T1" fmla="*/ 252 h 252"/>
                            <a:gd name="T2" fmla="*/ 0 w 1342"/>
                            <a:gd name="T3" fmla="*/ 0 h 252"/>
                            <a:gd name="T4" fmla="*/ 1342 w 1342"/>
                            <a:gd name="T5" fmla="*/ 0 h 252"/>
                            <a:gd name="T6" fmla="*/ 1342 w 1342"/>
                            <a:gd name="T7" fmla="*/ 252 h 252"/>
                            <a:gd name="T8" fmla="*/ 0 w 1342"/>
                            <a:gd name="T9" fmla="*/ 252 h 2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342" h="252">
                              <a:moveTo>
                                <a:pt x="0" y="252"/>
                              </a:moveTo>
                              <a:lnTo>
                                <a:pt x="0" y="0"/>
                              </a:lnTo>
                              <a:lnTo>
                                <a:pt x="1342" y="0"/>
                              </a:lnTo>
                              <a:lnTo>
                                <a:pt x="1342" y="252"/>
                              </a:lnTo>
                              <a:lnTo>
                                <a:pt x="0" y="252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4A448A2" id="Freeform 7" o:spid="_x0000_s1026" style="position:absolute;z-index:-25155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15.05pt,98.9pt,615.05pt,86.3pt,682.15pt,86.3pt,682.15pt,98.9pt,615.05pt,98.9pt" coordsize="134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" o:allowincell="f" fillcolor="#e0e0e0" stroked="f">
                <v:path o:connecttype="custom" o:connectlocs="0,160020;0,0;852170,0;852170,160020;0,16002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0" allowOverlap="1">
                <wp:simplePos x="0" y="0"/>
                <wp:positionH relativeFrom="page">
                  <wp:posOffset>7811135</wp:posOffset>
                </wp:positionH>
                <wp:positionV relativeFrom="page">
                  <wp:posOffset>1256030</wp:posOffset>
                </wp:positionV>
                <wp:extent cx="852170" cy="161290"/>
                <wp:effectExtent l="635" t="0" r="4445" b="1905"/>
                <wp:wrapNone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2170" cy="161290"/>
                        </a:xfrm>
                        <a:custGeom>
                          <a:avLst/>
                          <a:gdLst>
                            <a:gd name="T0" fmla="*/ 0 w 1342"/>
                            <a:gd name="T1" fmla="*/ 254 h 254"/>
                            <a:gd name="T2" fmla="*/ 0 w 1342"/>
                            <a:gd name="T3" fmla="*/ 0 h 254"/>
                            <a:gd name="T4" fmla="*/ 1342 w 1342"/>
                            <a:gd name="T5" fmla="*/ 0 h 254"/>
                            <a:gd name="T6" fmla="*/ 1342 w 1342"/>
                            <a:gd name="T7" fmla="*/ 254 h 254"/>
                            <a:gd name="T8" fmla="*/ 0 w 1342"/>
                            <a:gd name="T9" fmla="*/ 254 h 2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342" h="254">
                              <a:moveTo>
                                <a:pt x="0" y="254"/>
                              </a:moveTo>
                              <a:lnTo>
                                <a:pt x="0" y="0"/>
                              </a:lnTo>
                              <a:lnTo>
                                <a:pt x="1342" y="0"/>
                              </a:lnTo>
                              <a:lnTo>
                                <a:pt x="1342" y="254"/>
                              </a:lnTo>
                              <a:lnTo>
                                <a:pt x="0" y="254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DB44BF9" id="Freeform 6" o:spid="_x0000_s1026" style="position:absolute;z-index:-25154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15.05pt,111.6pt,615.05pt,98.9pt,682.15pt,98.9pt,682.15pt,111.6pt,615.05pt,111.6pt" coordsize="1342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" o:allowincell="f" fillcolor="#e0e0e0" stroked="f">
                <v:path o:connecttype="custom" o:connectlocs="0,161290;0,0;852170,0;852170,161290;0,16129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1" locked="0" layoutInCell="0" allowOverlap="1">
                <wp:simplePos x="0" y="0"/>
                <wp:positionH relativeFrom="page">
                  <wp:posOffset>8735060</wp:posOffset>
                </wp:positionH>
                <wp:positionV relativeFrom="page">
                  <wp:posOffset>1096010</wp:posOffset>
                </wp:positionV>
                <wp:extent cx="66040" cy="321310"/>
                <wp:effectExtent l="635" t="635" r="0" b="1905"/>
                <wp:wrapNone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040" cy="321310"/>
                        </a:xfrm>
                        <a:custGeom>
                          <a:avLst/>
                          <a:gdLst>
                            <a:gd name="T0" fmla="*/ 0 w 104"/>
                            <a:gd name="T1" fmla="*/ 506 h 506"/>
                            <a:gd name="T2" fmla="*/ 0 w 104"/>
                            <a:gd name="T3" fmla="*/ 0 h 506"/>
                            <a:gd name="T4" fmla="*/ 104 w 104"/>
                            <a:gd name="T5" fmla="*/ 0 h 506"/>
                            <a:gd name="T6" fmla="*/ 104 w 104"/>
                            <a:gd name="T7" fmla="*/ 506 h 506"/>
                            <a:gd name="T8" fmla="*/ 0 w 104"/>
                            <a:gd name="T9" fmla="*/ 506 h 5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4" h="506">
                              <a:moveTo>
                                <a:pt x="0" y="506"/>
                              </a:moveTo>
                              <a:lnTo>
                                <a:pt x="0" y="0"/>
                              </a:lnTo>
                              <a:lnTo>
                                <a:pt x="104" y="0"/>
                              </a:lnTo>
                              <a:lnTo>
                                <a:pt x="104" y="506"/>
                              </a:lnTo>
                              <a:lnTo>
                                <a:pt x="0" y="506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EFA9830" id="Freeform 5" o:spid="_x0000_s1026" style="position:absolute;z-index:-25154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87.8pt,111.6pt,687.8pt,86.3pt,693pt,86.3pt,693pt,111.6pt,687.8pt,111.6pt" coordsize="104,5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" o:allowincell="f" fillcolor="#e0e0e0" stroked="f">
                <v:path o:connecttype="custom" o:connectlocs="0,321310;0,0;66040,0;66040,321310;0,32131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0" allowOverlap="1">
                <wp:simplePos x="0" y="0"/>
                <wp:positionH relativeFrom="page">
                  <wp:posOffset>10283825</wp:posOffset>
                </wp:positionH>
                <wp:positionV relativeFrom="page">
                  <wp:posOffset>1096010</wp:posOffset>
                </wp:positionV>
                <wp:extent cx="65405" cy="321310"/>
                <wp:effectExtent l="0" t="635" r="4445" b="1905"/>
                <wp:wrapNone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405" cy="321310"/>
                        </a:xfrm>
                        <a:custGeom>
                          <a:avLst/>
                          <a:gdLst>
                            <a:gd name="T0" fmla="*/ 0 w 103"/>
                            <a:gd name="T1" fmla="*/ 506 h 506"/>
                            <a:gd name="T2" fmla="*/ 0 w 103"/>
                            <a:gd name="T3" fmla="*/ 0 h 506"/>
                            <a:gd name="T4" fmla="*/ 103 w 103"/>
                            <a:gd name="T5" fmla="*/ 0 h 506"/>
                            <a:gd name="T6" fmla="*/ 103 w 103"/>
                            <a:gd name="T7" fmla="*/ 506 h 506"/>
                            <a:gd name="T8" fmla="*/ 0 w 103"/>
                            <a:gd name="T9" fmla="*/ 506 h 5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3" h="506">
                              <a:moveTo>
                                <a:pt x="0" y="506"/>
                              </a:moveTo>
                              <a:lnTo>
                                <a:pt x="0" y="0"/>
                              </a:lnTo>
                              <a:lnTo>
                                <a:pt x="103" y="0"/>
                              </a:lnTo>
                              <a:lnTo>
                                <a:pt x="103" y="506"/>
                              </a:lnTo>
                              <a:lnTo>
                                <a:pt x="0" y="506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FF60FE6" id="Freeform 4" o:spid="_x0000_s1026" style="position:absolute;z-index:-25154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09.75pt,111.6pt,809.75pt,86.3pt,814.9pt,86.3pt,814.9pt,111.6pt,809.75pt,111.6pt" coordsize="103,5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" o:allowincell="f" fillcolor="#e0e0e0" stroked="f">
                <v:path o:connecttype="custom" o:connectlocs="0,321310;0,0;65405,0;65405,321310;0,32131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1" locked="0" layoutInCell="0" allowOverlap="1">
                <wp:simplePos x="0" y="0"/>
                <wp:positionH relativeFrom="page">
                  <wp:posOffset>8735060</wp:posOffset>
                </wp:positionH>
                <wp:positionV relativeFrom="page">
                  <wp:posOffset>1417320</wp:posOffset>
                </wp:positionV>
                <wp:extent cx="1614170" cy="160020"/>
                <wp:effectExtent l="635" t="0" r="4445" b="3810"/>
                <wp:wrapNone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4170" cy="160020"/>
                        </a:xfrm>
                        <a:custGeom>
                          <a:avLst/>
                          <a:gdLst>
                            <a:gd name="T0" fmla="*/ 0 w 2542"/>
                            <a:gd name="T1" fmla="*/ 252 h 252"/>
                            <a:gd name="T2" fmla="*/ 0 w 2542"/>
                            <a:gd name="T3" fmla="*/ 0 h 252"/>
                            <a:gd name="T4" fmla="*/ 2542 w 2542"/>
                            <a:gd name="T5" fmla="*/ 0 h 252"/>
                            <a:gd name="T6" fmla="*/ 2542 w 2542"/>
                            <a:gd name="T7" fmla="*/ 252 h 252"/>
                            <a:gd name="T8" fmla="*/ 0 w 2542"/>
                            <a:gd name="T9" fmla="*/ 252 h 2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542" h="252">
                              <a:moveTo>
                                <a:pt x="0" y="252"/>
                              </a:moveTo>
                              <a:lnTo>
                                <a:pt x="0" y="0"/>
                              </a:lnTo>
                              <a:lnTo>
                                <a:pt x="2542" y="0"/>
                              </a:lnTo>
                              <a:lnTo>
                                <a:pt x="2542" y="252"/>
                              </a:lnTo>
                              <a:lnTo>
                                <a:pt x="0" y="252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5201081" id="Freeform 3" o:spid="_x0000_s1026" style="position:absolute;z-index:-25154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87.8pt,124.2pt,687.8pt,111.6pt,814.9pt,111.6pt,814.9pt,124.2pt,687.8pt,124.2pt" coordsize="254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" o:allowincell="f" fillcolor="#e0e0e0" stroked="f">
                <v:path o:connecttype="custom" o:connectlocs="0,160020;0,0;1614170,0;1614170,160020;0,16002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880" behindDoc="1" locked="0" layoutInCell="0" allowOverlap="1">
                <wp:simplePos x="0" y="0"/>
                <wp:positionH relativeFrom="page">
                  <wp:posOffset>8801100</wp:posOffset>
                </wp:positionH>
                <wp:positionV relativeFrom="page">
                  <wp:posOffset>1096010</wp:posOffset>
                </wp:positionV>
                <wp:extent cx="1482725" cy="160020"/>
                <wp:effectExtent l="0" t="635" r="3175" b="1270"/>
                <wp:wrapNone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2725" cy="160020"/>
                        </a:xfrm>
                        <a:custGeom>
                          <a:avLst/>
                          <a:gdLst>
                            <a:gd name="T0" fmla="*/ 0 w 2335"/>
                            <a:gd name="T1" fmla="*/ 252 h 252"/>
                            <a:gd name="T2" fmla="*/ 0 w 2335"/>
                            <a:gd name="T3" fmla="*/ 0 h 252"/>
                            <a:gd name="T4" fmla="*/ 2335 w 2335"/>
                            <a:gd name="T5" fmla="*/ 0 h 252"/>
                            <a:gd name="T6" fmla="*/ 2335 w 2335"/>
                            <a:gd name="T7" fmla="*/ 252 h 252"/>
                            <a:gd name="T8" fmla="*/ 0 w 2335"/>
                            <a:gd name="T9" fmla="*/ 252 h 2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35" h="252">
                              <a:moveTo>
                                <a:pt x="0" y="252"/>
                              </a:moveTo>
                              <a:lnTo>
                                <a:pt x="0" y="0"/>
                              </a:lnTo>
                              <a:lnTo>
                                <a:pt x="2335" y="0"/>
                              </a:lnTo>
                              <a:lnTo>
                                <a:pt x="2335" y="252"/>
                              </a:lnTo>
                              <a:lnTo>
                                <a:pt x="0" y="252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20DC094" id="Freeform 2" o:spid="_x0000_s1026" style="position:absolute;z-index:-25154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93pt,98.9pt,693pt,86.3pt,809.75pt,86.3pt,809.75pt,98.9pt,693pt,98.9pt" coordsize="2335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" o:allowincell="f" fillcolor="#e0e0e0" stroked="f">
                <v:path o:connecttype="custom" o:connectlocs="0,160020;0,0;1482725,0;1482725,160020;0,160020" o:connectangles="0,0,0,0,0"/>
                <w10:wrap anchorx="page" anchory="page"/>
              </v:polyline>
            </w:pict>
          </mc:Fallback>
        </mc:AlternateContent>
      </w:r>
      <w:r w:rsidRPr="007F7E2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1" locked="0" layoutInCell="0" allowOverlap="1">
                <wp:simplePos x="0" y="0"/>
                <wp:positionH relativeFrom="page">
                  <wp:posOffset>8801100</wp:posOffset>
                </wp:positionH>
                <wp:positionV relativeFrom="page">
                  <wp:posOffset>1256030</wp:posOffset>
                </wp:positionV>
                <wp:extent cx="1482725" cy="161290"/>
                <wp:effectExtent l="0" t="0" r="3175" b="1905"/>
                <wp:wrapNone/>
                <wp:docPr id="1" name="Freeform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2725" cy="161290"/>
                        </a:xfrm>
                        <a:custGeom>
                          <a:avLst/>
                          <a:gdLst>
                            <a:gd name="T0" fmla="*/ 0 w 2335"/>
                            <a:gd name="T1" fmla="*/ 254 h 254"/>
                            <a:gd name="T2" fmla="*/ 0 w 2335"/>
                            <a:gd name="T3" fmla="*/ 0 h 254"/>
                            <a:gd name="T4" fmla="*/ 2335 w 2335"/>
                            <a:gd name="T5" fmla="*/ 0 h 254"/>
                            <a:gd name="T6" fmla="*/ 2335 w 2335"/>
                            <a:gd name="T7" fmla="*/ 254 h 254"/>
                            <a:gd name="T8" fmla="*/ 0 w 2335"/>
                            <a:gd name="T9" fmla="*/ 254 h 2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35" h="254">
                              <a:moveTo>
                                <a:pt x="0" y="254"/>
                              </a:moveTo>
                              <a:lnTo>
                                <a:pt x="0" y="0"/>
                              </a:lnTo>
                              <a:lnTo>
                                <a:pt x="2335" y="0"/>
                              </a:lnTo>
                              <a:lnTo>
                                <a:pt x="2335" y="254"/>
                              </a:lnTo>
                              <a:lnTo>
                                <a:pt x="0" y="254"/>
                              </a:lnTo>
                            </a:path>
                          </a:pathLst>
                        </a:custGeom>
                        <a:solidFill>
                          <a:srgbClr val="E0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93B9A82" id="Freeform 1" o:spid="_x0000_s1026" style="position:absolute;z-index:-25154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93pt,111.6pt,693pt,98.9pt,809.75pt,98.9pt,809.75pt,111.6pt,693pt,111.6pt" coordsize="233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" o:allowincell="f" fillcolor="#e0e0e0" stroked="f">
                <v:path o:connecttype="custom" o:connectlocs="0,161290;0,0;1482725,0;1482725,161290;0,161290" o:connectangles="0,0,0,0,0"/>
                <w10:wrap anchorx="page" anchory="page"/>
              </v:polyline>
            </w:pict>
          </mc:Fallback>
        </mc:AlternateConten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eastAsia="en-GB"/>
        </w:rPr>
        <w:sectPr w:rsidR="007F7E26" w:rsidRPr="007F7E26">
          <w:pgSz w:w="16820" w:h="11900" w:orient="landscape"/>
          <w:pgMar w:top="-670" w:right="312" w:bottom="-20" w:left="683" w:header="720" w:footer="720" w:gutter="0"/>
          <w:cols w:space="720"/>
          <w:noEndnote/>
        </w:sectPr>
      </w:pP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before="2" w:after="0" w:line="276" w:lineRule="exact"/>
        <w:ind w:left="34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</w:pPr>
      <w:bookmarkStart w:id="6" w:name="Pg10"/>
      <w:bookmarkEnd w:id="6"/>
      <w:r w:rsidRPr="007F7E26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en-GB"/>
        </w:rPr>
        <w:lastRenderedPageBreak/>
        <w:t xml:space="preserve">EQUALITY ACTION PLAN   February 2020 </w:t>
      </w:r>
    </w:p>
    <w:p w:rsidR="007F7E26" w:rsidRPr="007F7E26" w:rsidRDefault="007F7E26" w:rsidP="007F7E26">
      <w:pPr>
        <w:widowControl w:val="0"/>
        <w:autoSpaceDE w:val="0"/>
        <w:autoSpaceDN w:val="0"/>
        <w:adjustRightInd w:val="0"/>
        <w:spacing w:after="0" w:line="226" w:lineRule="exact"/>
        <w:ind w:left="20"/>
        <w:rPr>
          <w:rFonts w:ascii="Times New Roman" w:eastAsia="Arial Unicode MS" w:hAnsi="Times New Roman" w:cs="Times New Roman"/>
          <w:color w:val="000000"/>
          <w:sz w:val="24"/>
          <w:szCs w:val="24"/>
          <w:lang w:eastAsia="en-GB"/>
        </w:rPr>
      </w:pPr>
    </w:p>
    <w:tbl>
      <w:tblPr>
        <w:tblW w:w="15597" w:type="dxa"/>
        <w:tblInd w:w="-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7"/>
        <w:gridCol w:w="5240"/>
        <w:gridCol w:w="2840"/>
        <w:gridCol w:w="1840"/>
        <w:gridCol w:w="1560"/>
        <w:gridCol w:w="2560"/>
      </w:tblGrid>
      <w:tr w:rsidR="007F7E26" w:rsidRPr="007F7E26" w:rsidTr="007F7E26">
        <w:trPr>
          <w:trHeight w:hRule="exact" w:val="748"/>
        </w:trPr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22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Equality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2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Strand</w:t>
            </w:r>
          </w:p>
        </w:tc>
        <w:tc>
          <w:tcPr>
            <w:tcW w:w="5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26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Action</w:t>
            </w:r>
          </w:p>
        </w:tc>
        <w:tc>
          <w:tcPr>
            <w:tcW w:w="2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How will the impact of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the action be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monitored?</w:t>
            </w:r>
          </w:p>
        </w:tc>
        <w:tc>
          <w:tcPr>
            <w:tcW w:w="1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Who is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responsible for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" w:after="0" w:line="254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implementing?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What are the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timeframes?</w:t>
            </w:r>
          </w:p>
        </w:tc>
        <w:tc>
          <w:tcPr>
            <w:tcW w:w="2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3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Early success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indicators</w:t>
            </w:r>
          </w:p>
        </w:tc>
      </w:tr>
      <w:tr w:rsidR="007F7E26" w:rsidRPr="007F7E26" w:rsidTr="007F7E26">
        <w:trPr>
          <w:trHeight w:hRule="exact" w:val="2267"/>
        </w:trPr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</w:p>
        </w:tc>
        <w:tc>
          <w:tcPr>
            <w:tcW w:w="5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</w:p>
        </w:tc>
        <w:tc>
          <w:tcPr>
            <w:tcW w:w="2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</w:p>
        </w:tc>
        <w:tc>
          <w:tcPr>
            <w:tcW w:w="1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</w:p>
        </w:tc>
        <w:tc>
          <w:tcPr>
            <w:tcW w:w="2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Girls’ maths books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will show clear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progression of mental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maths skills and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2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strategies over  time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Increase in the % of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2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girls reaching above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age related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expectations in maths</w:t>
            </w:r>
          </w:p>
        </w:tc>
      </w:tr>
      <w:tr w:rsidR="007F7E26" w:rsidRPr="007F7E26" w:rsidTr="007F7E26">
        <w:trPr>
          <w:trHeight w:hRule="exact" w:val="886"/>
        </w:trPr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2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Equality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2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Duty</w:t>
            </w:r>
          </w:p>
        </w:tc>
        <w:tc>
          <w:tcPr>
            <w:tcW w:w="5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8D41EB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6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Improve the pr</w:t>
            </w:r>
            <w:r w:rsidR="008D41EB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ogress of SEND children to make </w:t>
            </w: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at least expected/accelerated progress.</w:t>
            </w:r>
          </w:p>
        </w:tc>
        <w:tc>
          <w:tcPr>
            <w:tcW w:w="2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Monitor children’s books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Pupil progress meetings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Pupil tracking</w:t>
            </w:r>
          </w:p>
        </w:tc>
        <w:tc>
          <w:tcPr>
            <w:tcW w:w="1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Inclusion leader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SENCo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" w:after="0" w:line="254" w:lineRule="exact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Class teachers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July 2023</w:t>
            </w:r>
          </w:p>
        </w:tc>
        <w:tc>
          <w:tcPr>
            <w:tcW w:w="2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Accelerated progress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of SEND children as a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group</w:t>
            </w:r>
          </w:p>
        </w:tc>
      </w:tr>
      <w:tr w:rsidR="007F7E26" w:rsidRPr="007F7E26" w:rsidTr="007F7E26">
        <w:trPr>
          <w:trHeight w:hRule="exact" w:val="1254"/>
        </w:trPr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2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Community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4" w:lineRule="exact"/>
              <w:ind w:left="122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cohesion</w:t>
            </w:r>
          </w:p>
        </w:tc>
        <w:tc>
          <w:tcPr>
            <w:tcW w:w="5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8D41EB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6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Celebrate cultura</w:t>
            </w:r>
            <w:r w:rsidR="008D41EB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l events throughout the year to </w:t>
            </w: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increase pupil</w:t>
            </w:r>
            <w:r w:rsidR="008D41EB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 awareness and understanding of </w:t>
            </w: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differen</w:t>
            </w:r>
            <w:r w:rsidR="008D41EB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t communities e.g. Diwali, Eid, </w:t>
            </w: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Christmas.</w:t>
            </w:r>
          </w:p>
        </w:tc>
        <w:tc>
          <w:tcPr>
            <w:tcW w:w="2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PSHE assessments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RE assessments</w:t>
            </w:r>
          </w:p>
        </w:tc>
        <w:tc>
          <w:tcPr>
            <w:tcW w:w="1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RE and PSHE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4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leaders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Ongoing</w:t>
            </w:r>
          </w:p>
        </w:tc>
        <w:tc>
          <w:tcPr>
            <w:tcW w:w="2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5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Increased awareness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of different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communities shown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2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in PSHCE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assessments</w:t>
            </w:r>
          </w:p>
        </w:tc>
      </w:tr>
      <w:tr w:rsidR="007F7E26" w:rsidRPr="007F7E26" w:rsidTr="007F7E26">
        <w:trPr>
          <w:trHeight w:hRule="exact" w:val="1256"/>
        </w:trPr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7" w:after="0" w:line="254" w:lineRule="exact"/>
              <w:ind w:left="122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Community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2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Cohesion</w:t>
            </w:r>
          </w:p>
        </w:tc>
        <w:tc>
          <w:tcPr>
            <w:tcW w:w="5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8D41EB">
            <w:pPr>
              <w:widowControl w:val="0"/>
              <w:autoSpaceDE w:val="0"/>
              <w:autoSpaceDN w:val="0"/>
              <w:adjustRightInd w:val="0"/>
              <w:spacing w:before="17" w:after="0" w:line="254" w:lineRule="exact"/>
              <w:ind w:left="126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Provide e</w:t>
            </w:r>
            <w:r w:rsidR="008D41EB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xtended school activities, with </w:t>
            </w: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opportunitie</w:t>
            </w:r>
            <w:r w:rsidR="008D41EB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s for pupils represented in all </w:t>
            </w: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groups to ta</w:t>
            </w:r>
            <w:r w:rsidR="008D41EB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ke part in activities and build </w:t>
            </w: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positive inte</w:t>
            </w:r>
            <w:r w:rsidR="008D41EB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raction and achievement for all </w:t>
            </w: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groups</w:t>
            </w:r>
          </w:p>
        </w:tc>
        <w:tc>
          <w:tcPr>
            <w:tcW w:w="2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7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Take up of extended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school activities in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terms of socio-economic</w:t>
            </w:r>
          </w:p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groups</w:t>
            </w:r>
          </w:p>
        </w:tc>
        <w:tc>
          <w:tcPr>
            <w:tcW w:w="1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7" w:after="0" w:line="254" w:lineRule="exact"/>
              <w:ind w:left="128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Headteacher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7F7E26" w:rsidP="007F7E26">
            <w:pPr>
              <w:widowControl w:val="0"/>
              <w:autoSpaceDE w:val="0"/>
              <w:autoSpaceDN w:val="0"/>
              <w:adjustRightInd w:val="0"/>
              <w:spacing w:before="17" w:after="0" w:line="254" w:lineRule="exact"/>
              <w:ind w:left="131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July 2023</w:t>
            </w:r>
          </w:p>
        </w:tc>
        <w:tc>
          <w:tcPr>
            <w:tcW w:w="2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7E26" w:rsidRPr="007F7E26" w:rsidRDefault="008D41EB" w:rsidP="008D41EB">
            <w:pPr>
              <w:widowControl w:val="0"/>
              <w:autoSpaceDE w:val="0"/>
              <w:autoSpaceDN w:val="0"/>
              <w:adjustRightInd w:val="0"/>
              <w:spacing w:before="17" w:after="0" w:line="254" w:lineRule="exact"/>
              <w:ind w:left="129"/>
              <w:rPr>
                <w:rFonts w:ascii="Times New Roman" w:eastAsia="Arial Unicode MS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 xml:space="preserve">Greater range of groups participating </w:t>
            </w:r>
            <w:r w:rsidR="007F7E26" w:rsidRPr="007F7E26">
              <w:rPr>
                <w:rFonts w:ascii="Times New Roman" w:eastAsia="Arial Unicode MS" w:hAnsi="Times New Roman" w:cs="Times New Roman"/>
                <w:color w:val="000000"/>
                <w:lang w:eastAsia="en-GB"/>
              </w:rPr>
              <w:t>in extended services.</w:t>
            </w:r>
          </w:p>
        </w:tc>
      </w:tr>
    </w:tbl>
    <w:p w:rsidR="003722BD" w:rsidRPr="007F7E26" w:rsidRDefault="003722BD">
      <w:pPr>
        <w:rPr>
          <w:rFonts w:ascii="Times New Roman" w:hAnsi="Times New Roman" w:cs="Times New Roman"/>
        </w:rPr>
      </w:pPr>
    </w:p>
    <w:sectPr w:rsidR="003722BD" w:rsidRPr="007F7E26" w:rsidSect="007F7E2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07E79">
      <w:pPr>
        <w:spacing w:after="0" w:line="240" w:lineRule="auto"/>
      </w:pPr>
      <w:r>
        <w:separator/>
      </w:r>
    </w:p>
  </w:endnote>
  <w:endnote w:type="continuationSeparator" w:id="0">
    <w:p w:rsidR="00000000" w:rsidRDefault="00E07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E26" w:rsidRDefault="007F7E2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07E79">
      <w:rPr>
        <w:noProof/>
      </w:rPr>
      <w:t>11</w:t>
    </w:r>
    <w:r>
      <w:rPr>
        <w:noProof/>
      </w:rPr>
      <w:fldChar w:fldCharType="end"/>
    </w:r>
  </w:p>
  <w:p w:rsidR="007F7E26" w:rsidRDefault="007F7E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07E79">
      <w:pPr>
        <w:spacing w:after="0" w:line="240" w:lineRule="auto"/>
      </w:pPr>
      <w:r>
        <w:separator/>
      </w:r>
    </w:p>
  </w:footnote>
  <w:footnote w:type="continuationSeparator" w:id="0">
    <w:p w:rsidR="00000000" w:rsidRDefault="00E07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1537D"/>
    <w:multiLevelType w:val="hybridMultilevel"/>
    <w:tmpl w:val="33F24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90625"/>
    <w:multiLevelType w:val="hybridMultilevel"/>
    <w:tmpl w:val="0400C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458A8"/>
    <w:multiLevelType w:val="hybridMultilevel"/>
    <w:tmpl w:val="54D04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55D0F"/>
    <w:multiLevelType w:val="hybridMultilevel"/>
    <w:tmpl w:val="2E42257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" w15:restartNumberingAfterBreak="0">
    <w:nsid w:val="16E44B6A"/>
    <w:multiLevelType w:val="hybridMultilevel"/>
    <w:tmpl w:val="A9B2A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E16C06"/>
    <w:multiLevelType w:val="hybridMultilevel"/>
    <w:tmpl w:val="45B6B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B37ECB"/>
    <w:multiLevelType w:val="hybridMultilevel"/>
    <w:tmpl w:val="22D0D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6B3579"/>
    <w:multiLevelType w:val="hybridMultilevel"/>
    <w:tmpl w:val="C8448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FE27E8"/>
    <w:multiLevelType w:val="hybridMultilevel"/>
    <w:tmpl w:val="9F96ED8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D94BEF"/>
    <w:multiLevelType w:val="hybridMultilevel"/>
    <w:tmpl w:val="918C3002"/>
    <w:lvl w:ilvl="0" w:tplc="08090001">
      <w:start w:val="1"/>
      <w:numFmt w:val="bullet"/>
      <w:lvlText w:val=""/>
      <w:lvlJc w:val="left"/>
      <w:pPr>
        <w:ind w:left="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10" w15:restartNumberingAfterBreak="0">
    <w:nsid w:val="59B07566"/>
    <w:multiLevelType w:val="hybridMultilevel"/>
    <w:tmpl w:val="1618E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6E4127"/>
    <w:multiLevelType w:val="hybridMultilevel"/>
    <w:tmpl w:val="FD181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438A1"/>
    <w:multiLevelType w:val="hybridMultilevel"/>
    <w:tmpl w:val="954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11"/>
  </w:num>
  <w:num w:numId="5">
    <w:abstractNumId w:val="7"/>
  </w:num>
  <w:num w:numId="6">
    <w:abstractNumId w:val="10"/>
  </w:num>
  <w:num w:numId="7">
    <w:abstractNumId w:val="12"/>
  </w:num>
  <w:num w:numId="8">
    <w:abstractNumId w:val="4"/>
  </w:num>
  <w:num w:numId="9">
    <w:abstractNumId w:val="6"/>
  </w:num>
  <w:num w:numId="10">
    <w:abstractNumId w:val="2"/>
  </w:num>
  <w:num w:numId="11">
    <w:abstractNumId w:val="0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E26"/>
    <w:rsid w:val="001313CC"/>
    <w:rsid w:val="003722BD"/>
    <w:rsid w:val="007F7E26"/>
    <w:rsid w:val="008D41EB"/>
    <w:rsid w:val="00AC63FF"/>
    <w:rsid w:val="00E0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57BA5C-4392-40E4-9CD9-4AE762F9B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F7E26"/>
    <w:pPr>
      <w:tabs>
        <w:tab w:val="center" w:pos="4513"/>
        <w:tab w:val="right" w:pos="9026"/>
      </w:tabs>
    </w:pPr>
    <w:rPr>
      <w:rFonts w:ascii="Calibri" w:eastAsia="Times New Roman" w:hAnsi="Calibri" w:cs="Times New Roman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7F7E26"/>
    <w:rPr>
      <w:rFonts w:ascii="Calibri" w:eastAsia="Times New Roman" w:hAnsi="Calibri" w:cs="Times New Roman"/>
      <w:lang w:eastAsia="en-GB"/>
    </w:rPr>
  </w:style>
  <w:style w:type="paragraph" w:styleId="BodyText">
    <w:name w:val="Body Text"/>
    <w:basedOn w:val="Normal"/>
    <w:link w:val="BodyTextChar"/>
    <w:rsid w:val="007F7E26"/>
    <w:pPr>
      <w:spacing w:after="0" w:line="240" w:lineRule="auto"/>
    </w:pPr>
    <w:rPr>
      <w:rFonts w:ascii="Arial" w:eastAsia="Times New Roman" w:hAnsi="Arial" w:cs="Arial"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7F7E26"/>
    <w:rPr>
      <w:rFonts w:ascii="Arial" w:eastAsia="Times New Roman" w:hAnsi="Arial" w:cs="Ari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1313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D0894BAE</Template>
  <TotalTime>49</TotalTime>
  <Pages>11</Pages>
  <Words>3141</Words>
  <Characters>17907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Delia Jameson</dc:creator>
  <cp:keywords/>
  <dc:description/>
  <cp:lastModifiedBy>Delia Jameson</cp:lastModifiedBy>
  <cp:revision>2</cp:revision>
  <dcterms:created xsi:type="dcterms:W3CDTF">2020-02-04T18:11:00Z</dcterms:created>
  <dcterms:modified xsi:type="dcterms:W3CDTF">2020-02-04T19:02:00Z</dcterms:modified>
</cp:coreProperties>
</file>