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4C" w:rsidRPr="00176C67" w:rsidRDefault="006E3D75" w:rsidP="00AA7C4C">
      <w:pPr>
        <w:rPr>
          <w:rFonts w:ascii="Arial" w:hAnsi="Arial" w:cs="Arial"/>
          <w:color w:val="FF0000"/>
        </w:rPr>
      </w:pPr>
      <w:bookmarkStart w:id="0" w:name="_GoBack"/>
      <w:bookmarkEnd w:id="0"/>
      <w:r>
        <w:rPr>
          <w:rFonts w:ascii="Arial" w:hAnsi="Arial" w:cs="Arial"/>
          <w:b/>
        </w:rPr>
        <w:t>Academy Board from 1/9/19 – 31/8/20</w:t>
      </w:r>
      <w:r w:rsidR="00AA7C4C">
        <w:rPr>
          <w:rFonts w:ascii="Arial" w:hAnsi="Arial" w:cs="Arial"/>
          <w:b/>
        </w:rPr>
        <w:t xml:space="preserve"> </w:t>
      </w:r>
      <w:r w:rsidR="00176C67">
        <w:rPr>
          <w:rFonts w:ascii="Arial" w:hAnsi="Arial" w:cs="Arial"/>
          <w:b/>
          <w:color w:val="FF0000"/>
        </w:rPr>
        <w:t>FOR BOARD RECORDS (INCLUDES EBM)</w:t>
      </w:r>
    </w:p>
    <w:tbl>
      <w:tblPr>
        <w:tblStyle w:val="TableGrid"/>
        <w:tblW w:w="14142" w:type="dxa"/>
        <w:tblLayout w:type="fixed"/>
        <w:tblLook w:val="04A0" w:firstRow="1" w:lastRow="0" w:firstColumn="1" w:lastColumn="0" w:noHBand="0" w:noVBand="1"/>
      </w:tblPr>
      <w:tblGrid>
        <w:gridCol w:w="2235"/>
        <w:gridCol w:w="708"/>
        <w:gridCol w:w="1418"/>
        <w:gridCol w:w="1701"/>
        <w:gridCol w:w="1701"/>
        <w:gridCol w:w="1559"/>
        <w:gridCol w:w="2126"/>
        <w:gridCol w:w="2694"/>
      </w:tblGrid>
      <w:tr w:rsidR="00AA7C4C" w:rsidTr="0085623B">
        <w:tc>
          <w:tcPr>
            <w:tcW w:w="2235" w:type="dxa"/>
          </w:tcPr>
          <w:p w:rsidR="00AA7C4C" w:rsidRPr="00930299" w:rsidRDefault="00AA7C4C" w:rsidP="0085623B">
            <w:pPr>
              <w:rPr>
                <w:rFonts w:ascii="Arial" w:hAnsi="Arial" w:cs="Arial"/>
                <w:b/>
              </w:rPr>
            </w:pPr>
            <w:r w:rsidRPr="00930299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8" w:type="dxa"/>
          </w:tcPr>
          <w:p w:rsidR="00AA7C4C" w:rsidRPr="00930299" w:rsidRDefault="00AA7C4C" w:rsidP="008562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 xml:space="preserve">Type </w:t>
            </w:r>
          </w:p>
        </w:tc>
        <w:tc>
          <w:tcPr>
            <w:tcW w:w="1418" w:type="dxa"/>
          </w:tcPr>
          <w:p w:rsidR="00AA7C4C" w:rsidRPr="00930299" w:rsidRDefault="00AA7C4C" w:rsidP="008562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Date appointed</w:t>
            </w:r>
          </w:p>
        </w:tc>
        <w:tc>
          <w:tcPr>
            <w:tcW w:w="1701" w:type="dxa"/>
          </w:tcPr>
          <w:p w:rsidR="00AA7C4C" w:rsidRPr="00930299" w:rsidRDefault="00AA7C4C" w:rsidP="008562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Appointment ceased</w:t>
            </w:r>
          </w:p>
        </w:tc>
        <w:tc>
          <w:tcPr>
            <w:tcW w:w="1701" w:type="dxa"/>
          </w:tcPr>
          <w:p w:rsidR="00AA7C4C" w:rsidRPr="00930299" w:rsidRDefault="00AA7C4C" w:rsidP="008562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Appointed by</w:t>
            </w:r>
          </w:p>
        </w:tc>
        <w:tc>
          <w:tcPr>
            <w:tcW w:w="1559" w:type="dxa"/>
          </w:tcPr>
          <w:p w:rsidR="00AA7C4C" w:rsidRPr="00930299" w:rsidRDefault="00AA7C4C" w:rsidP="008562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Committees served on</w:t>
            </w:r>
          </w:p>
        </w:tc>
        <w:tc>
          <w:tcPr>
            <w:tcW w:w="2126" w:type="dxa"/>
          </w:tcPr>
          <w:p w:rsidR="00AA7C4C" w:rsidRPr="00930299" w:rsidRDefault="00AA7C4C" w:rsidP="008562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Positions of Responsibility</w:t>
            </w:r>
          </w:p>
        </w:tc>
        <w:tc>
          <w:tcPr>
            <w:tcW w:w="2694" w:type="dxa"/>
          </w:tcPr>
          <w:p w:rsidR="00AA7C4C" w:rsidRPr="00930299" w:rsidRDefault="00AA7C4C" w:rsidP="008562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Declaration of Interest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 w:rsidRPr="00F67DF3">
              <w:rPr>
                <w:rFonts w:ascii="Arial" w:hAnsi="Arial" w:cs="Arial"/>
              </w:rPr>
              <w:t xml:space="preserve">Fr </w:t>
            </w:r>
            <w:r>
              <w:rPr>
                <w:rFonts w:ascii="Arial" w:hAnsi="Arial" w:cs="Arial"/>
              </w:rPr>
              <w:t>Bartholomew Zubeviel</w:t>
            </w:r>
          </w:p>
        </w:tc>
        <w:tc>
          <w:tcPr>
            <w:tcW w:w="708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Pr="00F67DF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:rsidR="00AA7C4C" w:rsidRDefault="00047CFA" w:rsidP="004230F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1/4/20</w:t>
            </w:r>
          </w:p>
        </w:tc>
        <w:tc>
          <w:tcPr>
            <w:tcW w:w="1701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L, H (Review Officer </w:t>
            </w:r>
          </w:p>
        </w:tc>
        <w:tc>
          <w:tcPr>
            <w:tcW w:w="2126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 &amp; Ethos</w:t>
            </w:r>
          </w:p>
        </w:tc>
        <w:tc>
          <w:tcPr>
            <w:tcW w:w="2694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Parish Priest at St Chad’s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Michelle Nze</w:t>
            </w:r>
          </w:p>
        </w:tc>
        <w:tc>
          <w:tcPr>
            <w:tcW w:w="708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AA7C4C" w:rsidRDefault="00AA7C4C" w:rsidP="006E3D75">
            <w:pPr>
              <w:spacing w:after="0"/>
              <w:rPr>
                <w:rFonts w:ascii="Arial" w:hAnsi="Arial" w:cs="Arial"/>
              </w:rPr>
            </w:pPr>
            <w:r w:rsidRPr="002A6242">
              <w:rPr>
                <w:rFonts w:ascii="Arial" w:hAnsi="Arial" w:cs="Arial"/>
              </w:rPr>
              <w:t>1/4/</w:t>
            </w:r>
            <w:r w:rsidR="00D11077">
              <w:rPr>
                <w:rFonts w:ascii="Arial" w:hAnsi="Arial" w:cs="Arial"/>
              </w:rPr>
              <w:t>16</w:t>
            </w:r>
            <w:r w:rsidR="004230F5">
              <w:rPr>
                <w:rFonts w:ascii="Arial" w:hAnsi="Arial" w:cs="Arial"/>
              </w:rPr>
              <w:t xml:space="preserve"> – 31/</w:t>
            </w:r>
            <w:r w:rsidR="006E3D75">
              <w:rPr>
                <w:rFonts w:ascii="Arial" w:hAnsi="Arial" w:cs="Arial"/>
              </w:rPr>
              <w:t>1/2021*</w:t>
            </w:r>
          </w:p>
          <w:p w:rsidR="006E3D75" w:rsidRPr="006E3D75" w:rsidRDefault="006E3D75" w:rsidP="006E3D75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L, R, A, H, Pa, </w:t>
            </w:r>
          </w:p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</w:p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CoB </w:t>
            </w:r>
            <w:r w:rsidR="006E3D75">
              <w:rPr>
                <w:rFonts w:ascii="Arial" w:hAnsi="Arial" w:cs="Arial"/>
                <w:sz w:val="20"/>
                <w:szCs w:val="20"/>
              </w:rPr>
              <w:t xml:space="preserve">(also Chair </w:t>
            </w:r>
            <w:r w:rsidR="006E3D75" w:rsidRPr="006E3D75">
              <w:rPr>
                <w:rFonts w:ascii="Arial" w:hAnsi="Arial" w:cs="Arial"/>
                <w:sz w:val="20"/>
                <w:szCs w:val="20"/>
              </w:rPr>
              <w:t xml:space="preserve">of H &amp; Pa </w:t>
            </w:r>
            <w:r w:rsidRPr="006E3D75">
              <w:rPr>
                <w:rFonts w:ascii="Arial" w:hAnsi="Arial" w:cs="Arial"/>
                <w:sz w:val="20"/>
                <w:szCs w:val="20"/>
              </w:rPr>
              <w:t>Committees)</w:t>
            </w:r>
            <w:r w:rsidRPr="00882BCE">
              <w:rPr>
                <w:rFonts w:ascii="Arial" w:hAnsi="Arial" w:cs="Arial"/>
              </w:rPr>
              <w:t xml:space="preserve"> </w:t>
            </w:r>
          </w:p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Assessment;</w:t>
            </w:r>
          </w:p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KS2; MAP; PPG </w:t>
            </w:r>
          </w:p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&amp; CLA</w:t>
            </w:r>
          </w:p>
        </w:tc>
        <w:tc>
          <w:tcPr>
            <w:tcW w:w="2694" w:type="dxa"/>
          </w:tcPr>
          <w:p w:rsidR="00AA7C4C" w:rsidRDefault="00AA7C4C" w:rsidP="008562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Management Consultant NHS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Sandra Reid</w:t>
            </w: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 w:rsidRPr="002A6242">
              <w:rPr>
                <w:rFonts w:ascii="Arial" w:hAnsi="Arial" w:cs="Arial"/>
              </w:rPr>
              <w:t>1/4/16</w:t>
            </w:r>
            <w:r w:rsidR="006E3D75">
              <w:rPr>
                <w:rFonts w:ascii="Arial" w:hAnsi="Arial" w:cs="Arial"/>
              </w:rPr>
              <w:t xml:space="preserve"> – 31/1/2021</w:t>
            </w:r>
          </w:p>
          <w:p w:rsidR="006E3D75" w:rsidRDefault="006E3D75" w:rsidP="00AA7C4C">
            <w:pPr>
              <w:spacing w:after="0"/>
            </w:pP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L, R, A, H</w:t>
            </w: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SEND, Maths VCoB; Chair Admissions</w:t>
            </w:r>
          </w:p>
        </w:tc>
        <w:tc>
          <w:tcPr>
            <w:tcW w:w="2694" w:type="dxa"/>
          </w:tcPr>
          <w:p w:rsidR="00AA7C4C" w:rsidRDefault="00AA7C4C" w:rsidP="003E778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Employee SLAM; 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Marissa Szczepaniak</w:t>
            </w: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</w:pPr>
            <w:r>
              <w:t>29/3/17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Chair Resources</w:t>
            </w:r>
          </w:p>
        </w:tc>
        <w:tc>
          <w:tcPr>
            <w:tcW w:w="2694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Employee Hastings Funds Management </w:t>
            </w:r>
            <w:r w:rsidRPr="001D1D7F">
              <w:rPr>
                <w:rFonts w:ascii="Arial" w:hAnsi="Arial" w:cs="Arial"/>
                <w:sz w:val="18"/>
                <w:szCs w:val="18"/>
              </w:rPr>
              <w:t>(numerous directorships in investments/leasing/ financial and utilities sectors</w:t>
            </w:r>
            <w:r>
              <w:rPr>
                <w:rFonts w:ascii="Arial" w:hAnsi="Arial" w:cs="Arial"/>
              </w:rPr>
              <w:t>)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Christopher Halls</w:t>
            </w: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</w:pPr>
            <w:r>
              <w:t>22/5/19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AA7C4C" w:rsidRDefault="003E778B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Chair</w:t>
            </w:r>
            <w:r w:rsidR="00176C67">
              <w:rPr>
                <w:rFonts w:ascii="Arial" w:hAnsi="Arial" w:cs="Arial"/>
              </w:rPr>
              <w:t xml:space="preserve"> LTS</w:t>
            </w:r>
          </w:p>
        </w:tc>
        <w:tc>
          <w:tcPr>
            <w:tcW w:w="2694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</w:tr>
      <w:tr w:rsidR="00AA7C4C" w:rsidTr="0085623B">
        <w:tc>
          <w:tcPr>
            <w:tcW w:w="2235" w:type="dxa"/>
          </w:tcPr>
          <w:p w:rsidR="00AA7C4C" w:rsidRDefault="00BA0B8E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Yvonne Ndifor</w:t>
            </w:r>
          </w:p>
        </w:tc>
        <w:tc>
          <w:tcPr>
            <w:tcW w:w="708" w:type="dxa"/>
          </w:tcPr>
          <w:p w:rsidR="00AA7C4C" w:rsidRDefault="006E3D75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</w:tc>
        <w:tc>
          <w:tcPr>
            <w:tcW w:w="1418" w:type="dxa"/>
          </w:tcPr>
          <w:p w:rsidR="00AA7C4C" w:rsidRPr="002A6242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7C4C" w:rsidRDefault="00BA0B8E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</w:tr>
      <w:tr w:rsidR="00AA7C4C" w:rsidTr="0085623B">
        <w:tc>
          <w:tcPr>
            <w:tcW w:w="2235" w:type="dxa"/>
          </w:tcPr>
          <w:p w:rsidR="00AA7C4C" w:rsidRDefault="00BA0B8E" w:rsidP="00AA7C4C">
            <w:pPr>
              <w:spacing w:after="0"/>
              <w:rPr>
                <w:rFonts w:ascii="Arial" w:hAnsi="Arial" w:cs="Arial"/>
              </w:rPr>
            </w:pPr>
            <w:r w:rsidRPr="00FF74BB">
              <w:rPr>
                <w:rFonts w:ascii="Arial" w:hAnsi="Arial" w:cs="Arial"/>
              </w:rPr>
              <w:t>Ruth Kidane</w:t>
            </w:r>
          </w:p>
        </w:tc>
        <w:tc>
          <w:tcPr>
            <w:tcW w:w="708" w:type="dxa"/>
          </w:tcPr>
          <w:p w:rsidR="006E3D75" w:rsidRDefault="006E3D75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  <w:p w:rsidR="00AA7C4C" w:rsidRDefault="00BA0B8E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6E3D75" w:rsidRDefault="00D11077" w:rsidP="00AA7C4C">
            <w:pPr>
              <w:spacing w:after="0"/>
            </w:pPr>
            <w:r>
              <w:t>8/6/16</w:t>
            </w:r>
          </w:p>
          <w:p w:rsidR="00AA7C4C" w:rsidRDefault="00FF74BB" w:rsidP="00AA7C4C">
            <w:pPr>
              <w:spacing w:after="0"/>
            </w:pPr>
            <w:r>
              <w:t>19/3/20</w:t>
            </w:r>
          </w:p>
        </w:tc>
        <w:tc>
          <w:tcPr>
            <w:tcW w:w="1701" w:type="dxa"/>
          </w:tcPr>
          <w:p w:rsidR="006E3D75" w:rsidRDefault="00D11077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19/3/20</w:t>
            </w:r>
          </w:p>
          <w:p w:rsidR="00AA7C4C" w:rsidRDefault="00D11077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D11077" w:rsidRDefault="00D11077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  <w:p w:rsidR="00AA7C4C" w:rsidRDefault="00BA0B8E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AA7C4C" w:rsidRDefault="00FF74BB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</w:p>
        </w:tc>
        <w:tc>
          <w:tcPr>
            <w:tcW w:w="2126" w:type="dxa"/>
          </w:tcPr>
          <w:p w:rsidR="00FF74BB" w:rsidRDefault="00FF74BB" w:rsidP="00FF74B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Vice Chair R</w:t>
            </w:r>
            <w:r w:rsidR="00176C67">
              <w:rPr>
                <w:rFonts w:ascii="Arial" w:hAnsi="Arial" w:cs="Arial"/>
              </w:rPr>
              <w:t>esources</w:t>
            </w:r>
          </w:p>
          <w:p w:rsidR="00AA7C4C" w:rsidRDefault="00FF74BB" w:rsidP="00FF74B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H&amp;S lead; KS1</w:t>
            </w:r>
          </w:p>
        </w:tc>
        <w:tc>
          <w:tcPr>
            <w:tcW w:w="2694" w:type="dxa"/>
          </w:tcPr>
          <w:p w:rsidR="00AA7C4C" w:rsidRDefault="00FF74BB" w:rsidP="00AA7C4C">
            <w:pPr>
              <w:spacing w:after="0"/>
              <w:rPr>
                <w:rFonts w:ascii="Arial" w:hAnsi="Arial" w:cs="Arial"/>
              </w:rPr>
            </w:pPr>
            <w:r w:rsidRPr="00882BCE">
              <w:rPr>
                <w:rFonts w:ascii="Arial" w:hAnsi="Arial" w:cs="Arial"/>
              </w:rPr>
              <w:t>Finance Manager Cambridge Tutors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Vacant</w:t>
            </w:r>
          </w:p>
        </w:tc>
        <w:tc>
          <w:tcPr>
            <w:tcW w:w="708" w:type="dxa"/>
          </w:tcPr>
          <w:p w:rsidR="00AA7C4C" w:rsidRDefault="00D11077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Delia Jameson</w:t>
            </w: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1/9/17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R, L, A,</w:t>
            </w: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</w:t>
            </w:r>
          </w:p>
        </w:tc>
        <w:tc>
          <w:tcPr>
            <w:tcW w:w="2694" w:type="dxa"/>
          </w:tcPr>
          <w:p w:rsidR="00AA7C4C" w:rsidRPr="00D11077" w:rsidRDefault="00AA7C4C" w:rsidP="00AA7C4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11077">
              <w:rPr>
                <w:rFonts w:ascii="Arial" w:hAnsi="Arial" w:cs="Arial"/>
                <w:sz w:val="20"/>
                <w:szCs w:val="20"/>
              </w:rPr>
              <w:t>Director Croydon Catholic Schools UT; member NAHT; gifts from parents eg chocolates, wine, stationery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Debbie Tyson- Gooden</w:t>
            </w: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LG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20/9/17</w:t>
            </w:r>
          </w:p>
        </w:tc>
        <w:tc>
          <w:tcPr>
            <w:tcW w:w="1701" w:type="dxa"/>
          </w:tcPr>
          <w:p w:rsidR="00AA7C4C" w:rsidRPr="00F67DF3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L, Pa</w:t>
            </w: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B4L;</w:t>
            </w:r>
          </w:p>
        </w:tc>
        <w:tc>
          <w:tcPr>
            <w:tcW w:w="2694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</w:tr>
      <w:tr w:rsidR="00AA7C4C" w:rsidTr="0085623B">
        <w:tc>
          <w:tcPr>
            <w:tcW w:w="2235" w:type="dxa"/>
          </w:tcPr>
          <w:p w:rsidR="00AA7C4C" w:rsidRPr="00087C25" w:rsidRDefault="00FF74BB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Vacant</w:t>
            </w:r>
          </w:p>
          <w:p w:rsidR="00AA7C4C" w:rsidRPr="00087C25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</w:t>
            </w:r>
          </w:p>
        </w:tc>
        <w:tc>
          <w:tcPr>
            <w:tcW w:w="1418" w:type="dxa"/>
          </w:tcPr>
          <w:p w:rsidR="00AA7C4C" w:rsidRDefault="00AA7C4C" w:rsidP="00FF74B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AA7C4C" w:rsidRPr="00882BCE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</w:tr>
      <w:tr w:rsidR="00AA7C4C" w:rsidTr="0085623B">
        <w:tc>
          <w:tcPr>
            <w:tcW w:w="2235" w:type="dxa"/>
          </w:tcPr>
          <w:p w:rsidR="00AA7C4C" w:rsidRPr="00087C25" w:rsidRDefault="00AA7C4C" w:rsidP="00AA7C4C">
            <w:pPr>
              <w:spacing w:after="0"/>
              <w:rPr>
                <w:rFonts w:ascii="Arial" w:hAnsi="Arial" w:cs="Arial"/>
              </w:rPr>
            </w:pPr>
            <w:r w:rsidRPr="00087C25">
              <w:rPr>
                <w:rFonts w:ascii="Arial" w:hAnsi="Arial" w:cs="Arial"/>
              </w:rPr>
              <w:t>Abiola Oresanya</w:t>
            </w:r>
          </w:p>
          <w:p w:rsidR="00AA7C4C" w:rsidRPr="00087C25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8/6/16</w:t>
            </w:r>
          </w:p>
          <w:p w:rsidR="00AF608C" w:rsidRDefault="00AF608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  <w:r w:rsidR="00D11077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R, Pa</w:t>
            </w:r>
          </w:p>
        </w:tc>
        <w:tc>
          <w:tcPr>
            <w:tcW w:w="2126" w:type="dxa"/>
          </w:tcPr>
          <w:p w:rsidR="00AA7C4C" w:rsidRPr="0087256C" w:rsidRDefault="00AA7C4C" w:rsidP="00AA7C4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56C">
              <w:rPr>
                <w:rFonts w:ascii="Arial" w:hAnsi="Arial" w:cs="Arial"/>
                <w:sz w:val="20"/>
                <w:szCs w:val="20"/>
              </w:rPr>
              <w:t>Safeguarding; Literacy; Computing/E Safety</w:t>
            </w:r>
          </w:p>
        </w:tc>
        <w:tc>
          <w:tcPr>
            <w:tcW w:w="2694" w:type="dxa"/>
          </w:tcPr>
          <w:p w:rsidR="00AA7C4C" w:rsidRPr="00882BCE" w:rsidRDefault="00AA7C4C" w:rsidP="00AA7C4C">
            <w:pPr>
              <w:spacing w:after="0"/>
              <w:rPr>
                <w:rFonts w:ascii="Arial" w:hAnsi="Arial" w:cs="Arial"/>
              </w:rPr>
            </w:pPr>
            <w:r w:rsidRPr="00882BCE">
              <w:rPr>
                <w:rFonts w:ascii="Arial" w:hAnsi="Arial" w:cs="Arial"/>
              </w:rPr>
              <w:t>Director Cray Valley Solicitors; Member of Law Society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Cheryl Britto</w:t>
            </w: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7/12/16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L, A</w:t>
            </w: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PSHE</w:t>
            </w:r>
          </w:p>
        </w:tc>
        <w:tc>
          <w:tcPr>
            <w:tcW w:w="2694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Employee St Chad’s;</w:t>
            </w:r>
          </w:p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gifts from parents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Rita White</w:t>
            </w: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5/12/18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Employee St Chad’s; gifts from parents</w:t>
            </w:r>
          </w:p>
        </w:tc>
      </w:tr>
      <w:tr w:rsidR="00AA7C4C" w:rsidTr="0085623B">
        <w:tc>
          <w:tcPr>
            <w:tcW w:w="2235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Grainne Grabowski</w:t>
            </w:r>
          </w:p>
        </w:tc>
        <w:tc>
          <w:tcPr>
            <w:tcW w:w="708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1418" w:type="dxa"/>
          </w:tcPr>
          <w:p w:rsidR="00AA7C4C" w:rsidRDefault="00AA7C4C" w:rsidP="00AA7C4C">
            <w:pPr>
              <w:spacing w:after="0"/>
            </w:pPr>
            <w:r>
              <w:rPr>
                <w:rFonts w:ascii="Arial" w:hAnsi="Arial" w:cs="Arial"/>
              </w:rPr>
              <w:t>2/10/19</w:t>
            </w:r>
          </w:p>
        </w:tc>
        <w:tc>
          <w:tcPr>
            <w:tcW w:w="1701" w:type="dxa"/>
          </w:tcPr>
          <w:p w:rsidR="00AA7C4C" w:rsidRDefault="006E3D75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Resigned 21/7/20</w:t>
            </w:r>
          </w:p>
        </w:tc>
        <w:tc>
          <w:tcPr>
            <w:tcW w:w="1701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</w:t>
            </w:r>
          </w:p>
        </w:tc>
        <w:tc>
          <w:tcPr>
            <w:tcW w:w="1559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 Projects</w:t>
            </w:r>
          </w:p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AA7C4C" w:rsidRDefault="00AA7C4C" w:rsidP="00AA7C4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AA7C4C" w:rsidRDefault="003E778B" w:rsidP="00AA7C4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Educare School Consultant</w:t>
            </w:r>
          </w:p>
        </w:tc>
      </w:tr>
    </w:tbl>
    <w:p w:rsidR="00AA7C4C" w:rsidRDefault="00AA7C4C" w:rsidP="00AA7C4C">
      <w:pPr>
        <w:spacing w:after="0"/>
        <w:rPr>
          <w:rFonts w:ascii="Arial" w:hAnsi="Arial" w:cs="Arial"/>
        </w:rPr>
      </w:pPr>
    </w:p>
    <w:p w:rsidR="00AA7C4C" w:rsidRPr="006E3D75" w:rsidRDefault="00AA7C4C" w:rsidP="00AA7C4C">
      <w:pPr>
        <w:spacing w:after="0"/>
        <w:rPr>
          <w:rFonts w:ascii="Arial" w:hAnsi="Arial" w:cs="Arial"/>
          <w:sz w:val="18"/>
          <w:szCs w:val="18"/>
        </w:rPr>
      </w:pPr>
      <w:r w:rsidRPr="00E75204">
        <w:rPr>
          <w:rFonts w:ascii="Arial" w:hAnsi="Arial" w:cs="Arial"/>
          <w:sz w:val="20"/>
          <w:szCs w:val="20"/>
        </w:rPr>
        <w:t xml:space="preserve">Key: </w:t>
      </w:r>
      <w:r>
        <w:rPr>
          <w:rFonts w:ascii="Arial" w:hAnsi="Arial" w:cs="Arial"/>
          <w:sz w:val="20"/>
          <w:szCs w:val="20"/>
        </w:rPr>
        <w:t xml:space="preserve">Type of Director: F= Foundation, </w:t>
      </w:r>
      <w:r w:rsidRPr="00E75204">
        <w:rPr>
          <w:rFonts w:ascii="Arial" w:hAnsi="Arial" w:cs="Arial"/>
          <w:sz w:val="20"/>
          <w:szCs w:val="20"/>
        </w:rPr>
        <w:t>S= Staff</w:t>
      </w:r>
      <w:r>
        <w:rPr>
          <w:rFonts w:ascii="Arial" w:hAnsi="Arial" w:cs="Arial"/>
          <w:sz w:val="20"/>
          <w:szCs w:val="20"/>
        </w:rPr>
        <w:t>,</w:t>
      </w:r>
      <w:r w:rsidRPr="00E7520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P= Parent,</w:t>
      </w:r>
      <w:r w:rsidRPr="00E7520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LG</w:t>
      </w:r>
      <w:r w:rsidRPr="00E75204">
        <w:rPr>
          <w:rFonts w:ascii="Arial" w:hAnsi="Arial" w:cs="Arial"/>
          <w:sz w:val="20"/>
          <w:szCs w:val="20"/>
        </w:rPr>
        <w:t xml:space="preserve"> = Local </w:t>
      </w:r>
      <w:r>
        <w:rPr>
          <w:rFonts w:ascii="Arial" w:hAnsi="Arial" w:cs="Arial"/>
          <w:sz w:val="20"/>
          <w:szCs w:val="20"/>
        </w:rPr>
        <w:t>Governor, C= Co-Opted</w:t>
      </w:r>
      <w:r w:rsidR="006E3D75">
        <w:rPr>
          <w:rFonts w:ascii="Arial" w:hAnsi="Arial" w:cs="Arial"/>
          <w:sz w:val="20"/>
          <w:szCs w:val="20"/>
        </w:rPr>
        <w:t xml:space="preserve">, O= Observer </w:t>
      </w:r>
      <w:r w:rsidR="006E3D75" w:rsidRPr="006E3D75">
        <w:rPr>
          <w:rFonts w:ascii="Arial" w:hAnsi="Arial" w:cs="Arial"/>
          <w:sz w:val="18"/>
          <w:szCs w:val="18"/>
        </w:rPr>
        <w:t>(awaiting appointment by Diocese, delay due to Covid 19)</w:t>
      </w:r>
    </w:p>
    <w:p w:rsidR="00AA7C4C" w:rsidRDefault="00AA7C4C" w:rsidP="00AA7C4C">
      <w:pPr>
        <w:spacing w:after="0"/>
        <w:rPr>
          <w:rFonts w:ascii="Arial" w:hAnsi="Arial" w:cs="Arial"/>
          <w:sz w:val="20"/>
          <w:szCs w:val="20"/>
        </w:rPr>
      </w:pPr>
      <w:r w:rsidRPr="00E75204">
        <w:rPr>
          <w:rFonts w:ascii="Arial" w:hAnsi="Arial" w:cs="Arial"/>
          <w:sz w:val="20"/>
          <w:szCs w:val="20"/>
        </w:rPr>
        <w:t xml:space="preserve">Committees: </w:t>
      </w:r>
      <w:r>
        <w:rPr>
          <w:rFonts w:ascii="Arial" w:hAnsi="Arial" w:cs="Arial"/>
          <w:sz w:val="20"/>
          <w:szCs w:val="20"/>
        </w:rPr>
        <w:t xml:space="preserve">L= Learning, Teaching &amp; Standards, R= Resources, </w:t>
      </w:r>
      <w:r w:rsidRPr="00E75204">
        <w:rPr>
          <w:rFonts w:ascii="Arial" w:hAnsi="Arial" w:cs="Arial"/>
          <w:sz w:val="20"/>
          <w:szCs w:val="20"/>
        </w:rPr>
        <w:t>A= Admissions, H= HT Performance Management, P</w:t>
      </w:r>
      <w:r>
        <w:rPr>
          <w:rFonts w:ascii="Arial" w:hAnsi="Arial" w:cs="Arial"/>
          <w:sz w:val="20"/>
          <w:szCs w:val="20"/>
        </w:rPr>
        <w:t>a</w:t>
      </w:r>
      <w:r w:rsidRPr="00E75204">
        <w:rPr>
          <w:rFonts w:ascii="Arial" w:hAnsi="Arial" w:cs="Arial"/>
          <w:sz w:val="20"/>
          <w:szCs w:val="20"/>
        </w:rPr>
        <w:t>= Pay</w:t>
      </w:r>
      <w:r>
        <w:rPr>
          <w:rFonts w:ascii="Arial" w:hAnsi="Arial" w:cs="Arial"/>
          <w:sz w:val="20"/>
          <w:szCs w:val="20"/>
        </w:rPr>
        <w:t>, CoB/VCoB = Chair of Board/Vice Chair of Board, EYFS = Early Years Foundation Stage, KS1/KS2 = Key Stage 1/Key Stage 2, H&amp;S = Health &amp; Safety, B4L = Behaviour for Learning, SRE = Sex and Relationships Education, PPG = Pupil Premium Grant, SEND = Special Education Needs and Disabilities, CLA = Children Looked After.</w:t>
      </w:r>
    </w:p>
    <w:p w:rsidR="00D11077" w:rsidRDefault="00D11077" w:rsidP="00AA7C4C">
      <w:pPr>
        <w:spacing w:after="0"/>
        <w:rPr>
          <w:rFonts w:ascii="Arial" w:hAnsi="Arial" w:cs="Arial"/>
        </w:rPr>
      </w:pPr>
    </w:p>
    <w:p w:rsidR="00AA7C4C" w:rsidRDefault="00AA7C4C" w:rsidP="00AA7C4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Foundation, Staff and Parent Directors have 4 year terms of office with the exception of the HT who remains a director for the duration of headship. The Co-Opted Director(s) have one year terms of office which may be renewed.</w:t>
      </w:r>
    </w:p>
    <w:p w:rsidR="006E3D75" w:rsidRDefault="006E3D75" w:rsidP="006E3D75">
      <w:pPr>
        <w:pStyle w:val="ListParagraph"/>
        <w:spacing w:after="0"/>
        <w:rPr>
          <w:rFonts w:ascii="Arial" w:hAnsi="Arial" w:cs="Arial"/>
        </w:rPr>
      </w:pPr>
      <w:r w:rsidRPr="006E3D75">
        <w:rPr>
          <w:rFonts w:ascii="Arial" w:hAnsi="Arial" w:cs="Arial"/>
        </w:rPr>
        <w:t xml:space="preserve">*(term of office extended by Education Commission and ratified by Board, due to Covid 19 lockdown </w:t>
      </w:r>
      <w:r>
        <w:rPr>
          <w:rFonts w:ascii="Arial" w:hAnsi="Arial" w:cs="Arial"/>
        </w:rPr>
        <w:t>within</w:t>
      </w:r>
      <w:r w:rsidRPr="006E3D75">
        <w:rPr>
          <w:rFonts w:ascii="Arial" w:hAnsi="Arial" w:cs="Arial"/>
        </w:rPr>
        <w:t xml:space="preserve"> Diocese)</w:t>
      </w:r>
    </w:p>
    <w:p w:rsidR="00D11077" w:rsidRPr="00D11077" w:rsidRDefault="00D11077" w:rsidP="00D11077">
      <w:pPr>
        <w:spacing w:after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**</w:t>
      </w:r>
      <w:r w:rsidRPr="006D73AA">
        <w:rPr>
          <w:rFonts w:ascii="Arial" w:hAnsi="Arial" w:cs="Arial"/>
          <w:sz w:val="16"/>
          <w:szCs w:val="16"/>
        </w:rPr>
        <w:t>(</w:t>
      </w:r>
      <w:r w:rsidRPr="00D11077">
        <w:rPr>
          <w:rFonts w:ascii="Arial" w:hAnsi="Arial" w:cs="Arial"/>
        </w:rPr>
        <w:t>Term of Office extended by Board to 9/10/20 due to Covid 19 lockdown to ensure parental voice on Board, throughout lockdown)</w:t>
      </w:r>
    </w:p>
    <w:p w:rsidR="00AA7C4C" w:rsidRDefault="00AA7C4C" w:rsidP="00AA7C4C">
      <w:pPr>
        <w:spacing w:after="0"/>
        <w:rPr>
          <w:rFonts w:ascii="Arial" w:hAnsi="Arial" w:cs="Arial"/>
        </w:rPr>
      </w:pPr>
    </w:p>
    <w:p w:rsidR="00AA7C4C" w:rsidRDefault="00AA7C4C" w:rsidP="00AA7C4C">
      <w:pPr>
        <w:rPr>
          <w:rFonts w:ascii="Arial" w:hAnsi="Arial" w:cs="Arial"/>
          <w:b/>
        </w:rPr>
      </w:pPr>
      <w:r w:rsidRPr="00D64F93">
        <w:rPr>
          <w:rFonts w:ascii="Arial" w:hAnsi="Arial" w:cs="Arial"/>
          <w:b/>
          <w:u w:val="single"/>
        </w:rPr>
        <w:t>CONTACTING THE GB</w:t>
      </w:r>
      <w:r>
        <w:rPr>
          <w:rFonts w:ascii="Arial" w:hAnsi="Arial" w:cs="Arial"/>
          <w:b/>
        </w:rPr>
        <w:t xml:space="preserve">: </w:t>
      </w:r>
    </w:p>
    <w:p w:rsidR="00AA7C4C" w:rsidRDefault="00AA7C4C" w:rsidP="00AA7C4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 Writing: C/O St Chad’s School Office, Alveston Gardens, SE25 6LR or e mail: </w:t>
      </w:r>
      <w:hyperlink r:id="rId7" w:history="1">
        <w:r w:rsidRPr="00031A07">
          <w:rPr>
            <w:rStyle w:val="Hyperlink"/>
            <w:rFonts w:ascii="Arial" w:hAnsi="Arial" w:cs="Arial"/>
            <w:b/>
          </w:rPr>
          <w:t>office@stchadsprimaryschool.com</w:t>
        </w:r>
      </w:hyperlink>
    </w:p>
    <w:p w:rsidR="00AA7C4C" w:rsidRDefault="00AA7C4C" w:rsidP="00AA7C4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label ‘For attention of Clerk to the Directors’ </w:t>
      </w:r>
    </w:p>
    <w:p w:rsidR="00AA7C4C" w:rsidRDefault="00AA7C4C" w:rsidP="00AA7C4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Or   By phone: 0208 771 3470 and request an appointment.</w:t>
      </w:r>
    </w:p>
    <w:p w:rsidR="00AA7C4C" w:rsidRDefault="00AA7C4C" w:rsidP="00AA7C4C">
      <w:pPr>
        <w:rPr>
          <w:rFonts w:ascii="Arial" w:hAnsi="Arial" w:cs="Arial"/>
          <w:b/>
        </w:rPr>
      </w:pPr>
    </w:p>
    <w:p w:rsidR="003E778B" w:rsidRDefault="003E778B" w:rsidP="00AA7C4C">
      <w:pPr>
        <w:rPr>
          <w:rFonts w:ascii="Arial" w:hAnsi="Arial" w:cs="Arial"/>
          <w:b/>
        </w:rPr>
      </w:pPr>
    </w:p>
    <w:p w:rsidR="00AA7C4C" w:rsidRDefault="00AA7C4C" w:rsidP="00AA7C4C">
      <w:pPr>
        <w:rPr>
          <w:rFonts w:ascii="Arial" w:hAnsi="Arial" w:cs="Arial"/>
          <w:b/>
        </w:rPr>
      </w:pPr>
    </w:p>
    <w:p w:rsidR="00AA7C4C" w:rsidRDefault="00AA7C4C" w:rsidP="00AA7C4C">
      <w:pPr>
        <w:rPr>
          <w:rFonts w:ascii="Arial" w:hAnsi="Arial" w:cs="Arial"/>
          <w:b/>
        </w:rPr>
      </w:pPr>
    </w:p>
    <w:p w:rsidR="00AA7C4C" w:rsidRDefault="00AA7C4C" w:rsidP="00AA7C4C">
      <w:pPr>
        <w:rPr>
          <w:rFonts w:ascii="Arial" w:hAnsi="Arial" w:cs="Arial"/>
          <w:b/>
        </w:rPr>
      </w:pPr>
    </w:p>
    <w:p w:rsidR="00AA7C4C" w:rsidRDefault="00AA7C4C" w:rsidP="00AA7C4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Full Academy Board Attendance (1/9/19 – 31/8/20)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50"/>
        <w:gridCol w:w="750"/>
        <w:gridCol w:w="661"/>
        <w:gridCol w:w="750"/>
        <w:gridCol w:w="674"/>
        <w:gridCol w:w="851"/>
        <w:gridCol w:w="839"/>
        <w:gridCol w:w="862"/>
        <w:gridCol w:w="750"/>
        <w:gridCol w:w="750"/>
        <w:gridCol w:w="909"/>
        <w:gridCol w:w="909"/>
      </w:tblGrid>
      <w:tr w:rsidR="00CF3D49" w:rsidRPr="00E61ACB" w:rsidTr="00773413">
        <w:tc>
          <w:tcPr>
            <w:tcW w:w="2122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2/10/19</w:t>
            </w:r>
          </w:p>
        </w:tc>
        <w:tc>
          <w:tcPr>
            <w:tcW w:w="750" w:type="dxa"/>
          </w:tcPr>
          <w:p w:rsidR="00CF3D49" w:rsidRPr="00CF3D49" w:rsidRDefault="00CF3D49" w:rsidP="00AA7C4C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4/12/19</w:t>
            </w:r>
          </w:p>
        </w:tc>
        <w:tc>
          <w:tcPr>
            <w:tcW w:w="661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8/4/20</w:t>
            </w:r>
          </w:p>
        </w:tc>
        <w:tc>
          <w:tcPr>
            <w:tcW w:w="750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27/5/20</w:t>
            </w:r>
          </w:p>
        </w:tc>
        <w:tc>
          <w:tcPr>
            <w:tcW w:w="674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1/7/20</w:t>
            </w:r>
          </w:p>
        </w:tc>
        <w:tc>
          <w:tcPr>
            <w:tcW w:w="851" w:type="dxa"/>
          </w:tcPr>
          <w:p w:rsidR="00CF3D49" w:rsidRPr="00CF3D49" w:rsidRDefault="00CF3D49" w:rsidP="00CF3D49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26/8/20</w:t>
            </w:r>
          </w:p>
        </w:tc>
        <w:tc>
          <w:tcPr>
            <w:tcW w:w="4110" w:type="dxa"/>
            <w:gridSpan w:val="5"/>
          </w:tcPr>
          <w:p w:rsidR="00CF3D49" w:rsidRPr="00CF3D49" w:rsidRDefault="00CF3D49" w:rsidP="008A673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EBM</w:t>
            </w:r>
          </w:p>
        </w:tc>
        <w:tc>
          <w:tcPr>
            <w:tcW w:w="909" w:type="dxa"/>
          </w:tcPr>
          <w:p w:rsidR="00CF3D49" w:rsidRPr="00CF3D49" w:rsidRDefault="00CF3D49" w:rsidP="008A673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dxa"/>
          </w:tcPr>
          <w:p w:rsidR="00CF3D49" w:rsidRPr="00CF3D49" w:rsidRDefault="00CF3D49" w:rsidP="00AA7C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1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4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773413" w:rsidRDefault="00CF3D49" w:rsidP="0085623B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773413">
              <w:rPr>
                <w:rFonts w:ascii="Arial" w:hAnsi="Arial" w:cs="Arial"/>
                <w:color w:val="FF0000"/>
                <w:sz w:val="16"/>
                <w:szCs w:val="16"/>
              </w:rPr>
              <w:t>26/11/19</w:t>
            </w:r>
          </w:p>
        </w:tc>
        <w:tc>
          <w:tcPr>
            <w:tcW w:w="862" w:type="dxa"/>
          </w:tcPr>
          <w:p w:rsidR="00CF3D49" w:rsidRPr="00773413" w:rsidRDefault="00CF3D49" w:rsidP="0085623B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773413">
              <w:rPr>
                <w:rFonts w:ascii="Arial" w:hAnsi="Arial" w:cs="Arial"/>
                <w:color w:val="FF0000"/>
                <w:sz w:val="16"/>
                <w:szCs w:val="16"/>
              </w:rPr>
              <w:t>13/1/20</w:t>
            </w:r>
          </w:p>
        </w:tc>
        <w:tc>
          <w:tcPr>
            <w:tcW w:w="750" w:type="dxa"/>
          </w:tcPr>
          <w:p w:rsidR="00CF3D49" w:rsidRPr="00773413" w:rsidRDefault="00CF3D49" w:rsidP="0085623B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773413">
              <w:rPr>
                <w:rFonts w:ascii="Arial" w:hAnsi="Arial" w:cs="Arial"/>
                <w:color w:val="FF0000"/>
                <w:sz w:val="16"/>
                <w:szCs w:val="16"/>
              </w:rPr>
              <w:t>16/3/20</w:t>
            </w:r>
          </w:p>
        </w:tc>
        <w:tc>
          <w:tcPr>
            <w:tcW w:w="750" w:type="dxa"/>
          </w:tcPr>
          <w:p w:rsidR="00CF3D49" w:rsidRPr="00773413" w:rsidRDefault="00CF3D49" w:rsidP="0085623B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773413">
              <w:rPr>
                <w:rFonts w:ascii="Arial" w:hAnsi="Arial" w:cs="Arial"/>
                <w:color w:val="FF0000"/>
                <w:sz w:val="16"/>
                <w:szCs w:val="16"/>
              </w:rPr>
              <w:t>27/4/20</w:t>
            </w:r>
          </w:p>
        </w:tc>
        <w:tc>
          <w:tcPr>
            <w:tcW w:w="909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773413">
              <w:rPr>
                <w:rFonts w:ascii="Arial" w:hAnsi="Arial" w:cs="Arial"/>
                <w:color w:val="FF0000"/>
                <w:sz w:val="16"/>
                <w:szCs w:val="16"/>
              </w:rPr>
              <w:t>20/7/20</w:t>
            </w:r>
          </w:p>
        </w:tc>
        <w:tc>
          <w:tcPr>
            <w:tcW w:w="909" w:type="dxa"/>
          </w:tcPr>
          <w:p w:rsidR="00CF3D49" w:rsidRPr="00773413" w:rsidRDefault="00CF3D49" w:rsidP="0085623B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773413">
              <w:rPr>
                <w:rFonts w:ascii="Arial" w:hAnsi="Arial" w:cs="Arial"/>
                <w:color w:val="FF0000"/>
                <w:sz w:val="16"/>
                <w:szCs w:val="16"/>
              </w:rPr>
              <w:t>10/8/20P</w:t>
            </w: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Michelle Nze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Fr Bartholomew Zubeviel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Delia Jameson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Sandra Reid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Marissa Szczepaniak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Christopher Halls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Ruth Kidane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Abi Oresanya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 xml:space="preserve">P 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Debbie Tyson-Gooden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Rita White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Cheryl Britto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Grainne Grabowski</w:t>
            </w:r>
          </w:p>
        </w:tc>
        <w:tc>
          <w:tcPr>
            <w:tcW w:w="850" w:type="dxa"/>
          </w:tcPr>
          <w:p w:rsidR="00CF3D49" w:rsidRPr="00CF3D49" w:rsidRDefault="00CF3D49" w:rsidP="005B67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62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50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09" w:type="dxa"/>
          </w:tcPr>
          <w:p w:rsidR="00CF3D49" w:rsidRPr="00CF3D49" w:rsidRDefault="00CF3D49" w:rsidP="005B67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CF3D49" w:rsidRPr="00E61ACB" w:rsidTr="00773413">
        <w:tc>
          <w:tcPr>
            <w:tcW w:w="2122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Yvonne Ndifor</w:t>
            </w:r>
          </w:p>
        </w:tc>
        <w:tc>
          <w:tcPr>
            <w:tcW w:w="850" w:type="dxa"/>
          </w:tcPr>
          <w:p w:rsidR="00CF3D49" w:rsidRPr="00CF3D49" w:rsidRDefault="00CF3D49" w:rsidP="00ED1F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750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61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750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674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862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750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750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09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09" w:type="dxa"/>
          </w:tcPr>
          <w:p w:rsidR="00CF3D49" w:rsidRPr="00CF3D49" w:rsidRDefault="00CF3D49" w:rsidP="00ED1F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</w:tbl>
    <w:p w:rsidR="00AA7C4C" w:rsidRDefault="00AA7C4C" w:rsidP="00AA7C4C">
      <w:pPr>
        <w:rPr>
          <w:rFonts w:ascii="Arial" w:hAnsi="Arial" w:cs="Arial"/>
          <w:b/>
          <w:sz w:val="20"/>
          <w:szCs w:val="20"/>
        </w:rPr>
      </w:pPr>
    </w:p>
    <w:p w:rsidR="00D1047D" w:rsidRDefault="00773413" w:rsidP="00AA7C4C">
      <w:p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RED = </w:t>
      </w:r>
      <w:r w:rsidR="00D1047D">
        <w:rPr>
          <w:rFonts w:ascii="Arial" w:hAnsi="Arial" w:cs="Arial"/>
          <w:b/>
          <w:color w:val="FF0000"/>
          <w:sz w:val="20"/>
          <w:szCs w:val="20"/>
        </w:rPr>
        <w:t xml:space="preserve">EBMs where all items are Highly Confidential - 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minutes available only to Board members without conflict or potential conflict of interest. (held securely)</w:t>
      </w:r>
      <w:r w:rsidR="00D1047D">
        <w:rPr>
          <w:rFonts w:ascii="Arial" w:hAnsi="Arial" w:cs="Arial"/>
          <w:b/>
          <w:color w:val="FF0000"/>
          <w:sz w:val="20"/>
          <w:szCs w:val="20"/>
        </w:rPr>
        <w:t>.</w:t>
      </w:r>
    </w:p>
    <w:p w:rsidR="00773413" w:rsidRPr="00773413" w:rsidRDefault="00D1047D" w:rsidP="00AA7C4C">
      <w:p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Confidential minutes (part B) may occur in any meeting, where a member(s) have or may have a conflict of interest or identities are required to remain confidential. Part B minutes held securely as they are NOT part of the ‘public record’ of school business.</w:t>
      </w:r>
    </w:p>
    <w:p w:rsidR="00AA7C4C" w:rsidRPr="00773413" w:rsidRDefault="00773413" w:rsidP="00773413">
      <w:pPr>
        <w:tabs>
          <w:tab w:val="left" w:pos="1870"/>
        </w:tabs>
        <w:rPr>
          <w:rFonts w:ascii="Arial" w:hAnsi="Arial" w:cs="Arial"/>
          <w:b/>
          <w:color w:val="7030A0"/>
          <w:sz w:val="20"/>
          <w:szCs w:val="20"/>
        </w:rPr>
      </w:pPr>
      <w:r>
        <w:rPr>
          <w:rFonts w:ascii="Arial" w:hAnsi="Arial" w:cs="Arial"/>
          <w:b/>
          <w:color w:val="7030A0"/>
          <w:sz w:val="20"/>
          <w:szCs w:val="20"/>
        </w:rPr>
        <w:t>Purple = Contents of meeting confidential to attendees only. Record of the meeting with no details are reported to the Board.</w:t>
      </w:r>
    </w:p>
    <w:p w:rsidR="00AA7C4C" w:rsidRDefault="00AA7C4C" w:rsidP="00AA7C4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Committee Attendance 1/9/19 – 31/8/20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134"/>
        <w:gridCol w:w="1134"/>
        <w:gridCol w:w="992"/>
        <w:gridCol w:w="992"/>
        <w:gridCol w:w="1134"/>
      </w:tblGrid>
      <w:tr w:rsidR="00AA7C4C" w:rsidRPr="00CF3D49" w:rsidTr="0085623B">
        <w:tc>
          <w:tcPr>
            <w:tcW w:w="2405" w:type="dxa"/>
          </w:tcPr>
          <w:p w:rsidR="00AA7C4C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b/>
                <w:sz w:val="20"/>
                <w:szCs w:val="20"/>
              </w:rPr>
              <w:t>Resources Committee</w:t>
            </w:r>
          </w:p>
        </w:tc>
        <w:tc>
          <w:tcPr>
            <w:tcW w:w="1134" w:type="dxa"/>
          </w:tcPr>
          <w:p w:rsidR="00AA7C4C" w:rsidRPr="00CF3D49" w:rsidRDefault="00AA7C4C" w:rsidP="00AA7C4C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1/11/19</w:t>
            </w:r>
          </w:p>
        </w:tc>
        <w:tc>
          <w:tcPr>
            <w:tcW w:w="1134" w:type="dxa"/>
          </w:tcPr>
          <w:p w:rsidR="00AA7C4C" w:rsidRPr="00CF3D49" w:rsidRDefault="00AA7C4C" w:rsidP="00AA7C4C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17/1/20</w:t>
            </w:r>
          </w:p>
        </w:tc>
        <w:tc>
          <w:tcPr>
            <w:tcW w:w="992" w:type="dxa"/>
          </w:tcPr>
          <w:p w:rsidR="00AA7C4C" w:rsidRPr="00CF3D49" w:rsidRDefault="00AA7C4C" w:rsidP="00AA7C4C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27/3/20</w:t>
            </w:r>
          </w:p>
        </w:tc>
        <w:tc>
          <w:tcPr>
            <w:tcW w:w="992" w:type="dxa"/>
          </w:tcPr>
          <w:p w:rsidR="00AA7C4C" w:rsidRPr="00CF3D49" w:rsidRDefault="00ED1F20" w:rsidP="00AA7C4C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4/5/20</w:t>
            </w:r>
          </w:p>
        </w:tc>
        <w:tc>
          <w:tcPr>
            <w:tcW w:w="1134" w:type="dxa"/>
          </w:tcPr>
          <w:p w:rsidR="00AA7C4C" w:rsidRPr="00CF3D49" w:rsidRDefault="00ED1F20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19/6/20</w:t>
            </w:r>
          </w:p>
        </w:tc>
      </w:tr>
      <w:tr w:rsidR="00ED1F20" w:rsidRPr="00CF3D49" w:rsidTr="0085623B">
        <w:tc>
          <w:tcPr>
            <w:tcW w:w="2405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Marissa Szczepaniak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85623B">
        <w:tc>
          <w:tcPr>
            <w:tcW w:w="2405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Delia Jameson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85623B">
        <w:tc>
          <w:tcPr>
            <w:tcW w:w="2405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Michelle Nze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85623B">
        <w:tc>
          <w:tcPr>
            <w:tcW w:w="2405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Ruth Kidane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85623B">
        <w:tc>
          <w:tcPr>
            <w:tcW w:w="2405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Debbie Tyson-Gooden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85623B">
        <w:tc>
          <w:tcPr>
            <w:tcW w:w="2405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Abi Oresanya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85623B">
        <w:tc>
          <w:tcPr>
            <w:tcW w:w="4673" w:type="dxa"/>
            <w:gridSpan w:val="3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C= cancelled and combined with FAB 8/4/20</w:t>
            </w: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ED1F20" w:rsidRPr="00CF3D49" w:rsidRDefault="00ED1F20" w:rsidP="00ED1F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A7C4C" w:rsidRPr="00CF3D49" w:rsidRDefault="00AA7C4C" w:rsidP="00AA7C4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850"/>
      </w:tblGrid>
      <w:tr w:rsidR="00AA7C4C" w:rsidRPr="00CF3D49" w:rsidTr="00CF3D49">
        <w:tc>
          <w:tcPr>
            <w:tcW w:w="2547" w:type="dxa"/>
          </w:tcPr>
          <w:p w:rsidR="00AA7C4C" w:rsidRPr="00CF3D49" w:rsidRDefault="00CF3D4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b/>
                <w:sz w:val="16"/>
                <w:szCs w:val="16"/>
              </w:rPr>
              <w:t>Admissions Committee</w:t>
            </w:r>
          </w:p>
        </w:tc>
        <w:tc>
          <w:tcPr>
            <w:tcW w:w="850" w:type="dxa"/>
          </w:tcPr>
          <w:p w:rsidR="00AA7C4C" w:rsidRPr="00CF3D49" w:rsidRDefault="00ED1F20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 xml:space="preserve"> 27</w:t>
            </w:r>
            <w:r w:rsidR="003B6A50" w:rsidRPr="00CF3D49">
              <w:rPr>
                <w:rFonts w:ascii="Arial" w:hAnsi="Arial" w:cs="Arial"/>
                <w:sz w:val="16"/>
                <w:szCs w:val="16"/>
              </w:rPr>
              <w:t>/2/20</w:t>
            </w:r>
          </w:p>
        </w:tc>
      </w:tr>
      <w:tr w:rsidR="00AA7C4C" w:rsidRPr="00CF3D49" w:rsidTr="00CF3D49">
        <w:tc>
          <w:tcPr>
            <w:tcW w:w="2547" w:type="dxa"/>
          </w:tcPr>
          <w:p w:rsidR="00AA7C4C" w:rsidRPr="00CF3D49" w:rsidRDefault="00AA7C4C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Sandra Reid</w:t>
            </w:r>
          </w:p>
        </w:tc>
        <w:tc>
          <w:tcPr>
            <w:tcW w:w="850" w:type="dxa"/>
          </w:tcPr>
          <w:p w:rsidR="00AA7C4C" w:rsidRPr="00CF3D49" w:rsidRDefault="00ED1F20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AA7C4C" w:rsidRPr="00CF3D49" w:rsidTr="00CF3D49">
        <w:tc>
          <w:tcPr>
            <w:tcW w:w="2547" w:type="dxa"/>
          </w:tcPr>
          <w:p w:rsidR="00AA7C4C" w:rsidRPr="00CF3D49" w:rsidRDefault="00AA7C4C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Delia Jameson</w:t>
            </w:r>
          </w:p>
        </w:tc>
        <w:tc>
          <w:tcPr>
            <w:tcW w:w="850" w:type="dxa"/>
          </w:tcPr>
          <w:p w:rsidR="00AA7C4C" w:rsidRPr="00CF3D49" w:rsidRDefault="00ED1F20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AA7C4C" w:rsidRPr="00CF3D49" w:rsidTr="00CF3D49">
        <w:tc>
          <w:tcPr>
            <w:tcW w:w="2547" w:type="dxa"/>
          </w:tcPr>
          <w:p w:rsidR="00AA7C4C" w:rsidRPr="00CF3D49" w:rsidRDefault="00AA7C4C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 xml:space="preserve">Michelle Nze </w:t>
            </w:r>
          </w:p>
        </w:tc>
        <w:tc>
          <w:tcPr>
            <w:tcW w:w="850" w:type="dxa"/>
          </w:tcPr>
          <w:p w:rsidR="00AA7C4C" w:rsidRPr="00CF3D49" w:rsidRDefault="00ED1F20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AA7C4C" w:rsidRPr="00CF3D49" w:rsidTr="00CF3D49">
        <w:tc>
          <w:tcPr>
            <w:tcW w:w="2547" w:type="dxa"/>
          </w:tcPr>
          <w:p w:rsidR="00AA7C4C" w:rsidRPr="00CF3D49" w:rsidRDefault="00AA7C4C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Cheryl Britto</w:t>
            </w:r>
          </w:p>
        </w:tc>
        <w:tc>
          <w:tcPr>
            <w:tcW w:w="850" w:type="dxa"/>
          </w:tcPr>
          <w:p w:rsidR="00AA7C4C" w:rsidRPr="00CF3D49" w:rsidRDefault="00ED1F20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</w:tbl>
    <w:p w:rsidR="00CF3D49" w:rsidRDefault="00CF3D49" w:rsidP="00AA7C4C">
      <w:pPr>
        <w:spacing w:after="0"/>
        <w:rPr>
          <w:rFonts w:ascii="Arial" w:hAnsi="Arial" w:cs="Arial"/>
          <w:b/>
          <w:sz w:val="20"/>
          <w:szCs w:val="20"/>
        </w:rPr>
      </w:pPr>
    </w:p>
    <w:p w:rsidR="00CF3D49" w:rsidRPr="00E61ACB" w:rsidRDefault="00CF3D49" w:rsidP="00CF3D49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304"/>
      </w:tblGrid>
      <w:tr w:rsidR="00CF3D49" w:rsidRPr="00E61ACB" w:rsidTr="00CF3D49">
        <w:tc>
          <w:tcPr>
            <w:tcW w:w="2093" w:type="dxa"/>
          </w:tcPr>
          <w:p w:rsidR="00CF3D49" w:rsidRPr="00773413" w:rsidRDefault="00CF3D49" w:rsidP="00773413">
            <w:pPr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773413">
              <w:rPr>
                <w:rFonts w:ascii="Arial" w:hAnsi="Arial" w:cs="Arial"/>
                <w:b/>
                <w:color w:val="7030A0"/>
                <w:sz w:val="16"/>
                <w:szCs w:val="16"/>
              </w:rPr>
              <w:t>Pay Committee</w:t>
            </w:r>
          </w:p>
        </w:tc>
        <w:tc>
          <w:tcPr>
            <w:tcW w:w="1304" w:type="dxa"/>
          </w:tcPr>
          <w:p w:rsidR="00CF3D49" w:rsidRPr="00773413" w:rsidRDefault="00CF3D49" w:rsidP="00773413">
            <w:pPr>
              <w:rPr>
                <w:color w:val="7030A0"/>
                <w:sz w:val="18"/>
                <w:szCs w:val="18"/>
              </w:rPr>
            </w:pPr>
            <w:r w:rsidRPr="00773413">
              <w:rPr>
                <w:color w:val="7030A0"/>
                <w:sz w:val="18"/>
                <w:szCs w:val="18"/>
              </w:rPr>
              <w:t>16/10/19</w:t>
            </w:r>
          </w:p>
        </w:tc>
      </w:tr>
      <w:tr w:rsidR="00CF3D49" w:rsidRPr="00E61ACB" w:rsidTr="00CF3D49">
        <w:tc>
          <w:tcPr>
            <w:tcW w:w="2093" w:type="dxa"/>
          </w:tcPr>
          <w:p w:rsidR="00CF3D49" w:rsidRPr="00E234B5" w:rsidRDefault="00CF3D49" w:rsidP="00773413">
            <w:pPr>
              <w:rPr>
                <w:rFonts w:ascii="Arial" w:hAnsi="Arial" w:cs="Arial"/>
                <w:sz w:val="16"/>
                <w:szCs w:val="16"/>
              </w:rPr>
            </w:pPr>
            <w:r w:rsidRPr="00E234B5">
              <w:rPr>
                <w:rFonts w:ascii="Arial" w:hAnsi="Arial" w:cs="Arial"/>
                <w:sz w:val="16"/>
                <w:szCs w:val="16"/>
              </w:rPr>
              <w:t>Michelle Nze</w:t>
            </w:r>
          </w:p>
        </w:tc>
        <w:tc>
          <w:tcPr>
            <w:tcW w:w="1304" w:type="dxa"/>
          </w:tcPr>
          <w:p w:rsidR="00CF3D49" w:rsidRPr="00E234B5" w:rsidRDefault="00CF3D49" w:rsidP="00773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CF3D49" w:rsidRPr="00E61ACB" w:rsidTr="00CF3D49">
        <w:tc>
          <w:tcPr>
            <w:tcW w:w="2093" w:type="dxa"/>
          </w:tcPr>
          <w:p w:rsidR="00CF3D49" w:rsidRPr="00E234B5" w:rsidRDefault="00CF3D49" w:rsidP="00773413">
            <w:pPr>
              <w:rPr>
                <w:rFonts w:ascii="Arial" w:hAnsi="Arial" w:cs="Arial"/>
                <w:sz w:val="16"/>
                <w:szCs w:val="16"/>
              </w:rPr>
            </w:pPr>
            <w:r w:rsidRPr="00E234B5">
              <w:rPr>
                <w:rFonts w:ascii="Arial" w:hAnsi="Arial" w:cs="Arial"/>
                <w:sz w:val="16"/>
                <w:szCs w:val="16"/>
              </w:rPr>
              <w:t>Abi Oresanya</w:t>
            </w:r>
          </w:p>
        </w:tc>
        <w:tc>
          <w:tcPr>
            <w:tcW w:w="1304" w:type="dxa"/>
          </w:tcPr>
          <w:p w:rsidR="00CF3D49" w:rsidRPr="00E234B5" w:rsidRDefault="00CF3D49" w:rsidP="00773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CF3D49" w:rsidRPr="00E61ACB" w:rsidTr="00CF3D49">
        <w:tc>
          <w:tcPr>
            <w:tcW w:w="2093" w:type="dxa"/>
          </w:tcPr>
          <w:p w:rsidR="00CF3D49" w:rsidRPr="00E234B5" w:rsidRDefault="00CF3D49" w:rsidP="00773413">
            <w:pPr>
              <w:rPr>
                <w:rFonts w:ascii="Arial" w:hAnsi="Arial" w:cs="Arial"/>
                <w:sz w:val="16"/>
                <w:szCs w:val="16"/>
              </w:rPr>
            </w:pPr>
            <w:r w:rsidRPr="00E234B5">
              <w:rPr>
                <w:rFonts w:ascii="Arial" w:hAnsi="Arial" w:cs="Arial"/>
                <w:sz w:val="16"/>
                <w:szCs w:val="16"/>
              </w:rPr>
              <w:t>Debbie Tyson Gooden</w:t>
            </w:r>
          </w:p>
        </w:tc>
        <w:tc>
          <w:tcPr>
            <w:tcW w:w="1304" w:type="dxa"/>
          </w:tcPr>
          <w:p w:rsidR="00CF3D49" w:rsidRPr="00E234B5" w:rsidRDefault="00CF3D49" w:rsidP="007734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</w:tbl>
    <w:p w:rsidR="00CF3D49" w:rsidRDefault="00CF3D49" w:rsidP="00AA7C4C">
      <w:pPr>
        <w:spacing w:after="0"/>
        <w:rPr>
          <w:rFonts w:ascii="Arial" w:hAnsi="Arial" w:cs="Arial"/>
          <w:b/>
          <w:sz w:val="20"/>
          <w:szCs w:val="20"/>
        </w:rPr>
      </w:pPr>
    </w:p>
    <w:p w:rsidR="00CF3D49" w:rsidRDefault="00CF3D49" w:rsidP="00AA7C4C">
      <w:pPr>
        <w:spacing w:after="0"/>
        <w:rPr>
          <w:rFonts w:ascii="Arial" w:hAnsi="Arial" w:cs="Arial"/>
          <w:b/>
          <w:sz w:val="20"/>
          <w:szCs w:val="20"/>
        </w:rPr>
      </w:pPr>
    </w:p>
    <w:p w:rsidR="00CF3D49" w:rsidRDefault="00CF3D49" w:rsidP="00AA7C4C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7"/>
        <w:gridCol w:w="908"/>
        <w:gridCol w:w="993"/>
      </w:tblGrid>
      <w:tr w:rsidR="00ED1F20" w:rsidRPr="00CF3D49" w:rsidTr="00CF3D49">
        <w:tc>
          <w:tcPr>
            <w:tcW w:w="4757" w:type="dxa"/>
          </w:tcPr>
          <w:p w:rsidR="00ED1F20" w:rsidRPr="00CF3D49" w:rsidRDefault="00CF3D49" w:rsidP="0085623B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b/>
                <w:sz w:val="16"/>
                <w:szCs w:val="16"/>
              </w:rPr>
              <w:t>Learning Teaching &amp; Standards Committee</w:t>
            </w:r>
          </w:p>
        </w:tc>
        <w:tc>
          <w:tcPr>
            <w:tcW w:w="908" w:type="dxa"/>
          </w:tcPr>
          <w:p w:rsidR="00ED1F20" w:rsidRPr="00CF3D49" w:rsidRDefault="00ED1F20" w:rsidP="00AA7C4C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17/11/19</w:t>
            </w:r>
          </w:p>
        </w:tc>
        <w:tc>
          <w:tcPr>
            <w:tcW w:w="993" w:type="dxa"/>
          </w:tcPr>
          <w:p w:rsidR="00ED1F20" w:rsidRPr="00CF3D49" w:rsidRDefault="00ED1F20" w:rsidP="00AA7C4C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3/2/20</w:t>
            </w:r>
          </w:p>
        </w:tc>
      </w:tr>
      <w:tr w:rsidR="00ED1F20" w:rsidRPr="00CF3D49" w:rsidTr="00CF3D49">
        <w:tc>
          <w:tcPr>
            <w:tcW w:w="4757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Christopher Halls</w:t>
            </w:r>
          </w:p>
        </w:tc>
        <w:tc>
          <w:tcPr>
            <w:tcW w:w="908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CF3D49">
        <w:tc>
          <w:tcPr>
            <w:tcW w:w="4757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Delia Jameson</w:t>
            </w:r>
          </w:p>
        </w:tc>
        <w:tc>
          <w:tcPr>
            <w:tcW w:w="908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CF3D49">
        <w:tc>
          <w:tcPr>
            <w:tcW w:w="4757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Michelle Nze</w:t>
            </w:r>
          </w:p>
        </w:tc>
        <w:tc>
          <w:tcPr>
            <w:tcW w:w="908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CF3D49">
        <w:tc>
          <w:tcPr>
            <w:tcW w:w="4757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Sandra Reid</w:t>
            </w:r>
          </w:p>
        </w:tc>
        <w:tc>
          <w:tcPr>
            <w:tcW w:w="908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3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A</w:t>
            </w:r>
          </w:p>
        </w:tc>
      </w:tr>
      <w:tr w:rsidR="00ED1F20" w:rsidRPr="00CF3D49" w:rsidTr="00CF3D49">
        <w:tc>
          <w:tcPr>
            <w:tcW w:w="4757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Fr. Bartholomew</w:t>
            </w:r>
          </w:p>
        </w:tc>
        <w:tc>
          <w:tcPr>
            <w:tcW w:w="908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CF3D49">
        <w:tc>
          <w:tcPr>
            <w:tcW w:w="4757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Cheryl Britto</w:t>
            </w:r>
          </w:p>
        </w:tc>
        <w:tc>
          <w:tcPr>
            <w:tcW w:w="908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ED1F20" w:rsidRPr="00CF3D49" w:rsidTr="00CF3D49">
        <w:tc>
          <w:tcPr>
            <w:tcW w:w="4757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Rita White</w:t>
            </w:r>
          </w:p>
        </w:tc>
        <w:tc>
          <w:tcPr>
            <w:tcW w:w="908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:rsidR="00ED1F20" w:rsidRPr="00CF3D49" w:rsidRDefault="00ED1F20" w:rsidP="00ED1F20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</w:tbl>
    <w:p w:rsidR="00AA7C4C" w:rsidRPr="00CF3D49" w:rsidRDefault="00AA7C4C" w:rsidP="00AA7C4C">
      <w:pPr>
        <w:spacing w:after="0"/>
        <w:rPr>
          <w:rFonts w:ascii="Arial" w:hAnsi="Arial" w:cs="Arial"/>
          <w:b/>
          <w:sz w:val="16"/>
          <w:szCs w:val="16"/>
        </w:rPr>
      </w:pPr>
    </w:p>
    <w:p w:rsidR="00ED1F20" w:rsidRPr="00CF3D49" w:rsidRDefault="00ED1F20" w:rsidP="00ED1F20">
      <w:pPr>
        <w:spacing w:after="0"/>
        <w:rPr>
          <w:rFonts w:ascii="Arial" w:hAnsi="Arial" w:cs="Arial"/>
          <w:sz w:val="16"/>
          <w:szCs w:val="16"/>
        </w:rPr>
      </w:pPr>
      <w:r w:rsidRPr="00CF3D49">
        <w:rPr>
          <w:rFonts w:ascii="Arial" w:hAnsi="Arial" w:cs="Arial"/>
          <w:sz w:val="16"/>
          <w:szCs w:val="16"/>
        </w:rPr>
        <w:t>Due to Covid 19, remote learning &amp; phased return for Yrs R, 1 &amp; 6 the LTS Meeting scheduled 8/6/20 was</w:t>
      </w:r>
    </w:p>
    <w:p w:rsidR="00ED1F20" w:rsidRPr="00CF3D49" w:rsidRDefault="00ED1F20" w:rsidP="00ED1F20">
      <w:pPr>
        <w:spacing w:after="0"/>
        <w:rPr>
          <w:rFonts w:ascii="Arial" w:hAnsi="Arial" w:cs="Arial"/>
          <w:sz w:val="16"/>
          <w:szCs w:val="16"/>
        </w:rPr>
      </w:pPr>
      <w:r w:rsidRPr="00CF3D49">
        <w:rPr>
          <w:rFonts w:ascii="Arial" w:hAnsi="Arial" w:cs="Arial"/>
          <w:sz w:val="16"/>
          <w:szCs w:val="16"/>
        </w:rPr>
        <w:t>incorporated into Full Board (i) 27/5/20 through the ‘Return to School Plan’; (ii) 1/7/20 through HT Report.</w:t>
      </w:r>
    </w:p>
    <w:p w:rsidR="00ED1F20" w:rsidRPr="00CF3D49" w:rsidRDefault="00ED1F20" w:rsidP="00AA7C4C">
      <w:pPr>
        <w:spacing w:after="0"/>
        <w:rPr>
          <w:rFonts w:ascii="Arial" w:hAnsi="Arial" w:cs="Arial"/>
          <w:b/>
          <w:sz w:val="16"/>
          <w:szCs w:val="16"/>
        </w:rPr>
      </w:pPr>
    </w:p>
    <w:p w:rsidR="00AA7C4C" w:rsidRPr="00CF3D49" w:rsidRDefault="00AA7C4C" w:rsidP="00AA7C4C">
      <w:pPr>
        <w:spacing w:after="0"/>
        <w:rPr>
          <w:rFonts w:ascii="Arial" w:hAnsi="Arial" w:cs="Arial"/>
          <w:b/>
          <w:sz w:val="16"/>
          <w:szCs w:val="16"/>
        </w:rPr>
      </w:pPr>
      <w:r w:rsidRPr="00CF3D49">
        <w:rPr>
          <w:rFonts w:ascii="Arial" w:hAnsi="Arial" w:cs="Arial"/>
          <w:b/>
          <w:sz w:val="16"/>
          <w:szCs w:val="16"/>
        </w:rPr>
        <w:tab/>
      </w:r>
      <w:r w:rsidRPr="00CF3D49">
        <w:rPr>
          <w:rFonts w:ascii="Arial" w:hAnsi="Arial" w:cs="Arial"/>
          <w:b/>
          <w:sz w:val="16"/>
          <w:szCs w:val="16"/>
        </w:rPr>
        <w:tab/>
      </w:r>
      <w:r w:rsidRPr="00CF3D49">
        <w:rPr>
          <w:rFonts w:ascii="Arial" w:hAnsi="Arial" w:cs="Arial"/>
          <w:b/>
          <w:sz w:val="16"/>
          <w:szCs w:val="16"/>
        </w:rPr>
        <w:tab/>
      </w:r>
      <w:r w:rsidRPr="00CF3D49">
        <w:rPr>
          <w:rFonts w:ascii="Arial" w:hAnsi="Arial" w:cs="Arial"/>
          <w:b/>
          <w:sz w:val="16"/>
          <w:szCs w:val="1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2552"/>
      </w:tblGrid>
      <w:tr w:rsidR="00AA7C4C" w:rsidRPr="00CF3D49" w:rsidTr="00D1047D">
        <w:trPr>
          <w:trHeight w:val="213"/>
        </w:trPr>
        <w:tc>
          <w:tcPr>
            <w:tcW w:w="4106" w:type="dxa"/>
          </w:tcPr>
          <w:p w:rsidR="00AA7C4C" w:rsidRPr="00773413" w:rsidRDefault="00CF3D49" w:rsidP="0085623B">
            <w:pPr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773413">
              <w:rPr>
                <w:rFonts w:ascii="Arial" w:hAnsi="Arial" w:cs="Arial"/>
                <w:b/>
                <w:color w:val="7030A0"/>
                <w:sz w:val="16"/>
                <w:szCs w:val="16"/>
              </w:rPr>
              <w:t>Headteacher Performance Management Committee</w:t>
            </w:r>
          </w:p>
        </w:tc>
        <w:tc>
          <w:tcPr>
            <w:tcW w:w="2552" w:type="dxa"/>
          </w:tcPr>
          <w:p w:rsidR="00AA7C4C" w:rsidRPr="00773413" w:rsidRDefault="00566F05" w:rsidP="0085623B">
            <w:pPr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773413">
              <w:rPr>
                <w:rFonts w:ascii="Arial" w:hAnsi="Arial" w:cs="Arial"/>
                <w:color w:val="7030A0"/>
                <w:sz w:val="16"/>
                <w:szCs w:val="16"/>
              </w:rPr>
              <w:t>2/12/19</w:t>
            </w:r>
          </w:p>
        </w:tc>
      </w:tr>
      <w:tr w:rsidR="00AA7C4C" w:rsidRPr="00CF3D49" w:rsidTr="00D1047D">
        <w:tc>
          <w:tcPr>
            <w:tcW w:w="4106" w:type="dxa"/>
          </w:tcPr>
          <w:p w:rsidR="00AA7C4C" w:rsidRPr="00CF3D49" w:rsidRDefault="00AA7C4C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Michelle Nze</w:t>
            </w:r>
          </w:p>
        </w:tc>
        <w:tc>
          <w:tcPr>
            <w:tcW w:w="2552" w:type="dxa"/>
          </w:tcPr>
          <w:p w:rsidR="00AA7C4C" w:rsidRPr="00CF3D49" w:rsidRDefault="001A42C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AA7C4C" w:rsidRPr="00CF3D49" w:rsidTr="00D1047D">
        <w:tc>
          <w:tcPr>
            <w:tcW w:w="4106" w:type="dxa"/>
          </w:tcPr>
          <w:p w:rsidR="00AA7C4C" w:rsidRPr="00CF3D49" w:rsidRDefault="00566F05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Debbie Tyson-Gooden</w:t>
            </w:r>
          </w:p>
        </w:tc>
        <w:tc>
          <w:tcPr>
            <w:tcW w:w="2552" w:type="dxa"/>
          </w:tcPr>
          <w:p w:rsidR="00AA7C4C" w:rsidRPr="00CF3D49" w:rsidRDefault="001A42C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AA7C4C" w:rsidRPr="00CF3D49" w:rsidTr="00D1047D">
        <w:tc>
          <w:tcPr>
            <w:tcW w:w="4106" w:type="dxa"/>
          </w:tcPr>
          <w:p w:rsidR="00AA7C4C" w:rsidRPr="00CF3D49" w:rsidRDefault="00AA7C4C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External Adviser</w:t>
            </w:r>
          </w:p>
        </w:tc>
        <w:tc>
          <w:tcPr>
            <w:tcW w:w="2552" w:type="dxa"/>
          </w:tcPr>
          <w:p w:rsidR="00AA7C4C" w:rsidRPr="00CF3D49" w:rsidRDefault="001A42C9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AA7C4C" w:rsidRPr="00CF3D49" w:rsidTr="00D1047D">
        <w:tc>
          <w:tcPr>
            <w:tcW w:w="4106" w:type="dxa"/>
          </w:tcPr>
          <w:p w:rsidR="00AA7C4C" w:rsidRPr="00CF3D49" w:rsidRDefault="00AA7C4C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Review Officer (if required)</w:t>
            </w:r>
          </w:p>
        </w:tc>
        <w:tc>
          <w:tcPr>
            <w:tcW w:w="2552" w:type="dxa"/>
          </w:tcPr>
          <w:p w:rsidR="00AA7C4C" w:rsidRPr="00CF3D49" w:rsidRDefault="00AA7C4C" w:rsidP="0085623B">
            <w:pPr>
              <w:rPr>
                <w:rFonts w:ascii="Arial" w:hAnsi="Arial" w:cs="Arial"/>
                <w:sz w:val="16"/>
                <w:szCs w:val="16"/>
              </w:rPr>
            </w:pPr>
            <w:r w:rsidRPr="00CF3D49">
              <w:rPr>
                <w:rFonts w:ascii="Arial" w:hAnsi="Arial" w:cs="Arial"/>
                <w:sz w:val="16"/>
                <w:szCs w:val="16"/>
              </w:rPr>
              <w:t>Father Bartholomew</w:t>
            </w:r>
          </w:p>
        </w:tc>
      </w:tr>
    </w:tbl>
    <w:p w:rsidR="00D1047D" w:rsidRDefault="00D1047D" w:rsidP="00566F05">
      <w:pPr>
        <w:rPr>
          <w:rFonts w:ascii="Arial" w:hAnsi="Arial" w:cs="Arial"/>
          <w:sz w:val="16"/>
          <w:szCs w:val="16"/>
        </w:rPr>
      </w:pPr>
    </w:p>
    <w:p w:rsidR="0083561C" w:rsidRDefault="0083561C" w:rsidP="00566F05">
      <w:pPr>
        <w:rPr>
          <w:rFonts w:ascii="Arial" w:hAnsi="Arial" w:cs="Arial"/>
          <w:sz w:val="16"/>
          <w:szCs w:val="16"/>
        </w:rPr>
      </w:pPr>
      <w:r w:rsidRPr="00CF3D49">
        <w:rPr>
          <w:rFonts w:ascii="Arial" w:hAnsi="Arial" w:cs="Arial"/>
          <w:sz w:val="16"/>
          <w:szCs w:val="16"/>
        </w:rPr>
        <w:t>Working Party 22/4/20: Present – MN, DJ, DTG, GG &amp; 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418"/>
        <w:gridCol w:w="1275"/>
      </w:tblGrid>
      <w:tr w:rsidR="00773413" w:rsidTr="00773413">
        <w:tc>
          <w:tcPr>
            <w:tcW w:w="2405" w:type="dxa"/>
          </w:tcPr>
          <w:p w:rsidR="00773413" w:rsidRPr="00773413" w:rsidRDefault="00773413" w:rsidP="00566F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3413">
              <w:rPr>
                <w:rFonts w:ascii="Arial" w:hAnsi="Arial" w:cs="Arial"/>
                <w:b/>
                <w:color w:val="FF0000"/>
                <w:sz w:val="16"/>
                <w:szCs w:val="16"/>
              </w:rPr>
              <w:t>HT Recruitment Panel</w:t>
            </w:r>
          </w:p>
        </w:tc>
        <w:tc>
          <w:tcPr>
            <w:tcW w:w="1418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 w:rsidRPr="00773413">
              <w:rPr>
                <w:rFonts w:ascii="Arial" w:hAnsi="Arial" w:cs="Arial"/>
                <w:color w:val="FF0000"/>
                <w:sz w:val="16"/>
                <w:szCs w:val="16"/>
              </w:rPr>
              <w:t>3/8/20</w:t>
            </w:r>
          </w:p>
        </w:tc>
        <w:tc>
          <w:tcPr>
            <w:tcW w:w="127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3413" w:rsidTr="00773413">
        <w:tc>
          <w:tcPr>
            <w:tcW w:w="240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Michelle Nze</w:t>
            </w:r>
          </w:p>
        </w:tc>
        <w:tc>
          <w:tcPr>
            <w:tcW w:w="1418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3413" w:rsidTr="00773413">
        <w:tc>
          <w:tcPr>
            <w:tcW w:w="240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 Bartholomew</w:t>
            </w:r>
          </w:p>
        </w:tc>
        <w:tc>
          <w:tcPr>
            <w:tcW w:w="1418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3413" w:rsidTr="00773413">
        <w:tc>
          <w:tcPr>
            <w:tcW w:w="240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Ruth Kidane</w:t>
            </w:r>
          </w:p>
        </w:tc>
        <w:tc>
          <w:tcPr>
            <w:tcW w:w="1418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3413" w:rsidTr="00773413">
        <w:tc>
          <w:tcPr>
            <w:tcW w:w="240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Debbie Tyson-Gooden</w:t>
            </w:r>
          </w:p>
        </w:tc>
        <w:tc>
          <w:tcPr>
            <w:tcW w:w="1418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3413" w:rsidTr="00773413">
        <w:tc>
          <w:tcPr>
            <w:tcW w:w="240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Diocesan Adviser</w:t>
            </w:r>
          </w:p>
        </w:tc>
        <w:tc>
          <w:tcPr>
            <w:tcW w:w="1418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275" w:type="dxa"/>
          </w:tcPr>
          <w:p w:rsidR="00773413" w:rsidRDefault="00773413" w:rsidP="00566F0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F3D49" w:rsidRPr="00CF3D49" w:rsidRDefault="00CF3D49" w:rsidP="00566F05">
      <w:pPr>
        <w:rPr>
          <w:rFonts w:ascii="Arial" w:hAnsi="Arial" w:cs="Arial"/>
          <w:sz w:val="16"/>
          <w:szCs w:val="16"/>
        </w:rPr>
      </w:pPr>
    </w:p>
    <w:sectPr w:rsidR="00CF3D49" w:rsidRPr="00CF3D49" w:rsidSect="0085623B">
      <w:footerReference w:type="default" r:id="rId8"/>
      <w:pgSz w:w="16838" w:h="11906" w:orient="landscape"/>
      <w:pgMar w:top="851" w:right="124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103" w:rsidRDefault="004D7103">
      <w:pPr>
        <w:spacing w:after="0" w:line="240" w:lineRule="auto"/>
      </w:pPr>
      <w:r>
        <w:separator/>
      </w:r>
    </w:p>
  </w:endnote>
  <w:endnote w:type="continuationSeparator" w:id="0">
    <w:p w:rsidR="004D7103" w:rsidRDefault="004D7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33547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3413" w:rsidRDefault="007734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6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73413" w:rsidRDefault="007734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103" w:rsidRDefault="004D7103">
      <w:pPr>
        <w:spacing w:after="0" w:line="240" w:lineRule="auto"/>
      </w:pPr>
      <w:r>
        <w:separator/>
      </w:r>
    </w:p>
  </w:footnote>
  <w:footnote w:type="continuationSeparator" w:id="0">
    <w:p w:rsidR="004D7103" w:rsidRDefault="004D71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8D25BA"/>
    <w:multiLevelType w:val="hybridMultilevel"/>
    <w:tmpl w:val="CC8A8662"/>
    <w:lvl w:ilvl="0" w:tplc="05DC4C6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4C"/>
    <w:rsid w:val="00047CFA"/>
    <w:rsid w:val="00117472"/>
    <w:rsid w:val="00176C67"/>
    <w:rsid w:val="001A42C9"/>
    <w:rsid w:val="001E1D7A"/>
    <w:rsid w:val="002432A7"/>
    <w:rsid w:val="002E2DE2"/>
    <w:rsid w:val="00366D77"/>
    <w:rsid w:val="003B6A50"/>
    <w:rsid w:val="003E778B"/>
    <w:rsid w:val="004230F5"/>
    <w:rsid w:val="00467685"/>
    <w:rsid w:val="004D2860"/>
    <w:rsid w:val="004D7103"/>
    <w:rsid w:val="00517672"/>
    <w:rsid w:val="00566F05"/>
    <w:rsid w:val="005B67B8"/>
    <w:rsid w:val="006E3D75"/>
    <w:rsid w:val="00773413"/>
    <w:rsid w:val="007C5D32"/>
    <w:rsid w:val="007E71D1"/>
    <w:rsid w:val="0083561C"/>
    <w:rsid w:val="0085623B"/>
    <w:rsid w:val="008A6733"/>
    <w:rsid w:val="00937ACB"/>
    <w:rsid w:val="00A7645E"/>
    <w:rsid w:val="00AA7C4C"/>
    <w:rsid w:val="00AF608C"/>
    <w:rsid w:val="00B66327"/>
    <w:rsid w:val="00BA0B8E"/>
    <w:rsid w:val="00C26BE4"/>
    <w:rsid w:val="00C3764B"/>
    <w:rsid w:val="00C45DBF"/>
    <w:rsid w:val="00CF3D49"/>
    <w:rsid w:val="00D1047D"/>
    <w:rsid w:val="00D11077"/>
    <w:rsid w:val="00DA0444"/>
    <w:rsid w:val="00DA48AC"/>
    <w:rsid w:val="00EB630C"/>
    <w:rsid w:val="00ED1F20"/>
    <w:rsid w:val="00EF5EBC"/>
    <w:rsid w:val="00FF3308"/>
    <w:rsid w:val="00FF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D0999D-701E-45DA-862B-ABDEB417F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C4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7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C4C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A7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C4C"/>
  </w:style>
  <w:style w:type="paragraph" w:styleId="ListParagraph">
    <w:name w:val="List Paragraph"/>
    <w:basedOn w:val="Normal"/>
    <w:uiPriority w:val="34"/>
    <w:qFormat/>
    <w:rsid w:val="006E3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ffice@stchadsprimaryschoo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F2259373</Template>
  <TotalTime>0</TotalTime>
  <Pages>5</Pages>
  <Words>823</Words>
  <Characters>4694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Jones</dc:creator>
  <cp:keywords/>
  <dc:description/>
  <cp:lastModifiedBy>Julia McDermott</cp:lastModifiedBy>
  <cp:revision>2</cp:revision>
  <dcterms:created xsi:type="dcterms:W3CDTF">2020-09-23T13:53:00Z</dcterms:created>
  <dcterms:modified xsi:type="dcterms:W3CDTF">2020-09-23T13:53:00Z</dcterms:modified>
</cp:coreProperties>
</file>