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C72" w:rsidRDefault="00050C72">
      <w:pPr>
        <w:rPr>
          <w:b/>
          <w:noProof/>
          <w:lang w:eastAsia="en-GB"/>
        </w:rPr>
      </w:pPr>
      <w:r w:rsidRPr="00DA3248">
        <w:rPr>
          <w:b/>
          <w:noProof/>
          <w:lang w:eastAsia="en-GB"/>
        </w:rPr>
        <mc:AlternateContent>
          <mc:Choice Requires="wpg">
            <w:drawing>
              <wp:anchor distT="0" distB="0" distL="114300" distR="114300" simplePos="0" relativeHeight="251659264" behindDoc="0" locked="0" layoutInCell="1" allowOverlap="1" wp14:anchorId="6B16FB5D" wp14:editId="6BB60A01">
                <wp:simplePos x="0" y="0"/>
                <wp:positionH relativeFrom="column">
                  <wp:posOffset>263590</wp:posOffset>
                </wp:positionH>
                <wp:positionV relativeFrom="paragraph">
                  <wp:posOffset>8964</wp:posOffset>
                </wp:positionV>
                <wp:extent cx="590550" cy="819150"/>
                <wp:effectExtent l="0" t="0" r="0" b="0"/>
                <wp:wrapSquare wrapText="bothSides"/>
                <wp:docPr id="283" name="Group 283"/>
                <wp:cNvGraphicFramePr/>
                <a:graphic xmlns:a="http://schemas.openxmlformats.org/drawingml/2006/main">
                  <a:graphicData uri="http://schemas.microsoft.com/office/word/2010/wordprocessingGroup">
                    <wpg:wgp>
                      <wpg:cNvGrpSpPr/>
                      <wpg:grpSpPr>
                        <a:xfrm>
                          <a:off x="0" y="0"/>
                          <a:ext cx="590550" cy="819150"/>
                          <a:chOff x="0" y="0"/>
                          <a:chExt cx="2848647" cy="3720513"/>
                        </a:xfrm>
                      </wpg:grpSpPr>
                      <wps:wsp>
                        <wps:cNvPr id="6" name="Shape 6"/>
                        <wps:cNvSpPr/>
                        <wps:spPr>
                          <a:xfrm>
                            <a:off x="2330592" y="3404623"/>
                            <a:ext cx="225526" cy="98965"/>
                          </a:xfrm>
                          <a:custGeom>
                            <a:avLst/>
                            <a:gdLst/>
                            <a:ahLst/>
                            <a:cxnLst/>
                            <a:rect l="0" t="0" r="0" b="0"/>
                            <a:pathLst>
                              <a:path w="225526" h="98965">
                                <a:moveTo>
                                  <a:pt x="221544" y="0"/>
                                </a:moveTo>
                                <a:cubicBezTo>
                                  <a:pt x="225526" y="68658"/>
                                  <a:pt x="166934" y="98941"/>
                                  <a:pt x="110553" y="98953"/>
                                </a:cubicBezTo>
                                <a:cubicBezTo>
                                  <a:pt x="54172" y="98965"/>
                                  <a:pt x="0" y="68706"/>
                                  <a:pt x="12823" y="16279"/>
                                </a:cubicBezTo>
                                <a:cubicBezTo>
                                  <a:pt x="82282" y="34316"/>
                                  <a:pt x="158660" y="22666"/>
                                  <a:pt x="221544" y="0"/>
                                </a:cubicBezTo>
                                <a:close/>
                              </a:path>
                            </a:pathLst>
                          </a:custGeom>
                          <a:solidFill>
                            <a:srgbClr val="FF3300"/>
                          </a:solidFill>
                          <a:ln w="0" cap="flat">
                            <a:noFill/>
                            <a:miter lim="127000"/>
                          </a:ln>
                          <a:effectLst/>
                        </wps:spPr>
                        <wps:bodyPr/>
                      </wps:wsp>
                      <wps:wsp>
                        <wps:cNvPr id="7" name="Shape 7"/>
                        <wps:cNvSpPr/>
                        <wps:spPr>
                          <a:xfrm>
                            <a:off x="321708" y="3404623"/>
                            <a:ext cx="225525" cy="98965"/>
                          </a:xfrm>
                          <a:custGeom>
                            <a:avLst/>
                            <a:gdLst/>
                            <a:ahLst/>
                            <a:cxnLst/>
                            <a:rect l="0" t="0" r="0" b="0"/>
                            <a:pathLst>
                              <a:path w="225525" h="98965">
                                <a:moveTo>
                                  <a:pt x="3987" y="0"/>
                                </a:moveTo>
                                <a:cubicBezTo>
                                  <a:pt x="66865" y="22666"/>
                                  <a:pt x="143243" y="34316"/>
                                  <a:pt x="212697" y="16279"/>
                                </a:cubicBezTo>
                                <a:cubicBezTo>
                                  <a:pt x="225525" y="68706"/>
                                  <a:pt x="171354" y="98965"/>
                                  <a:pt x="114973" y="98953"/>
                                </a:cubicBezTo>
                                <a:cubicBezTo>
                                  <a:pt x="58592" y="98941"/>
                                  <a:pt x="0" y="68658"/>
                                  <a:pt x="3987" y="0"/>
                                </a:cubicBezTo>
                                <a:close/>
                              </a:path>
                            </a:pathLst>
                          </a:custGeom>
                          <a:solidFill>
                            <a:srgbClr val="FF3300"/>
                          </a:solidFill>
                          <a:ln w="0" cap="flat">
                            <a:noFill/>
                            <a:miter lim="127000"/>
                          </a:ln>
                          <a:effectLst/>
                        </wps:spPr>
                        <wps:bodyPr/>
                      </wps:wsp>
                      <wps:wsp>
                        <wps:cNvPr id="8" name="Shape 8"/>
                        <wps:cNvSpPr/>
                        <wps:spPr>
                          <a:xfrm>
                            <a:off x="2335594" y="3194197"/>
                            <a:ext cx="485336" cy="181495"/>
                          </a:xfrm>
                          <a:custGeom>
                            <a:avLst/>
                            <a:gdLst/>
                            <a:ahLst/>
                            <a:cxnLst/>
                            <a:rect l="0" t="0" r="0" b="0"/>
                            <a:pathLst>
                              <a:path w="485336" h="181495">
                                <a:moveTo>
                                  <a:pt x="398213" y="0"/>
                                </a:moveTo>
                                <a:cubicBezTo>
                                  <a:pt x="485336" y="109563"/>
                                  <a:pt x="198579" y="178493"/>
                                  <a:pt x="68956" y="180745"/>
                                </a:cubicBezTo>
                                <a:cubicBezTo>
                                  <a:pt x="25748" y="181495"/>
                                  <a:pt x="0" y="174837"/>
                                  <a:pt x="11379" y="159807"/>
                                </a:cubicBezTo>
                                <a:cubicBezTo>
                                  <a:pt x="108874" y="89801"/>
                                  <a:pt x="234510" y="32349"/>
                                  <a:pt x="398213" y="0"/>
                                </a:cubicBezTo>
                                <a:close/>
                              </a:path>
                            </a:pathLst>
                          </a:custGeom>
                          <a:solidFill>
                            <a:srgbClr val="FF3300"/>
                          </a:solidFill>
                          <a:ln w="0" cap="flat">
                            <a:noFill/>
                            <a:miter lim="127000"/>
                          </a:ln>
                          <a:effectLst/>
                        </wps:spPr>
                        <wps:bodyPr/>
                      </wps:wsp>
                      <wps:wsp>
                        <wps:cNvPr id="9" name="Shape 9"/>
                        <wps:cNvSpPr/>
                        <wps:spPr>
                          <a:xfrm>
                            <a:off x="56889" y="3194197"/>
                            <a:ext cx="485342" cy="181495"/>
                          </a:xfrm>
                          <a:custGeom>
                            <a:avLst/>
                            <a:gdLst/>
                            <a:ahLst/>
                            <a:cxnLst/>
                            <a:rect l="0" t="0" r="0" b="0"/>
                            <a:pathLst>
                              <a:path w="485342" h="181495">
                                <a:moveTo>
                                  <a:pt x="87121" y="0"/>
                                </a:moveTo>
                                <a:cubicBezTo>
                                  <a:pt x="250835" y="32349"/>
                                  <a:pt x="376464" y="89801"/>
                                  <a:pt x="473963" y="159807"/>
                                </a:cubicBezTo>
                                <a:cubicBezTo>
                                  <a:pt x="485342" y="174837"/>
                                  <a:pt x="459593" y="181495"/>
                                  <a:pt x="416385" y="180745"/>
                                </a:cubicBezTo>
                                <a:cubicBezTo>
                                  <a:pt x="286761" y="178493"/>
                                  <a:pt x="0" y="109563"/>
                                  <a:pt x="87121" y="0"/>
                                </a:cubicBezTo>
                                <a:close/>
                              </a:path>
                            </a:pathLst>
                          </a:custGeom>
                          <a:solidFill>
                            <a:srgbClr val="FF3300"/>
                          </a:solidFill>
                          <a:ln w="0" cap="flat">
                            <a:noFill/>
                            <a:miter lim="127000"/>
                          </a:ln>
                          <a:effectLst/>
                        </wps:spPr>
                        <wps:bodyPr/>
                      </wps:wsp>
                      <wps:wsp>
                        <wps:cNvPr id="10" name="Shape 10"/>
                        <wps:cNvSpPr/>
                        <wps:spPr>
                          <a:xfrm>
                            <a:off x="162777" y="2892027"/>
                            <a:ext cx="2552267" cy="751647"/>
                          </a:xfrm>
                          <a:custGeom>
                            <a:avLst/>
                            <a:gdLst/>
                            <a:ahLst/>
                            <a:cxnLst/>
                            <a:rect l="0" t="0" r="0" b="0"/>
                            <a:pathLst>
                              <a:path w="2552267" h="751647">
                                <a:moveTo>
                                  <a:pt x="94126" y="1094"/>
                                </a:moveTo>
                                <a:cubicBezTo>
                                  <a:pt x="178754" y="0"/>
                                  <a:pt x="252965" y="19591"/>
                                  <a:pt x="320050" y="35118"/>
                                </a:cubicBezTo>
                                <a:cubicBezTo>
                                  <a:pt x="626270" y="106020"/>
                                  <a:pt x="783803" y="323158"/>
                                  <a:pt x="1104844" y="440445"/>
                                </a:cubicBezTo>
                                <a:cubicBezTo>
                                  <a:pt x="1230178" y="486229"/>
                                  <a:pt x="1311059" y="488184"/>
                                  <a:pt x="1436987" y="444178"/>
                                </a:cubicBezTo>
                                <a:cubicBezTo>
                                  <a:pt x="1764785" y="329616"/>
                                  <a:pt x="1922206" y="111906"/>
                                  <a:pt x="2230481" y="40744"/>
                                </a:cubicBezTo>
                                <a:cubicBezTo>
                                  <a:pt x="2298007" y="25160"/>
                                  <a:pt x="2372774" y="5533"/>
                                  <a:pt x="2458156" y="6631"/>
                                </a:cubicBezTo>
                                <a:cubicBezTo>
                                  <a:pt x="2496903" y="81197"/>
                                  <a:pt x="2513513" y="181673"/>
                                  <a:pt x="2552267" y="256232"/>
                                </a:cubicBezTo>
                                <a:cubicBezTo>
                                  <a:pt x="2059143" y="297294"/>
                                  <a:pt x="1948785" y="708642"/>
                                  <a:pt x="1350500" y="749163"/>
                                </a:cubicBezTo>
                                <a:lnTo>
                                  <a:pt x="1350577" y="749404"/>
                                </a:lnTo>
                                <a:cubicBezTo>
                                  <a:pt x="1345575" y="749710"/>
                                  <a:pt x="1340722" y="749877"/>
                                  <a:pt x="1335791" y="750114"/>
                                </a:cubicBezTo>
                                <a:cubicBezTo>
                                  <a:pt x="1332601" y="750283"/>
                                  <a:pt x="1329390" y="750434"/>
                                  <a:pt x="1326157" y="750571"/>
                                </a:cubicBezTo>
                                <a:cubicBezTo>
                                  <a:pt x="1320321" y="750830"/>
                                  <a:pt x="1314540" y="751035"/>
                                  <a:pt x="1308798" y="751180"/>
                                </a:cubicBezTo>
                                <a:cubicBezTo>
                                  <a:pt x="1303121" y="751348"/>
                                  <a:pt x="1297396" y="751460"/>
                                  <a:pt x="1291647" y="751531"/>
                                </a:cubicBezTo>
                                <a:cubicBezTo>
                                  <a:pt x="1286427" y="751604"/>
                                  <a:pt x="1281265" y="751647"/>
                                  <a:pt x="1276139" y="751641"/>
                                </a:cubicBezTo>
                                <a:cubicBezTo>
                                  <a:pt x="1270998" y="751641"/>
                                  <a:pt x="1265836" y="751604"/>
                                  <a:pt x="1260638" y="751531"/>
                                </a:cubicBezTo>
                                <a:cubicBezTo>
                                  <a:pt x="1254863" y="751460"/>
                                  <a:pt x="1249143" y="751348"/>
                                  <a:pt x="1243465" y="751180"/>
                                </a:cubicBezTo>
                                <a:cubicBezTo>
                                  <a:pt x="1237735" y="751021"/>
                                  <a:pt x="1231942" y="750827"/>
                                  <a:pt x="1226110" y="750571"/>
                                </a:cubicBezTo>
                                <a:cubicBezTo>
                                  <a:pt x="1222891" y="750434"/>
                                  <a:pt x="1219676" y="750283"/>
                                  <a:pt x="1216480" y="750114"/>
                                </a:cubicBezTo>
                                <a:cubicBezTo>
                                  <a:pt x="1211547" y="749865"/>
                                  <a:pt x="1206698" y="749710"/>
                                  <a:pt x="1201706" y="749404"/>
                                </a:cubicBezTo>
                                <a:lnTo>
                                  <a:pt x="1201777" y="749163"/>
                                </a:lnTo>
                                <a:cubicBezTo>
                                  <a:pt x="603497" y="708639"/>
                                  <a:pt x="493132" y="297294"/>
                                  <a:pt x="0" y="256232"/>
                                </a:cubicBezTo>
                                <a:cubicBezTo>
                                  <a:pt x="38754" y="181673"/>
                                  <a:pt x="55368" y="75664"/>
                                  <a:pt x="94126" y="1094"/>
                                </a:cubicBezTo>
                                <a:close/>
                              </a:path>
                            </a:pathLst>
                          </a:custGeom>
                          <a:solidFill>
                            <a:srgbClr val="FF3300"/>
                          </a:solidFill>
                          <a:ln w="0" cap="flat">
                            <a:noFill/>
                            <a:miter lim="127000"/>
                          </a:ln>
                          <a:effectLst/>
                        </wps:spPr>
                        <wps:bodyPr/>
                      </wps:wsp>
                      <wps:wsp>
                        <wps:cNvPr id="11" name="Shape 11"/>
                        <wps:cNvSpPr/>
                        <wps:spPr>
                          <a:xfrm>
                            <a:off x="0" y="0"/>
                            <a:ext cx="1424323" cy="3194060"/>
                          </a:xfrm>
                          <a:custGeom>
                            <a:avLst/>
                            <a:gdLst/>
                            <a:ahLst/>
                            <a:cxnLst/>
                            <a:rect l="0" t="0" r="0" b="0"/>
                            <a:pathLst>
                              <a:path w="1424323" h="3194060">
                                <a:moveTo>
                                  <a:pt x="0" y="0"/>
                                </a:moveTo>
                                <a:lnTo>
                                  <a:pt x="1424323" y="0"/>
                                </a:lnTo>
                                <a:lnTo>
                                  <a:pt x="1424323" y="124423"/>
                                </a:lnTo>
                                <a:lnTo>
                                  <a:pt x="124429" y="124423"/>
                                </a:lnTo>
                                <a:lnTo>
                                  <a:pt x="124429" y="1616575"/>
                                </a:lnTo>
                                <a:cubicBezTo>
                                  <a:pt x="124429" y="2555279"/>
                                  <a:pt x="646916" y="2602559"/>
                                  <a:pt x="1424318" y="3051046"/>
                                </a:cubicBezTo>
                                <a:lnTo>
                                  <a:pt x="1424323" y="3051043"/>
                                </a:lnTo>
                                <a:lnTo>
                                  <a:pt x="1424323" y="3194018"/>
                                </a:lnTo>
                                <a:lnTo>
                                  <a:pt x="1424249" y="3194060"/>
                                </a:lnTo>
                                <a:lnTo>
                                  <a:pt x="1291532" y="3118781"/>
                                </a:lnTo>
                                <a:lnTo>
                                  <a:pt x="1222286" y="3080731"/>
                                </a:lnTo>
                                <a:lnTo>
                                  <a:pt x="1154408" y="3044401"/>
                                </a:lnTo>
                                <a:lnTo>
                                  <a:pt x="1087877" y="3009560"/>
                                </a:lnTo>
                                <a:lnTo>
                                  <a:pt x="1022753" y="2975954"/>
                                </a:lnTo>
                                <a:lnTo>
                                  <a:pt x="959022" y="2943348"/>
                                </a:lnTo>
                                <a:lnTo>
                                  <a:pt x="896709" y="2911493"/>
                                </a:lnTo>
                                <a:lnTo>
                                  <a:pt x="835850" y="2880119"/>
                                </a:lnTo>
                                <a:lnTo>
                                  <a:pt x="776447" y="2848974"/>
                                </a:lnTo>
                                <a:lnTo>
                                  <a:pt x="718538" y="2817795"/>
                                </a:lnTo>
                                <a:lnTo>
                                  <a:pt x="662126" y="2786313"/>
                                </a:lnTo>
                                <a:lnTo>
                                  <a:pt x="607254" y="2754237"/>
                                </a:lnTo>
                                <a:lnTo>
                                  <a:pt x="553971" y="2721276"/>
                                </a:lnTo>
                                <a:lnTo>
                                  <a:pt x="502314" y="2687137"/>
                                </a:lnTo>
                                <a:lnTo>
                                  <a:pt x="452375" y="2651525"/>
                                </a:lnTo>
                                <a:lnTo>
                                  <a:pt x="404254" y="2614150"/>
                                </a:lnTo>
                                <a:lnTo>
                                  <a:pt x="358049" y="2574705"/>
                                </a:lnTo>
                                <a:lnTo>
                                  <a:pt x="313948" y="2532942"/>
                                </a:lnTo>
                                <a:lnTo>
                                  <a:pt x="272101" y="2488604"/>
                                </a:lnTo>
                                <a:lnTo>
                                  <a:pt x="232721" y="2441476"/>
                                </a:lnTo>
                                <a:lnTo>
                                  <a:pt x="196027" y="2391404"/>
                                </a:lnTo>
                                <a:lnTo>
                                  <a:pt x="162179" y="2338276"/>
                                </a:lnTo>
                                <a:lnTo>
                                  <a:pt x="131364" y="2281986"/>
                                </a:lnTo>
                                <a:lnTo>
                                  <a:pt x="103698" y="2222481"/>
                                </a:lnTo>
                                <a:lnTo>
                                  <a:pt x="79272" y="2159683"/>
                                </a:lnTo>
                                <a:lnTo>
                                  <a:pt x="58129" y="2093485"/>
                                </a:lnTo>
                                <a:lnTo>
                                  <a:pt x="40287" y="2023801"/>
                                </a:lnTo>
                                <a:lnTo>
                                  <a:pt x="25736" y="1950461"/>
                                </a:lnTo>
                                <a:lnTo>
                                  <a:pt x="14446" y="1873296"/>
                                </a:lnTo>
                                <a:lnTo>
                                  <a:pt x="6403" y="1792087"/>
                                </a:lnTo>
                                <a:lnTo>
                                  <a:pt x="1588" y="1706619"/>
                                </a:lnTo>
                                <a:lnTo>
                                  <a:pt x="0" y="1617684"/>
                                </a:lnTo>
                                <a:lnTo>
                                  <a:pt x="0" y="0"/>
                                </a:lnTo>
                                <a:close/>
                              </a:path>
                            </a:pathLst>
                          </a:custGeom>
                          <a:solidFill>
                            <a:srgbClr val="FF3300"/>
                          </a:solidFill>
                          <a:ln w="0" cap="flat">
                            <a:noFill/>
                            <a:miter lim="127000"/>
                          </a:ln>
                          <a:effectLst/>
                        </wps:spPr>
                        <wps:bodyPr/>
                      </wps:wsp>
                      <wps:wsp>
                        <wps:cNvPr id="12" name="Shape 12"/>
                        <wps:cNvSpPr/>
                        <wps:spPr>
                          <a:xfrm>
                            <a:off x="1424323" y="0"/>
                            <a:ext cx="1424324" cy="3194018"/>
                          </a:xfrm>
                          <a:custGeom>
                            <a:avLst/>
                            <a:gdLst/>
                            <a:ahLst/>
                            <a:cxnLst/>
                            <a:rect l="0" t="0" r="0" b="0"/>
                            <a:pathLst>
                              <a:path w="1424324" h="3194018">
                                <a:moveTo>
                                  <a:pt x="0" y="0"/>
                                </a:moveTo>
                                <a:lnTo>
                                  <a:pt x="1424324" y="0"/>
                                </a:lnTo>
                                <a:lnTo>
                                  <a:pt x="1424324" y="1622825"/>
                                </a:lnTo>
                                <a:lnTo>
                                  <a:pt x="1422697" y="1711455"/>
                                </a:lnTo>
                                <a:lnTo>
                                  <a:pt x="1417740" y="1796728"/>
                                </a:lnTo>
                                <a:lnTo>
                                  <a:pt x="1409481" y="1877796"/>
                                </a:lnTo>
                                <a:lnTo>
                                  <a:pt x="1397896" y="1954871"/>
                                </a:lnTo>
                                <a:lnTo>
                                  <a:pt x="1382993" y="2028167"/>
                                </a:lnTo>
                                <a:lnTo>
                                  <a:pt x="1364733" y="2097832"/>
                                </a:lnTo>
                                <a:lnTo>
                                  <a:pt x="1343140" y="2164016"/>
                                </a:lnTo>
                                <a:lnTo>
                                  <a:pt x="1318239" y="2226823"/>
                                </a:lnTo>
                                <a:lnTo>
                                  <a:pt x="1290091" y="2286352"/>
                                </a:lnTo>
                                <a:lnTo>
                                  <a:pt x="1258789" y="2342624"/>
                                </a:lnTo>
                                <a:lnTo>
                                  <a:pt x="1224474" y="2395763"/>
                                </a:lnTo>
                                <a:lnTo>
                                  <a:pt x="1187318" y="2445836"/>
                                </a:lnTo>
                                <a:lnTo>
                                  <a:pt x="1147523" y="2492974"/>
                                </a:lnTo>
                                <a:lnTo>
                                  <a:pt x="1105296" y="2537331"/>
                                </a:lnTo>
                                <a:lnTo>
                                  <a:pt x="1060836" y="2579140"/>
                                </a:lnTo>
                                <a:lnTo>
                                  <a:pt x="1014338" y="2618596"/>
                                </a:lnTo>
                                <a:lnTo>
                                  <a:pt x="965932" y="2656015"/>
                                </a:lnTo>
                                <a:lnTo>
                                  <a:pt x="915756" y="2691644"/>
                                </a:lnTo>
                                <a:lnTo>
                                  <a:pt x="863929" y="2725805"/>
                                </a:lnTo>
                                <a:lnTo>
                                  <a:pt x="810523" y="2758747"/>
                                </a:lnTo>
                                <a:lnTo>
                                  <a:pt x="755591" y="2790780"/>
                                </a:lnTo>
                                <a:lnTo>
                                  <a:pt x="699208" y="2822194"/>
                                </a:lnTo>
                                <a:lnTo>
                                  <a:pt x="641395" y="2853258"/>
                                </a:lnTo>
                                <a:lnTo>
                                  <a:pt x="582187" y="2884230"/>
                                </a:lnTo>
                                <a:lnTo>
                                  <a:pt x="521634" y="2915362"/>
                                </a:lnTo>
                                <a:lnTo>
                                  <a:pt x="459743" y="2946938"/>
                                </a:lnTo>
                                <a:lnTo>
                                  <a:pt x="396563" y="2979173"/>
                                </a:lnTo>
                                <a:lnTo>
                                  <a:pt x="332112" y="3012328"/>
                                </a:lnTo>
                                <a:lnTo>
                                  <a:pt x="266409" y="3046636"/>
                                </a:lnTo>
                                <a:lnTo>
                                  <a:pt x="199489" y="3082331"/>
                                </a:lnTo>
                                <a:lnTo>
                                  <a:pt x="131391" y="3119662"/>
                                </a:lnTo>
                                <a:lnTo>
                                  <a:pt x="0" y="3194018"/>
                                </a:lnTo>
                                <a:lnTo>
                                  <a:pt x="0" y="3051043"/>
                                </a:lnTo>
                                <a:lnTo>
                                  <a:pt x="140293" y="2972886"/>
                                </a:lnTo>
                                <a:cubicBezTo>
                                  <a:pt x="827803" y="2601434"/>
                                  <a:pt x="1299894" y="2497207"/>
                                  <a:pt x="1299894" y="1621677"/>
                                </a:cubicBezTo>
                                <a:lnTo>
                                  <a:pt x="1299894" y="124423"/>
                                </a:lnTo>
                                <a:lnTo>
                                  <a:pt x="0" y="124423"/>
                                </a:lnTo>
                                <a:lnTo>
                                  <a:pt x="0" y="0"/>
                                </a:lnTo>
                                <a:close/>
                              </a:path>
                            </a:pathLst>
                          </a:custGeom>
                          <a:solidFill>
                            <a:srgbClr val="FF3300"/>
                          </a:solidFill>
                          <a:ln w="0" cap="flat">
                            <a:noFill/>
                            <a:miter lim="127000"/>
                          </a:ln>
                          <a:effectLst/>
                        </wps:spPr>
                        <wps:bodyPr/>
                      </wps:wsp>
                      <wps:wsp>
                        <wps:cNvPr id="13" name="Shape 13"/>
                        <wps:cNvSpPr/>
                        <wps:spPr>
                          <a:xfrm>
                            <a:off x="124429" y="124423"/>
                            <a:ext cx="1299888" cy="2926624"/>
                          </a:xfrm>
                          <a:custGeom>
                            <a:avLst/>
                            <a:gdLst/>
                            <a:ahLst/>
                            <a:cxnLst/>
                            <a:rect l="0" t="0" r="0" b="0"/>
                            <a:pathLst>
                              <a:path w="1299888" h="2926624">
                                <a:moveTo>
                                  <a:pt x="0" y="0"/>
                                </a:moveTo>
                                <a:lnTo>
                                  <a:pt x="1299888" y="0"/>
                                </a:lnTo>
                                <a:lnTo>
                                  <a:pt x="1299888" y="2926624"/>
                                </a:lnTo>
                                <a:cubicBezTo>
                                  <a:pt x="522487" y="2478136"/>
                                  <a:pt x="0" y="2430856"/>
                                  <a:pt x="0" y="1492152"/>
                                </a:cubicBezTo>
                                <a:lnTo>
                                  <a:pt x="0" y="0"/>
                                </a:lnTo>
                                <a:close/>
                              </a:path>
                            </a:pathLst>
                          </a:custGeom>
                          <a:solidFill>
                            <a:srgbClr val="F2D68C"/>
                          </a:solidFill>
                          <a:ln w="0" cap="flat">
                            <a:noFill/>
                            <a:miter lim="127000"/>
                          </a:ln>
                          <a:effectLst/>
                        </wps:spPr>
                        <wps:bodyPr/>
                      </wps:wsp>
                      <wps:wsp>
                        <wps:cNvPr id="14" name="Shape 14"/>
                        <wps:cNvSpPr/>
                        <wps:spPr>
                          <a:xfrm>
                            <a:off x="278629" y="294270"/>
                            <a:ext cx="2291389" cy="2360712"/>
                          </a:xfrm>
                          <a:custGeom>
                            <a:avLst/>
                            <a:gdLst/>
                            <a:ahLst/>
                            <a:cxnLst/>
                            <a:rect l="0" t="0" r="0" b="0"/>
                            <a:pathLst>
                              <a:path w="2291389" h="2360712">
                                <a:moveTo>
                                  <a:pt x="798303" y="0"/>
                                </a:moveTo>
                                <a:lnTo>
                                  <a:pt x="1490472" y="8"/>
                                </a:lnTo>
                                <a:lnTo>
                                  <a:pt x="1490468" y="188784"/>
                                </a:lnTo>
                                <a:lnTo>
                                  <a:pt x="1348891" y="188780"/>
                                </a:lnTo>
                                <a:lnTo>
                                  <a:pt x="1348891" y="677708"/>
                                </a:lnTo>
                                <a:lnTo>
                                  <a:pt x="1608447" y="677708"/>
                                </a:lnTo>
                                <a:lnTo>
                                  <a:pt x="1608447" y="680325"/>
                                </a:lnTo>
                                <a:lnTo>
                                  <a:pt x="1611065" y="680325"/>
                                </a:lnTo>
                                <a:lnTo>
                                  <a:pt x="1611065" y="942516"/>
                                </a:lnTo>
                                <a:lnTo>
                                  <a:pt x="2102620" y="942508"/>
                                </a:lnTo>
                                <a:lnTo>
                                  <a:pt x="2102620" y="800932"/>
                                </a:lnTo>
                                <a:lnTo>
                                  <a:pt x="2291389" y="800932"/>
                                </a:lnTo>
                                <a:lnTo>
                                  <a:pt x="2291389" y="1493100"/>
                                </a:lnTo>
                                <a:lnTo>
                                  <a:pt x="2102620" y="1493100"/>
                                </a:lnTo>
                                <a:lnTo>
                                  <a:pt x="2102620" y="1351520"/>
                                </a:lnTo>
                                <a:lnTo>
                                  <a:pt x="1611065" y="1351520"/>
                                </a:lnTo>
                                <a:lnTo>
                                  <a:pt x="1611067" y="1608451"/>
                                </a:lnTo>
                                <a:lnTo>
                                  <a:pt x="1611065" y="1608451"/>
                                </a:lnTo>
                                <a:lnTo>
                                  <a:pt x="1611065" y="1611080"/>
                                </a:lnTo>
                                <a:lnTo>
                                  <a:pt x="1351508" y="1611080"/>
                                </a:lnTo>
                                <a:lnTo>
                                  <a:pt x="1351508" y="2171933"/>
                                </a:lnTo>
                                <a:lnTo>
                                  <a:pt x="1493088" y="2171933"/>
                                </a:lnTo>
                                <a:lnTo>
                                  <a:pt x="1493092" y="2360712"/>
                                </a:lnTo>
                                <a:lnTo>
                                  <a:pt x="800913" y="2360712"/>
                                </a:lnTo>
                                <a:lnTo>
                                  <a:pt x="800913" y="2171933"/>
                                </a:lnTo>
                                <a:lnTo>
                                  <a:pt x="942505" y="2171941"/>
                                </a:lnTo>
                                <a:lnTo>
                                  <a:pt x="942505" y="1611072"/>
                                </a:lnTo>
                                <a:lnTo>
                                  <a:pt x="682941" y="1611072"/>
                                </a:lnTo>
                                <a:lnTo>
                                  <a:pt x="682941" y="1608451"/>
                                </a:lnTo>
                                <a:lnTo>
                                  <a:pt x="680317" y="1608451"/>
                                </a:lnTo>
                                <a:lnTo>
                                  <a:pt x="680317" y="1605834"/>
                                </a:lnTo>
                                <a:lnTo>
                                  <a:pt x="680317" y="1346285"/>
                                </a:lnTo>
                                <a:lnTo>
                                  <a:pt x="188773" y="1346285"/>
                                </a:lnTo>
                                <a:lnTo>
                                  <a:pt x="188773" y="1487858"/>
                                </a:lnTo>
                                <a:lnTo>
                                  <a:pt x="0" y="1487854"/>
                                </a:lnTo>
                                <a:lnTo>
                                  <a:pt x="0" y="795682"/>
                                </a:lnTo>
                                <a:lnTo>
                                  <a:pt x="188773" y="795696"/>
                                </a:lnTo>
                                <a:lnTo>
                                  <a:pt x="188773" y="937275"/>
                                </a:lnTo>
                                <a:lnTo>
                                  <a:pt x="680317" y="937272"/>
                                </a:lnTo>
                                <a:lnTo>
                                  <a:pt x="680317" y="680329"/>
                                </a:lnTo>
                                <a:lnTo>
                                  <a:pt x="680317" y="677704"/>
                                </a:lnTo>
                                <a:lnTo>
                                  <a:pt x="939887" y="677704"/>
                                </a:lnTo>
                                <a:lnTo>
                                  <a:pt x="939891" y="188784"/>
                                </a:lnTo>
                                <a:lnTo>
                                  <a:pt x="798303" y="188784"/>
                                </a:lnTo>
                                <a:lnTo>
                                  <a:pt x="798303" y="0"/>
                                </a:lnTo>
                                <a:close/>
                              </a:path>
                            </a:pathLst>
                          </a:custGeom>
                          <a:solidFill>
                            <a:srgbClr val="FF3300"/>
                          </a:solidFill>
                          <a:ln w="0" cap="flat">
                            <a:noFill/>
                            <a:miter lim="127000"/>
                          </a:ln>
                          <a:effectLst/>
                        </wps:spPr>
                        <wps:bodyPr/>
                      </wps:wsp>
                      <wps:wsp>
                        <wps:cNvPr id="15" name="Shape 15"/>
                        <wps:cNvSpPr/>
                        <wps:spPr>
                          <a:xfrm>
                            <a:off x="416545" y="1922122"/>
                            <a:ext cx="534657" cy="534654"/>
                          </a:xfrm>
                          <a:custGeom>
                            <a:avLst/>
                            <a:gdLst/>
                            <a:ahLst/>
                            <a:cxnLst/>
                            <a:rect l="0" t="0" r="0" b="0"/>
                            <a:pathLst>
                              <a:path w="534657" h="534654">
                                <a:moveTo>
                                  <a:pt x="123660" y="0"/>
                                </a:moveTo>
                                <a:lnTo>
                                  <a:pt x="403329" y="0"/>
                                </a:lnTo>
                                <a:lnTo>
                                  <a:pt x="403329" y="53780"/>
                                </a:lnTo>
                                <a:cubicBezTo>
                                  <a:pt x="380663" y="56210"/>
                                  <a:pt x="360925" y="60216"/>
                                  <a:pt x="344107" y="65815"/>
                                </a:cubicBezTo>
                                <a:cubicBezTo>
                                  <a:pt x="327298" y="71388"/>
                                  <a:pt x="318881" y="84154"/>
                                  <a:pt x="318881" y="104073"/>
                                </a:cubicBezTo>
                                <a:lnTo>
                                  <a:pt x="318881" y="213589"/>
                                </a:lnTo>
                                <a:lnTo>
                                  <a:pt x="430588" y="213589"/>
                                </a:lnTo>
                                <a:cubicBezTo>
                                  <a:pt x="453435" y="213589"/>
                                  <a:pt x="467517" y="204988"/>
                                  <a:pt x="472871" y="187815"/>
                                </a:cubicBezTo>
                                <a:cubicBezTo>
                                  <a:pt x="478206" y="170625"/>
                                  <a:pt x="480888" y="149245"/>
                                  <a:pt x="480888" y="123656"/>
                                </a:cubicBezTo>
                                <a:lnTo>
                                  <a:pt x="534657" y="123656"/>
                                </a:lnTo>
                                <a:lnTo>
                                  <a:pt x="534657" y="403327"/>
                                </a:lnTo>
                                <a:lnTo>
                                  <a:pt x="480888" y="403327"/>
                                </a:lnTo>
                                <a:cubicBezTo>
                                  <a:pt x="478451" y="380657"/>
                                  <a:pt x="474444" y="360914"/>
                                  <a:pt x="468860" y="344098"/>
                                </a:cubicBezTo>
                                <a:cubicBezTo>
                                  <a:pt x="463269" y="327290"/>
                                  <a:pt x="450518" y="318877"/>
                                  <a:pt x="430588" y="318877"/>
                                </a:cubicBezTo>
                                <a:lnTo>
                                  <a:pt x="318881" y="318877"/>
                                </a:lnTo>
                                <a:lnTo>
                                  <a:pt x="318881" y="421116"/>
                                </a:lnTo>
                                <a:cubicBezTo>
                                  <a:pt x="318881" y="450752"/>
                                  <a:pt x="328568" y="468122"/>
                                  <a:pt x="347943" y="473216"/>
                                </a:cubicBezTo>
                                <a:cubicBezTo>
                                  <a:pt x="367322" y="478329"/>
                                  <a:pt x="388339" y="480878"/>
                                  <a:pt x="411005" y="480880"/>
                                </a:cubicBezTo>
                                <a:lnTo>
                                  <a:pt x="411005" y="534654"/>
                                </a:lnTo>
                                <a:lnTo>
                                  <a:pt x="123660" y="534654"/>
                                </a:lnTo>
                                <a:lnTo>
                                  <a:pt x="123660" y="480878"/>
                                </a:lnTo>
                                <a:cubicBezTo>
                                  <a:pt x="153629" y="480878"/>
                                  <a:pt x="176116" y="478200"/>
                                  <a:pt x="191113" y="472868"/>
                                </a:cubicBezTo>
                                <a:cubicBezTo>
                                  <a:pt x="206103" y="467513"/>
                                  <a:pt x="213595" y="448570"/>
                                  <a:pt x="213595" y="416005"/>
                                </a:cubicBezTo>
                                <a:lnTo>
                                  <a:pt x="213595" y="318877"/>
                                </a:lnTo>
                                <a:lnTo>
                                  <a:pt x="113551" y="318877"/>
                                </a:lnTo>
                                <a:cubicBezTo>
                                  <a:pt x="83917" y="318877"/>
                                  <a:pt x="66539" y="328565"/>
                                  <a:pt x="61441" y="347943"/>
                                </a:cubicBezTo>
                                <a:cubicBezTo>
                                  <a:pt x="56330" y="367316"/>
                                  <a:pt x="53787" y="388335"/>
                                  <a:pt x="53787" y="410997"/>
                                </a:cubicBezTo>
                                <a:lnTo>
                                  <a:pt x="0" y="410997"/>
                                </a:lnTo>
                                <a:lnTo>
                                  <a:pt x="0" y="123656"/>
                                </a:lnTo>
                                <a:lnTo>
                                  <a:pt x="53787" y="123656"/>
                                </a:lnTo>
                                <a:cubicBezTo>
                                  <a:pt x="53787" y="153622"/>
                                  <a:pt x="56469" y="176116"/>
                                  <a:pt x="61801" y="191109"/>
                                </a:cubicBezTo>
                                <a:cubicBezTo>
                                  <a:pt x="67147" y="206085"/>
                                  <a:pt x="86101" y="213589"/>
                                  <a:pt x="118660" y="213589"/>
                                </a:cubicBezTo>
                                <a:lnTo>
                                  <a:pt x="213595" y="213589"/>
                                </a:lnTo>
                                <a:lnTo>
                                  <a:pt x="213595" y="104073"/>
                                </a:lnTo>
                                <a:cubicBezTo>
                                  <a:pt x="213595" y="81223"/>
                                  <a:pt x="205002" y="67147"/>
                                  <a:pt x="187827" y="61798"/>
                                </a:cubicBezTo>
                                <a:cubicBezTo>
                                  <a:pt x="170633" y="56455"/>
                                  <a:pt x="149253" y="53780"/>
                                  <a:pt x="123660" y="53777"/>
                                </a:cubicBezTo>
                                <a:lnTo>
                                  <a:pt x="123660" y="0"/>
                                </a:lnTo>
                                <a:close/>
                              </a:path>
                            </a:pathLst>
                          </a:custGeom>
                          <a:solidFill>
                            <a:srgbClr val="FF3300"/>
                          </a:solidFill>
                          <a:ln w="0" cap="flat">
                            <a:noFill/>
                            <a:miter lim="127000"/>
                          </a:ln>
                          <a:effectLst/>
                        </wps:spPr>
                        <wps:bodyPr/>
                      </wps:wsp>
                      <wps:wsp>
                        <wps:cNvPr id="16" name="Shape 16"/>
                        <wps:cNvSpPr/>
                        <wps:spPr>
                          <a:xfrm>
                            <a:off x="1896703" y="1922122"/>
                            <a:ext cx="534661" cy="534654"/>
                          </a:xfrm>
                          <a:custGeom>
                            <a:avLst/>
                            <a:gdLst/>
                            <a:ahLst/>
                            <a:cxnLst/>
                            <a:rect l="0" t="0" r="0" b="0"/>
                            <a:pathLst>
                              <a:path w="534661" h="534654">
                                <a:moveTo>
                                  <a:pt x="123664" y="0"/>
                                </a:moveTo>
                                <a:lnTo>
                                  <a:pt x="403329" y="0"/>
                                </a:lnTo>
                                <a:lnTo>
                                  <a:pt x="403329" y="53780"/>
                                </a:lnTo>
                                <a:cubicBezTo>
                                  <a:pt x="380664" y="56210"/>
                                  <a:pt x="360925" y="60216"/>
                                  <a:pt x="344101" y="65815"/>
                                </a:cubicBezTo>
                                <a:cubicBezTo>
                                  <a:pt x="327287" y="71388"/>
                                  <a:pt x="318888" y="84154"/>
                                  <a:pt x="318888" y="104073"/>
                                </a:cubicBezTo>
                                <a:lnTo>
                                  <a:pt x="318888" y="213589"/>
                                </a:lnTo>
                                <a:lnTo>
                                  <a:pt x="430592" y="213589"/>
                                </a:lnTo>
                                <a:cubicBezTo>
                                  <a:pt x="453427" y="213589"/>
                                  <a:pt x="467524" y="204988"/>
                                  <a:pt x="472870" y="187815"/>
                                </a:cubicBezTo>
                                <a:cubicBezTo>
                                  <a:pt x="478210" y="170625"/>
                                  <a:pt x="480888" y="149245"/>
                                  <a:pt x="480888" y="123656"/>
                                </a:cubicBezTo>
                                <a:lnTo>
                                  <a:pt x="534661" y="123656"/>
                                </a:lnTo>
                                <a:lnTo>
                                  <a:pt x="534661" y="403327"/>
                                </a:lnTo>
                                <a:lnTo>
                                  <a:pt x="480888" y="403327"/>
                                </a:lnTo>
                                <a:cubicBezTo>
                                  <a:pt x="478453" y="380657"/>
                                  <a:pt x="474440" y="360914"/>
                                  <a:pt x="468860" y="344098"/>
                                </a:cubicBezTo>
                                <a:cubicBezTo>
                                  <a:pt x="463266" y="327290"/>
                                  <a:pt x="450519" y="318877"/>
                                  <a:pt x="430592" y="318877"/>
                                </a:cubicBezTo>
                                <a:lnTo>
                                  <a:pt x="318888" y="318877"/>
                                </a:lnTo>
                                <a:lnTo>
                                  <a:pt x="318888" y="421116"/>
                                </a:lnTo>
                                <a:cubicBezTo>
                                  <a:pt x="318888" y="450752"/>
                                  <a:pt x="328572" y="468122"/>
                                  <a:pt x="347955" y="473216"/>
                                </a:cubicBezTo>
                                <a:cubicBezTo>
                                  <a:pt x="367322" y="478329"/>
                                  <a:pt x="388342" y="480878"/>
                                  <a:pt x="411015" y="480880"/>
                                </a:cubicBezTo>
                                <a:lnTo>
                                  <a:pt x="411015" y="534654"/>
                                </a:lnTo>
                                <a:lnTo>
                                  <a:pt x="123664" y="534654"/>
                                </a:lnTo>
                                <a:lnTo>
                                  <a:pt x="123664" y="480878"/>
                                </a:lnTo>
                                <a:cubicBezTo>
                                  <a:pt x="153637" y="480878"/>
                                  <a:pt x="176119" y="478200"/>
                                  <a:pt x="191110" y="472868"/>
                                </a:cubicBezTo>
                                <a:cubicBezTo>
                                  <a:pt x="206103" y="467513"/>
                                  <a:pt x="213587" y="448570"/>
                                  <a:pt x="213587" y="416005"/>
                                </a:cubicBezTo>
                                <a:lnTo>
                                  <a:pt x="213587" y="318877"/>
                                </a:lnTo>
                                <a:lnTo>
                                  <a:pt x="113558" y="318877"/>
                                </a:lnTo>
                                <a:cubicBezTo>
                                  <a:pt x="83915" y="318877"/>
                                  <a:pt x="66538" y="328565"/>
                                  <a:pt x="61441" y="347943"/>
                                </a:cubicBezTo>
                                <a:cubicBezTo>
                                  <a:pt x="56336" y="367316"/>
                                  <a:pt x="53787" y="388335"/>
                                  <a:pt x="53783" y="410997"/>
                                </a:cubicBezTo>
                                <a:lnTo>
                                  <a:pt x="0" y="410997"/>
                                </a:lnTo>
                                <a:lnTo>
                                  <a:pt x="0" y="123656"/>
                                </a:lnTo>
                                <a:lnTo>
                                  <a:pt x="53787" y="123656"/>
                                </a:lnTo>
                                <a:cubicBezTo>
                                  <a:pt x="53787" y="153622"/>
                                  <a:pt x="56458" y="176116"/>
                                  <a:pt x="61801" y="191109"/>
                                </a:cubicBezTo>
                                <a:cubicBezTo>
                                  <a:pt x="67150" y="206085"/>
                                  <a:pt x="86097" y="213589"/>
                                  <a:pt x="118649" y="213589"/>
                                </a:cubicBezTo>
                                <a:lnTo>
                                  <a:pt x="213587" y="213589"/>
                                </a:lnTo>
                                <a:lnTo>
                                  <a:pt x="213587" y="104073"/>
                                </a:lnTo>
                                <a:cubicBezTo>
                                  <a:pt x="213587" y="81223"/>
                                  <a:pt x="205002" y="67147"/>
                                  <a:pt x="187819" y="61798"/>
                                </a:cubicBezTo>
                                <a:cubicBezTo>
                                  <a:pt x="170628" y="56455"/>
                                  <a:pt x="149245" y="53780"/>
                                  <a:pt x="123664" y="53777"/>
                                </a:cubicBezTo>
                                <a:lnTo>
                                  <a:pt x="123664" y="0"/>
                                </a:lnTo>
                                <a:close/>
                              </a:path>
                            </a:pathLst>
                          </a:custGeom>
                          <a:solidFill>
                            <a:srgbClr val="FF3300"/>
                          </a:solidFill>
                          <a:ln w="0" cap="flat">
                            <a:noFill/>
                            <a:miter lim="127000"/>
                          </a:ln>
                          <a:effectLst/>
                        </wps:spPr>
                        <wps:bodyPr/>
                      </wps:wsp>
                      <wps:wsp>
                        <wps:cNvPr id="17" name="Shape 17"/>
                        <wps:cNvSpPr/>
                        <wps:spPr>
                          <a:xfrm>
                            <a:off x="416545" y="256780"/>
                            <a:ext cx="534657" cy="534661"/>
                          </a:xfrm>
                          <a:custGeom>
                            <a:avLst/>
                            <a:gdLst/>
                            <a:ahLst/>
                            <a:cxnLst/>
                            <a:rect l="0" t="0" r="0" b="0"/>
                            <a:pathLst>
                              <a:path w="534657" h="534661">
                                <a:moveTo>
                                  <a:pt x="123660" y="0"/>
                                </a:moveTo>
                                <a:lnTo>
                                  <a:pt x="403329" y="0"/>
                                </a:lnTo>
                                <a:lnTo>
                                  <a:pt x="403329" y="53784"/>
                                </a:lnTo>
                                <a:cubicBezTo>
                                  <a:pt x="380663" y="56218"/>
                                  <a:pt x="360925" y="60225"/>
                                  <a:pt x="344107" y="65811"/>
                                </a:cubicBezTo>
                                <a:cubicBezTo>
                                  <a:pt x="327298" y="71400"/>
                                  <a:pt x="318881" y="84154"/>
                                  <a:pt x="318881" y="104069"/>
                                </a:cubicBezTo>
                                <a:lnTo>
                                  <a:pt x="318881" y="213592"/>
                                </a:lnTo>
                                <a:lnTo>
                                  <a:pt x="430588" y="213592"/>
                                </a:lnTo>
                                <a:cubicBezTo>
                                  <a:pt x="453435" y="213592"/>
                                  <a:pt x="467517" y="205002"/>
                                  <a:pt x="472871" y="187820"/>
                                </a:cubicBezTo>
                                <a:cubicBezTo>
                                  <a:pt x="478206" y="170634"/>
                                  <a:pt x="480888" y="149245"/>
                                  <a:pt x="480888" y="123654"/>
                                </a:cubicBezTo>
                                <a:lnTo>
                                  <a:pt x="534657" y="123654"/>
                                </a:lnTo>
                                <a:lnTo>
                                  <a:pt x="534657" y="403333"/>
                                </a:lnTo>
                                <a:lnTo>
                                  <a:pt x="480888" y="403333"/>
                                </a:lnTo>
                                <a:cubicBezTo>
                                  <a:pt x="478451" y="380667"/>
                                  <a:pt x="474444" y="360919"/>
                                  <a:pt x="468860" y="344111"/>
                                </a:cubicBezTo>
                                <a:cubicBezTo>
                                  <a:pt x="463269" y="327295"/>
                                  <a:pt x="450518" y="318881"/>
                                  <a:pt x="430588" y="318881"/>
                                </a:cubicBezTo>
                                <a:lnTo>
                                  <a:pt x="318881" y="318881"/>
                                </a:lnTo>
                                <a:lnTo>
                                  <a:pt x="318881" y="421118"/>
                                </a:lnTo>
                                <a:cubicBezTo>
                                  <a:pt x="318881" y="450764"/>
                                  <a:pt x="328568" y="468126"/>
                                  <a:pt x="347943" y="473235"/>
                                </a:cubicBezTo>
                                <a:cubicBezTo>
                                  <a:pt x="367322" y="478333"/>
                                  <a:pt x="388339" y="480892"/>
                                  <a:pt x="411005" y="480892"/>
                                </a:cubicBezTo>
                                <a:lnTo>
                                  <a:pt x="411005" y="534661"/>
                                </a:lnTo>
                                <a:lnTo>
                                  <a:pt x="123660" y="534661"/>
                                </a:lnTo>
                                <a:lnTo>
                                  <a:pt x="123660" y="480892"/>
                                </a:lnTo>
                                <a:cubicBezTo>
                                  <a:pt x="153629" y="480892"/>
                                  <a:pt x="176116" y="478213"/>
                                  <a:pt x="191113" y="472864"/>
                                </a:cubicBezTo>
                                <a:cubicBezTo>
                                  <a:pt x="206103" y="467525"/>
                                  <a:pt x="213595" y="448578"/>
                                  <a:pt x="213595" y="416016"/>
                                </a:cubicBezTo>
                                <a:lnTo>
                                  <a:pt x="213595" y="318881"/>
                                </a:lnTo>
                                <a:lnTo>
                                  <a:pt x="113551" y="318881"/>
                                </a:lnTo>
                                <a:cubicBezTo>
                                  <a:pt x="83917" y="318881"/>
                                  <a:pt x="66539" y="328568"/>
                                  <a:pt x="61441" y="347951"/>
                                </a:cubicBezTo>
                                <a:cubicBezTo>
                                  <a:pt x="56330" y="367319"/>
                                  <a:pt x="53787" y="388340"/>
                                  <a:pt x="53787" y="411013"/>
                                </a:cubicBezTo>
                                <a:lnTo>
                                  <a:pt x="0" y="411013"/>
                                </a:lnTo>
                                <a:lnTo>
                                  <a:pt x="0" y="123654"/>
                                </a:lnTo>
                                <a:lnTo>
                                  <a:pt x="53787" y="123654"/>
                                </a:lnTo>
                                <a:cubicBezTo>
                                  <a:pt x="53787" y="153631"/>
                                  <a:pt x="56469" y="176120"/>
                                  <a:pt x="61801" y="191110"/>
                                </a:cubicBezTo>
                                <a:cubicBezTo>
                                  <a:pt x="67147" y="206101"/>
                                  <a:pt x="86101" y="213581"/>
                                  <a:pt x="118660" y="213592"/>
                                </a:cubicBezTo>
                                <a:lnTo>
                                  <a:pt x="213595" y="213592"/>
                                </a:lnTo>
                                <a:lnTo>
                                  <a:pt x="213595" y="104069"/>
                                </a:lnTo>
                                <a:cubicBezTo>
                                  <a:pt x="213595" y="81246"/>
                                  <a:pt x="205002" y="67152"/>
                                  <a:pt x="187827" y="61809"/>
                                </a:cubicBezTo>
                                <a:cubicBezTo>
                                  <a:pt x="170633" y="56448"/>
                                  <a:pt x="149253" y="53784"/>
                                  <a:pt x="123660" y="53784"/>
                                </a:cubicBezTo>
                                <a:lnTo>
                                  <a:pt x="123660" y="0"/>
                                </a:lnTo>
                                <a:close/>
                              </a:path>
                            </a:pathLst>
                          </a:custGeom>
                          <a:solidFill>
                            <a:srgbClr val="FF3300"/>
                          </a:solidFill>
                          <a:ln w="0" cap="flat">
                            <a:noFill/>
                            <a:miter lim="127000"/>
                          </a:ln>
                          <a:effectLst/>
                        </wps:spPr>
                        <wps:bodyPr/>
                      </wps:wsp>
                      <wps:wsp>
                        <wps:cNvPr id="18" name="Shape 18"/>
                        <wps:cNvSpPr/>
                        <wps:spPr>
                          <a:xfrm>
                            <a:off x="1896703" y="256780"/>
                            <a:ext cx="534661" cy="534661"/>
                          </a:xfrm>
                          <a:custGeom>
                            <a:avLst/>
                            <a:gdLst/>
                            <a:ahLst/>
                            <a:cxnLst/>
                            <a:rect l="0" t="0" r="0" b="0"/>
                            <a:pathLst>
                              <a:path w="534661" h="534661">
                                <a:moveTo>
                                  <a:pt x="123664" y="0"/>
                                </a:moveTo>
                                <a:lnTo>
                                  <a:pt x="403329" y="0"/>
                                </a:lnTo>
                                <a:lnTo>
                                  <a:pt x="403329" y="53784"/>
                                </a:lnTo>
                                <a:cubicBezTo>
                                  <a:pt x="380664" y="56218"/>
                                  <a:pt x="360925" y="60225"/>
                                  <a:pt x="344101" y="65811"/>
                                </a:cubicBezTo>
                                <a:cubicBezTo>
                                  <a:pt x="327287" y="71400"/>
                                  <a:pt x="318888" y="84154"/>
                                  <a:pt x="318888" y="104069"/>
                                </a:cubicBezTo>
                                <a:lnTo>
                                  <a:pt x="318888" y="213592"/>
                                </a:lnTo>
                                <a:lnTo>
                                  <a:pt x="430592" y="213592"/>
                                </a:lnTo>
                                <a:cubicBezTo>
                                  <a:pt x="453427" y="213592"/>
                                  <a:pt x="467524" y="205002"/>
                                  <a:pt x="472870" y="187820"/>
                                </a:cubicBezTo>
                                <a:cubicBezTo>
                                  <a:pt x="478210" y="170634"/>
                                  <a:pt x="480888" y="149245"/>
                                  <a:pt x="480888" y="123654"/>
                                </a:cubicBezTo>
                                <a:lnTo>
                                  <a:pt x="534661" y="123654"/>
                                </a:lnTo>
                                <a:lnTo>
                                  <a:pt x="534661" y="403333"/>
                                </a:lnTo>
                                <a:lnTo>
                                  <a:pt x="480888" y="403333"/>
                                </a:lnTo>
                                <a:cubicBezTo>
                                  <a:pt x="478453" y="380667"/>
                                  <a:pt x="474440" y="360919"/>
                                  <a:pt x="468860" y="344111"/>
                                </a:cubicBezTo>
                                <a:cubicBezTo>
                                  <a:pt x="463266" y="327295"/>
                                  <a:pt x="450519" y="318881"/>
                                  <a:pt x="430592" y="318881"/>
                                </a:cubicBezTo>
                                <a:lnTo>
                                  <a:pt x="318888" y="318881"/>
                                </a:lnTo>
                                <a:lnTo>
                                  <a:pt x="318888" y="421118"/>
                                </a:lnTo>
                                <a:cubicBezTo>
                                  <a:pt x="318888" y="450764"/>
                                  <a:pt x="328572" y="468126"/>
                                  <a:pt x="347955" y="473235"/>
                                </a:cubicBezTo>
                                <a:cubicBezTo>
                                  <a:pt x="367322" y="478333"/>
                                  <a:pt x="388342" y="480892"/>
                                  <a:pt x="411015" y="480892"/>
                                </a:cubicBezTo>
                                <a:lnTo>
                                  <a:pt x="411015" y="534661"/>
                                </a:lnTo>
                                <a:lnTo>
                                  <a:pt x="123664" y="534661"/>
                                </a:lnTo>
                                <a:lnTo>
                                  <a:pt x="123664" y="480892"/>
                                </a:lnTo>
                                <a:cubicBezTo>
                                  <a:pt x="153637" y="480892"/>
                                  <a:pt x="176119" y="478213"/>
                                  <a:pt x="191110" y="472864"/>
                                </a:cubicBezTo>
                                <a:cubicBezTo>
                                  <a:pt x="206103" y="467525"/>
                                  <a:pt x="213587" y="448578"/>
                                  <a:pt x="213587" y="416016"/>
                                </a:cubicBezTo>
                                <a:lnTo>
                                  <a:pt x="213587" y="318881"/>
                                </a:lnTo>
                                <a:lnTo>
                                  <a:pt x="113558" y="318881"/>
                                </a:lnTo>
                                <a:cubicBezTo>
                                  <a:pt x="83915" y="318881"/>
                                  <a:pt x="66538" y="328568"/>
                                  <a:pt x="61441" y="347951"/>
                                </a:cubicBezTo>
                                <a:cubicBezTo>
                                  <a:pt x="56336" y="367319"/>
                                  <a:pt x="53787" y="388340"/>
                                  <a:pt x="53783" y="411013"/>
                                </a:cubicBezTo>
                                <a:lnTo>
                                  <a:pt x="0" y="411013"/>
                                </a:lnTo>
                                <a:lnTo>
                                  <a:pt x="0" y="123654"/>
                                </a:lnTo>
                                <a:lnTo>
                                  <a:pt x="53787" y="123654"/>
                                </a:lnTo>
                                <a:cubicBezTo>
                                  <a:pt x="53787" y="153631"/>
                                  <a:pt x="56458" y="176120"/>
                                  <a:pt x="61801" y="191110"/>
                                </a:cubicBezTo>
                                <a:cubicBezTo>
                                  <a:pt x="67150" y="206101"/>
                                  <a:pt x="86097" y="213581"/>
                                  <a:pt x="118649" y="213592"/>
                                </a:cubicBezTo>
                                <a:lnTo>
                                  <a:pt x="213587" y="213592"/>
                                </a:lnTo>
                                <a:lnTo>
                                  <a:pt x="213587" y="104069"/>
                                </a:lnTo>
                                <a:cubicBezTo>
                                  <a:pt x="213587" y="81246"/>
                                  <a:pt x="205002" y="67152"/>
                                  <a:pt x="187819" y="61809"/>
                                </a:cubicBezTo>
                                <a:cubicBezTo>
                                  <a:pt x="170628" y="56448"/>
                                  <a:pt x="149245" y="53784"/>
                                  <a:pt x="123664" y="53784"/>
                                </a:cubicBezTo>
                                <a:lnTo>
                                  <a:pt x="123664" y="0"/>
                                </a:lnTo>
                                <a:close/>
                              </a:path>
                            </a:pathLst>
                          </a:custGeom>
                          <a:solidFill>
                            <a:srgbClr val="FF3300"/>
                          </a:solidFill>
                          <a:ln w="0" cap="flat">
                            <a:noFill/>
                            <a:miter lim="127000"/>
                          </a:ln>
                          <a:effectLst/>
                        </wps:spPr>
                        <wps:bodyPr/>
                      </wps:wsp>
                      <wps:wsp>
                        <wps:cNvPr id="19" name="Shape 19"/>
                        <wps:cNvSpPr/>
                        <wps:spPr>
                          <a:xfrm>
                            <a:off x="48055" y="2822813"/>
                            <a:ext cx="379942" cy="757454"/>
                          </a:xfrm>
                          <a:custGeom>
                            <a:avLst/>
                            <a:gdLst/>
                            <a:ahLst/>
                            <a:cxnLst/>
                            <a:rect l="0" t="0" r="0" b="0"/>
                            <a:pathLst>
                              <a:path w="379942" h="757454">
                                <a:moveTo>
                                  <a:pt x="213157" y="2028"/>
                                </a:moveTo>
                                <a:cubicBezTo>
                                  <a:pt x="255968" y="0"/>
                                  <a:pt x="310258" y="7243"/>
                                  <a:pt x="348388" y="12792"/>
                                </a:cubicBezTo>
                                <a:lnTo>
                                  <a:pt x="379942" y="17346"/>
                                </a:lnTo>
                                <a:lnTo>
                                  <a:pt x="379942" y="93566"/>
                                </a:lnTo>
                                <a:lnTo>
                                  <a:pt x="325475" y="81666"/>
                                </a:lnTo>
                                <a:cubicBezTo>
                                  <a:pt x="287958" y="74964"/>
                                  <a:pt x="248248" y="70339"/>
                                  <a:pt x="205928" y="70884"/>
                                </a:cubicBezTo>
                                <a:cubicBezTo>
                                  <a:pt x="167180" y="145459"/>
                                  <a:pt x="150568" y="251461"/>
                                  <a:pt x="111810" y="326027"/>
                                </a:cubicBezTo>
                                <a:cubicBezTo>
                                  <a:pt x="204272" y="333725"/>
                                  <a:pt x="283278" y="354441"/>
                                  <a:pt x="354566" y="383290"/>
                                </a:cubicBezTo>
                                <a:lnTo>
                                  <a:pt x="379942" y="394842"/>
                                </a:lnTo>
                                <a:lnTo>
                                  <a:pt x="379942" y="471349"/>
                                </a:lnTo>
                                <a:lnTo>
                                  <a:pt x="311295" y="437748"/>
                                </a:lnTo>
                                <a:cubicBezTo>
                                  <a:pt x="247236" y="410590"/>
                                  <a:pt x="174903" y="388138"/>
                                  <a:pt x="93057" y="371956"/>
                                </a:cubicBezTo>
                                <a:cubicBezTo>
                                  <a:pt x="16824" y="467831"/>
                                  <a:pt x="226838" y="532586"/>
                                  <a:pt x="367368" y="548787"/>
                                </a:cubicBezTo>
                                <a:lnTo>
                                  <a:pt x="379942" y="549684"/>
                                </a:lnTo>
                                <a:lnTo>
                                  <a:pt x="379942" y="605867"/>
                                </a:lnTo>
                                <a:lnTo>
                                  <a:pt x="376621" y="605797"/>
                                </a:lnTo>
                                <a:cubicBezTo>
                                  <a:pt x="340985" y="602305"/>
                                  <a:pt x="306171" y="593724"/>
                                  <a:pt x="274730" y="582391"/>
                                </a:cubicBezTo>
                                <a:cubicBezTo>
                                  <a:pt x="271743" y="633885"/>
                                  <a:pt x="303953" y="663794"/>
                                  <a:pt x="344030" y="675535"/>
                                </a:cubicBezTo>
                                <a:lnTo>
                                  <a:pt x="379942" y="680541"/>
                                </a:lnTo>
                                <a:lnTo>
                                  <a:pt x="379942" y="757454"/>
                                </a:lnTo>
                                <a:lnTo>
                                  <a:pt x="369955" y="757108"/>
                                </a:lnTo>
                                <a:lnTo>
                                  <a:pt x="354143" y="755486"/>
                                </a:lnTo>
                                <a:lnTo>
                                  <a:pt x="338328" y="752729"/>
                                </a:lnTo>
                                <a:lnTo>
                                  <a:pt x="322518" y="748749"/>
                                </a:lnTo>
                                <a:lnTo>
                                  <a:pt x="306793" y="743461"/>
                                </a:lnTo>
                                <a:lnTo>
                                  <a:pt x="291237" y="736715"/>
                                </a:lnTo>
                                <a:lnTo>
                                  <a:pt x="275984" y="728370"/>
                                </a:lnTo>
                                <a:lnTo>
                                  <a:pt x="261216" y="718283"/>
                                </a:lnTo>
                                <a:lnTo>
                                  <a:pt x="247188" y="706331"/>
                                </a:lnTo>
                                <a:lnTo>
                                  <a:pt x="234238" y="692414"/>
                                </a:lnTo>
                                <a:lnTo>
                                  <a:pt x="222762" y="676592"/>
                                </a:lnTo>
                                <a:lnTo>
                                  <a:pt x="213161" y="659024"/>
                                </a:lnTo>
                                <a:lnTo>
                                  <a:pt x="205780" y="640004"/>
                                </a:lnTo>
                                <a:lnTo>
                                  <a:pt x="200840" y="619913"/>
                                </a:lnTo>
                                <a:lnTo>
                                  <a:pt x="198429" y="599156"/>
                                </a:lnTo>
                                <a:lnTo>
                                  <a:pt x="198446" y="591138"/>
                                </a:lnTo>
                                <a:lnTo>
                                  <a:pt x="193800" y="589745"/>
                                </a:lnTo>
                                <a:lnTo>
                                  <a:pt x="170467" y="581905"/>
                                </a:lnTo>
                                <a:lnTo>
                                  <a:pt x="147669" y="573243"/>
                                </a:lnTo>
                                <a:lnTo>
                                  <a:pt x="125540" y="563652"/>
                                </a:lnTo>
                                <a:lnTo>
                                  <a:pt x="104185" y="552989"/>
                                </a:lnTo>
                                <a:lnTo>
                                  <a:pt x="83654" y="541008"/>
                                </a:lnTo>
                                <a:lnTo>
                                  <a:pt x="64033" y="527300"/>
                                </a:lnTo>
                                <a:lnTo>
                                  <a:pt x="45469" y="511290"/>
                                </a:lnTo>
                                <a:lnTo>
                                  <a:pt x="28343" y="492092"/>
                                </a:lnTo>
                                <a:lnTo>
                                  <a:pt x="13659" y="468717"/>
                                </a:lnTo>
                                <a:lnTo>
                                  <a:pt x="3377" y="440769"/>
                                </a:lnTo>
                                <a:lnTo>
                                  <a:pt x="0" y="409550"/>
                                </a:lnTo>
                                <a:cubicBezTo>
                                  <a:pt x="6253" y="367650"/>
                                  <a:pt x="20617" y="337307"/>
                                  <a:pt x="47013" y="285207"/>
                                </a:cubicBezTo>
                                <a:lnTo>
                                  <a:pt x="49817" y="279367"/>
                                </a:lnTo>
                                <a:lnTo>
                                  <a:pt x="52596" y="273341"/>
                                </a:lnTo>
                                <a:lnTo>
                                  <a:pt x="55321" y="267105"/>
                                </a:lnTo>
                                <a:lnTo>
                                  <a:pt x="58025" y="260695"/>
                                </a:lnTo>
                                <a:lnTo>
                                  <a:pt x="60690" y="254100"/>
                                </a:lnTo>
                                <a:lnTo>
                                  <a:pt x="63317" y="247342"/>
                                </a:lnTo>
                                <a:lnTo>
                                  <a:pt x="65921" y="240427"/>
                                </a:lnTo>
                                <a:lnTo>
                                  <a:pt x="68505" y="233353"/>
                                </a:lnTo>
                                <a:lnTo>
                                  <a:pt x="71058" y="226130"/>
                                </a:lnTo>
                                <a:lnTo>
                                  <a:pt x="73605" y="218794"/>
                                </a:lnTo>
                                <a:lnTo>
                                  <a:pt x="76158" y="211317"/>
                                </a:lnTo>
                                <a:lnTo>
                                  <a:pt x="78693" y="203722"/>
                                </a:lnTo>
                                <a:lnTo>
                                  <a:pt x="81248" y="196014"/>
                                </a:lnTo>
                                <a:lnTo>
                                  <a:pt x="83809" y="188212"/>
                                </a:lnTo>
                                <a:lnTo>
                                  <a:pt x="86385" y="180302"/>
                                </a:lnTo>
                                <a:lnTo>
                                  <a:pt x="89003" y="172322"/>
                                </a:lnTo>
                                <a:lnTo>
                                  <a:pt x="91656" y="164247"/>
                                </a:lnTo>
                                <a:lnTo>
                                  <a:pt x="94342" y="156111"/>
                                </a:lnTo>
                                <a:lnTo>
                                  <a:pt x="97093" y="147900"/>
                                </a:lnTo>
                                <a:lnTo>
                                  <a:pt x="99901" y="139641"/>
                                </a:lnTo>
                                <a:lnTo>
                                  <a:pt x="102799" y="131328"/>
                                </a:lnTo>
                                <a:lnTo>
                                  <a:pt x="105758" y="122972"/>
                                </a:lnTo>
                                <a:lnTo>
                                  <a:pt x="108817" y="114560"/>
                                </a:lnTo>
                                <a:lnTo>
                                  <a:pt x="112004" y="106128"/>
                                </a:lnTo>
                                <a:lnTo>
                                  <a:pt x="115291" y="97679"/>
                                </a:lnTo>
                                <a:lnTo>
                                  <a:pt x="118721" y="89204"/>
                                </a:lnTo>
                                <a:lnTo>
                                  <a:pt x="122278" y="80709"/>
                                </a:lnTo>
                                <a:lnTo>
                                  <a:pt x="126004" y="72209"/>
                                </a:lnTo>
                                <a:lnTo>
                                  <a:pt x="129899" y="63716"/>
                                </a:lnTo>
                                <a:lnTo>
                                  <a:pt x="133985" y="55245"/>
                                </a:lnTo>
                                <a:lnTo>
                                  <a:pt x="146596" y="30313"/>
                                </a:lnTo>
                                <a:cubicBezTo>
                                  <a:pt x="152004" y="11208"/>
                                  <a:pt x="178908" y="3651"/>
                                  <a:pt x="213157" y="2028"/>
                                </a:cubicBezTo>
                                <a:close/>
                              </a:path>
                            </a:pathLst>
                          </a:custGeom>
                          <a:solidFill>
                            <a:srgbClr val="F2D68C"/>
                          </a:solidFill>
                          <a:ln w="0" cap="flat">
                            <a:noFill/>
                            <a:miter lim="127000"/>
                          </a:ln>
                          <a:effectLst/>
                        </wps:spPr>
                        <wps:bodyPr/>
                      </wps:wsp>
                      <wps:wsp>
                        <wps:cNvPr id="20" name="Shape 20"/>
                        <wps:cNvSpPr/>
                        <wps:spPr>
                          <a:xfrm>
                            <a:off x="779666" y="3341338"/>
                            <a:ext cx="5737" cy="28778"/>
                          </a:xfrm>
                          <a:custGeom>
                            <a:avLst/>
                            <a:gdLst/>
                            <a:ahLst/>
                            <a:cxnLst/>
                            <a:rect l="0" t="0" r="0" b="0"/>
                            <a:pathLst>
                              <a:path w="5737" h="28778">
                                <a:moveTo>
                                  <a:pt x="5737" y="0"/>
                                </a:moveTo>
                                <a:lnTo>
                                  <a:pt x="5737" y="28778"/>
                                </a:lnTo>
                                <a:lnTo>
                                  <a:pt x="0" y="24849"/>
                                </a:lnTo>
                                <a:lnTo>
                                  <a:pt x="5737" y="0"/>
                                </a:lnTo>
                                <a:close/>
                              </a:path>
                            </a:pathLst>
                          </a:custGeom>
                          <a:solidFill>
                            <a:srgbClr val="F2D68C"/>
                          </a:solidFill>
                          <a:ln w="0" cap="flat">
                            <a:noFill/>
                            <a:miter lim="127000"/>
                          </a:ln>
                          <a:effectLst/>
                        </wps:spPr>
                        <wps:bodyPr/>
                      </wps:wsp>
                      <wps:wsp>
                        <wps:cNvPr id="21" name="Shape 21"/>
                        <wps:cNvSpPr/>
                        <wps:spPr>
                          <a:xfrm>
                            <a:off x="427998" y="3217655"/>
                            <a:ext cx="357405" cy="362810"/>
                          </a:xfrm>
                          <a:custGeom>
                            <a:avLst/>
                            <a:gdLst/>
                            <a:ahLst/>
                            <a:cxnLst/>
                            <a:rect l="0" t="0" r="0" b="0"/>
                            <a:pathLst>
                              <a:path w="357405" h="362810">
                                <a:moveTo>
                                  <a:pt x="0" y="0"/>
                                </a:moveTo>
                                <a:lnTo>
                                  <a:pt x="43552" y="19827"/>
                                </a:lnTo>
                                <a:cubicBezTo>
                                  <a:pt x="143724" y="70419"/>
                                  <a:pt x="230836" y="135647"/>
                                  <a:pt x="324258" y="199022"/>
                                </a:cubicBezTo>
                                <a:lnTo>
                                  <a:pt x="357405" y="220425"/>
                                </a:lnTo>
                                <a:lnTo>
                                  <a:pt x="357405" y="311771"/>
                                </a:lnTo>
                                <a:lnTo>
                                  <a:pt x="346845" y="305226"/>
                                </a:lnTo>
                                <a:lnTo>
                                  <a:pt x="313699" y="283737"/>
                                </a:lnTo>
                                <a:lnTo>
                                  <a:pt x="281500" y="262173"/>
                                </a:lnTo>
                                <a:lnTo>
                                  <a:pt x="250112" y="240680"/>
                                </a:lnTo>
                                <a:lnTo>
                                  <a:pt x="219361" y="219426"/>
                                </a:lnTo>
                                <a:lnTo>
                                  <a:pt x="189093" y="198536"/>
                                </a:lnTo>
                                <a:lnTo>
                                  <a:pt x="178764" y="191491"/>
                                </a:lnTo>
                                <a:lnTo>
                                  <a:pt x="181273" y="206247"/>
                                </a:lnTo>
                                <a:lnTo>
                                  <a:pt x="181648" y="227206"/>
                                </a:lnTo>
                                <a:lnTo>
                                  <a:pt x="178674" y="247942"/>
                                </a:lnTo>
                                <a:lnTo>
                                  <a:pt x="172463" y="267612"/>
                                </a:lnTo>
                                <a:lnTo>
                                  <a:pt x="163486" y="285525"/>
                                </a:lnTo>
                                <a:lnTo>
                                  <a:pt x="152383" y="301276"/>
                                </a:lnTo>
                                <a:lnTo>
                                  <a:pt x="139794" y="314729"/>
                                </a:lnTo>
                                <a:lnTo>
                                  <a:pt x="126265" y="326037"/>
                                </a:lnTo>
                                <a:lnTo>
                                  <a:pt x="112120" y="335423"/>
                                </a:lnTo>
                                <a:lnTo>
                                  <a:pt x="97559" y="343154"/>
                                </a:lnTo>
                                <a:lnTo>
                                  <a:pt x="82697" y="349397"/>
                                </a:lnTo>
                                <a:lnTo>
                                  <a:pt x="67613" y="354333"/>
                                </a:lnTo>
                                <a:lnTo>
                                  <a:pt x="52375" y="358077"/>
                                </a:lnTo>
                                <a:lnTo>
                                  <a:pt x="36949" y="360708"/>
                                </a:lnTo>
                                <a:lnTo>
                                  <a:pt x="21408" y="362282"/>
                                </a:lnTo>
                                <a:lnTo>
                                  <a:pt x="5748" y="362810"/>
                                </a:lnTo>
                                <a:lnTo>
                                  <a:pt x="0" y="362612"/>
                                </a:lnTo>
                                <a:lnTo>
                                  <a:pt x="0" y="285699"/>
                                </a:lnTo>
                                <a:lnTo>
                                  <a:pt x="5775" y="286504"/>
                                </a:lnTo>
                                <a:cubicBezTo>
                                  <a:pt x="62155" y="286516"/>
                                  <a:pt x="116325" y="256256"/>
                                  <a:pt x="103502" y="203824"/>
                                </a:cubicBezTo>
                                <a:cubicBezTo>
                                  <a:pt x="86138" y="208337"/>
                                  <a:pt x="68341" y="210992"/>
                                  <a:pt x="50430" y="212083"/>
                                </a:cubicBezTo>
                                <a:lnTo>
                                  <a:pt x="0" y="211025"/>
                                </a:lnTo>
                                <a:lnTo>
                                  <a:pt x="0" y="154842"/>
                                </a:lnTo>
                                <a:lnTo>
                                  <a:pt x="42363" y="157864"/>
                                </a:lnTo>
                                <a:cubicBezTo>
                                  <a:pt x="85570" y="158616"/>
                                  <a:pt x="111318" y="151959"/>
                                  <a:pt x="99941" y="136932"/>
                                </a:cubicBezTo>
                                <a:cubicBezTo>
                                  <a:pt x="75568" y="119430"/>
                                  <a:pt x="49436" y="102712"/>
                                  <a:pt x="21389" y="86976"/>
                                </a:cubicBezTo>
                                <a:lnTo>
                                  <a:pt x="0" y="76507"/>
                                </a:lnTo>
                                <a:lnTo>
                                  <a:pt x="0" y="0"/>
                                </a:lnTo>
                                <a:close/>
                              </a:path>
                            </a:pathLst>
                          </a:custGeom>
                          <a:solidFill>
                            <a:srgbClr val="F2D68C"/>
                          </a:solidFill>
                          <a:ln w="0" cap="flat">
                            <a:noFill/>
                            <a:miter lim="127000"/>
                          </a:ln>
                          <a:effectLst/>
                        </wps:spPr>
                        <wps:bodyPr/>
                      </wps:wsp>
                      <wps:wsp>
                        <wps:cNvPr id="22" name="Shape 22"/>
                        <wps:cNvSpPr/>
                        <wps:spPr>
                          <a:xfrm>
                            <a:off x="649576" y="3184362"/>
                            <a:ext cx="135827" cy="130871"/>
                          </a:xfrm>
                          <a:custGeom>
                            <a:avLst/>
                            <a:gdLst/>
                            <a:ahLst/>
                            <a:cxnLst/>
                            <a:rect l="0" t="0" r="0" b="0"/>
                            <a:pathLst>
                              <a:path w="135827" h="130871">
                                <a:moveTo>
                                  <a:pt x="135827" y="0"/>
                                </a:moveTo>
                                <a:lnTo>
                                  <a:pt x="135827" y="45390"/>
                                </a:lnTo>
                                <a:lnTo>
                                  <a:pt x="103843" y="68291"/>
                                </a:lnTo>
                                <a:lnTo>
                                  <a:pt x="135827" y="90207"/>
                                </a:lnTo>
                                <a:lnTo>
                                  <a:pt x="135827" y="130871"/>
                                </a:lnTo>
                                <a:lnTo>
                                  <a:pt x="74682" y="88963"/>
                                </a:lnTo>
                                <a:lnTo>
                                  <a:pt x="35554" y="117042"/>
                                </a:lnTo>
                                <a:lnTo>
                                  <a:pt x="0" y="92678"/>
                                </a:lnTo>
                                <a:lnTo>
                                  <a:pt x="135827" y="0"/>
                                </a:lnTo>
                                <a:close/>
                              </a:path>
                            </a:pathLst>
                          </a:custGeom>
                          <a:solidFill>
                            <a:srgbClr val="F2D68C"/>
                          </a:solidFill>
                          <a:ln w="0" cap="flat">
                            <a:noFill/>
                            <a:miter lim="127000"/>
                          </a:ln>
                          <a:effectLst/>
                        </wps:spPr>
                        <wps:bodyPr/>
                      </wps:wsp>
                      <wps:wsp>
                        <wps:cNvPr id="23" name="Shape 23"/>
                        <wps:cNvSpPr/>
                        <wps:spPr>
                          <a:xfrm>
                            <a:off x="518263" y="3040073"/>
                            <a:ext cx="197607" cy="211708"/>
                          </a:xfrm>
                          <a:custGeom>
                            <a:avLst/>
                            <a:gdLst/>
                            <a:ahLst/>
                            <a:cxnLst/>
                            <a:rect l="0" t="0" r="0" b="0"/>
                            <a:pathLst>
                              <a:path w="197607" h="211708">
                                <a:moveTo>
                                  <a:pt x="116208" y="1922"/>
                                </a:moveTo>
                                <a:cubicBezTo>
                                  <a:pt x="127897" y="3917"/>
                                  <a:pt x="140245" y="9011"/>
                                  <a:pt x="153299" y="17305"/>
                                </a:cubicBezTo>
                                <a:cubicBezTo>
                                  <a:pt x="174639" y="30870"/>
                                  <a:pt x="187743" y="45687"/>
                                  <a:pt x="192693" y="61815"/>
                                </a:cubicBezTo>
                                <a:cubicBezTo>
                                  <a:pt x="197607" y="77950"/>
                                  <a:pt x="195462" y="93921"/>
                                  <a:pt x="186275" y="109786"/>
                                </a:cubicBezTo>
                                <a:lnTo>
                                  <a:pt x="151049" y="89496"/>
                                </a:lnTo>
                                <a:cubicBezTo>
                                  <a:pt x="155052" y="79884"/>
                                  <a:pt x="155805" y="71640"/>
                                  <a:pt x="153360" y="64789"/>
                                </a:cubicBezTo>
                                <a:cubicBezTo>
                                  <a:pt x="150937" y="57910"/>
                                  <a:pt x="144875" y="51429"/>
                                  <a:pt x="135237" y="45299"/>
                                </a:cubicBezTo>
                                <a:cubicBezTo>
                                  <a:pt x="125269" y="38970"/>
                                  <a:pt x="116186" y="36003"/>
                                  <a:pt x="107996" y="36512"/>
                                </a:cubicBezTo>
                                <a:cubicBezTo>
                                  <a:pt x="102733" y="36792"/>
                                  <a:pt x="98716" y="39132"/>
                                  <a:pt x="95973" y="43495"/>
                                </a:cubicBezTo>
                                <a:cubicBezTo>
                                  <a:pt x="93456" y="47499"/>
                                  <a:pt x="93010" y="51998"/>
                                  <a:pt x="94633" y="56984"/>
                                </a:cubicBezTo>
                                <a:cubicBezTo>
                                  <a:pt x="96664" y="63342"/>
                                  <a:pt x="104807" y="73792"/>
                                  <a:pt x="119049" y="88275"/>
                                </a:cubicBezTo>
                                <a:cubicBezTo>
                                  <a:pt x="133265" y="102815"/>
                                  <a:pt x="143053" y="114693"/>
                                  <a:pt x="148414" y="123944"/>
                                </a:cubicBezTo>
                                <a:cubicBezTo>
                                  <a:pt x="153767" y="133214"/>
                                  <a:pt x="156423" y="142873"/>
                                  <a:pt x="156394" y="153029"/>
                                </a:cubicBezTo>
                                <a:cubicBezTo>
                                  <a:pt x="156337" y="163158"/>
                                  <a:pt x="152964" y="173544"/>
                                  <a:pt x="146261" y="184197"/>
                                </a:cubicBezTo>
                                <a:cubicBezTo>
                                  <a:pt x="140192" y="193857"/>
                                  <a:pt x="131792" y="201218"/>
                                  <a:pt x="121086" y="206179"/>
                                </a:cubicBezTo>
                                <a:cubicBezTo>
                                  <a:pt x="115724" y="208677"/>
                                  <a:pt x="110149" y="210287"/>
                                  <a:pt x="104357" y="210998"/>
                                </a:cubicBezTo>
                                <a:cubicBezTo>
                                  <a:pt x="98565" y="211708"/>
                                  <a:pt x="92556" y="211520"/>
                                  <a:pt x="86328" y="210424"/>
                                </a:cubicBezTo>
                                <a:cubicBezTo>
                                  <a:pt x="73847" y="208264"/>
                                  <a:pt x="60221" y="202456"/>
                                  <a:pt x="45479" y="193090"/>
                                </a:cubicBezTo>
                                <a:cubicBezTo>
                                  <a:pt x="24012" y="179449"/>
                                  <a:pt x="10610" y="164063"/>
                                  <a:pt x="5306" y="146891"/>
                                </a:cubicBezTo>
                                <a:cubicBezTo>
                                  <a:pt x="0" y="129722"/>
                                  <a:pt x="2164" y="110973"/>
                                  <a:pt x="11809" y="90709"/>
                                </a:cubicBezTo>
                                <a:lnTo>
                                  <a:pt x="47235" y="108665"/>
                                </a:lnTo>
                                <a:cubicBezTo>
                                  <a:pt x="42200" y="121072"/>
                                  <a:pt x="41130" y="131831"/>
                                  <a:pt x="44007" y="140973"/>
                                </a:cubicBezTo>
                                <a:cubicBezTo>
                                  <a:pt x="46876" y="150052"/>
                                  <a:pt x="53475" y="157932"/>
                                  <a:pt x="63918" y="164577"/>
                                </a:cubicBezTo>
                                <a:cubicBezTo>
                                  <a:pt x="74952" y="171580"/>
                                  <a:pt x="84755" y="174565"/>
                                  <a:pt x="93269" y="173434"/>
                                </a:cubicBezTo>
                                <a:cubicBezTo>
                                  <a:pt x="101797" y="172361"/>
                                  <a:pt x="108007" y="168728"/>
                                  <a:pt x="111914" y="162523"/>
                                </a:cubicBezTo>
                                <a:cubicBezTo>
                                  <a:pt x="114430" y="158515"/>
                                  <a:pt x="115366" y="154383"/>
                                  <a:pt x="114746" y="150088"/>
                                </a:cubicBezTo>
                                <a:cubicBezTo>
                                  <a:pt x="114202" y="145789"/>
                                  <a:pt x="111622" y="140732"/>
                                  <a:pt x="107017" y="134943"/>
                                </a:cubicBezTo>
                                <a:cubicBezTo>
                                  <a:pt x="103906" y="130994"/>
                                  <a:pt x="96271" y="122734"/>
                                  <a:pt x="84219" y="110121"/>
                                </a:cubicBezTo>
                                <a:cubicBezTo>
                                  <a:pt x="68670" y="93921"/>
                                  <a:pt x="59295" y="80154"/>
                                  <a:pt x="56051" y="68861"/>
                                </a:cubicBezTo>
                                <a:cubicBezTo>
                                  <a:pt x="51440" y="52960"/>
                                  <a:pt x="53349" y="38329"/>
                                  <a:pt x="61736" y="24970"/>
                                </a:cubicBezTo>
                                <a:cubicBezTo>
                                  <a:pt x="67158" y="16387"/>
                                  <a:pt x="74642" y="9918"/>
                                  <a:pt x="84258" y="5536"/>
                                </a:cubicBezTo>
                                <a:cubicBezTo>
                                  <a:pt x="93856" y="1191"/>
                                  <a:pt x="104526" y="0"/>
                                  <a:pt x="116208" y="1922"/>
                                </a:cubicBezTo>
                                <a:close/>
                              </a:path>
                            </a:pathLst>
                          </a:custGeom>
                          <a:solidFill>
                            <a:srgbClr val="F2D68C"/>
                          </a:solidFill>
                          <a:ln w="0" cap="flat">
                            <a:noFill/>
                            <a:miter lim="127000"/>
                          </a:ln>
                          <a:effectLst/>
                        </wps:spPr>
                        <wps:bodyPr/>
                      </wps:wsp>
                      <wps:wsp>
                        <wps:cNvPr id="24" name="Shape 24"/>
                        <wps:cNvSpPr/>
                        <wps:spPr>
                          <a:xfrm>
                            <a:off x="427998" y="2840159"/>
                            <a:ext cx="357405" cy="220695"/>
                          </a:xfrm>
                          <a:custGeom>
                            <a:avLst/>
                            <a:gdLst/>
                            <a:ahLst/>
                            <a:cxnLst/>
                            <a:rect l="0" t="0" r="0" b="0"/>
                            <a:pathLst>
                              <a:path w="357405" h="220695">
                                <a:moveTo>
                                  <a:pt x="0" y="0"/>
                                </a:moveTo>
                                <a:lnTo>
                                  <a:pt x="167" y="24"/>
                                </a:lnTo>
                                <a:lnTo>
                                  <a:pt x="40095" y="7037"/>
                                </a:lnTo>
                                <a:lnTo>
                                  <a:pt x="78608" y="15515"/>
                                </a:lnTo>
                                <a:lnTo>
                                  <a:pt x="115760" y="25372"/>
                                </a:lnTo>
                                <a:lnTo>
                                  <a:pt x="151634" y="36492"/>
                                </a:lnTo>
                                <a:lnTo>
                                  <a:pt x="186281" y="48772"/>
                                </a:lnTo>
                                <a:lnTo>
                                  <a:pt x="219786" y="62127"/>
                                </a:lnTo>
                                <a:lnTo>
                                  <a:pt x="252208" y="76419"/>
                                </a:lnTo>
                                <a:lnTo>
                                  <a:pt x="283647" y="91532"/>
                                </a:lnTo>
                                <a:lnTo>
                                  <a:pt x="314185" y="107362"/>
                                </a:lnTo>
                                <a:lnTo>
                                  <a:pt x="343935" y="123792"/>
                                </a:lnTo>
                                <a:lnTo>
                                  <a:pt x="357405" y="131650"/>
                                </a:lnTo>
                                <a:lnTo>
                                  <a:pt x="357405" y="220695"/>
                                </a:lnTo>
                                <a:lnTo>
                                  <a:pt x="350154" y="216048"/>
                                </a:lnTo>
                                <a:cubicBezTo>
                                  <a:pt x="260677" y="161307"/>
                                  <a:pt x="166752" y="114152"/>
                                  <a:pt x="51914" y="87561"/>
                                </a:cubicBezTo>
                                <a:lnTo>
                                  <a:pt x="0" y="76219"/>
                                </a:lnTo>
                                <a:lnTo>
                                  <a:pt x="0" y="0"/>
                                </a:lnTo>
                                <a:close/>
                              </a:path>
                            </a:pathLst>
                          </a:custGeom>
                          <a:solidFill>
                            <a:srgbClr val="F2D68C"/>
                          </a:solidFill>
                          <a:ln w="0" cap="flat">
                            <a:noFill/>
                            <a:miter lim="127000"/>
                          </a:ln>
                          <a:effectLst/>
                        </wps:spPr>
                        <wps:bodyPr/>
                      </wps:wsp>
                      <wps:wsp>
                        <wps:cNvPr id="25" name="Shape 25"/>
                        <wps:cNvSpPr/>
                        <wps:spPr>
                          <a:xfrm>
                            <a:off x="785403" y="3438080"/>
                            <a:ext cx="1089381" cy="282433"/>
                          </a:xfrm>
                          <a:custGeom>
                            <a:avLst/>
                            <a:gdLst/>
                            <a:ahLst/>
                            <a:cxnLst/>
                            <a:rect l="0" t="0" r="0" b="0"/>
                            <a:pathLst>
                              <a:path w="1089381" h="282433">
                                <a:moveTo>
                                  <a:pt x="0" y="0"/>
                                </a:moveTo>
                                <a:lnTo>
                                  <a:pt x="63097" y="40743"/>
                                </a:lnTo>
                                <a:cubicBezTo>
                                  <a:pt x="196141" y="121152"/>
                                  <a:pt x="351882" y="188497"/>
                                  <a:pt x="576239" y="203694"/>
                                </a:cubicBezTo>
                                <a:lnTo>
                                  <a:pt x="576167" y="203946"/>
                                </a:lnTo>
                                <a:cubicBezTo>
                                  <a:pt x="581157" y="204238"/>
                                  <a:pt x="586006" y="204395"/>
                                  <a:pt x="590938" y="204637"/>
                                </a:cubicBezTo>
                                <a:cubicBezTo>
                                  <a:pt x="594138" y="204813"/>
                                  <a:pt x="597346" y="204960"/>
                                  <a:pt x="600571" y="205094"/>
                                </a:cubicBezTo>
                                <a:cubicBezTo>
                                  <a:pt x="606407" y="205346"/>
                                  <a:pt x="612193" y="205551"/>
                                  <a:pt x="617935" y="205710"/>
                                </a:cubicBezTo>
                                <a:cubicBezTo>
                                  <a:pt x="623611" y="205879"/>
                                  <a:pt x="629329" y="205991"/>
                                  <a:pt x="635096" y="206063"/>
                                </a:cubicBezTo>
                                <a:cubicBezTo>
                                  <a:pt x="640290" y="206124"/>
                                  <a:pt x="645463" y="206167"/>
                                  <a:pt x="650598" y="206167"/>
                                </a:cubicBezTo>
                                <a:cubicBezTo>
                                  <a:pt x="655727" y="206181"/>
                                  <a:pt x="660904" y="206138"/>
                                  <a:pt x="666102" y="206063"/>
                                </a:cubicBezTo>
                                <a:cubicBezTo>
                                  <a:pt x="671866" y="205983"/>
                                  <a:pt x="677586" y="205879"/>
                                  <a:pt x="683271" y="205710"/>
                                </a:cubicBezTo>
                                <a:cubicBezTo>
                                  <a:pt x="688995" y="205551"/>
                                  <a:pt x="694787" y="205346"/>
                                  <a:pt x="700627" y="205094"/>
                                </a:cubicBezTo>
                                <a:cubicBezTo>
                                  <a:pt x="703853" y="204960"/>
                                  <a:pt x="707056" y="204813"/>
                                  <a:pt x="710263" y="204637"/>
                                </a:cubicBezTo>
                                <a:cubicBezTo>
                                  <a:pt x="715177" y="204413"/>
                                  <a:pt x="720041" y="204238"/>
                                  <a:pt x="725027" y="203946"/>
                                </a:cubicBezTo>
                                <a:lnTo>
                                  <a:pt x="724959" y="203694"/>
                                </a:lnTo>
                                <a:cubicBezTo>
                                  <a:pt x="837138" y="196096"/>
                                  <a:pt x="932163" y="175461"/>
                                  <a:pt x="1015773" y="146674"/>
                                </a:cubicBezTo>
                                <a:lnTo>
                                  <a:pt x="1089381" y="116196"/>
                                </a:lnTo>
                                <a:lnTo>
                                  <a:pt x="1089381" y="200612"/>
                                </a:lnTo>
                                <a:lnTo>
                                  <a:pt x="1084483" y="202649"/>
                                </a:lnTo>
                                <a:lnTo>
                                  <a:pt x="1040578" y="218803"/>
                                </a:lnTo>
                                <a:lnTo>
                                  <a:pt x="994634" y="233505"/>
                                </a:lnTo>
                                <a:lnTo>
                                  <a:pt x="946516" y="246591"/>
                                </a:lnTo>
                                <a:lnTo>
                                  <a:pt x="896128" y="257906"/>
                                </a:lnTo>
                                <a:lnTo>
                                  <a:pt x="843342" y="267306"/>
                                </a:lnTo>
                                <a:lnTo>
                                  <a:pt x="788221" y="274625"/>
                                </a:lnTo>
                                <a:lnTo>
                                  <a:pt x="730877" y="279978"/>
                                </a:lnTo>
                                <a:lnTo>
                                  <a:pt x="728538" y="280118"/>
                                </a:lnTo>
                                <a:lnTo>
                                  <a:pt x="727356" y="280186"/>
                                </a:lnTo>
                                <a:lnTo>
                                  <a:pt x="726234" y="280247"/>
                                </a:lnTo>
                                <a:lnTo>
                                  <a:pt x="725149" y="280308"/>
                                </a:lnTo>
                                <a:lnTo>
                                  <a:pt x="724062" y="280363"/>
                                </a:lnTo>
                                <a:lnTo>
                                  <a:pt x="723014" y="280406"/>
                                </a:lnTo>
                                <a:lnTo>
                                  <a:pt x="721974" y="280453"/>
                                </a:lnTo>
                                <a:lnTo>
                                  <a:pt x="720969" y="280507"/>
                                </a:lnTo>
                                <a:lnTo>
                                  <a:pt x="720055" y="280547"/>
                                </a:lnTo>
                                <a:lnTo>
                                  <a:pt x="718136" y="280626"/>
                                </a:lnTo>
                                <a:lnTo>
                                  <a:pt x="717262" y="280661"/>
                                </a:lnTo>
                                <a:lnTo>
                                  <a:pt x="716380" y="280705"/>
                                </a:lnTo>
                                <a:lnTo>
                                  <a:pt x="715498" y="280741"/>
                                </a:lnTo>
                                <a:lnTo>
                                  <a:pt x="714612" y="280781"/>
                                </a:lnTo>
                                <a:lnTo>
                                  <a:pt x="714000" y="280816"/>
                                </a:lnTo>
                                <a:lnTo>
                                  <a:pt x="713032" y="280860"/>
                                </a:lnTo>
                                <a:lnTo>
                                  <a:pt x="711660" y="280932"/>
                                </a:lnTo>
                                <a:lnTo>
                                  <a:pt x="710354" y="280989"/>
                                </a:lnTo>
                                <a:lnTo>
                                  <a:pt x="709043" y="281054"/>
                                </a:lnTo>
                                <a:lnTo>
                                  <a:pt x="707744" y="281112"/>
                                </a:lnTo>
                                <a:lnTo>
                                  <a:pt x="706429" y="281173"/>
                                </a:lnTo>
                                <a:lnTo>
                                  <a:pt x="705122" y="281230"/>
                                </a:lnTo>
                                <a:lnTo>
                                  <a:pt x="703953" y="281281"/>
                                </a:lnTo>
                                <a:lnTo>
                                  <a:pt x="702858" y="281331"/>
                                </a:lnTo>
                                <a:lnTo>
                                  <a:pt x="701620" y="281393"/>
                                </a:lnTo>
                                <a:lnTo>
                                  <a:pt x="700425" y="281432"/>
                                </a:lnTo>
                                <a:lnTo>
                                  <a:pt x="699261" y="281475"/>
                                </a:lnTo>
                                <a:lnTo>
                                  <a:pt x="698139" y="281522"/>
                                </a:lnTo>
                                <a:lnTo>
                                  <a:pt x="696962" y="281569"/>
                                </a:lnTo>
                                <a:lnTo>
                                  <a:pt x="695723" y="281615"/>
                                </a:lnTo>
                                <a:lnTo>
                                  <a:pt x="694603" y="281658"/>
                                </a:lnTo>
                                <a:lnTo>
                                  <a:pt x="693494" y="281687"/>
                                </a:lnTo>
                                <a:lnTo>
                                  <a:pt x="692260" y="281727"/>
                                </a:lnTo>
                                <a:lnTo>
                                  <a:pt x="691075" y="281770"/>
                                </a:lnTo>
                                <a:lnTo>
                                  <a:pt x="689970" y="281810"/>
                                </a:lnTo>
                                <a:lnTo>
                                  <a:pt x="688779" y="281846"/>
                                </a:lnTo>
                                <a:lnTo>
                                  <a:pt x="687558" y="281875"/>
                                </a:lnTo>
                                <a:lnTo>
                                  <a:pt x="686370" y="281911"/>
                                </a:lnTo>
                                <a:lnTo>
                                  <a:pt x="685347" y="281936"/>
                                </a:lnTo>
                                <a:lnTo>
                                  <a:pt x="684365" y="281964"/>
                                </a:lnTo>
                                <a:lnTo>
                                  <a:pt x="683188" y="282001"/>
                                </a:lnTo>
                                <a:lnTo>
                                  <a:pt x="681972" y="282037"/>
                                </a:lnTo>
                                <a:lnTo>
                                  <a:pt x="680862" y="282058"/>
                                </a:lnTo>
                                <a:lnTo>
                                  <a:pt x="679761" y="282080"/>
                                </a:lnTo>
                                <a:lnTo>
                                  <a:pt x="678536" y="282119"/>
                                </a:lnTo>
                                <a:lnTo>
                                  <a:pt x="677357" y="282137"/>
                                </a:lnTo>
                                <a:lnTo>
                                  <a:pt x="676279" y="282152"/>
                                </a:lnTo>
                                <a:lnTo>
                                  <a:pt x="675178" y="282184"/>
                                </a:lnTo>
                                <a:lnTo>
                                  <a:pt x="673994" y="282202"/>
                                </a:lnTo>
                                <a:lnTo>
                                  <a:pt x="672806" y="282227"/>
                                </a:lnTo>
                                <a:lnTo>
                                  <a:pt x="671682" y="282253"/>
                                </a:lnTo>
                                <a:lnTo>
                                  <a:pt x="670581" y="282270"/>
                                </a:lnTo>
                                <a:lnTo>
                                  <a:pt x="669388" y="282285"/>
                                </a:lnTo>
                                <a:lnTo>
                                  <a:pt x="668226" y="282303"/>
                                </a:lnTo>
                                <a:lnTo>
                                  <a:pt x="667171" y="282317"/>
                                </a:lnTo>
                                <a:lnTo>
                                  <a:pt x="666182" y="282329"/>
                                </a:lnTo>
                                <a:lnTo>
                                  <a:pt x="665112" y="282347"/>
                                </a:lnTo>
                                <a:lnTo>
                                  <a:pt x="664057" y="282351"/>
                                </a:lnTo>
                                <a:lnTo>
                                  <a:pt x="663050" y="282361"/>
                                </a:lnTo>
                                <a:lnTo>
                                  <a:pt x="662042" y="282372"/>
                                </a:lnTo>
                                <a:lnTo>
                                  <a:pt x="660954" y="282386"/>
                                </a:lnTo>
                                <a:lnTo>
                                  <a:pt x="659860" y="282394"/>
                                </a:lnTo>
                                <a:lnTo>
                                  <a:pt x="658845" y="282398"/>
                                </a:lnTo>
                                <a:lnTo>
                                  <a:pt x="657884" y="282408"/>
                                </a:lnTo>
                                <a:lnTo>
                                  <a:pt x="656793" y="282411"/>
                                </a:lnTo>
                                <a:lnTo>
                                  <a:pt x="655709" y="282419"/>
                                </a:lnTo>
                                <a:lnTo>
                                  <a:pt x="654693" y="282425"/>
                                </a:lnTo>
                                <a:lnTo>
                                  <a:pt x="653696" y="282429"/>
                                </a:lnTo>
                                <a:lnTo>
                                  <a:pt x="652609" y="282433"/>
                                </a:lnTo>
                                <a:lnTo>
                                  <a:pt x="651530" y="282433"/>
                                </a:lnTo>
                                <a:lnTo>
                                  <a:pt x="650561" y="282429"/>
                                </a:lnTo>
                                <a:lnTo>
                                  <a:pt x="649597" y="282429"/>
                                </a:lnTo>
                                <a:lnTo>
                                  <a:pt x="648553" y="282429"/>
                                </a:lnTo>
                                <a:lnTo>
                                  <a:pt x="647501" y="282425"/>
                                </a:lnTo>
                                <a:lnTo>
                                  <a:pt x="645457" y="282419"/>
                                </a:lnTo>
                                <a:lnTo>
                                  <a:pt x="644366" y="282411"/>
                                </a:lnTo>
                                <a:lnTo>
                                  <a:pt x="643318" y="282400"/>
                                </a:lnTo>
                                <a:lnTo>
                                  <a:pt x="642353" y="282398"/>
                                </a:lnTo>
                                <a:lnTo>
                                  <a:pt x="641342" y="282394"/>
                                </a:lnTo>
                                <a:lnTo>
                                  <a:pt x="640251" y="282379"/>
                                </a:lnTo>
                                <a:lnTo>
                                  <a:pt x="639192" y="282368"/>
                                </a:lnTo>
                                <a:lnTo>
                                  <a:pt x="638234" y="282361"/>
                                </a:lnTo>
                                <a:lnTo>
                                  <a:pt x="637209" y="282351"/>
                                </a:lnTo>
                                <a:lnTo>
                                  <a:pt x="636121" y="282347"/>
                                </a:lnTo>
                                <a:lnTo>
                                  <a:pt x="635031" y="282329"/>
                                </a:lnTo>
                                <a:lnTo>
                                  <a:pt x="634062" y="282317"/>
                                </a:lnTo>
                                <a:lnTo>
                                  <a:pt x="633004" y="282303"/>
                                </a:lnTo>
                                <a:lnTo>
                                  <a:pt x="631809" y="282285"/>
                                </a:lnTo>
                                <a:lnTo>
                                  <a:pt x="630621" y="282270"/>
                                </a:lnTo>
                                <a:lnTo>
                                  <a:pt x="629508" y="282253"/>
                                </a:lnTo>
                                <a:lnTo>
                                  <a:pt x="628399" y="282227"/>
                                </a:lnTo>
                                <a:lnTo>
                                  <a:pt x="627204" y="282202"/>
                                </a:lnTo>
                                <a:lnTo>
                                  <a:pt x="626023" y="282184"/>
                                </a:lnTo>
                                <a:lnTo>
                                  <a:pt x="624922" y="282152"/>
                                </a:lnTo>
                                <a:lnTo>
                                  <a:pt x="623845" y="282137"/>
                                </a:lnTo>
                                <a:lnTo>
                                  <a:pt x="622658" y="282119"/>
                                </a:lnTo>
                                <a:lnTo>
                                  <a:pt x="621441" y="282091"/>
                                </a:lnTo>
                                <a:lnTo>
                                  <a:pt x="620299" y="282058"/>
                                </a:lnTo>
                                <a:lnTo>
                                  <a:pt x="619190" y="282037"/>
                                </a:lnTo>
                                <a:lnTo>
                                  <a:pt x="618013" y="282001"/>
                                </a:lnTo>
                                <a:lnTo>
                                  <a:pt x="616840" y="281964"/>
                                </a:lnTo>
                                <a:lnTo>
                                  <a:pt x="615817" y="281936"/>
                                </a:lnTo>
                                <a:lnTo>
                                  <a:pt x="614744" y="281907"/>
                                </a:lnTo>
                                <a:lnTo>
                                  <a:pt x="613535" y="281875"/>
                                </a:lnTo>
                                <a:lnTo>
                                  <a:pt x="612340" y="281843"/>
                                </a:lnTo>
                                <a:lnTo>
                                  <a:pt x="610123" y="281764"/>
                                </a:lnTo>
                                <a:lnTo>
                                  <a:pt x="608930" y="281727"/>
                                </a:lnTo>
                                <a:lnTo>
                                  <a:pt x="607707" y="281687"/>
                                </a:lnTo>
                                <a:lnTo>
                                  <a:pt x="606591" y="281644"/>
                                </a:lnTo>
                                <a:lnTo>
                                  <a:pt x="605467" y="281615"/>
                                </a:lnTo>
                                <a:lnTo>
                                  <a:pt x="604313" y="281569"/>
                                </a:lnTo>
                                <a:lnTo>
                                  <a:pt x="603120" y="281522"/>
                                </a:lnTo>
                                <a:lnTo>
                                  <a:pt x="600806" y="281432"/>
                                </a:lnTo>
                                <a:lnTo>
                                  <a:pt x="599621" y="281393"/>
                                </a:lnTo>
                                <a:lnTo>
                                  <a:pt x="598383" y="281331"/>
                                </a:lnTo>
                                <a:lnTo>
                                  <a:pt x="597284" y="281281"/>
                                </a:lnTo>
                                <a:lnTo>
                                  <a:pt x="596079" y="281230"/>
                                </a:lnTo>
                                <a:lnTo>
                                  <a:pt x="594768" y="281173"/>
                                </a:lnTo>
                                <a:lnTo>
                                  <a:pt x="593462" y="281112"/>
                                </a:lnTo>
                                <a:lnTo>
                                  <a:pt x="592159" y="281054"/>
                                </a:lnTo>
                                <a:lnTo>
                                  <a:pt x="590848" y="280989"/>
                                </a:lnTo>
                                <a:lnTo>
                                  <a:pt x="589541" y="280932"/>
                                </a:lnTo>
                                <a:lnTo>
                                  <a:pt x="588173" y="280860"/>
                                </a:lnTo>
                                <a:lnTo>
                                  <a:pt x="587114" y="280798"/>
                                </a:lnTo>
                                <a:lnTo>
                                  <a:pt x="585668" y="280738"/>
                                </a:lnTo>
                                <a:lnTo>
                                  <a:pt x="584782" y="280698"/>
                                </a:lnTo>
                                <a:lnTo>
                                  <a:pt x="583907" y="280651"/>
                                </a:lnTo>
                                <a:lnTo>
                                  <a:pt x="583064" y="280622"/>
                                </a:lnTo>
                                <a:lnTo>
                                  <a:pt x="581143" y="280539"/>
                                </a:lnTo>
                                <a:lnTo>
                                  <a:pt x="580221" y="280500"/>
                                </a:lnTo>
                                <a:lnTo>
                                  <a:pt x="579310" y="280453"/>
                                </a:lnTo>
                                <a:lnTo>
                                  <a:pt x="578258" y="280406"/>
                                </a:lnTo>
                                <a:lnTo>
                                  <a:pt x="577146" y="280363"/>
                                </a:lnTo>
                                <a:lnTo>
                                  <a:pt x="575009" y="280247"/>
                                </a:lnTo>
                                <a:lnTo>
                                  <a:pt x="573881" y="280186"/>
                                </a:lnTo>
                                <a:lnTo>
                                  <a:pt x="572715" y="280118"/>
                                </a:lnTo>
                                <a:lnTo>
                                  <a:pt x="570321" y="279978"/>
                                </a:lnTo>
                                <a:lnTo>
                                  <a:pt x="512987" y="274625"/>
                                </a:lnTo>
                                <a:lnTo>
                                  <a:pt x="457854" y="267306"/>
                                </a:lnTo>
                                <a:lnTo>
                                  <a:pt x="405074" y="257903"/>
                                </a:lnTo>
                                <a:lnTo>
                                  <a:pt x="354687" y="246591"/>
                                </a:lnTo>
                                <a:lnTo>
                                  <a:pt x="306570" y="233501"/>
                                </a:lnTo>
                                <a:lnTo>
                                  <a:pt x="260616" y="218803"/>
                                </a:lnTo>
                                <a:lnTo>
                                  <a:pt x="216715" y="202649"/>
                                </a:lnTo>
                                <a:lnTo>
                                  <a:pt x="174763" y="185197"/>
                                </a:lnTo>
                                <a:lnTo>
                                  <a:pt x="134609" y="166636"/>
                                </a:lnTo>
                                <a:lnTo>
                                  <a:pt x="96136" y="147141"/>
                                </a:lnTo>
                                <a:lnTo>
                                  <a:pt x="59222" y="126891"/>
                                </a:lnTo>
                                <a:lnTo>
                                  <a:pt x="23704" y="106036"/>
                                </a:lnTo>
                                <a:lnTo>
                                  <a:pt x="0" y="91346"/>
                                </a:lnTo>
                                <a:lnTo>
                                  <a:pt x="0" y="0"/>
                                </a:lnTo>
                                <a:close/>
                              </a:path>
                            </a:pathLst>
                          </a:custGeom>
                          <a:solidFill>
                            <a:srgbClr val="F2D68C"/>
                          </a:solidFill>
                          <a:ln w="0" cap="flat">
                            <a:noFill/>
                            <a:miter lim="127000"/>
                          </a:ln>
                          <a:effectLst/>
                        </wps:spPr>
                        <wps:bodyPr/>
                      </wps:wsp>
                      <wps:wsp>
                        <wps:cNvPr id="26" name="Shape 26"/>
                        <wps:cNvSpPr/>
                        <wps:spPr>
                          <a:xfrm>
                            <a:off x="1399226" y="3403354"/>
                            <a:ext cx="177847" cy="209559"/>
                          </a:xfrm>
                          <a:custGeom>
                            <a:avLst/>
                            <a:gdLst/>
                            <a:ahLst/>
                            <a:cxnLst/>
                            <a:rect l="0" t="0" r="0" b="0"/>
                            <a:pathLst>
                              <a:path w="177847" h="209559">
                                <a:moveTo>
                                  <a:pt x="89798" y="1274"/>
                                </a:moveTo>
                                <a:cubicBezTo>
                                  <a:pt x="114245" y="0"/>
                                  <a:pt x="134495" y="6181"/>
                                  <a:pt x="150537" y="19850"/>
                                </a:cubicBezTo>
                                <a:cubicBezTo>
                                  <a:pt x="160102" y="27899"/>
                                  <a:pt x="167547" y="39837"/>
                                  <a:pt x="172939" y="55608"/>
                                </a:cubicBezTo>
                                <a:lnTo>
                                  <a:pt x="133452" y="67248"/>
                                </a:lnTo>
                                <a:cubicBezTo>
                                  <a:pt x="130586" y="56984"/>
                                  <a:pt x="125222" y="49052"/>
                                  <a:pt x="117367" y="43436"/>
                                </a:cubicBezTo>
                                <a:cubicBezTo>
                                  <a:pt x="109555" y="37832"/>
                                  <a:pt x="100262" y="35323"/>
                                  <a:pt x="89557" y="35892"/>
                                </a:cubicBezTo>
                                <a:cubicBezTo>
                                  <a:pt x="74753" y="36664"/>
                                  <a:pt x="62982" y="42598"/>
                                  <a:pt x="54320" y="53751"/>
                                </a:cubicBezTo>
                                <a:cubicBezTo>
                                  <a:pt x="45651" y="64850"/>
                                  <a:pt x="41951" y="82314"/>
                                  <a:pt x="43203" y="106157"/>
                                </a:cubicBezTo>
                                <a:cubicBezTo>
                                  <a:pt x="44525" y="131428"/>
                                  <a:pt x="49978" y="149212"/>
                                  <a:pt x="59670" y="159451"/>
                                </a:cubicBezTo>
                                <a:cubicBezTo>
                                  <a:pt x="69310" y="169725"/>
                                  <a:pt x="81413" y="174459"/>
                                  <a:pt x="95939" y="173693"/>
                                </a:cubicBezTo>
                                <a:cubicBezTo>
                                  <a:pt x="106700" y="173134"/>
                                  <a:pt x="115736" y="169250"/>
                                  <a:pt x="123101" y="162006"/>
                                </a:cubicBezTo>
                                <a:cubicBezTo>
                                  <a:pt x="130485" y="154799"/>
                                  <a:pt x="135464" y="143755"/>
                                  <a:pt x="138092" y="128948"/>
                                </a:cubicBezTo>
                                <a:lnTo>
                                  <a:pt x="177847" y="139291"/>
                                </a:lnTo>
                                <a:cubicBezTo>
                                  <a:pt x="172987" y="161437"/>
                                  <a:pt x="163876" y="178167"/>
                                  <a:pt x="150454" y="189514"/>
                                </a:cubicBezTo>
                                <a:cubicBezTo>
                                  <a:pt x="137095" y="200803"/>
                                  <a:pt x="119631" y="207043"/>
                                  <a:pt x="98179" y="208169"/>
                                </a:cubicBezTo>
                                <a:cubicBezTo>
                                  <a:pt x="71632" y="209559"/>
                                  <a:pt x="49316" y="201621"/>
                                  <a:pt x="31280" y="184405"/>
                                </a:cubicBezTo>
                                <a:cubicBezTo>
                                  <a:pt x="13251" y="167143"/>
                                  <a:pt x="3383" y="142782"/>
                                  <a:pt x="1735" y="111359"/>
                                </a:cubicBezTo>
                                <a:cubicBezTo>
                                  <a:pt x="0" y="78069"/>
                                  <a:pt x="7254" y="51778"/>
                                  <a:pt x="23461" y="32450"/>
                                </a:cubicBezTo>
                                <a:cubicBezTo>
                                  <a:pt x="39682" y="13151"/>
                                  <a:pt x="61771" y="2749"/>
                                  <a:pt x="89798" y="1274"/>
                                </a:cubicBezTo>
                                <a:close/>
                              </a:path>
                            </a:pathLst>
                          </a:custGeom>
                          <a:solidFill>
                            <a:srgbClr val="F2D68C"/>
                          </a:solidFill>
                          <a:ln w="0" cap="flat">
                            <a:noFill/>
                            <a:miter lim="127000"/>
                          </a:ln>
                          <a:effectLst/>
                        </wps:spPr>
                        <wps:bodyPr/>
                      </wps:wsp>
                      <wps:wsp>
                        <wps:cNvPr id="27" name="Shape 27"/>
                        <wps:cNvSpPr/>
                        <wps:spPr>
                          <a:xfrm>
                            <a:off x="1161331" y="3359270"/>
                            <a:ext cx="162467" cy="219727"/>
                          </a:xfrm>
                          <a:custGeom>
                            <a:avLst/>
                            <a:gdLst/>
                            <a:ahLst/>
                            <a:cxnLst/>
                            <a:rect l="0" t="0" r="0" b="0"/>
                            <a:pathLst>
                              <a:path w="162467" h="219727">
                                <a:moveTo>
                                  <a:pt x="8769" y="0"/>
                                </a:moveTo>
                                <a:lnTo>
                                  <a:pt x="162467" y="42820"/>
                                </a:lnTo>
                                <a:lnTo>
                                  <a:pt x="153694" y="75471"/>
                                </a:lnTo>
                                <a:lnTo>
                                  <a:pt x="96462" y="59517"/>
                                </a:lnTo>
                                <a:lnTo>
                                  <a:pt x="53406" y="219727"/>
                                </a:lnTo>
                                <a:lnTo>
                                  <a:pt x="14320" y="208844"/>
                                </a:lnTo>
                                <a:lnTo>
                                  <a:pt x="57380" y="48633"/>
                                </a:lnTo>
                                <a:lnTo>
                                  <a:pt x="0" y="32653"/>
                                </a:lnTo>
                                <a:lnTo>
                                  <a:pt x="8769" y="0"/>
                                </a:lnTo>
                                <a:close/>
                              </a:path>
                            </a:pathLst>
                          </a:custGeom>
                          <a:solidFill>
                            <a:srgbClr val="F2D68C"/>
                          </a:solidFill>
                          <a:ln w="0" cap="flat">
                            <a:noFill/>
                            <a:miter lim="127000"/>
                          </a:ln>
                          <a:effectLst/>
                        </wps:spPr>
                        <wps:bodyPr/>
                      </wps:wsp>
                      <wps:wsp>
                        <wps:cNvPr id="28" name="Shape 28"/>
                        <wps:cNvSpPr/>
                        <wps:spPr>
                          <a:xfrm>
                            <a:off x="1578092" y="3343164"/>
                            <a:ext cx="216565" cy="241453"/>
                          </a:xfrm>
                          <a:custGeom>
                            <a:avLst/>
                            <a:gdLst/>
                            <a:ahLst/>
                            <a:cxnLst/>
                            <a:rect l="0" t="0" r="0" b="0"/>
                            <a:pathLst>
                              <a:path w="216565" h="241453">
                                <a:moveTo>
                                  <a:pt x="151373" y="0"/>
                                </a:moveTo>
                                <a:lnTo>
                                  <a:pt x="216565" y="189332"/>
                                </a:lnTo>
                                <a:lnTo>
                                  <a:pt x="178351" y="202483"/>
                                </a:lnTo>
                                <a:lnTo>
                                  <a:pt x="149844" y="119704"/>
                                </a:lnTo>
                                <a:lnTo>
                                  <a:pt x="74945" y="145484"/>
                                </a:lnTo>
                                <a:lnTo>
                                  <a:pt x="103453" y="228273"/>
                                </a:lnTo>
                                <a:lnTo>
                                  <a:pt x="65185" y="241453"/>
                                </a:lnTo>
                                <a:lnTo>
                                  <a:pt x="0" y="52113"/>
                                </a:lnTo>
                                <a:lnTo>
                                  <a:pt x="38265" y="38949"/>
                                </a:lnTo>
                                <a:lnTo>
                                  <a:pt x="63908" y="113440"/>
                                </a:lnTo>
                                <a:lnTo>
                                  <a:pt x="138809" y="87657"/>
                                </a:lnTo>
                                <a:lnTo>
                                  <a:pt x="113156" y="13163"/>
                                </a:lnTo>
                                <a:lnTo>
                                  <a:pt x="151373" y="0"/>
                                </a:lnTo>
                                <a:close/>
                              </a:path>
                            </a:pathLst>
                          </a:custGeom>
                          <a:solidFill>
                            <a:srgbClr val="F2D68C"/>
                          </a:solidFill>
                          <a:ln w="0" cap="flat">
                            <a:noFill/>
                            <a:miter lim="127000"/>
                          </a:ln>
                          <a:effectLst/>
                        </wps:spPr>
                        <wps:bodyPr/>
                      </wps:wsp>
                      <wps:wsp>
                        <wps:cNvPr id="29" name="Shape 29"/>
                        <wps:cNvSpPr/>
                        <wps:spPr>
                          <a:xfrm>
                            <a:off x="1804773" y="3287804"/>
                            <a:ext cx="70011" cy="233488"/>
                          </a:xfrm>
                          <a:custGeom>
                            <a:avLst/>
                            <a:gdLst/>
                            <a:ahLst/>
                            <a:cxnLst/>
                            <a:rect l="0" t="0" r="0" b="0"/>
                            <a:pathLst>
                              <a:path w="70011" h="233488">
                                <a:moveTo>
                                  <a:pt x="37749" y="0"/>
                                </a:moveTo>
                                <a:lnTo>
                                  <a:pt x="70011" y="27238"/>
                                </a:lnTo>
                                <a:lnTo>
                                  <a:pt x="70011" y="77841"/>
                                </a:lnTo>
                                <a:lnTo>
                                  <a:pt x="40378" y="51508"/>
                                </a:lnTo>
                                <a:lnTo>
                                  <a:pt x="51394" y="129815"/>
                                </a:lnTo>
                                <a:lnTo>
                                  <a:pt x="70011" y="119921"/>
                                </a:lnTo>
                                <a:lnTo>
                                  <a:pt x="70011" y="158093"/>
                                </a:lnTo>
                                <a:lnTo>
                                  <a:pt x="56225" y="165424"/>
                                </a:lnTo>
                                <a:lnTo>
                                  <a:pt x="63011" y="213343"/>
                                </a:lnTo>
                                <a:lnTo>
                                  <a:pt x="25146" y="233488"/>
                                </a:lnTo>
                                <a:lnTo>
                                  <a:pt x="0" y="20073"/>
                                </a:lnTo>
                                <a:lnTo>
                                  <a:pt x="37749" y="0"/>
                                </a:lnTo>
                                <a:close/>
                              </a:path>
                            </a:pathLst>
                          </a:custGeom>
                          <a:solidFill>
                            <a:srgbClr val="F2D68C"/>
                          </a:solidFill>
                          <a:ln w="0" cap="flat">
                            <a:noFill/>
                            <a:miter lim="127000"/>
                          </a:ln>
                          <a:effectLst/>
                        </wps:spPr>
                        <wps:bodyPr/>
                      </wps:wsp>
                      <wps:wsp>
                        <wps:cNvPr id="30" name="Shape 30"/>
                        <wps:cNvSpPr/>
                        <wps:spPr>
                          <a:xfrm>
                            <a:off x="922287" y="3279815"/>
                            <a:ext cx="232477" cy="251085"/>
                          </a:xfrm>
                          <a:custGeom>
                            <a:avLst/>
                            <a:gdLst/>
                            <a:ahLst/>
                            <a:cxnLst/>
                            <a:rect l="0" t="0" r="0" b="0"/>
                            <a:pathLst>
                              <a:path w="232477" h="251085">
                                <a:moveTo>
                                  <a:pt x="90912" y="0"/>
                                </a:moveTo>
                                <a:lnTo>
                                  <a:pt x="125971" y="18238"/>
                                </a:lnTo>
                                <a:lnTo>
                                  <a:pt x="138288" y="174719"/>
                                </a:lnTo>
                                <a:lnTo>
                                  <a:pt x="198987" y="56228"/>
                                </a:lnTo>
                                <a:lnTo>
                                  <a:pt x="232477" y="73649"/>
                                </a:lnTo>
                                <a:lnTo>
                                  <a:pt x="141563" y="251085"/>
                                </a:lnTo>
                                <a:lnTo>
                                  <a:pt x="105387" y="232265"/>
                                </a:lnTo>
                                <a:lnTo>
                                  <a:pt x="92765" y="79142"/>
                                </a:lnTo>
                                <a:lnTo>
                                  <a:pt x="33484" y="194857"/>
                                </a:lnTo>
                                <a:lnTo>
                                  <a:pt x="0" y="177445"/>
                                </a:lnTo>
                                <a:lnTo>
                                  <a:pt x="90912" y="0"/>
                                </a:lnTo>
                                <a:close/>
                              </a:path>
                            </a:pathLst>
                          </a:custGeom>
                          <a:solidFill>
                            <a:srgbClr val="F2D68C"/>
                          </a:solidFill>
                          <a:ln w="0" cap="flat">
                            <a:noFill/>
                            <a:miter lim="127000"/>
                          </a:ln>
                          <a:effectLst/>
                        </wps:spPr>
                        <wps:bodyPr/>
                      </wps:wsp>
                      <wps:wsp>
                        <wps:cNvPr id="31" name="Shape 31"/>
                        <wps:cNvSpPr/>
                        <wps:spPr>
                          <a:xfrm>
                            <a:off x="843843" y="3240842"/>
                            <a:ext cx="140390" cy="190462"/>
                          </a:xfrm>
                          <a:custGeom>
                            <a:avLst/>
                            <a:gdLst/>
                            <a:ahLst/>
                            <a:cxnLst/>
                            <a:rect l="0" t="0" r="0" b="0"/>
                            <a:pathLst>
                              <a:path w="140390" h="190462">
                                <a:moveTo>
                                  <a:pt x="106114" y="0"/>
                                </a:moveTo>
                                <a:lnTo>
                                  <a:pt x="140390" y="21791"/>
                                </a:lnTo>
                                <a:lnTo>
                                  <a:pt x="34284" y="190462"/>
                                </a:lnTo>
                                <a:lnTo>
                                  <a:pt x="0" y="168685"/>
                                </a:lnTo>
                                <a:lnTo>
                                  <a:pt x="106114" y="0"/>
                                </a:lnTo>
                                <a:close/>
                              </a:path>
                            </a:pathLst>
                          </a:custGeom>
                          <a:solidFill>
                            <a:srgbClr val="F2D68C"/>
                          </a:solidFill>
                          <a:ln w="0" cap="flat">
                            <a:noFill/>
                            <a:miter lim="127000"/>
                          </a:ln>
                          <a:effectLst/>
                        </wps:spPr>
                        <wps:bodyPr/>
                      </wps:wsp>
                      <wps:wsp>
                        <wps:cNvPr id="32" name="Shape 32"/>
                        <wps:cNvSpPr/>
                        <wps:spPr>
                          <a:xfrm>
                            <a:off x="785403" y="3156533"/>
                            <a:ext cx="76239" cy="234641"/>
                          </a:xfrm>
                          <a:custGeom>
                            <a:avLst/>
                            <a:gdLst/>
                            <a:ahLst/>
                            <a:cxnLst/>
                            <a:rect l="0" t="0" r="0" b="0"/>
                            <a:pathLst>
                              <a:path w="76239" h="234641">
                                <a:moveTo>
                                  <a:pt x="40785" y="0"/>
                                </a:moveTo>
                                <a:lnTo>
                                  <a:pt x="76239" y="24290"/>
                                </a:lnTo>
                                <a:lnTo>
                                  <a:pt x="30745" y="234641"/>
                                </a:lnTo>
                                <a:lnTo>
                                  <a:pt x="0" y="213583"/>
                                </a:lnTo>
                                <a:lnTo>
                                  <a:pt x="0" y="184805"/>
                                </a:lnTo>
                                <a:lnTo>
                                  <a:pt x="5204" y="162266"/>
                                </a:lnTo>
                                <a:lnTo>
                                  <a:pt x="0" y="158699"/>
                                </a:lnTo>
                                <a:lnTo>
                                  <a:pt x="0" y="118035"/>
                                </a:lnTo>
                                <a:lnTo>
                                  <a:pt x="13310" y="127156"/>
                                </a:lnTo>
                                <a:lnTo>
                                  <a:pt x="31984" y="50317"/>
                                </a:lnTo>
                                <a:lnTo>
                                  <a:pt x="0" y="73218"/>
                                </a:lnTo>
                                <a:lnTo>
                                  <a:pt x="0" y="27829"/>
                                </a:lnTo>
                                <a:lnTo>
                                  <a:pt x="40785" y="0"/>
                                </a:lnTo>
                                <a:close/>
                              </a:path>
                            </a:pathLst>
                          </a:custGeom>
                          <a:solidFill>
                            <a:srgbClr val="F2D68C"/>
                          </a:solidFill>
                          <a:ln w="0" cap="flat">
                            <a:noFill/>
                            <a:miter lim="127000"/>
                          </a:ln>
                          <a:effectLst/>
                        </wps:spPr>
                        <wps:bodyPr/>
                      </wps:wsp>
                      <wps:wsp>
                        <wps:cNvPr id="33" name="Shape 33"/>
                        <wps:cNvSpPr/>
                        <wps:spPr>
                          <a:xfrm>
                            <a:off x="785403" y="2971809"/>
                            <a:ext cx="1089381" cy="408993"/>
                          </a:xfrm>
                          <a:custGeom>
                            <a:avLst/>
                            <a:gdLst/>
                            <a:ahLst/>
                            <a:cxnLst/>
                            <a:rect l="0" t="0" r="0" b="0"/>
                            <a:pathLst>
                              <a:path w="1089381" h="408993">
                                <a:moveTo>
                                  <a:pt x="0" y="0"/>
                                </a:moveTo>
                                <a:lnTo>
                                  <a:pt x="15553" y="9073"/>
                                </a:lnTo>
                                <a:lnTo>
                                  <a:pt x="43990" y="26400"/>
                                </a:lnTo>
                                <a:lnTo>
                                  <a:pt x="71926" y="44022"/>
                                </a:lnTo>
                                <a:lnTo>
                                  <a:pt x="99474" y="61838"/>
                                </a:lnTo>
                                <a:lnTo>
                                  <a:pt x="126739" y="79774"/>
                                </a:lnTo>
                                <a:lnTo>
                                  <a:pt x="153830" y="97742"/>
                                </a:lnTo>
                                <a:lnTo>
                                  <a:pt x="180865" y="115655"/>
                                </a:lnTo>
                                <a:lnTo>
                                  <a:pt x="207948" y="133429"/>
                                </a:lnTo>
                                <a:lnTo>
                                  <a:pt x="235172" y="151018"/>
                                </a:lnTo>
                                <a:lnTo>
                                  <a:pt x="262665" y="168323"/>
                                </a:lnTo>
                                <a:lnTo>
                                  <a:pt x="290529" y="185297"/>
                                </a:lnTo>
                                <a:lnTo>
                                  <a:pt x="318865" y="201875"/>
                                </a:lnTo>
                                <a:lnTo>
                                  <a:pt x="347801" y="217996"/>
                                </a:lnTo>
                                <a:lnTo>
                                  <a:pt x="377451" y="233583"/>
                                </a:lnTo>
                                <a:lnTo>
                                  <a:pt x="407911" y="248606"/>
                                </a:lnTo>
                                <a:lnTo>
                                  <a:pt x="439313" y="262991"/>
                                </a:lnTo>
                                <a:lnTo>
                                  <a:pt x="471792" y="276672"/>
                                </a:lnTo>
                                <a:lnTo>
                                  <a:pt x="505842" y="289748"/>
                                </a:lnTo>
                                <a:lnTo>
                                  <a:pt x="516169" y="293448"/>
                                </a:lnTo>
                                <a:lnTo>
                                  <a:pt x="526548" y="297019"/>
                                </a:lnTo>
                                <a:lnTo>
                                  <a:pt x="536606" y="300303"/>
                                </a:lnTo>
                                <a:lnTo>
                                  <a:pt x="546366" y="303331"/>
                                </a:lnTo>
                                <a:lnTo>
                                  <a:pt x="555824" y="306080"/>
                                </a:lnTo>
                                <a:lnTo>
                                  <a:pt x="565017" y="308585"/>
                                </a:lnTo>
                                <a:lnTo>
                                  <a:pt x="573942" y="310825"/>
                                </a:lnTo>
                                <a:lnTo>
                                  <a:pt x="582632" y="312820"/>
                                </a:lnTo>
                                <a:lnTo>
                                  <a:pt x="591103" y="314577"/>
                                </a:lnTo>
                                <a:lnTo>
                                  <a:pt x="599369" y="316089"/>
                                </a:lnTo>
                                <a:lnTo>
                                  <a:pt x="607458" y="317374"/>
                                </a:lnTo>
                                <a:lnTo>
                                  <a:pt x="615399" y="318440"/>
                                </a:lnTo>
                                <a:lnTo>
                                  <a:pt x="623211" y="319286"/>
                                </a:lnTo>
                                <a:lnTo>
                                  <a:pt x="630930" y="319908"/>
                                </a:lnTo>
                                <a:lnTo>
                                  <a:pt x="638577" y="320326"/>
                                </a:lnTo>
                                <a:lnTo>
                                  <a:pt x="646198" y="320531"/>
                                </a:lnTo>
                                <a:lnTo>
                                  <a:pt x="653820" y="320531"/>
                                </a:lnTo>
                                <a:lnTo>
                                  <a:pt x="661451" y="320330"/>
                                </a:lnTo>
                                <a:lnTo>
                                  <a:pt x="669155" y="319915"/>
                                </a:lnTo>
                                <a:lnTo>
                                  <a:pt x="676935" y="319286"/>
                                </a:lnTo>
                                <a:lnTo>
                                  <a:pt x="684841" y="318432"/>
                                </a:lnTo>
                                <a:lnTo>
                                  <a:pt x="692886" y="317359"/>
                                </a:lnTo>
                                <a:lnTo>
                                  <a:pt x="701109" y="316071"/>
                                </a:lnTo>
                                <a:lnTo>
                                  <a:pt x="709522" y="314525"/>
                                </a:lnTo>
                                <a:lnTo>
                                  <a:pt x="718158" y="312755"/>
                                </a:lnTo>
                                <a:lnTo>
                                  <a:pt x="727033" y="310736"/>
                                </a:lnTo>
                                <a:lnTo>
                                  <a:pt x="736159" y="308442"/>
                                </a:lnTo>
                                <a:lnTo>
                                  <a:pt x="745580" y="305901"/>
                                </a:lnTo>
                                <a:lnTo>
                                  <a:pt x="755277" y="303089"/>
                                </a:lnTo>
                                <a:lnTo>
                                  <a:pt x="765286" y="299997"/>
                                </a:lnTo>
                                <a:lnTo>
                                  <a:pt x="775614" y="296630"/>
                                </a:lnTo>
                                <a:lnTo>
                                  <a:pt x="785925" y="293110"/>
                                </a:lnTo>
                                <a:lnTo>
                                  <a:pt x="820676" y="280315"/>
                                </a:lnTo>
                                <a:lnTo>
                                  <a:pt x="853789" y="266884"/>
                                </a:lnTo>
                                <a:lnTo>
                                  <a:pt x="885781" y="252736"/>
                                </a:lnTo>
                                <a:lnTo>
                                  <a:pt x="916767" y="237925"/>
                                </a:lnTo>
                                <a:lnTo>
                                  <a:pt x="946885" y="222540"/>
                                </a:lnTo>
                                <a:lnTo>
                                  <a:pt x="976264" y="206613"/>
                                </a:lnTo>
                                <a:lnTo>
                                  <a:pt x="1004985" y="190193"/>
                                </a:lnTo>
                                <a:lnTo>
                                  <a:pt x="1033202" y="173367"/>
                                </a:lnTo>
                                <a:lnTo>
                                  <a:pt x="1061012" y="156199"/>
                                </a:lnTo>
                                <a:lnTo>
                                  <a:pt x="1088526" y="138738"/>
                                </a:lnTo>
                                <a:lnTo>
                                  <a:pt x="1089381" y="138185"/>
                                </a:lnTo>
                                <a:lnTo>
                                  <a:pt x="1089381" y="227631"/>
                                </a:lnTo>
                                <a:lnTo>
                                  <a:pt x="1030366" y="263613"/>
                                </a:lnTo>
                                <a:cubicBezTo>
                                  <a:pt x="964694" y="301245"/>
                                  <a:pt x="893392" y="336332"/>
                                  <a:pt x="811442" y="364973"/>
                                </a:cubicBezTo>
                                <a:cubicBezTo>
                                  <a:pt x="685518" y="408993"/>
                                  <a:pt x="604646" y="407042"/>
                                  <a:pt x="479301" y="361240"/>
                                </a:cubicBezTo>
                                <a:cubicBezTo>
                                  <a:pt x="318783" y="302599"/>
                                  <a:pt x="199143" y="218995"/>
                                  <a:pt x="81354" y="141186"/>
                                </a:cubicBezTo>
                                <a:lnTo>
                                  <a:pt x="0" y="89045"/>
                                </a:lnTo>
                                <a:lnTo>
                                  <a:pt x="0" y="0"/>
                                </a:lnTo>
                                <a:close/>
                              </a:path>
                            </a:pathLst>
                          </a:custGeom>
                          <a:solidFill>
                            <a:srgbClr val="F2D68C"/>
                          </a:solidFill>
                          <a:ln w="0" cap="flat">
                            <a:noFill/>
                            <a:miter lim="127000"/>
                          </a:ln>
                          <a:effectLst/>
                        </wps:spPr>
                        <wps:bodyPr/>
                      </wps:wsp>
                      <wps:wsp>
                        <wps:cNvPr id="34" name="Shape 34"/>
                        <wps:cNvSpPr/>
                        <wps:spPr>
                          <a:xfrm>
                            <a:off x="1874784" y="3465243"/>
                            <a:ext cx="170666" cy="173449"/>
                          </a:xfrm>
                          <a:custGeom>
                            <a:avLst/>
                            <a:gdLst/>
                            <a:ahLst/>
                            <a:cxnLst/>
                            <a:rect l="0" t="0" r="0" b="0"/>
                            <a:pathLst>
                              <a:path w="170666" h="173449">
                                <a:moveTo>
                                  <a:pt x="170666" y="0"/>
                                </a:moveTo>
                                <a:lnTo>
                                  <a:pt x="170666" y="89131"/>
                                </a:lnTo>
                                <a:lnTo>
                                  <a:pt x="152602" y="99728"/>
                                </a:lnTo>
                                <a:lnTo>
                                  <a:pt x="115684" y="119978"/>
                                </a:lnTo>
                                <a:lnTo>
                                  <a:pt x="77219" y="139477"/>
                                </a:lnTo>
                                <a:lnTo>
                                  <a:pt x="37068" y="158034"/>
                                </a:lnTo>
                                <a:lnTo>
                                  <a:pt x="0" y="173449"/>
                                </a:lnTo>
                                <a:lnTo>
                                  <a:pt x="0" y="89033"/>
                                </a:lnTo>
                                <a:lnTo>
                                  <a:pt x="43965" y="70828"/>
                                </a:lnTo>
                                <a:cubicBezTo>
                                  <a:pt x="66975" y="59667"/>
                                  <a:pt x="89150" y="47947"/>
                                  <a:pt x="110666" y="35820"/>
                                </a:cubicBezTo>
                                <a:lnTo>
                                  <a:pt x="170666" y="0"/>
                                </a:lnTo>
                                <a:close/>
                              </a:path>
                            </a:pathLst>
                          </a:custGeom>
                          <a:solidFill>
                            <a:srgbClr val="F2D68C"/>
                          </a:solidFill>
                          <a:ln w="0" cap="flat">
                            <a:noFill/>
                            <a:miter lim="127000"/>
                          </a:ln>
                          <a:effectLst/>
                        </wps:spPr>
                        <wps:bodyPr/>
                      </wps:wsp>
                      <wps:wsp>
                        <wps:cNvPr id="35" name="Shape 35"/>
                        <wps:cNvSpPr/>
                        <wps:spPr>
                          <a:xfrm>
                            <a:off x="1874784" y="3315042"/>
                            <a:ext cx="132546" cy="132566"/>
                          </a:xfrm>
                          <a:custGeom>
                            <a:avLst/>
                            <a:gdLst/>
                            <a:ahLst/>
                            <a:cxnLst/>
                            <a:rect l="0" t="0" r="0" b="0"/>
                            <a:pathLst>
                              <a:path w="132546" h="132566">
                                <a:moveTo>
                                  <a:pt x="0" y="0"/>
                                </a:moveTo>
                                <a:lnTo>
                                  <a:pt x="132546" y="111906"/>
                                </a:lnTo>
                                <a:lnTo>
                                  <a:pt x="93688" y="132566"/>
                                </a:lnTo>
                                <a:lnTo>
                                  <a:pt x="56896" y="100602"/>
                                </a:lnTo>
                                <a:lnTo>
                                  <a:pt x="0" y="130855"/>
                                </a:lnTo>
                                <a:lnTo>
                                  <a:pt x="0" y="92683"/>
                                </a:lnTo>
                                <a:lnTo>
                                  <a:pt x="29633" y="76935"/>
                                </a:lnTo>
                                <a:lnTo>
                                  <a:pt x="0" y="50603"/>
                                </a:lnTo>
                                <a:lnTo>
                                  <a:pt x="0" y="0"/>
                                </a:lnTo>
                                <a:close/>
                              </a:path>
                            </a:pathLst>
                          </a:custGeom>
                          <a:solidFill>
                            <a:srgbClr val="F2D68C"/>
                          </a:solidFill>
                          <a:ln w="0" cap="flat">
                            <a:noFill/>
                            <a:miter lim="127000"/>
                          </a:ln>
                          <a:effectLst/>
                        </wps:spPr>
                        <wps:bodyPr/>
                      </wps:wsp>
                      <wps:wsp>
                        <wps:cNvPr id="36" name="Shape 36"/>
                        <wps:cNvSpPr/>
                        <wps:spPr>
                          <a:xfrm>
                            <a:off x="1930234" y="3173065"/>
                            <a:ext cx="115216" cy="228462"/>
                          </a:xfrm>
                          <a:custGeom>
                            <a:avLst/>
                            <a:gdLst/>
                            <a:ahLst/>
                            <a:cxnLst/>
                            <a:rect l="0" t="0" r="0" b="0"/>
                            <a:pathLst>
                              <a:path w="115216" h="228462">
                                <a:moveTo>
                                  <a:pt x="114682" y="0"/>
                                </a:moveTo>
                                <a:lnTo>
                                  <a:pt x="115216" y="67"/>
                                </a:lnTo>
                                <a:lnTo>
                                  <a:pt x="115216" y="38679"/>
                                </a:lnTo>
                                <a:lnTo>
                                  <a:pt x="96782" y="40396"/>
                                </a:lnTo>
                                <a:cubicBezTo>
                                  <a:pt x="91303" y="42285"/>
                                  <a:pt x="81608" y="47617"/>
                                  <a:pt x="67623" y="56364"/>
                                </a:cubicBezTo>
                                <a:lnTo>
                                  <a:pt x="52231" y="65981"/>
                                </a:lnTo>
                                <a:lnTo>
                                  <a:pt x="115216" y="166774"/>
                                </a:lnTo>
                                <a:lnTo>
                                  <a:pt x="115216" y="222766"/>
                                </a:lnTo>
                                <a:lnTo>
                                  <a:pt x="106099" y="228462"/>
                                </a:lnTo>
                                <a:lnTo>
                                  <a:pt x="0" y="58662"/>
                                </a:lnTo>
                                <a:lnTo>
                                  <a:pt x="62658" y="19494"/>
                                </a:lnTo>
                                <a:cubicBezTo>
                                  <a:pt x="76784" y="10677"/>
                                  <a:pt x="88197" y="5033"/>
                                  <a:pt x="96991" y="2556"/>
                                </a:cubicBezTo>
                                <a:cubicBezTo>
                                  <a:pt x="102888" y="911"/>
                                  <a:pt x="108786" y="57"/>
                                  <a:pt x="114682" y="0"/>
                                </a:cubicBezTo>
                                <a:close/>
                              </a:path>
                            </a:pathLst>
                          </a:custGeom>
                          <a:solidFill>
                            <a:srgbClr val="F2D68C"/>
                          </a:solidFill>
                          <a:ln w="0" cap="flat">
                            <a:noFill/>
                            <a:miter lim="127000"/>
                          </a:ln>
                          <a:effectLst/>
                        </wps:spPr>
                        <wps:bodyPr/>
                      </wps:wsp>
                      <wps:wsp>
                        <wps:cNvPr id="37" name="Shape 37"/>
                        <wps:cNvSpPr/>
                        <wps:spPr>
                          <a:xfrm>
                            <a:off x="1874784" y="3000117"/>
                            <a:ext cx="170666" cy="199324"/>
                          </a:xfrm>
                          <a:custGeom>
                            <a:avLst/>
                            <a:gdLst/>
                            <a:ahLst/>
                            <a:cxnLst/>
                            <a:rect l="0" t="0" r="0" b="0"/>
                            <a:pathLst>
                              <a:path w="170666" h="199324">
                                <a:moveTo>
                                  <a:pt x="170666" y="0"/>
                                </a:moveTo>
                                <a:lnTo>
                                  <a:pt x="170666" y="90554"/>
                                </a:lnTo>
                                <a:lnTo>
                                  <a:pt x="148402" y="104189"/>
                                </a:lnTo>
                                <a:cubicBezTo>
                                  <a:pt x="111303" y="128202"/>
                                  <a:pt x="74211" y="152935"/>
                                  <a:pt x="35899" y="177436"/>
                                </a:cubicBezTo>
                                <a:lnTo>
                                  <a:pt x="0" y="199324"/>
                                </a:lnTo>
                                <a:lnTo>
                                  <a:pt x="0" y="109878"/>
                                </a:lnTo>
                                <a:lnTo>
                                  <a:pt x="26473" y="92751"/>
                                </a:lnTo>
                                <a:lnTo>
                                  <a:pt x="53739" y="74938"/>
                                </a:lnTo>
                                <a:lnTo>
                                  <a:pt x="81045" y="57047"/>
                                </a:lnTo>
                                <a:lnTo>
                                  <a:pt x="108516" y="39172"/>
                                </a:lnTo>
                                <a:lnTo>
                                  <a:pt x="136241" y="21402"/>
                                </a:lnTo>
                                <a:lnTo>
                                  <a:pt x="164356" y="3817"/>
                                </a:lnTo>
                                <a:lnTo>
                                  <a:pt x="170666" y="0"/>
                                </a:lnTo>
                                <a:close/>
                              </a:path>
                            </a:pathLst>
                          </a:custGeom>
                          <a:solidFill>
                            <a:srgbClr val="F2D68C"/>
                          </a:solidFill>
                          <a:ln w="0" cap="flat">
                            <a:noFill/>
                            <a:miter lim="127000"/>
                          </a:ln>
                          <a:effectLst/>
                        </wps:spPr>
                        <wps:bodyPr/>
                      </wps:wsp>
                      <wps:wsp>
                        <wps:cNvPr id="38" name="Shape 38"/>
                        <wps:cNvSpPr/>
                        <wps:spPr>
                          <a:xfrm>
                            <a:off x="2045450" y="3217653"/>
                            <a:ext cx="398560" cy="362812"/>
                          </a:xfrm>
                          <a:custGeom>
                            <a:avLst/>
                            <a:gdLst/>
                            <a:ahLst/>
                            <a:cxnLst/>
                            <a:rect l="0" t="0" r="0" b="0"/>
                            <a:pathLst>
                              <a:path w="398560" h="362812">
                                <a:moveTo>
                                  <a:pt x="398560" y="0"/>
                                </a:moveTo>
                                <a:lnTo>
                                  <a:pt x="398560" y="76508"/>
                                </a:lnTo>
                                <a:lnTo>
                                  <a:pt x="377169" y="86978"/>
                                </a:lnTo>
                                <a:cubicBezTo>
                                  <a:pt x="349123" y="102715"/>
                                  <a:pt x="322990" y="119432"/>
                                  <a:pt x="298617" y="136934"/>
                                </a:cubicBezTo>
                                <a:cubicBezTo>
                                  <a:pt x="287238" y="151962"/>
                                  <a:pt x="312986" y="158619"/>
                                  <a:pt x="356193" y="157867"/>
                                </a:cubicBezTo>
                                <a:lnTo>
                                  <a:pt x="398560" y="154844"/>
                                </a:lnTo>
                                <a:lnTo>
                                  <a:pt x="398560" y="211027"/>
                                </a:lnTo>
                                <a:lnTo>
                                  <a:pt x="348125" y="212086"/>
                                </a:lnTo>
                                <a:cubicBezTo>
                                  <a:pt x="330217" y="210994"/>
                                  <a:pt x="312422" y="208339"/>
                                  <a:pt x="295061" y="203826"/>
                                </a:cubicBezTo>
                                <a:cubicBezTo>
                                  <a:pt x="282232" y="256258"/>
                                  <a:pt x="336402" y="286519"/>
                                  <a:pt x="392783" y="286507"/>
                                </a:cubicBezTo>
                                <a:lnTo>
                                  <a:pt x="398560" y="285701"/>
                                </a:lnTo>
                                <a:lnTo>
                                  <a:pt x="398560" y="362614"/>
                                </a:lnTo>
                                <a:lnTo>
                                  <a:pt x="392812" y="362812"/>
                                </a:lnTo>
                                <a:lnTo>
                                  <a:pt x="377155" y="362284"/>
                                </a:lnTo>
                                <a:lnTo>
                                  <a:pt x="361611" y="360711"/>
                                </a:lnTo>
                                <a:lnTo>
                                  <a:pt x="346191" y="358079"/>
                                </a:lnTo>
                                <a:lnTo>
                                  <a:pt x="330939" y="354335"/>
                                </a:lnTo>
                                <a:lnTo>
                                  <a:pt x="315865" y="349400"/>
                                </a:lnTo>
                                <a:lnTo>
                                  <a:pt x="301001" y="343157"/>
                                </a:lnTo>
                                <a:lnTo>
                                  <a:pt x="286443" y="335435"/>
                                </a:lnTo>
                                <a:lnTo>
                                  <a:pt x="272295" y="326039"/>
                                </a:lnTo>
                                <a:lnTo>
                                  <a:pt x="258754" y="314731"/>
                                </a:lnTo>
                                <a:lnTo>
                                  <a:pt x="246176" y="301267"/>
                                </a:lnTo>
                                <a:lnTo>
                                  <a:pt x="235074" y="285535"/>
                                </a:lnTo>
                                <a:lnTo>
                                  <a:pt x="226089" y="267626"/>
                                </a:lnTo>
                                <a:lnTo>
                                  <a:pt x="219886" y="247945"/>
                                </a:lnTo>
                                <a:lnTo>
                                  <a:pt x="216909" y="227212"/>
                                </a:lnTo>
                                <a:lnTo>
                                  <a:pt x="217279" y="206271"/>
                                </a:lnTo>
                                <a:lnTo>
                                  <a:pt x="219792" y="191511"/>
                                </a:lnTo>
                                <a:lnTo>
                                  <a:pt x="209471" y="198538"/>
                                </a:lnTo>
                                <a:lnTo>
                                  <a:pt x="179199" y="219436"/>
                                </a:lnTo>
                                <a:lnTo>
                                  <a:pt x="148443" y="240686"/>
                                </a:lnTo>
                                <a:lnTo>
                                  <a:pt x="117055" y="262175"/>
                                </a:lnTo>
                                <a:lnTo>
                                  <a:pt x="84865" y="283742"/>
                                </a:lnTo>
                                <a:lnTo>
                                  <a:pt x="51723" y="305234"/>
                                </a:lnTo>
                                <a:lnTo>
                                  <a:pt x="17458" y="326478"/>
                                </a:lnTo>
                                <a:lnTo>
                                  <a:pt x="0" y="336721"/>
                                </a:lnTo>
                                <a:lnTo>
                                  <a:pt x="0" y="247590"/>
                                </a:lnTo>
                                <a:lnTo>
                                  <a:pt x="2746" y="245951"/>
                                </a:lnTo>
                                <a:cubicBezTo>
                                  <a:pt x="124982" y="169179"/>
                                  <a:pt x="229789" y="83071"/>
                                  <a:pt x="355002" y="19830"/>
                                </a:cubicBezTo>
                                <a:lnTo>
                                  <a:pt x="398560" y="0"/>
                                </a:lnTo>
                                <a:close/>
                              </a:path>
                            </a:pathLst>
                          </a:custGeom>
                          <a:solidFill>
                            <a:srgbClr val="F2D68C"/>
                          </a:solidFill>
                          <a:ln w="0" cap="flat">
                            <a:noFill/>
                            <a:miter lim="127000"/>
                          </a:ln>
                          <a:effectLst/>
                        </wps:spPr>
                        <wps:bodyPr/>
                      </wps:wsp>
                      <wps:wsp>
                        <wps:cNvPr id="39" name="Shape 39"/>
                        <wps:cNvSpPr/>
                        <wps:spPr>
                          <a:xfrm>
                            <a:off x="2045450" y="3173132"/>
                            <a:ext cx="102234" cy="222698"/>
                          </a:xfrm>
                          <a:custGeom>
                            <a:avLst/>
                            <a:gdLst/>
                            <a:ahLst/>
                            <a:cxnLst/>
                            <a:rect l="0" t="0" r="0" b="0"/>
                            <a:pathLst>
                              <a:path w="102234" h="222698">
                                <a:moveTo>
                                  <a:pt x="0" y="0"/>
                                </a:moveTo>
                                <a:lnTo>
                                  <a:pt x="17137" y="2161"/>
                                </a:lnTo>
                                <a:cubicBezTo>
                                  <a:pt x="28928" y="5181"/>
                                  <a:pt x="40073" y="10977"/>
                                  <a:pt x="50563" y="19495"/>
                                </a:cubicBezTo>
                                <a:cubicBezTo>
                                  <a:pt x="61032" y="28058"/>
                                  <a:pt x="71238" y="40267"/>
                                  <a:pt x="81199" y="56197"/>
                                </a:cubicBezTo>
                                <a:cubicBezTo>
                                  <a:pt x="89915" y="70158"/>
                                  <a:pt x="95710" y="83294"/>
                                  <a:pt x="98551" y="95591"/>
                                </a:cubicBezTo>
                                <a:cubicBezTo>
                                  <a:pt x="102033" y="110570"/>
                                  <a:pt x="102234" y="124349"/>
                                  <a:pt x="99099" y="136927"/>
                                </a:cubicBezTo>
                                <a:cubicBezTo>
                                  <a:pt x="96795" y="146446"/>
                                  <a:pt x="91589" y="155967"/>
                                  <a:pt x="83489" y="165536"/>
                                </a:cubicBezTo>
                                <a:cubicBezTo>
                                  <a:pt x="77452" y="172657"/>
                                  <a:pt x="68074" y="180177"/>
                                  <a:pt x="55376" y="188101"/>
                                </a:cubicBezTo>
                                <a:lnTo>
                                  <a:pt x="0" y="222698"/>
                                </a:lnTo>
                                <a:lnTo>
                                  <a:pt x="0" y="166707"/>
                                </a:lnTo>
                                <a:lnTo>
                                  <a:pt x="7277" y="178352"/>
                                </a:lnTo>
                                <a:lnTo>
                                  <a:pt x="32862" y="162367"/>
                                </a:lnTo>
                                <a:cubicBezTo>
                                  <a:pt x="42428" y="156389"/>
                                  <a:pt x="49033" y="151561"/>
                                  <a:pt x="52604" y="147777"/>
                                </a:cubicBezTo>
                                <a:cubicBezTo>
                                  <a:pt x="57274" y="142931"/>
                                  <a:pt x="60445" y="137708"/>
                                  <a:pt x="62044" y="132096"/>
                                </a:cubicBezTo>
                                <a:cubicBezTo>
                                  <a:pt x="63653" y="126476"/>
                                  <a:pt x="63181" y="119128"/>
                                  <a:pt x="60765" y="110082"/>
                                </a:cubicBezTo>
                                <a:cubicBezTo>
                                  <a:pt x="58310" y="101055"/>
                                  <a:pt x="53014" y="89914"/>
                                  <a:pt x="44796" y="76785"/>
                                </a:cubicBezTo>
                                <a:cubicBezTo>
                                  <a:pt x="36610" y="63667"/>
                                  <a:pt x="29140" y="54361"/>
                                  <a:pt x="22454" y="48766"/>
                                </a:cubicBezTo>
                                <a:cubicBezTo>
                                  <a:pt x="15722" y="43171"/>
                                  <a:pt x="9041" y="39701"/>
                                  <a:pt x="2438" y="38384"/>
                                </a:cubicBezTo>
                                <a:lnTo>
                                  <a:pt x="0" y="38611"/>
                                </a:lnTo>
                                <a:lnTo>
                                  <a:pt x="0" y="0"/>
                                </a:lnTo>
                                <a:close/>
                              </a:path>
                            </a:pathLst>
                          </a:custGeom>
                          <a:solidFill>
                            <a:srgbClr val="F2D68C"/>
                          </a:solidFill>
                          <a:ln w="0" cap="flat">
                            <a:noFill/>
                            <a:miter lim="127000"/>
                          </a:ln>
                          <a:effectLst/>
                        </wps:spPr>
                        <wps:bodyPr/>
                      </wps:wsp>
                      <wps:wsp>
                        <wps:cNvPr id="40" name="Shape 40"/>
                        <wps:cNvSpPr/>
                        <wps:spPr>
                          <a:xfrm>
                            <a:off x="2085684" y="3107999"/>
                            <a:ext cx="59785" cy="88664"/>
                          </a:xfrm>
                          <a:custGeom>
                            <a:avLst/>
                            <a:gdLst/>
                            <a:ahLst/>
                            <a:cxnLst/>
                            <a:rect l="0" t="0" r="0" b="0"/>
                            <a:pathLst>
                              <a:path w="59785" h="88664">
                                <a:moveTo>
                                  <a:pt x="32887" y="0"/>
                                </a:moveTo>
                                <a:lnTo>
                                  <a:pt x="47034" y="23533"/>
                                </a:lnTo>
                                <a:cubicBezTo>
                                  <a:pt x="52752" y="33040"/>
                                  <a:pt x="56459" y="41036"/>
                                  <a:pt x="58141" y="47537"/>
                                </a:cubicBezTo>
                                <a:cubicBezTo>
                                  <a:pt x="59785" y="53989"/>
                                  <a:pt x="59656" y="60825"/>
                                  <a:pt x="57713" y="67921"/>
                                </a:cubicBezTo>
                                <a:cubicBezTo>
                                  <a:pt x="55793" y="75055"/>
                                  <a:pt x="52075" y="81964"/>
                                  <a:pt x="46520" y="88664"/>
                                </a:cubicBezTo>
                                <a:lnTo>
                                  <a:pt x="31925" y="78954"/>
                                </a:lnTo>
                                <a:cubicBezTo>
                                  <a:pt x="37235" y="72763"/>
                                  <a:pt x="40147" y="66942"/>
                                  <a:pt x="40673" y="61455"/>
                                </a:cubicBezTo>
                                <a:cubicBezTo>
                                  <a:pt x="41203" y="55914"/>
                                  <a:pt x="39529" y="49795"/>
                                  <a:pt x="35705" y="43059"/>
                                </a:cubicBezTo>
                                <a:lnTo>
                                  <a:pt x="19765" y="52635"/>
                                </a:lnTo>
                                <a:lnTo>
                                  <a:pt x="0" y="19760"/>
                                </a:lnTo>
                                <a:lnTo>
                                  <a:pt x="32887" y="0"/>
                                </a:lnTo>
                                <a:close/>
                              </a:path>
                            </a:pathLst>
                          </a:custGeom>
                          <a:solidFill>
                            <a:srgbClr val="F2D68C"/>
                          </a:solidFill>
                          <a:ln w="0" cap="flat">
                            <a:noFill/>
                            <a:miter lim="127000"/>
                          </a:ln>
                          <a:effectLst/>
                        </wps:spPr>
                        <wps:bodyPr/>
                      </wps:wsp>
                      <wps:wsp>
                        <wps:cNvPr id="41" name="Shape 41"/>
                        <wps:cNvSpPr/>
                        <wps:spPr>
                          <a:xfrm>
                            <a:off x="2151162" y="3051165"/>
                            <a:ext cx="193712" cy="213533"/>
                          </a:xfrm>
                          <a:custGeom>
                            <a:avLst/>
                            <a:gdLst/>
                            <a:ahLst/>
                            <a:cxnLst/>
                            <a:rect l="0" t="0" r="0" b="0"/>
                            <a:pathLst>
                              <a:path w="193712" h="213533">
                                <a:moveTo>
                                  <a:pt x="102880" y="3737"/>
                                </a:moveTo>
                                <a:cubicBezTo>
                                  <a:pt x="119264" y="7546"/>
                                  <a:pt x="132037" y="17385"/>
                                  <a:pt x="141267" y="33328"/>
                                </a:cubicBezTo>
                                <a:lnTo>
                                  <a:pt x="106412" y="53870"/>
                                </a:lnTo>
                                <a:cubicBezTo>
                                  <a:pt x="100054" y="45580"/>
                                  <a:pt x="93276" y="40792"/>
                                  <a:pt x="86159" y="39513"/>
                                </a:cubicBezTo>
                                <a:cubicBezTo>
                                  <a:pt x="78998" y="38184"/>
                                  <a:pt x="70419" y="40223"/>
                                  <a:pt x="60382" y="45561"/>
                                </a:cubicBezTo>
                                <a:cubicBezTo>
                                  <a:pt x="50004" y="51073"/>
                                  <a:pt x="42973" y="57503"/>
                                  <a:pt x="39402" y="64897"/>
                                </a:cubicBezTo>
                                <a:cubicBezTo>
                                  <a:pt x="37062" y="69631"/>
                                  <a:pt x="37116" y="74297"/>
                                  <a:pt x="39546" y="78870"/>
                                </a:cubicBezTo>
                                <a:cubicBezTo>
                                  <a:pt x="41782" y="83055"/>
                                  <a:pt x="45453" y="85702"/>
                                  <a:pt x="50562" y="86782"/>
                                </a:cubicBezTo>
                                <a:cubicBezTo>
                                  <a:pt x="57064" y="88186"/>
                                  <a:pt x="70124" y="86320"/>
                                  <a:pt x="89651" y="81156"/>
                                </a:cubicBezTo>
                                <a:cubicBezTo>
                                  <a:pt x="109220" y="76025"/>
                                  <a:pt x="124311" y="73447"/>
                                  <a:pt x="134953" y="73393"/>
                                </a:cubicBezTo>
                                <a:cubicBezTo>
                                  <a:pt x="145605" y="73375"/>
                                  <a:pt x="155285" y="75881"/>
                                  <a:pt x="164070" y="80983"/>
                                </a:cubicBezTo>
                                <a:cubicBezTo>
                                  <a:pt x="172800" y="86101"/>
                                  <a:pt x="180144" y="94238"/>
                                  <a:pt x="186073" y="105397"/>
                                </a:cubicBezTo>
                                <a:cubicBezTo>
                                  <a:pt x="191467" y="115528"/>
                                  <a:pt x="193712" y="126519"/>
                                  <a:pt x="192762" y="138323"/>
                                </a:cubicBezTo>
                                <a:cubicBezTo>
                                  <a:pt x="191822" y="150177"/>
                                  <a:pt x="187384" y="160977"/>
                                  <a:pt x="179363" y="170741"/>
                                </a:cubicBezTo>
                                <a:cubicBezTo>
                                  <a:pt x="171381" y="180529"/>
                                  <a:pt x="159671" y="189504"/>
                                  <a:pt x="144316" y="197658"/>
                                </a:cubicBezTo>
                                <a:cubicBezTo>
                                  <a:pt x="121961" y="209556"/>
                                  <a:pt x="102067" y="213533"/>
                                  <a:pt x="84596" y="209566"/>
                                </a:cubicBezTo>
                                <a:cubicBezTo>
                                  <a:pt x="67118" y="205610"/>
                                  <a:pt x="51944" y="194349"/>
                                  <a:pt x="39139" y="175820"/>
                                </a:cubicBezTo>
                                <a:lnTo>
                                  <a:pt x="72057" y="153925"/>
                                </a:lnTo>
                                <a:cubicBezTo>
                                  <a:pt x="80334" y="164517"/>
                                  <a:pt x="89133" y="170824"/>
                                  <a:pt x="98457" y="172893"/>
                                </a:cubicBezTo>
                                <a:cubicBezTo>
                                  <a:pt x="107726" y="174927"/>
                                  <a:pt x="117795" y="173117"/>
                                  <a:pt x="128671" y="167331"/>
                                </a:cubicBezTo>
                                <a:cubicBezTo>
                                  <a:pt x="140145" y="161227"/>
                                  <a:pt x="147538" y="154184"/>
                                  <a:pt x="150743" y="146192"/>
                                </a:cubicBezTo>
                                <a:cubicBezTo>
                                  <a:pt x="154008" y="138229"/>
                                  <a:pt x="153908" y="130997"/>
                                  <a:pt x="150458" y="124492"/>
                                </a:cubicBezTo>
                                <a:cubicBezTo>
                                  <a:pt x="148219" y="120302"/>
                                  <a:pt x="145095" y="117410"/>
                                  <a:pt x="141081" y="115801"/>
                                </a:cubicBezTo>
                                <a:cubicBezTo>
                                  <a:pt x="137070" y="114127"/>
                                  <a:pt x="131436" y="113850"/>
                                  <a:pt x="124160" y="114967"/>
                                </a:cubicBezTo>
                                <a:cubicBezTo>
                                  <a:pt x="119225" y="115708"/>
                                  <a:pt x="108313" y="118224"/>
                                  <a:pt x="91483" y="122421"/>
                                </a:cubicBezTo>
                                <a:cubicBezTo>
                                  <a:pt x="69822" y="127868"/>
                                  <a:pt x="53298" y="129153"/>
                                  <a:pt x="41921" y="126334"/>
                                </a:cubicBezTo>
                                <a:cubicBezTo>
                                  <a:pt x="25891" y="122400"/>
                                  <a:pt x="14151" y="113433"/>
                                  <a:pt x="6711" y="99436"/>
                                </a:cubicBezTo>
                                <a:cubicBezTo>
                                  <a:pt x="1915" y="90429"/>
                                  <a:pt x="0" y="80665"/>
                                  <a:pt x="936" y="70096"/>
                                </a:cubicBezTo>
                                <a:cubicBezTo>
                                  <a:pt x="1882" y="59555"/>
                                  <a:pt x="6066" y="49669"/>
                                  <a:pt x="13467" y="40457"/>
                                </a:cubicBezTo>
                                <a:cubicBezTo>
                                  <a:pt x="20937" y="31259"/>
                                  <a:pt x="31403" y="23044"/>
                                  <a:pt x="44992" y="15829"/>
                                </a:cubicBezTo>
                                <a:cubicBezTo>
                                  <a:pt x="67212" y="4011"/>
                                  <a:pt x="86479" y="0"/>
                                  <a:pt x="102880" y="3737"/>
                                </a:cubicBezTo>
                                <a:close/>
                              </a:path>
                            </a:pathLst>
                          </a:custGeom>
                          <a:solidFill>
                            <a:srgbClr val="F2D68C"/>
                          </a:solidFill>
                          <a:ln w="0" cap="flat">
                            <a:noFill/>
                            <a:miter lim="127000"/>
                          </a:ln>
                          <a:effectLst/>
                        </wps:spPr>
                        <wps:bodyPr/>
                      </wps:wsp>
                      <wps:wsp>
                        <wps:cNvPr id="42" name="Shape 42"/>
                        <wps:cNvSpPr/>
                        <wps:spPr>
                          <a:xfrm>
                            <a:off x="2045450" y="2845555"/>
                            <a:ext cx="398560" cy="245116"/>
                          </a:xfrm>
                          <a:custGeom>
                            <a:avLst/>
                            <a:gdLst/>
                            <a:ahLst/>
                            <a:cxnLst/>
                            <a:rect l="0" t="0" r="0" b="0"/>
                            <a:pathLst>
                              <a:path w="398560" h="245116">
                                <a:moveTo>
                                  <a:pt x="398560" y="0"/>
                                </a:moveTo>
                                <a:lnTo>
                                  <a:pt x="398560" y="76116"/>
                                </a:lnTo>
                                <a:lnTo>
                                  <a:pt x="344892" y="87797"/>
                                </a:lnTo>
                                <a:cubicBezTo>
                                  <a:pt x="248558" y="110036"/>
                                  <a:pt x="166955" y="146585"/>
                                  <a:pt x="90279" y="189825"/>
                                </a:cubicBezTo>
                                <a:lnTo>
                                  <a:pt x="0" y="245116"/>
                                </a:lnTo>
                                <a:lnTo>
                                  <a:pt x="0" y="154562"/>
                                </a:lnTo>
                                <a:lnTo>
                                  <a:pt x="22285" y="141080"/>
                                </a:lnTo>
                                <a:lnTo>
                                  <a:pt x="51477" y="124157"/>
                                </a:lnTo>
                                <a:lnTo>
                                  <a:pt x="81376" y="107722"/>
                                </a:lnTo>
                                <a:lnTo>
                                  <a:pt x="112070" y="91886"/>
                                </a:lnTo>
                                <a:lnTo>
                                  <a:pt x="143663" y="76759"/>
                                </a:lnTo>
                                <a:lnTo>
                                  <a:pt x="176258" y="62457"/>
                                </a:lnTo>
                                <a:lnTo>
                                  <a:pt x="209932" y="49078"/>
                                </a:lnTo>
                                <a:lnTo>
                                  <a:pt x="244758" y="36763"/>
                                </a:lnTo>
                                <a:lnTo>
                                  <a:pt x="280837" y="25618"/>
                                </a:lnTo>
                                <a:lnTo>
                                  <a:pt x="318202" y="15732"/>
                                </a:lnTo>
                                <a:lnTo>
                                  <a:pt x="356942" y="7228"/>
                                </a:lnTo>
                                <a:lnTo>
                                  <a:pt x="397113" y="190"/>
                                </a:lnTo>
                                <a:lnTo>
                                  <a:pt x="398560" y="0"/>
                                </a:lnTo>
                                <a:close/>
                              </a:path>
                            </a:pathLst>
                          </a:custGeom>
                          <a:solidFill>
                            <a:srgbClr val="F2D68C"/>
                          </a:solidFill>
                          <a:ln w="0" cap="flat">
                            <a:noFill/>
                            <a:miter lim="127000"/>
                          </a:ln>
                          <a:effectLst/>
                        </wps:spPr>
                        <wps:bodyPr/>
                      </wps:wsp>
                      <wps:wsp>
                        <wps:cNvPr id="43" name="Shape 43"/>
                        <wps:cNvSpPr/>
                        <wps:spPr>
                          <a:xfrm>
                            <a:off x="2444010" y="2832739"/>
                            <a:ext cx="379948" cy="747528"/>
                          </a:xfrm>
                          <a:custGeom>
                            <a:avLst/>
                            <a:gdLst/>
                            <a:ahLst/>
                            <a:cxnLst/>
                            <a:rect l="0" t="0" r="0" b="0"/>
                            <a:pathLst>
                              <a:path w="379948" h="747528">
                                <a:moveTo>
                                  <a:pt x="165220" y="404"/>
                                </a:moveTo>
                                <a:cubicBezTo>
                                  <a:pt x="198535" y="1616"/>
                                  <a:pt x="221223" y="10101"/>
                                  <a:pt x="233285" y="25848"/>
                                </a:cubicBezTo>
                                <a:lnTo>
                                  <a:pt x="245892" y="50716"/>
                                </a:lnTo>
                                <a:lnTo>
                                  <a:pt x="249930" y="59044"/>
                                </a:lnTo>
                                <a:lnTo>
                                  <a:pt x="253794" y="67367"/>
                                </a:lnTo>
                                <a:lnTo>
                                  <a:pt x="257487" y="75683"/>
                                </a:lnTo>
                                <a:lnTo>
                                  <a:pt x="261033" y="83988"/>
                                </a:lnTo>
                                <a:lnTo>
                                  <a:pt x="264446" y="92256"/>
                                </a:lnTo>
                                <a:lnTo>
                                  <a:pt x="267732" y="100498"/>
                                </a:lnTo>
                                <a:lnTo>
                                  <a:pt x="270889" y="108714"/>
                                </a:lnTo>
                                <a:lnTo>
                                  <a:pt x="273958" y="116870"/>
                                </a:lnTo>
                                <a:lnTo>
                                  <a:pt x="276917" y="124992"/>
                                </a:lnTo>
                                <a:lnTo>
                                  <a:pt x="279803" y="133052"/>
                                </a:lnTo>
                                <a:lnTo>
                                  <a:pt x="282611" y="141077"/>
                                </a:lnTo>
                                <a:lnTo>
                                  <a:pt x="285366" y="149018"/>
                                </a:lnTo>
                                <a:lnTo>
                                  <a:pt x="288051" y="156898"/>
                                </a:lnTo>
                                <a:lnTo>
                                  <a:pt x="290697" y="164700"/>
                                </a:lnTo>
                                <a:lnTo>
                                  <a:pt x="293303" y="172433"/>
                                </a:lnTo>
                                <a:lnTo>
                                  <a:pt x="295896" y="180076"/>
                                </a:lnTo>
                                <a:lnTo>
                                  <a:pt x="298459" y="187625"/>
                                </a:lnTo>
                                <a:lnTo>
                                  <a:pt x="301011" y="195091"/>
                                </a:lnTo>
                                <a:lnTo>
                                  <a:pt x="303549" y="202439"/>
                                </a:lnTo>
                                <a:lnTo>
                                  <a:pt x="306098" y="209700"/>
                                </a:lnTo>
                                <a:lnTo>
                                  <a:pt x="308643" y="216835"/>
                                </a:lnTo>
                                <a:lnTo>
                                  <a:pt x="311213" y="223859"/>
                                </a:lnTo>
                                <a:lnTo>
                                  <a:pt x="313799" y="230774"/>
                                </a:lnTo>
                                <a:lnTo>
                                  <a:pt x="316412" y="237536"/>
                                </a:lnTo>
                                <a:lnTo>
                                  <a:pt x="319050" y="244174"/>
                                </a:lnTo>
                                <a:lnTo>
                                  <a:pt x="321726" y="250668"/>
                                </a:lnTo>
                                <a:lnTo>
                                  <a:pt x="324450" y="257022"/>
                                </a:lnTo>
                                <a:lnTo>
                                  <a:pt x="327201" y="263243"/>
                                </a:lnTo>
                                <a:lnTo>
                                  <a:pt x="330013" y="269294"/>
                                </a:lnTo>
                                <a:lnTo>
                                  <a:pt x="332878" y="275195"/>
                                </a:lnTo>
                                <a:cubicBezTo>
                                  <a:pt x="359370" y="327416"/>
                                  <a:pt x="373681" y="357711"/>
                                  <a:pt x="379948" y="399624"/>
                                </a:cubicBezTo>
                                <a:lnTo>
                                  <a:pt x="376557" y="430847"/>
                                </a:lnTo>
                                <a:lnTo>
                                  <a:pt x="366283" y="458788"/>
                                </a:lnTo>
                                <a:lnTo>
                                  <a:pt x="351598" y="482166"/>
                                </a:lnTo>
                                <a:lnTo>
                                  <a:pt x="334473" y="501364"/>
                                </a:lnTo>
                                <a:lnTo>
                                  <a:pt x="315912" y="517374"/>
                                </a:lnTo>
                                <a:lnTo>
                                  <a:pt x="296302" y="531082"/>
                                </a:lnTo>
                                <a:lnTo>
                                  <a:pt x="275765" y="543063"/>
                                </a:lnTo>
                                <a:lnTo>
                                  <a:pt x="254402" y="553726"/>
                                </a:lnTo>
                                <a:lnTo>
                                  <a:pt x="232269" y="563314"/>
                                </a:lnTo>
                                <a:lnTo>
                                  <a:pt x="209473" y="571979"/>
                                </a:lnTo>
                                <a:lnTo>
                                  <a:pt x="186150" y="579824"/>
                                </a:lnTo>
                                <a:lnTo>
                                  <a:pt x="181498" y="581213"/>
                                </a:lnTo>
                                <a:lnTo>
                                  <a:pt x="181517" y="589215"/>
                                </a:lnTo>
                                <a:lnTo>
                                  <a:pt x="179101" y="609988"/>
                                </a:lnTo>
                                <a:lnTo>
                                  <a:pt x="174161" y="630079"/>
                                </a:lnTo>
                                <a:lnTo>
                                  <a:pt x="166785" y="649098"/>
                                </a:lnTo>
                                <a:lnTo>
                                  <a:pt x="157180" y="666666"/>
                                </a:lnTo>
                                <a:lnTo>
                                  <a:pt x="145707" y="682499"/>
                                </a:lnTo>
                                <a:lnTo>
                                  <a:pt x="132748" y="696412"/>
                                </a:lnTo>
                                <a:lnTo>
                                  <a:pt x="118726" y="708358"/>
                                </a:lnTo>
                                <a:lnTo>
                                  <a:pt x="103962" y="718444"/>
                                </a:lnTo>
                                <a:lnTo>
                                  <a:pt x="88702" y="726789"/>
                                </a:lnTo>
                                <a:lnTo>
                                  <a:pt x="73145" y="733535"/>
                                </a:lnTo>
                                <a:lnTo>
                                  <a:pt x="57417" y="738824"/>
                                </a:lnTo>
                                <a:lnTo>
                                  <a:pt x="41628" y="742803"/>
                                </a:lnTo>
                                <a:lnTo>
                                  <a:pt x="25795" y="745560"/>
                                </a:lnTo>
                                <a:lnTo>
                                  <a:pt x="9994" y="747183"/>
                                </a:lnTo>
                                <a:lnTo>
                                  <a:pt x="0" y="747528"/>
                                </a:lnTo>
                                <a:lnTo>
                                  <a:pt x="0" y="670615"/>
                                </a:lnTo>
                                <a:lnTo>
                                  <a:pt x="35911" y="665609"/>
                                </a:lnTo>
                                <a:cubicBezTo>
                                  <a:pt x="75989" y="653868"/>
                                  <a:pt x="108199" y="623959"/>
                                  <a:pt x="105210" y="572465"/>
                                </a:cubicBezTo>
                                <a:cubicBezTo>
                                  <a:pt x="73768" y="583798"/>
                                  <a:pt x="38952" y="592379"/>
                                  <a:pt x="3315" y="595871"/>
                                </a:cubicBezTo>
                                <a:lnTo>
                                  <a:pt x="0" y="595941"/>
                                </a:lnTo>
                                <a:lnTo>
                                  <a:pt x="0" y="539758"/>
                                </a:lnTo>
                                <a:lnTo>
                                  <a:pt x="12570" y="538861"/>
                                </a:lnTo>
                                <a:cubicBezTo>
                                  <a:pt x="153102" y="522660"/>
                                  <a:pt x="363120" y="457905"/>
                                  <a:pt x="286891" y="362030"/>
                                </a:cubicBezTo>
                                <a:cubicBezTo>
                                  <a:pt x="205039" y="378212"/>
                                  <a:pt x="132703" y="400665"/>
                                  <a:pt x="68644" y="427822"/>
                                </a:cubicBezTo>
                                <a:lnTo>
                                  <a:pt x="0" y="461422"/>
                                </a:lnTo>
                                <a:lnTo>
                                  <a:pt x="0" y="384914"/>
                                </a:lnTo>
                                <a:lnTo>
                                  <a:pt x="25370" y="373364"/>
                                </a:lnTo>
                                <a:cubicBezTo>
                                  <a:pt x="96658" y="344515"/>
                                  <a:pt x="175663" y="323799"/>
                                  <a:pt x="268125" y="316102"/>
                                </a:cubicBezTo>
                                <a:cubicBezTo>
                                  <a:pt x="229372" y="241535"/>
                                  <a:pt x="212750" y="141067"/>
                                  <a:pt x="174004" y="66496"/>
                                </a:cubicBezTo>
                                <a:cubicBezTo>
                                  <a:pt x="131313" y="65945"/>
                                  <a:pt x="91278" y="70576"/>
                                  <a:pt x="53474" y="77294"/>
                                </a:cubicBezTo>
                                <a:lnTo>
                                  <a:pt x="0" y="88933"/>
                                </a:lnTo>
                                <a:lnTo>
                                  <a:pt x="0" y="12816"/>
                                </a:lnTo>
                                <a:lnTo>
                                  <a:pt x="40234" y="7538"/>
                                </a:lnTo>
                                <a:lnTo>
                                  <a:pt x="83484" y="3718"/>
                                </a:lnTo>
                                <a:lnTo>
                                  <a:pt x="128362" y="1617"/>
                                </a:lnTo>
                                <a:cubicBezTo>
                                  <a:pt x="141829" y="404"/>
                                  <a:pt x="154115" y="0"/>
                                  <a:pt x="165220" y="404"/>
                                </a:cubicBezTo>
                                <a:close/>
                              </a:path>
                            </a:pathLst>
                          </a:custGeom>
                          <a:solidFill>
                            <a:srgbClr val="F2D68C"/>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6A9688CE" id="Group 283" o:spid="_x0000_s1026" style="position:absolute;margin-left:20.75pt;margin-top:.7pt;width:46.5pt;height:64.5pt;z-index:251659264" coordsize="28486,3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">
                <v:shape id="Shape 6" o:spid="_x0000_s1027" style="position:absolute;left:23305;top:34046;width:2256;height:989;visibility:visible;mso-wrap-style:square;v-text-anchor:top" coordsize="225526,9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" path="m221544,v3982,68658,-54610,98941,-110991,98953c54172,98965,,68706,12823,16279,82282,34316,158660,22666,221544,xe" fillcolor="#f30" stroked="f" strokeweight="0">
                  <v:stroke miterlimit="83231f" joinstyle="miter"/>
                  <v:path arrowok="t" textboxrect="0,0,225526,98965"/>
                </v:shape>
                <v:shape id="Shape 7" o:spid="_x0000_s1028" style="position:absolute;left:3217;top:34046;width:2255;height:989;visibility:visible;mso-wrap-style:square;v-text-anchor:top" coordsize="225525,9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" path="m3987,c66865,22666,143243,34316,212697,16279v12828,52427,-41343,82686,-97724,82674c58592,98941,,68658,3987,xe" fillcolor="#f30" stroked="f" strokeweight="0">
                  <v:stroke miterlimit="83231f" joinstyle="miter"/>
                  <v:path arrowok="t" textboxrect="0,0,225525,98965"/>
                </v:shape>
                <v:shape id="Shape 8" o:spid="_x0000_s1029" style="position:absolute;left:23355;top:31941;width:4854;height:1815;visibility:visible;mso-wrap-style:square;v-text-anchor:top" coordsize="485336,1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" path="m398213,c485336,109563,198579,178493,68956,180745,25748,181495,,174837,11379,159807,108874,89801,234510,32349,398213,xe" fillcolor="#f30" stroked="f" strokeweight="0">
                  <v:stroke miterlimit="83231f" joinstyle="miter"/>
                  <v:path arrowok="t" textboxrect="0,0,485336,181495"/>
                </v:shape>
                <v:shape id="Shape 9" o:spid="_x0000_s1030" style="position:absolute;left:568;top:31941;width:4854;height:1815;visibility:visible;mso-wrap-style:square;v-text-anchor:top" coordsize="485342,1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" path="m87121,c250835,32349,376464,89801,473963,159807v11379,15030,-14370,21688,-57578,20938c286761,178493,,109563,87121,xe" fillcolor="#f30" stroked="f" strokeweight="0">
                  <v:stroke miterlimit="83231f" joinstyle="miter"/>
                  <v:path arrowok="t" textboxrect="0,0,485342,181495"/>
                </v:shape>
                <v:shape id="Shape 10" o:spid="_x0000_s1031" style="position:absolute;left:1627;top:28920;width:25523;height:7516;visibility:visible;mso-wrap-style:square;v-text-anchor:top" coordsize="2552267,75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" path="m94126,1094c178754,,252965,19591,320050,35118v306220,70902,463753,288040,784794,405327c1230178,486229,1311059,488184,1436987,444178,1764785,329616,1922206,111906,2230481,40744,2298007,25160,2372774,5533,2458156,6631v38747,74566,55357,175042,94111,249601c2059143,297294,1948785,708642,1350500,749163r77,241c1345575,749710,1340722,749877,1335791,750114v-3190,169,-6401,320,-9634,457c1320321,750830,1314540,751035,1308798,751180v-5677,168,-11402,280,-17151,351c1286427,751604,1281265,751647,1276139,751641v-5141,,-10303,-37,-15501,-110c1254863,751460,1249143,751348,1243465,751180v-5730,-159,-11523,-353,-17355,-609c1222891,750434,1219676,750283,1216480,750114v-4933,-249,-9782,-404,-14774,-710l1201777,749163c603497,708639,493132,297294,,256232,38754,181673,55368,75664,94126,1094xe" fillcolor="#f30" stroked="f" strokeweight="0">
                  <v:stroke miterlimit="83231f" joinstyle="miter"/>
                  <v:path arrowok="t" textboxrect="0,0,2552267,751647"/>
                </v:shape>
                <v:shape id="Shape 11" o:spid="_x0000_s1032" style="position:absolute;width:14243;height:31940;visibility:visible;mso-wrap-style:square;v-text-anchor:top" coordsize="1424323,319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" path="m,l1424323,r,124423l124429,124423r,1492152c124429,2555279,646916,2602559,1424318,3051046r5,-3l1424323,3194018r-74,42l1291532,3118781r-69246,-38050l1154408,3044401r-66531,-34841l1022753,2975954r-63731,-32606l896709,2911493r-60859,-31374l776447,2848974r-57909,-31179l662126,2786313r-54872,-32076l553971,2721276r-51657,-34139l452375,2651525r-48121,-37375l358049,2574705r-44101,-41763l272101,2488604r-39380,-47128l196027,2391404r-33848,-53128l131364,2281986r-27666,-59505l79272,2159683,58129,2093485,40287,2023801,25736,1950461,14446,1873296,6403,1792087,1588,1706619,,1617684,,xe" fillcolor="#f30" stroked="f" strokeweight="0">
                  <v:stroke miterlimit="83231f" joinstyle="miter"/>
                  <v:path arrowok="t" textboxrect="0,0,1424323,3194060"/>
                </v:shape>
                <v:shape id="Shape 12" o:spid="_x0000_s1033" style="position:absolute;left:14243;width:14243;height:31940;visibility:visible;mso-wrap-style:square;v-text-anchor:top" coordsize="1424324,3194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" path="m,l1424324,r,1622825l1422697,1711455r-4957,85273l1409481,1877796r-11585,77075l1382993,2028167r-18260,69665l1343140,2164016r-24901,62807l1290091,2286352r-31302,56272l1224474,2395763r-37156,50073l1147523,2492974r-42227,44357l1060836,2579140r-46498,39456l965932,2656015r-50176,35629l863929,2725805r-53406,32942l755591,2790780r-56383,31414l641395,2853258r-59208,30972l521634,2915362r-61891,31576l396563,2979173r-64451,33155l266409,3046636r-66920,35695l131391,3119662,,3194018,,3051043r140293,-78157c827803,2601434,1299894,2497207,1299894,1621677r,-1497254l,124423,,xe" fillcolor="#f30" stroked="f" strokeweight="0">
                  <v:stroke miterlimit="83231f" joinstyle="miter"/>
                  <v:path arrowok="t" textboxrect="0,0,1424324,3194018"/>
                </v:shape>
                <v:shape id="Shape 13" o:spid="_x0000_s1034" style="position:absolute;left:1244;top:1244;width:12999;height:29266;visibility:visible;mso-wrap-style:square;v-text-anchor:top" coordsize="1299888,2926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" path="m,l1299888,r,2926624c522487,2478136,,2430856,,1492152l,xe" fillcolor="#f2d68c" stroked="f" strokeweight="0">
                  <v:stroke miterlimit="83231f" joinstyle="miter"/>
                  <v:path arrowok="t" textboxrect="0,0,1299888,2926624"/>
                </v:shape>
                <v:shape id="Shape 14" o:spid="_x0000_s1035" style="position:absolute;left:2786;top:2942;width:22914;height:23607;visibility:visible;mso-wrap-style:square;v-text-anchor:top" coordsize="2291389,2360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" path="m798303,r692169,8l1490468,188784r-141577,-4l1348891,677708r259556,l1608447,680325r2618,l1611065,942516r491555,-8l2102620,800932r188769,l2291389,1493100r-188769,l2102620,1351520r-491555,l1611067,1608451r-2,l1611065,1611080r-259557,l1351508,2171933r141580,l1493092,2360712r-692179,l800913,2171933r141592,8l942505,1611072r-259564,l682941,1608451r-2624,l680317,1605834r,-259549l188773,1346285r,141573l,1487854,,795682r188773,14l188773,937275r491544,-3l680317,680329r,-2625l939887,677704r4,-488920l798303,188784,798303,xe" fillcolor="#f30" stroked="f" strokeweight="0">
                  <v:stroke miterlimit="83231f" joinstyle="miter"/>
                  <v:path arrowok="t" textboxrect="0,0,2291389,2360712"/>
                </v:shape>
                <v:shape id="Shape 15" o:spid="_x0000_s1036" style="position:absolute;left:4165;top:19221;width:5347;height:5346;visibility:visible;mso-wrap-style:square;v-text-anchor:top" coordsize="534657,534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" path="m123660,l403329,r,53780c380663,56210,360925,60216,344107,65815v-16809,5573,-25226,18339,-25226,38258l318881,213589r111707,c453435,213589,467517,204988,472871,187815v5335,-17190,8017,-38570,8017,-64159l534657,123656r,279671l480888,403327v-2437,-22670,-6444,-42413,-12028,-59229c463269,327290,450518,318877,430588,318877r-111707,l318881,421116v,29636,9687,47006,29062,52100c367322,478329,388339,480878,411005,480880r,53774l123660,534654r,-53776c153629,480878,176116,478200,191113,472868v14990,-5355,22482,-24298,22482,-56863l213595,318877r-100044,c83917,318877,66539,328565,61441,347943v-5111,19373,-7654,40392,-7654,63054l,410997,,123656r53787,c53787,153622,56469,176116,61801,191109v5346,14976,24300,22480,56859,22480l213595,213589r,-109516c213595,81223,205002,67147,187827,61798,170633,56455,149253,53780,123660,53777l123660,xe" fillcolor="#f30" stroked="f" strokeweight="0">
                  <v:stroke miterlimit="83231f" joinstyle="miter"/>
                  <v:path arrowok="t" textboxrect="0,0,534657,534654"/>
                </v:shape>
                <v:shape id="Shape 16" o:spid="_x0000_s1037" style="position:absolute;left:18967;top:19221;width:5346;height:5346;visibility:visible;mso-wrap-style:square;v-text-anchor:top" coordsize="534661,534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" path="m123664,l403329,r,53780c380664,56210,360925,60216,344101,65815v-16814,5573,-25213,18339,-25213,38258l318888,213589r111704,c453427,213589,467524,204988,472870,187815v5340,-17190,8018,-38570,8018,-64159l534661,123656r,279671l480888,403327v-2435,-22670,-6448,-42413,-12028,-59229c463266,327290,450519,318877,430592,318877r-111704,l318888,421116v,29636,9684,47006,29067,52100c367322,478329,388342,480878,411015,480880r,53774l123664,534654r,-53776c153637,480878,176119,478200,191110,472868v14993,-5355,22477,-24298,22477,-56863l213587,318877r-100029,c83915,318877,66538,328565,61441,347943v-5105,19373,-7654,40392,-7658,63054l,410997,,123656r53787,c53787,153622,56458,176116,61801,191109v5349,14976,24296,22480,56848,22480l213587,213589r,-109516c213587,81223,205002,67147,187819,61798,170628,56455,149245,53780,123664,53777l123664,xe" fillcolor="#f30" stroked="f" strokeweight="0">
                  <v:stroke miterlimit="83231f" joinstyle="miter"/>
                  <v:path arrowok="t" textboxrect="0,0,534661,534654"/>
                </v:shape>
                <v:shape id="Shape 17" o:spid="_x0000_s1038" style="position:absolute;left:4165;top:2567;width:5347;height:5347;visibility:visible;mso-wrap-style:square;v-text-anchor:top" coordsize="534657,534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" path="m123660,l403329,r,53784c380663,56218,360925,60225,344107,65811v-16809,5589,-25226,18343,-25226,38258l318881,213592r111707,c453435,213592,467517,205002,472871,187820v5335,-17186,8017,-38575,8017,-64166l534657,123654r,279679l480888,403333v-2437,-22666,-6444,-42414,-12028,-59222c463269,327295,450518,318881,430588,318881r-111707,l318881,421118v,29646,9687,47008,29062,52117c367322,478333,388339,480892,411005,480892r,53769l123660,534661r,-53769c153629,480892,176116,478213,191113,472864v14990,-5339,22482,-24286,22482,-56848l213595,318881r-100044,c83917,318881,66539,328568,61441,347951v-5111,19368,-7654,40389,-7654,63062l,411013,,123654r53787,c53787,153631,56469,176120,61801,191110v5346,14991,24300,22471,56859,22482l213595,213592r,-109523c213595,81246,205002,67152,187827,61809,170633,56448,149253,53784,123660,53784l123660,xe" fillcolor="#f30" stroked="f" strokeweight="0">
                  <v:stroke miterlimit="83231f" joinstyle="miter"/>
                  <v:path arrowok="t" textboxrect="0,0,534657,534661"/>
                </v:shape>
                <v:shape id="Shape 18" o:spid="_x0000_s1039" style="position:absolute;left:18967;top:2567;width:5346;height:5347;visibility:visible;mso-wrap-style:square;v-text-anchor:top" coordsize="534661,534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" path="m123664,l403329,r,53784c380664,56218,360925,60225,344101,65811v-16814,5589,-25213,18343,-25213,38258l318888,213592r111704,c453427,213592,467524,205002,472870,187820v5340,-17186,8018,-38575,8018,-64166l534661,123654r,279679l480888,403333v-2435,-22666,-6448,-42414,-12028,-59222c463266,327295,450519,318881,430592,318881r-111704,l318888,421118v,29646,9684,47008,29067,52117c367322,478333,388342,480892,411015,480892r,53769l123664,534661r,-53769c153637,480892,176119,478213,191110,472864v14993,-5339,22477,-24286,22477,-56848l213587,318881r-100029,c83915,318881,66538,328568,61441,347951v-5105,19368,-7654,40389,-7658,63062l,411013,,123654r53787,c53787,153631,56458,176120,61801,191110v5349,14991,24296,22471,56848,22482l213587,213592r,-109523c213587,81246,205002,67152,187819,61809,170628,56448,149245,53784,123664,53784l123664,xe" fillcolor="#f30" stroked="f" strokeweight="0">
                  <v:stroke miterlimit="83231f" joinstyle="miter"/>
                  <v:path arrowok="t" textboxrect="0,0,534661,534661"/>
                </v:shape>
                <v:shape id="Shape 19" o:spid="_x0000_s1040" style="position:absolute;left:480;top:28228;width:3799;height:7574;visibility:visible;mso-wrap-style:square;v-text-anchor:top" coordsize="379942,75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" path="m213157,2028c255968,,310258,7243,348388,12792r31554,4554l379942,93566,325475,81666c287958,74964,248248,70339,205928,70884v-38748,74575,-55360,180577,-94118,255143c204272,333725,283278,354441,354566,383290r25376,11552l379942,471349,311295,437748c247236,410590,174903,388138,93057,371956,16824,467831,226838,532586,367368,548787r12574,897l379942,605867r-3321,-70c340985,602305,306171,593724,274730,582391v-2987,51494,29223,81403,69300,93144l379942,680541r,76913l369955,757108r-15812,-1622l338328,752729r-15810,-3980l306793,743461r-15556,-6746l275984,728370,261216,718283,247188,706331,234238,692414,222762,676592r-9601,-17568l205780,640004r-4940,-20091l198429,599156r17,-8018l193800,589745r-23333,-7840l147669,573243r-22129,-9591l104185,552989,83654,541008,64033,527300,45469,511290,28343,492092,13659,468717,3377,440769,,409550c6253,367650,20617,337307,47013,285207r2804,-5840l52596,273341r2725,-6236l58025,260695r2665,-6595l63317,247342r2604,-6915l68505,233353r2553,-7223l73605,218794r2553,-7477l78693,203722r2555,-7708l83809,188212r2576,-7910l89003,172322r2653,-8075l94342,156111r2751,-8211l99901,139641r2898,-8313l105758,122972r3059,-8412l112004,106128r3287,-8449l118721,89204r3557,-8495l126004,72209r3895,-8493l133985,55245,146596,30313c152004,11208,178908,3651,213157,2028xe" fillcolor="#f2d68c" stroked="f" strokeweight="0">
                  <v:stroke miterlimit="83231f" joinstyle="miter"/>
                  <v:path arrowok="t" textboxrect="0,0,379942,757454"/>
                </v:shape>
                <v:shape id="Shape 20" o:spid="_x0000_s1041" style="position:absolute;left:7796;top:33413;width:58;height:288;visibility:visible;mso-wrap-style:square;v-text-anchor:top" coordsize="5737,28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" path="m5737,r,28778l,24849,5737,xe" fillcolor="#f2d68c" stroked="f" strokeweight="0">
                  <v:stroke miterlimit="83231f" joinstyle="miter"/>
                  <v:path arrowok="t" textboxrect="0,0,5737,28778"/>
                </v:shape>
                <v:shape id="Shape 21" o:spid="_x0000_s1042" style="position:absolute;left:4279;top:32176;width:3575;height:3628;visibility:visible;mso-wrap-style:square;v-text-anchor:top" coordsize="357405,3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" path="m,l43552,19827c143724,70419,230836,135647,324258,199022r33147,21403l357405,311771r-10560,-6545l313699,283737,281500,262173,250112,240680,219361,219426,189093,198536r-10329,-7045l181273,206247r375,20959l178674,247942r-6211,19670l163486,285525r-11103,15751l139794,314729r-13529,11308l112120,335423r-14561,7731l82697,349397r-15084,4936l52375,358077r-15426,2631l21408,362282r-15660,528l,362612,,285699r5775,805c62155,286516,116325,256256,103502,203824v-17364,4513,-35161,7168,-53072,8259l,211025,,154842r42363,3022c85570,158616,111318,151959,99941,136932,75568,119430,49436,102712,21389,86976l,76507,,xe" fillcolor="#f2d68c" stroked="f" strokeweight="0">
                  <v:stroke miterlimit="83231f" joinstyle="miter"/>
                  <v:path arrowok="t" textboxrect="0,0,357405,362810"/>
                </v:shape>
                <v:shape id="Shape 22" o:spid="_x0000_s1043" style="position:absolute;left:6495;top:31843;width:1359;height:1309;visibility:visible;mso-wrap-style:square;v-text-anchor:top" coordsize="135827,13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" path="m135827,r,45390l103843,68291r31984,21916l135827,130871,74682,88963,35554,117042,,92678,135827,xe" fillcolor="#f2d68c" stroked="f" strokeweight="0">
                  <v:stroke miterlimit="83231f" joinstyle="miter"/>
                  <v:path arrowok="t" textboxrect="0,0,135827,130871"/>
                </v:shape>
                <v:shape id="Shape 23" o:spid="_x0000_s1044" style="position:absolute;left:5182;top:30400;width:1976;height:2117;visibility:visible;mso-wrap-style:square;v-text-anchor:top" coordsize="197607,2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" path="m116208,1922v11689,1995,24037,7089,37091,15383c174639,30870,187743,45687,192693,61815v4914,16135,2769,32106,-6418,47971l151049,89496v4003,-9612,4756,-17856,2311,-24707c150937,57910,144875,51429,135237,45299v-9968,-6329,-19051,-9296,-27241,-8787c102733,36792,98716,39132,95973,43495v-2517,4004,-2963,8503,-1340,13489c96664,63342,104807,73792,119049,88275v14216,14540,24004,26418,29365,35669c153767,133214,156423,142873,156394,153029v-57,10129,-3430,20515,-10133,31168c140192,193857,131792,201218,121086,206179v-5362,2498,-10937,4108,-16729,4819c98565,211708,92556,211520,86328,210424,73847,208264,60221,202456,45479,193090,24012,179449,10610,164063,5306,146891,,129722,2164,110973,11809,90709r35426,17956c42200,121072,41130,131831,44007,140973v2869,9079,9468,16959,19911,23604c74952,171580,84755,174565,93269,173434v8528,-1073,14738,-4706,18645,-10911c114430,158515,115366,154383,114746,150088v-544,-4299,-3124,-9356,-7729,-15145c103906,130994,96271,122734,84219,110121,68670,93921,59295,80154,56051,68861,51440,52960,53349,38329,61736,24970,67158,16387,74642,9918,84258,5536,93856,1191,104526,,116208,1922xe" fillcolor="#f2d68c" stroked="f" strokeweight="0">
                  <v:stroke miterlimit="83231f" joinstyle="miter"/>
                  <v:path arrowok="t" textboxrect="0,0,197607,211708"/>
                </v:shape>
                <v:shape id="Shape 24" o:spid="_x0000_s1045" style="position:absolute;left:4279;top:28401;width:3575;height:2207;visibility:visible;mso-wrap-style:square;v-text-anchor:top" coordsize="357405,22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" path="m,l167,24,40095,7037r38513,8478l115760,25372r35874,11120l186281,48772r33505,13355l252208,76419r31439,15113l314185,107362r29750,16430l357405,131650r,89045l350154,216048c260677,161307,166752,114152,51914,87561l,76219,,xe" fillcolor="#f2d68c" stroked="f" strokeweight="0">
                  <v:stroke miterlimit="83231f" joinstyle="miter"/>
                  <v:path arrowok="t" textboxrect="0,0,357405,220695"/>
                </v:shape>
                <v:shape id="Shape 25" o:spid="_x0000_s1046" style="position:absolute;left:7854;top:34380;width:10893;height:2825;visibility:visible;mso-wrap-style:square;v-text-anchor:top" coordsize="1089381,282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" path="m,l63097,40743v133044,80409,288785,147754,513142,162951l576167,203946v4990,292,9839,449,14771,691c594138,204813,597346,204960,600571,205094v5836,252,11622,457,17364,616c623611,205879,629329,205991,635096,206063v5194,61,10367,104,15502,104c655727,206181,660904,206138,666102,206063v5764,-80,11484,-184,17169,-353c688995,205551,694787,205346,700627,205094v3226,-134,6429,-281,9636,-457c715177,204413,720041,204238,725027,203946r-68,-252c837138,196096,932163,175461,1015773,146674r73608,-30478l1089381,200612r-4898,2037l1040578,218803r-45944,14702l946516,246591r-50388,11315l843342,267306r-55121,7319l730877,279978r-2339,140l727356,280186r-1122,61l725149,280308r-1087,55l723014,280406r-1040,47l720969,280507r-914,40l718136,280626r-874,35l716380,280705r-882,36l714612,280781r-612,35l713032,280860r-1372,72l710354,280989r-1311,65l707744,281112r-1315,61l705122,281230r-1169,51l702858,281331r-1238,62l700425,281432r-1164,43l698139,281522r-1177,47l695723,281615r-1120,43l693494,281687r-1234,40l691075,281770r-1105,40l688779,281846r-1221,29l686370,281911r-1023,25l684365,281964r-1177,37l681972,282037r-1110,21l679761,282080r-1225,39l677357,282137r-1078,15l675178,282184r-1184,18l672806,282227r-1124,26l670581,282270r-1193,15l668226,282303r-1055,14l666182,282329r-1070,18l664057,282351r-1007,10l662042,282372r-1088,14l659860,282394r-1015,4l657884,282408r-1091,3l655709,282419r-1016,6l653696,282429r-1087,4l651530,282433r-969,-4l649597,282429r-1044,l647501,282425r-2044,-6l644366,282411r-1048,-11l642353,282398r-1011,-4l640251,282379r-1059,-11l638234,282361r-1025,-10l636121,282347r-1090,-18l634062,282317r-1058,-14l631809,282285r-1188,-15l629508,282253r-1109,-26l627204,282202r-1181,-18l624922,282152r-1077,-15l622658,282119r-1217,-28l620299,282058r-1109,-21l618013,282001r-1173,-37l615817,281936r-1073,-29l613535,281875r-1195,-32l610123,281764r-1193,-37l607707,281687r-1116,-43l605467,281615r-1154,-46l603120,281522r-2314,-90l599621,281393r-1238,-62l597284,281281r-1205,-51l594768,281173r-1306,-61l592159,281054r-1311,-65l589541,280932r-1368,-72l587114,280798r-1446,-60l584782,280698r-875,-47l583064,280622r-1921,-83l580221,280500r-911,-47l578258,280406r-1112,-43l575009,280247r-1128,-61l572715,280118r-2394,-140l512987,274625r-55133,-7319l405074,257903,354687,246591,306570,233501,260616,218803,216715,202649,174763,185197,134609,166636,96136,147141,59222,126891,23704,106036,,91346,,xe" fillcolor="#f2d68c" stroked="f" strokeweight="0">
                  <v:stroke miterlimit="83231f" joinstyle="miter"/>
                  <v:path arrowok="t" textboxrect="0,0,1089381,282433"/>
                </v:shape>
                <v:shape id="Shape 26" o:spid="_x0000_s1047" style="position:absolute;left:13992;top:34033;width:1778;height:2096;visibility:visible;mso-wrap-style:square;v-text-anchor:top" coordsize="177847,20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" path="m89798,1274c114245,,134495,6181,150537,19850v9565,8049,17010,19987,22402,35758l133452,67248c130586,56984,125222,49052,117367,43436,109555,37832,100262,35323,89557,35892,74753,36664,62982,42598,54320,53751,45651,64850,41951,82314,43203,106157v1322,25271,6775,43055,16467,53294c69310,169725,81413,174459,95939,173693v10761,-559,19797,-4443,27162,-11687c130485,154799,135464,143755,138092,128948r39755,10343c172987,161437,163876,178167,150454,189514v-13359,11289,-30823,17529,-52275,18655c71632,209559,49316,201621,31280,184405,13251,167143,3383,142782,1735,111359,,78069,7254,51778,23461,32450,39682,13151,61771,2749,89798,1274xe" fillcolor="#f2d68c" stroked="f" strokeweight="0">
                  <v:stroke miterlimit="83231f" joinstyle="miter"/>
                  <v:path arrowok="t" textboxrect="0,0,177847,209559"/>
                </v:shape>
                <v:shape id="Shape 27" o:spid="_x0000_s1048" style="position:absolute;left:11613;top:33592;width:1624;height:2197;visibility:visible;mso-wrap-style:square;v-text-anchor:top" coordsize="162467,21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" path="m8769,l162467,42820r-8773,32651l96462,59517,53406,219727,14320,208844,57380,48633,,32653,8769,xe" fillcolor="#f2d68c" stroked="f" strokeweight="0">
                  <v:stroke miterlimit="83231f" joinstyle="miter"/>
                  <v:path arrowok="t" textboxrect="0,0,162467,219727"/>
                </v:shape>
                <v:shape id="Shape 28" o:spid="_x0000_s1049" style="position:absolute;left:15780;top:33431;width:2166;height:2415;visibility:visible;mso-wrap-style:square;v-text-anchor:top" coordsize="216565,241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" path="m151373,r65192,189332l178351,202483,149844,119704,74945,145484r28508,82789l65185,241453,,52113,38265,38949r25643,74491l138809,87657,113156,13163,151373,xe" fillcolor="#f2d68c" stroked="f" strokeweight="0">
                  <v:stroke miterlimit="83231f" joinstyle="miter"/>
                  <v:path arrowok="t" textboxrect="0,0,216565,241453"/>
                </v:shape>
                <v:shape id="Shape 29" o:spid="_x0000_s1050" style="position:absolute;left:18047;top:32878;width:700;height:2334;visibility:visible;mso-wrap-style:square;v-text-anchor:top" coordsize="70011,23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" path="m37749,l70011,27238r,50603l40378,51508r11016,78307l70011,119921r,38172l56225,165424r6786,47919l25146,233488,,20073,37749,xe" fillcolor="#f2d68c" stroked="f" strokeweight="0">
                  <v:stroke miterlimit="83231f" joinstyle="miter"/>
                  <v:path arrowok="t" textboxrect="0,0,70011,233488"/>
                </v:shape>
                <v:shape id="Shape 30" o:spid="_x0000_s1051" style="position:absolute;left:9222;top:32798;width:2325;height:2511;visibility:visible;mso-wrap-style:square;v-text-anchor:top" coordsize="232477,2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" path="m90912,r35059,18238l138288,174719,198987,56228r33490,17421l141563,251085,105387,232265,92765,79142,33484,194857,,177445,90912,xe" fillcolor="#f2d68c" stroked="f" strokeweight="0">
                  <v:stroke miterlimit="83231f" joinstyle="miter"/>
                  <v:path arrowok="t" textboxrect="0,0,232477,251085"/>
                </v:shape>
                <v:shape id="Shape 31" o:spid="_x0000_s1052" style="position:absolute;left:8438;top:32408;width:1404;height:1905;visibility:visible;mso-wrap-style:square;v-text-anchor:top" coordsize="140390,190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" path="m106114,r34276,21791l34284,190462,,168685,106114,xe" fillcolor="#f2d68c" stroked="f" strokeweight="0">
                  <v:stroke miterlimit="83231f" joinstyle="miter"/>
                  <v:path arrowok="t" textboxrect="0,0,140390,190462"/>
                </v:shape>
                <v:shape id="Shape 32" o:spid="_x0000_s1053" style="position:absolute;left:7854;top:31565;width:762;height:2346;visibility:visible;mso-wrap-style:square;v-text-anchor:top" coordsize="76239,234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" path="m40785,l76239,24290,30745,234641,,213583,,184805,5204,162266,,158699,,118035r13310,9121l31984,50317,,73218,,27829,40785,xe" fillcolor="#f2d68c" stroked="f" strokeweight="0">
                  <v:stroke miterlimit="83231f" joinstyle="miter"/>
                  <v:path arrowok="t" textboxrect="0,0,76239,234641"/>
                </v:shape>
                <v:shape id="Shape 33" o:spid="_x0000_s1054" style="position:absolute;left:7854;top:29718;width:10893;height:4090;visibility:visible;mso-wrap-style:square;v-text-anchor:top" coordsize="1089381,408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" path="m,l15553,9073,43990,26400,71926,44022,99474,61838r27265,17936l153830,97742r27035,17913l207948,133429r27224,17589l262665,168323r27864,16974l318865,201875r28936,16121l377451,233583r30460,15023l439313,262991r32479,13681l505842,289748r10327,3700l526548,297019r10058,3284l546366,303331r9458,2749l565017,308585r8925,2240l582632,312820r8471,1757l599369,316089r8089,1285l615399,318440r7812,846l630930,319908r7647,418l646198,320531r7622,l661451,320330r7704,-415l676935,319286r7906,-854l692886,317359r8223,-1288l709522,314525r8636,-1770l727033,310736r9126,-2294l745580,305901r9697,-2812l765286,299997r10328,-3367l785925,293110r34751,-12795l853789,266884r31992,-14148l916767,237925r30118,-15385l976264,206613r28721,-16420l1033202,173367r27810,-17168l1088526,138738r855,-553l1089381,227631r-59015,35982c964694,301245,893392,336332,811442,364973,685518,408993,604646,407042,479301,361240,318783,302599,199143,218995,81354,141186l,89045,,xe" fillcolor="#f2d68c" stroked="f" strokeweight="0">
                  <v:stroke miterlimit="83231f" joinstyle="miter"/>
                  <v:path arrowok="t" textboxrect="0,0,1089381,408993"/>
                </v:shape>
                <v:shape id="Shape 34" o:spid="_x0000_s1055" style="position:absolute;left:18747;top:34652;width:1707;height:1734;visibility:visible;mso-wrap-style:square;v-text-anchor:top" coordsize="170666,17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" path="m170666,r,89131l152602,99728r-36918,20250l77219,139477,37068,158034,,173449,,89033,43965,70828c66975,59667,89150,47947,110666,35820l170666,xe" fillcolor="#f2d68c" stroked="f" strokeweight="0">
                  <v:stroke miterlimit="83231f" joinstyle="miter"/>
                  <v:path arrowok="t" textboxrect="0,0,170666,173449"/>
                </v:shape>
                <v:shape id="Shape 35" o:spid="_x0000_s1056" style="position:absolute;left:18747;top:33150;width:1326;height:1326;visibility:visible;mso-wrap-style:square;v-text-anchor:top" coordsize="132546,132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" path="m,l132546,111906,93688,132566,56896,100602,,130855,,92683,29633,76935,,50603,,xe" fillcolor="#f2d68c" stroked="f" strokeweight="0">
                  <v:stroke miterlimit="83231f" joinstyle="miter"/>
                  <v:path arrowok="t" textboxrect="0,0,132546,132566"/>
                </v:shape>
                <v:shape id="Shape 36" o:spid="_x0000_s1057" style="position:absolute;left:19302;top:31730;width:1152;height:2285;visibility:visible;mso-wrap-style:square;v-text-anchor:top" coordsize="115216,228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" path="m114682,r534,67l115216,38679,96782,40396c91303,42285,81608,47617,67623,56364l52231,65981r62985,100793l115216,222766r-9117,5696l,58662,62658,19494c76784,10677,88197,5033,96991,2556,102888,911,108786,57,114682,xe" fillcolor="#f2d68c" stroked="f" strokeweight="0">
                  <v:stroke miterlimit="83231f" joinstyle="miter"/>
                  <v:path arrowok="t" textboxrect="0,0,115216,228462"/>
                </v:shape>
                <v:shape id="Shape 37" o:spid="_x0000_s1058" style="position:absolute;left:18747;top:30001;width:1707;height:1993;visibility:visible;mso-wrap-style:square;v-text-anchor:top" coordsize="170666,19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" path="m170666,r,90554l148402,104189c111303,128202,74211,152935,35899,177436l,199324,,109878,26473,92751,53739,74938,81045,57047,108516,39172,136241,21402,164356,3817,170666,xe" fillcolor="#f2d68c" stroked="f" strokeweight="0">
                  <v:stroke miterlimit="83231f" joinstyle="miter"/>
                  <v:path arrowok="t" textboxrect="0,0,170666,199324"/>
                </v:shape>
                <v:shape id="Shape 38" o:spid="_x0000_s1059" style="position:absolute;left:20454;top:32176;width:3986;height:3628;visibility:visible;mso-wrap-style:square;v-text-anchor:top" coordsize="398560,36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" path="m398560,r,76508l377169,86978v-28046,15737,-54179,32454,-78552,49956c287238,151962,312986,158619,356193,157867r42367,-3023l398560,211027r-50435,1059c330217,210994,312422,208339,295061,203826v-12829,52432,41341,82693,97722,82681l398560,285701r,76913l392812,362812r-15657,-528l361611,360711r-15420,-2632l330939,354335r-15074,-4935l301001,343157r-14558,-7722l272295,326039,258754,314731,246176,301267,235074,285535r-8985,-17909l219886,247945r-2977,-20733l217279,206271r2513,-14760l209471,198538r-30272,20898l148443,240686r-31388,21489l84865,283742,51723,305234,17458,326478,,336721,,247590r2746,-1639c124982,169179,229789,83071,355002,19830l398560,xe" fillcolor="#f2d68c" stroked="f" strokeweight="0">
                  <v:stroke miterlimit="83231f" joinstyle="miter"/>
                  <v:path arrowok="t" textboxrect="0,0,398560,362812"/>
                </v:shape>
                <v:shape id="Shape 39" o:spid="_x0000_s1060" style="position:absolute;left:20454;top:31731;width:1022;height:2227;visibility:visible;mso-wrap-style:square;v-text-anchor:top" coordsize="102234,222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" path="m,l17137,2161v11791,3020,22936,8816,33426,17334c61032,28058,71238,40267,81199,56197v8716,13961,14511,27097,17352,39394c102033,110570,102234,124349,99099,136927v-2304,9519,-7510,19040,-15610,28609c77452,172657,68074,180177,55376,188101l,222698,,166707r7277,11645l32862,162367v9566,-5978,16171,-10806,19742,-14590c57274,142931,60445,137708,62044,132096v1609,-5620,1137,-12968,-1279,-22014c58310,101055,53014,89914,44796,76785,36610,63667,29140,54361,22454,48766,15722,43171,9041,39701,2438,38384l,38611,,xe" fillcolor="#f2d68c" stroked="f" strokeweight="0">
                  <v:stroke miterlimit="83231f" joinstyle="miter"/>
                  <v:path arrowok="t" textboxrect="0,0,102234,222698"/>
                </v:shape>
                <v:shape id="Shape 40" o:spid="_x0000_s1061" style="position:absolute;left:20856;top:31079;width:598;height:887;visibility:visible;mso-wrap-style:square;v-text-anchor:top" coordsize="59785,88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" path="m32887,l47034,23533v5718,9507,9425,17503,11107,24004c59785,53989,59656,60825,57713,67921,55793,75055,52075,81964,46520,88664l31925,78954v5310,-6191,8222,-12012,8748,-17499c41203,55914,39529,49795,35705,43059l19765,52635,,19760,32887,xe" fillcolor="#f2d68c" stroked="f" strokeweight="0">
                  <v:stroke miterlimit="83231f" joinstyle="miter"/>
                  <v:path arrowok="t" textboxrect="0,0,59785,88664"/>
                </v:shape>
                <v:shape id="Shape 41" o:spid="_x0000_s1062" style="position:absolute;left:21511;top:30511;width:1937;height:2135;visibility:visible;mso-wrap-style:square;v-text-anchor:top" coordsize="193712,21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" path="m102880,3737v16384,3809,29157,13648,38387,29591l106412,53870c100054,45580,93276,40792,86159,39513v-7161,-1329,-15740,710,-25777,6048c50004,51073,42973,57503,39402,64897v-2340,4734,-2286,9400,144,13973c41782,83055,45453,85702,50562,86782v6502,1404,19562,-462,39089,-5626c109220,76025,124311,73447,134953,73393v10652,-18,20332,2488,29117,7590c172800,86101,180144,94238,186073,105397v5394,10131,7639,21122,6689,32926c191822,150177,187384,160977,179363,170741v-7982,9788,-19692,18763,-35047,26917c121961,209556,102067,213533,84596,209566,67118,205610,51944,194349,39139,175820l72057,153925v8277,10592,17076,16899,26400,18968c107726,174927,117795,173117,128671,167331v11474,-6104,18867,-13147,22072,-21139c154008,138229,153908,130997,150458,124492v-2239,-4190,-5363,-7082,-9377,-8691c137070,114127,131436,113850,124160,114967v-4935,741,-15847,3257,-32677,7454c69822,127868,53298,129153,41921,126334,25891,122400,14151,113433,6711,99436,1915,90429,,80665,936,70096,1882,59555,6066,49669,13467,40457,20937,31259,31403,23044,44992,15829,67212,4011,86479,,102880,3737xe" fillcolor="#f2d68c" stroked="f" strokeweight="0">
                  <v:stroke miterlimit="83231f" joinstyle="miter"/>
                  <v:path arrowok="t" textboxrect="0,0,193712,213533"/>
                </v:shape>
                <v:shape id="Shape 42" o:spid="_x0000_s1063" style="position:absolute;left:20454;top:28455;width:3986;height:2451;visibility:visible;mso-wrap-style:square;v-text-anchor:top" coordsize="398560,24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" path="m398560,r,76116l344892,87797c248558,110036,166955,146585,90279,189825l,245116,,154562,22285,141080,51477,124157,81376,107722,112070,91886,143663,76759,176258,62457,209932,49078,244758,36763,280837,25618r37365,-9886l356942,7228,397113,190,398560,xe" fillcolor="#f2d68c" stroked="f" strokeweight="0">
                  <v:stroke miterlimit="83231f" joinstyle="miter"/>
                  <v:path arrowok="t" textboxrect="0,0,398560,245116"/>
                </v:shape>
                <v:shape id="Shape 43" o:spid="_x0000_s1064" style="position:absolute;left:24440;top:28327;width:3799;height:7475;visibility:visible;mso-wrap-style:square;v-text-anchor:top" coordsize="379948,74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" path="m165220,404v33315,1212,56003,9697,68065,25444l245892,50716r4038,8328l253794,67367r3693,8316l261033,83988r3413,8268l267732,100498r3157,8216l273958,116870r2959,8122l279803,133052r2808,8025l285366,149018r2685,7880l290697,164700r2606,7733l295896,180076r2563,7549l301011,195091r2538,7348l306098,209700r2545,7135l311213,223859r2586,6915l316412,237536r2638,6638l321726,250668r2724,6354l327201,263243r2812,6051l332878,275195v26492,52221,40803,82516,47070,124429l376557,430847r-10274,27941l351598,482166r-17125,19198l315912,517374r-19610,13708l275765,543063r-21363,10663l232269,563314r-22796,8665l186150,579824r-4652,1389l181517,589215r-2416,20773l174161,630079r-7376,19019l157180,666666r-11473,15833l132748,696412r-14022,11946l103962,718444r-15260,8345l73145,733535r-15728,5289l41628,742803r-15833,2757l9994,747183,,747528,,670615r35911,-5006c75989,653868,108199,623959,105210,572465,73768,583798,38952,592379,3315,595871l,595941,,539758r12570,-897c153102,522660,363120,457905,286891,362030,205039,378212,132703,400665,68644,427822l,461422,,384914,25370,373364c96658,344515,175663,323799,268125,316102,229372,241535,212750,141067,174004,66496,131313,65945,91278,70576,53474,77294l,88933,,12816,40234,7538,83484,3718,128362,1617c141829,404,154115,,165220,404xe" fillcolor="#f2d68c" stroked="f" strokeweight="0">
                  <v:stroke miterlimit="83231f" joinstyle="miter"/>
                  <v:path arrowok="t" textboxrect="0,0,379948,747528"/>
                </v:shape>
                <w10:wrap type="square"/>
              </v:group>
            </w:pict>
          </mc:Fallback>
        </mc:AlternateContent>
      </w:r>
      <w:r>
        <w:rPr>
          <w:b/>
          <w:noProof/>
          <w:lang w:eastAsia="en-GB"/>
        </w:rPr>
        <w:t xml:space="preserve">                                                                            </w:t>
      </w:r>
    </w:p>
    <w:p w:rsidR="007C1EA9" w:rsidRPr="00C7777C" w:rsidRDefault="00050C72" w:rsidP="00050C72">
      <w:pPr>
        <w:jc w:val="center"/>
        <w:rPr>
          <w:b/>
          <w:noProof/>
          <w:sz w:val="32"/>
          <w:szCs w:val="32"/>
          <w:lang w:eastAsia="en-GB"/>
        </w:rPr>
      </w:pPr>
      <w:r w:rsidRPr="00C7777C">
        <w:rPr>
          <w:b/>
          <w:noProof/>
          <w:sz w:val="32"/>
          <w:szCs w:val="32"/>
          <w:lang w:eastAsia="en-GB"/>
        </w:rPr>
        <w:t>Primary P.E</w:t>
      </w:r>
      <w:r w:rsidR="00363E4E">
        <w:rPr>
          <w:b/>
          <w:noProof/>
          <w:sz w:val="32"/>
          <w:szCs w:val="32"/>
          <w:lang w:eastAsia="en-GB"/>
        </w:rPr>
        <w:t xml:space="preserve"> and Sports Premium Funding 2021/22</w:t>
      </w:r>
    </w:p>
    <w:p w:rsidR="00050C72" w:rsidRDefault="00050C72" w:rsidP="00050C72">
      <w:pPr>
        <w:jc w:val="center"/>
        <w:rPr>
          <w:b/>
          <w:noProof/>
          <w:sz w:val="28"/>
          <w:szCs w:val="28"/>
          <w:lang w:eastAsia="en-GB"/>
        </w:rPr>
      </w:pPr>
    </w:p>
    <w:p w:rsidR="00050C72" w:rsidRDefault="00050C72" w:rsidP="00050C72">
      <w:pPr>
        <w:jc w:val="center"/>
        <w:rPr>
          <w:b/>
          <w:noProof/>
          <w:sz w:val="28"/>
          <w:szCs w:val="28"/>
          <w:lang w:eastAsia="en-GB"/>
        </w:rPr>
      </w:pPr>
    </w:p>
    <w:tbl>
      <w:tblPr>
        <w:tblStyle w:val="TableGrid"/>
        <w:tblW w:w="0" w:type="auto"/>
        <w:tblLook w:val="04A0" w:firstRow="1" w:lastRow="0" w:firstColumn="1" w:lastColumn="0" w:noHBand="0" w:noVBand="1"/>
      </w:tblPr>
      <w:tblGrid>
        <w:gridCol w:w="7626"/>
        <w:gridCol w:w="7626"/>
      </w:tblGrid>
      <w:tr w:rsidR="00050C72" w:rsidTr="00050C72">
        <w:trPr>
          <w:trHeight w:val="718"/>
        </w:trPr>
        <w:tc>
          <w:tcPr>
            <w:tcW w:w="15252" w:type="dxa"/>
            <w:gridSpan w:val="2"/>
            <w:shd w:val="clear" w:color="auto" w:fill="ED1313"/>
          </w:tcPr>
          <w:p w:rsidR="00050C72" w:rsidRPr="00050C72" w:rsidRDefault="00050C72" w:rsidP="00050C72">
            <w:pPr>
              <w:rPr>
                <w:b/>
                <w:color w:val="000000" w:themeColor="text1"/>
                <w:sz w:val="28"/>
                <w:szCs w:val="28"/>
              </w:rPr>
            </w:pPr>
            <w:r w:rsidRPr="00050C72">
              <w:rPr>
                <w:b/>
                <w:color w:val="000000" w:themeColor="text1"/>
                <w:sz w:val="28"/>
                <w:szCs w:val="28"/>
              </w:rPr>
              <w:t>Review and Reflection</w:t>
            </w:r>
          </w:p>
        </w:tc>
      </w:tr>
      <w:tr w:rsidR="00050C72" w:rsidTr="00FE6705">
        <w:trPr>
          <w:trHeight w:val="2183"/>
        </w:trPr>
        <w:tc>
          <w:tcPr>
            <w:tcW w:w="15252" w:type="dxa"/>
            <w:gridSpan w:val="2"/>
            <w:shd w:val="clear" w:color="auto" w:fill="FFDDDD"/>
          </w:tcPr>
          <w:p w:rsidR="00050C72" w:rsidRDefault="00050C72" w:rsidP="00050C72">
            <w:pPr>
              <w:rPr>
                <w:sz w:val="24"/>
                <w:szCs w:val="24"/>
              </w:rPr>
            </w:pPr>
            <w:r w:rsidRPr="00050C72">
              <w:rPr>
                <w:sz w:val="24"/>
                <w:szCs w:val="24"/>
              </w:rPr>
              <w:t>St Chad’s Catholic Primary School</w:t>
            </w:r>
          </w:p>
          <w:p w:rsidR="00050C72" w:rsidRDefault="00050C72" w:rsidP="00050C72">
            <w:pPr>
              <w:rPr>
                <w:sz w:val="24"/>
                <w:szCs w:val="24"/>
              </w:rPr>
            </w:pPr>
            <w:r>
              <w:rPr>
                <w:sz w:val="24"/>
                <w:szCs w:val="24"/>
              </w:rPr>
              <w:t xml:space="preserve">Current number </w:t>
            </w:r>
            <w:r w:rsidR="004845A5">
              <w:rPr>
                <w:sz w:val="24"/>
                <w:szCs w:val="24"/>
              </w:rPr>
              <w:t>on role (Nursery to Year 6): 336</w:t>
            </w:r>
          </w:p>
          <w:p w:rsidR="00050C72" w:rsidRDefault="00937236" w:rsidP="00050C72">
            <w:pPr>
              <w:rPr>
                <w:sz w:val="24"/>
                <w:szCs w:val="24"/>
              </w:rPr>
            </w:pPr>
            <w:r>
              <w:rPr>
                <w:sz w:val="24"/>
                <w:szCs w:val="24"/>
              </w:rPr>
              <w:t>Current number on role (</w:t>
            </w:r>
            <w:r w:rsidR="004845A5">
              <w:rPr>
                <w:sz w:val="24"/>
                <w:szCs w:val="24"/>
              </w:rPr>
              <w:t xml:space="preserve"> Yr1 to Year 6): 266</w:t>
            </w:r>
          </w:p>
          <w:p w:rsidR="00050C72" w:rsidRDefault="004845A5" w:rsidP="00050C72">
            <w:pPr>
              <w:rPr>
                <w:sz w:val="24"/>
                <w:szCs w:val="24"/>
              </w:rPr>
            </w:pPr>
            <w:r>
              <w:rPr>
                <w:sz w:val="24"/>
                <w:szCs w:val="24"/>
              </w:rPr>
              <w:t>Number of boys: 175</w:t>
            </w:r>
          </w:p>
          <w:p w:rsidR="00050C72" w:rsidRDefault="004845A5" w:rsidP="00050C72">
            <w:pPr>
              <w:rPr>
                <w:sz w:val="24"/>
                <w:szCs w:val="24"/>
              </w:rPr>
            </w:pPr>
            <w:r>
              <w:rPr>
                <w:sz w:val="24"/>
                <w:szCs w:val="24"/>
              </w:rPr>
              <w:t>Number of girls: 163</w:t>
            </w:r>
          </w:p>
          <w:p w:rsidR="00050C72" w:rsidRPr="00050C72" w:rsidRDefault="00050C72" w:rsidP="00937236">
            <w:pPr>
              <w:rPr>
                <w:sz w:val="24"/>
                <w:szCs w:val="24"/>
              </w:rPr>
            </w:pPr>
            <w:r>
              <w:rPr>
                <w:sz w:val="24"/>
                <w:szCs w:val="24"/>
              </w:rPr>
              <w:t xml:space="preserve">Funding Received: £ </w:t>
            </w:r>
            <w:r w:rsidR="004845A5">
              <w:rPr>
                <w:sz w:val="24"/>
                <w:szCs w:val="24"/>
              </w:rPr>
              <w:t>18.66</w:t>
            </w:r>
            <w:r w:rsidR="00937236">
              <w:rPr>
                <w:sz w:val="24"/>
                <w:szCs w:val="24"/>
              </w:rPr>
              <w:t>0</w:t>
            </w:r>
          </w:p>
        </w:tc>
      </w:tr>
      <w:tr w:rsidR="00050C72" w:rsidTr="00FE6705">
        <w:trPr>
          <w:trHeight w:val="1542"/>
        </w:trPr>
        <w:tc>
          <w:tcPr>
            <w:tcW w:w="15252" w:type="dxa"/>
            <w:gridSpan w:val="2"/>
            <w:shd w:val="clear" w:color="auto" w:fill="FFC5C5"/>
          </w:tcPr>
          <w:p w:rsidR="004345AE" w:rsidRDefault="004345AE" w:rsidP="004345AE">
            <w:pPr>
              <w:rPr>
                <w:sz w:val="24"/>
                <w:szCs w:val="24"/>
              </w:rPr>
            </w:pPr>
            <w:r w:rsidRPr="004345AE">
              <w:rPr>
                <w:sz w:val="24"/>
                <w:szCs w:val="24"/>
              </w:rPr>
              <w:t xml:space="preserve">Background: </w:t>
            </w:r>
          </w:p>
          <w:p w:rsidR="00050C72" w:rsidRPr="004345AE" w:rsidRDefault="004345AE" w:rsidP="004345AE">
            <w:pPr>
              <w:rPr>
                <w:sz w:val="24"/>
                <w:szCs w:val="24"/>
              </w:rPr>
            </w:pPr>
            <w:r w:rsidRPr="004345AE">
              <w:rPr>
                <w:sz w:val="24"/>
                <w:szCs w:val="24"/>
              </w:rPr>
              <w:t>In April 2013, the Government announced new funding of £150 million for Physical Education (PE) and sport. This funding should be used to improve the quality and breadth of PE and Sport provision. This funding is ring fenced to be used for sport specific areas to make an impact in Physical Education and Sport in schools. Schools are free to determine how best to use this funding to improve the quality and breadth of PE and Sport provision, including increasing participation in PE and Sport so that all pupils develop healthy lifestyles and reach the performance levels they are capable of.</w:t>
            </w:r>
          </w:p>
        </w:tc>
      </w:tr>
      <w:tr w:rsidR="00050C72" w:rsidTr="00FE6705">
        <w:trPr>
          <w:trHeight w:val="3691"/>
        </w:trPr>
        <w:tc>
          <w:tcPr>
            <w:tcW w:w="15252" w:type="dxa"/>
            <w:gridSpan w:val="2"/>
            <w:shd w:val="clear" w:color="auto" w:fill="FFC5C5"/>
          </w:tcPr>
          <w:p w:rsidR="004345AE" w:rsidRDefault="004345AE" w:rsidP="004345AE">
            <w:pPr>
              <w:rPr>
                <w:sz w:val="24"/>
                <w:szCs w:val="24"/>
              </w:rPr>
            </w:pPr>
            <w:r w:rsidRPr="004345AE">
              <w:rPr>
                <w:sz w:val="24"/>
                <w:szCs w:val="24"/>
              </w:rPr>
              <w:t xml:space="preserve">The revised vision for primary PE and Sport Premium is: </w:t>
            </w:r>
          </w:p>
          <w:p w:rsidR="004345AE" w:rsidRDefault="004345AE" w:rsidP="004345AE">
            <w:pPr>
              <w:rPr>
                <w:sz w:val="24"/>
                <w:szCs w:val="24"/>
              </w:rPr>
            </w:pPr>
            <w:r w:rsidRPr="004345AE">
              <w:rPr>
                <w:sz w:val="24"/>
                <w:szCs w:val="24"/>
              </w:rPr>
              <w:t>All pupils leaving primary school physically literate and with the knowledge, skills and motivation necessary to equip them for a healthy lifestyle and lifelong participation in physical activity and sport.</w:t>
            </w:r>
          </w:p>
          <w:p w:rsidR="004345AE" w:rsidRDefault="004345AE" w:rsidP="004345AE">
            <w:pPr>
              <w:rPr>
                <w:sz w:val="24"/>
                <w:szCs w:val="24"/>
              </w:rPr>
            </w:pPr>
          </w:p>
          <w:p w:rsidR="004345AE" w:rsidRDefault="004345AE" w:rsidP="004345AE">
            <w:pPr>
              <w:rPr>
                <w:sz w:val="24"/>
                <w:szCs w:val="24"/>
              </w:rPr>
            </w:pPr>
            <w:r w:rsidRPr="004345AE">
              <w:rPr>
                <w:sz w:val="24"/>
                <w:szCs w:val="24"/>
              </w:rPr>
              <w:t xml:space="preserve">OBJECTIVE: To achieve self-sustaining improvement in the quality of PE and sport in primary schools. </w:t>
            </w:r>
          </w:p>
          <w:p w:rsidR="00C420DA" w:rsidRDefault="004345AE" w:rsidP="00C420DA">
            <w:pPr>
              <w:rPr>
                <w:sz w:val="24"/>
                <w:szCs w:val="24"/>
              </w:rPr>
            </w:pPr>
            <w:r w:rsidRPr="004345AE">
              <w:rPr>
                <w:sz w:val="24"/>
                <w:szCs w:val="24"/>
              </w:rPr>
              <w:t xml:space="preserve">We would expect indicators </w:t>
            </w:r>
            <w:r w:rsidR="00C420DA">
              <w:rPr>
                <w:sz w:val="24"/>
                <w:szCs w:val="24"/>
              </w:rPr>
              <w:t>of such improvement to include:</w:t>
            </w:r>
          </w:p>
          <w:p w:rsidR="00C420DA" w:rsidRPr="00C420DA" w:rsidRDefault="00C420DA" w:rsidP="00C420DA">
            <w:pPr>
              <w:numPr>
                <w:ilvl w:val="0"/>
                <w:numId w:val="1"/>
              </w:numPr>
              <w:spacing w:after="160"/>
              <w:contextualSpacing/>
              <w:rPr>
                <w:sz w:val="24"/>
                <w:szCs w:val="24"/>
              </w:rPr>
            </w:pPr>
            <w:r w:rsidRPr="00C420DA">
              <w:rPr>
                <w:sz w:val="24"/>
                <w:szCs w:val="24"/>
              </w:rPr>
              <w:t>Increasing participation in PE and Sport so that all pupils develop healthy lifestyles and reach the perform</w:t>
            </w:r>
            <w:r>
              <w:rPr>
                <w:sz w:val="24"/>
                <w:szCs w:val="24"/>
              </w:rPr>
              <w:t>ance levels they are capable of</w:t>
            </w:r>
          </w:p>
          <w:p w:rsidR="004345AE" w:rsidRPr="00C420DA" w:rsidRDefault="004345AE" w:rsidP="00C420DA">
            <w:pPr>
              <w:pStyle w:val="ListParagraph"/>
              <w:numPr>
                <w:ilvl w:val="0"/>
                <w:numId w:val="1"/>
              </w:numPr>
              <w:rPr>
                <w:sz w:val="24"/>
                <w:szCs w:val="24"/>
              </w:rPr>
            </w:pPr>
            <w:r w:rsidRPr="00C420DA">
              <w:rPr>
                <w:sz w:val="24"/>
                <w:szCs w:val="24"/>
              </w:rPr>
              <w:t>To build up expertise and to develop confidence in the teaching of PE.</w:t>
            </w:r>
          </w:p>
          <w:p w:rsidR="004345AE" w:rsidRPr="004345AE" w:rsidRDefault="004345AE" w:rsidP="00C420DA">
            <w:pPr>
              <w:pStyle w:val="ListParagraph"/>
              <w:numPr>
                <w:ilvl w:val="0"/>
                <w:numId w:val="1"/>
              </w:numPr>
              <w:rPr>
                <w:sz w:val="24"/>
                <w:szCs w:val="24"/>
              </w:rPr>
            </w:pPr>
            <w:r w:rsidRPr="004345AE">
              <w:rPr>
                <w:sz w:val="24"/>
                <w:szCs w:val="24"/>
              </w:rPr>
              <w:t>To introduce a diverse range of sporting activities</w:t>
            </w:r>
          </w:p>
          <w:p w:rsidR="004345AE" w:rsidRDefault="00F50328" w:rsidP="00C420DA">
            <w:pPr>
              <w:pStyle w:val="ListParagraph"/>
              <w:numPr>
                <w:ilvl w:val="0"/>
                <w:numId w:val="1"/>
              </w:numPr>
              <w:rPr>
                <w:sz w:val="24"/>
                <w:szCs w:val="24"/>
              </w:rPr>
            </w:pPr>
            <w:r>
              <w:rPr>
                <w:sz w:val="24"/>
                <w:szCs w:val="24"/>
              </w:rPr>
              <w:t>To increase the number of children able to confidently swim 25m</w:t>
            </w:r>
          </w:p>
          <w:p w:rsidR="00C7777C" w:rsidRDefault="00C7777C" w:rsidP="00C420DA">
            <w:pPr>
              <w:pStyle w:val="ListParagraph"/>
              <w:numPr>
                <w:ilvl w:val="0"/>
                <w:numId w:val="1"/>
              </w:numPr>
              <w:rPr>
                <w:sz w:val="24"/>
                <w:szCs w:val="24"/>
              </w:rPr>
            </w:pPr>
            <w:r>
              <w:rPr>
                <w:sz w:val="24"/>
                <w:szCs w:val="24"/>
              </w:rPr>
              <w:t>The profile of P.E and sport being raised across the school as a tool for whole school improvement</w:t>
            </w:r>
          </w:p>
          <w:p w:rsidR="00EB67B9" w:rsidRPr="00EB67B9" w:rsidRDefault="00EB67B9" w:rsidP="00EB67B9">
            <w:pPr>
              <w:rPr>
                <w:sz w:val="24"/>
                <w:szCs w:val="24"/>
              </w:rPr>
            </w:pPr>
          </w:p>
        </w:tc>
      </w:tr>
      <w:tr w:rsidR="00F50328" w:rsidTr="00C7777C">
        <w:trPr>
          <w:trHeight w:val="416"/>
        </w:trPr>
        <w:tc>
          <w:tcPr>
            <w:tcW w:w="7626" w:type="dxa"/>
            <w:shd w:val="clear" w:color="auto" w:fill="FFCCCC"/>
          </w:tcPr>
          <w:p w:rsidR="00F50328" w:rsidRPr="004345AE" w:rsidRDefault="00F50328" w:rsidP="004345AE">
            <w:pPr>
              <w:rPr>
                <w:sz w:val="24"/>
                <w:szCs w:val="24"/>
              </w:rPr>
            </w:pPr>
            <w:r>
              <w:rPr>
                <w:sz w:val="24"/>
                <w:szCs w:val="24"/>
              </w:rPr>
              <w:lastRenderedPageBreak/>
              <w:t>Key achievements to date:</w:t>
            </w:r>
          </w:p>
        </w:tc>
        <w:tc>
          <w:tcPr>
            <w:tcW w:w="7626" w:type="dxa"/>
            <w:shd w:val="clear" w:color="auto" w:fill="FFCCCC"/>
          </w:tcPr>
          <w:p w:rsidR="00F50328" w:rsidRPr="004345AE" w:rsidRDefault="00F50328" w:rsidP="004345AE">
            <w:pPr>
              <w:rPr>
                <w:sz w:val="24"/>
                <w:szCs w:val="24"/>
              </w:rPr>
            </w:pPr>
            <w:r>
              <w:rPr>
                <w:sz w:val="24"/>
                <w:szCs w:val="24"/>
              </w:rPr>
              <w:t>Areas for further improvement and baseline evidence of need:</w:t>
            </w:r>
          </w:p>
        </w:tc>
      </w:tr>
      <w:tr w:rsidR="00F50328" w:rsidTr="00FE6705">
        <w:trPr>
          <w:trHeight w:val="557"/>
        </w:trPr>
        <w:tc>
          <w:tcPr>
            <w:tcW w:w="7626" w:type="dxa"/>
            <w:shd w:val="clear" w:color="auto" w:fill="FFDDDD"/>
          </w:tcPr>
          <w:p w:rsidR="00F50328" w:rsidRPr="00F50328" w:rsidRDefault="00F50328" w:rsidP="00F50328">
            <w:pPr>
              <w:rPr>
                <w:sz w:val="24"/>
                <w:szCs w:val="24"/>
              </w:rPr>
            </w:pPr>
            <w:r w:rsidRPr="00F50328">
              <w:rPr>
                <w:sz w:val="24"/>
                <w:szCs w:val="24"/>
              </w:rPr>
              <w:t xml:space="preserve">Active </w:t>
            </w:r>
            <w:r>
              <w:rPr>
                <w:sz w:val="24"/>
                <w:szCs w:val="24"/>
              </w:rPr>
              <w:t>football, netball, rugby</w:t>
            </w:r>
            <w:r w:rsidRPr="00F50328">
              <w:rPr>
                <w:sz w:val="24"/>
                <w:szCs w:val="24"/>
              </w:rPr>
              <w:t>, cross</w:t>
            </w:r>
            <w:r w:rsidR="00302719">
              <w:rPr>
                <w:sz w:val="24"/>
                <w:szCs w:val="24"/>
              </w:rPr>
              <w:t xml:space="preserve">-country, </w:t>
            </w:r>
            <w:r w:rsidR="004845A5">
              <w:rPr>
                <w:sz w:val="24"/>
                <w:szCs w:val="24"/>
              </w:rPr>
              <w:t>K</w:t>
            </w:r>
            <w:r>
              <w:rPr>
                <w:sz w:val="24"/>
                <w:szCs w:val="24"/>
              </w:rPr>
              <w:t>wik cricket</w:t>
            </w:r>
            <w:r w:rsidR="00C7777C">
              <w:rPr>
                <w:sz w:val="24"/>
                <w:szCs w:val="24"/>
              </w:rPr>
              <w:t xml:space="preserve">, </w:t>
            </w:r>
            <w:r w:rsidRPr="00F50328">
              <w:rPr>
                <w:sz w:val="24"/>
                <w:szCs w:val="24"/>
              </w:rPr>
              <w:t>athletics and swimming teams</w:t>
            </w:r>
          </w:p>
          <w:p w:rsidR="00F67682" w:rsidRDefault="00F50328" w:rsidP="00F50328">
            <w:pPr>
              <w:rPr>
                <w:sz w:val="24"/>
                <w:szCs w:val="24"/>
              </w:rPr>
            </w:pPr>
            <w:r w:rsidRPr="00F50328">
              <w:rPr>
                <w:sz w:val="24"/>
                <w:szCs w:val="24"/>
              </w:rPr>
              <w:t>A wide range of after school sports</w:t>
            </w:r>
            <w:r>
              <w:rPr>
                <w:sz w:val="24"/>
                <w:szCs w:val="24"/>
              </w:rPr>
              <w:t xml:space="preserve"> clubs available including:</w:t>
            </w:r>
            <w:r w:rsidR="00F67682">
              <w:rPr>
                <w:sz w:val="24"/>
                <w:szCs w:val="24"/>
              </w:rPr>
              <w:t xml:space="preserve"> </w:t>
            </w:r>
            <w:r w:rsidRPr="00F50328">
              <w:rPr>
                <w:sz w:val="24"/>
                <w:szCs w:val="24"/>
              </w:rPr>
              <w:t xml:space="preserve">football, </w:t>
            </w:r>
            <w:r>
              <w:rPr>
                <w:sz w:val="24"/>
                <w:szCs w:val="24"/>
              </w:rPr>
              <w:t xml:space="preserve">basketball, multisports, </w:t>
            </w:r>
            <w:r w:rsidRPr="00F50328">
              <w:rPr>
                <w:sz w:val="24"/>
                <w:szCs w:val="24"/>
              </w:rPr>
              <w:t xml:space="preserve">netball, </w:t>
            </w:r>
            <w:r w:rsidR="00CE2A86">
              <w:rPr>
                <w:sz w:val="24"/>
                <w:szCs w:val="24"/>
              </w:rPr>
              <w:t xml:space="preserve">swimming </w:t>
            </w:r>
            <w:r w:rsidRPr="00F50328">
              <w:rPr>
                <w:sz w:val="24"/>
                <w:szCs w:val="24"/>
              </w:rPr>
              <w:t>and athletics</w:t>
            </w:r>
          </w:p>
          <w:p w:rsidR="00F50328" w:rsidRDefault="00C7777C" w:rsidP="00F50328">
            <w:pPr>
              <w:rPr>
                <w:sz w:val="24"/>
                <w:szCs w:val="24"/>
              </w:rPr>
            </w:pPr>
            <w:r>
              <w:rPr>
                <w:sz w:val="24"/>
                <w:szCs w:val="24"/>
              </w:rPr>
              <w:t xml:space="preserve">Premier </w:t>
            </w:r>
            <w:r w:rsidR="00F50328">
              <w:rPr>
                <w:sz w:val="24"/>
                <w:szCs w:val="24"/>
              </w:rPr>
              <w:t>Primary Stars Project</w:t>
            </w:r>
          </w:p>
          <w:p w:rsidR="00F50328" w:rsidRDefault="00F50328" w:rsidP="00F50328">
            <w:pPr>
              <w:rPr>
                <w:sz w:val="24"/>
                <w:szCs w:val="24"/>
              </w:rPr>
            </w:pPr>
            <w:r>
              <w:rPr>
                <w:sz w:val="24"/>
                <w:szCs w:val="24"/>
              </w:rPr>
              <w:t>Participation in the Catholic Sports Competitions</w:t>
            </w:r>
          </w:p>
          <w:p w:rsidR="009078D3" w:rsidRDefault="009078D3" w:rsidP="009078D3">
            <w:pPr>
              <w:rPr>
                <w:sz w:val="24"/>
                <w:szCs w:val="24"/>
              </w:rPr>
            </w:pPr>
            <w:r>
              <w:rPr>
                <w:sz w:val="24"/>
                <w:szCs w:val="24"/>
              </w:rPr>
              <w:t>Participation in the Umbrella Trust Sports Competitions</w:t>
            </w:r>
          </w:p>
          <w:p w:rsidR="00EB67B9" w:rsidRDefault="00EB67B9" w:rsidP="00F50328">
            <w:pPr>
              <w:rPr>
                <w:sz w:val="24"/>
                <w:szCs w:val="24"/>
              </w:rPr>
            </w:pPr>
            <w:r>
              <w:rPr>
                <w:sz w:val="24"/>
                <w:szCs w:val="24"/>
              </w:rPr>
              <w:t>Partnership with Palace For Life</w:t>
            </w:r>
          </w:p>
          <w:p w:rsidR="00302719" w:rsidRDefault="008F5E83" w:rsidP="009078D3">
            <w:r>
              <w:rPr>
                <w:sz w:val="24"/>
                <w:szCs w:val="24"/>
              </w:rPr>
              <w:t>Daily Mile</w:t>
            </w:r>
            <w:r w:rsidR="00302719">
              <w:t xml:space="preserve"> </w:t>
            </w:r>
          </w:p>
          <w:p w:rsidR="00302719" w:rsidRPr="00B14473" w:rsidRDefault="00302719" w:rsidP="00302719">
            <w:pPr>
              <w:rPr>
                <w:sz w:val="24"/>
              </w:rPr>
            </w:pPr>
            <w:r w:rsidRPr="00B14473">
              <w:rPr>
                <w:sz w:val="24"/>
              </w:rPr>
              <w:t>CPD opportunities for staff</w:t>
            </w:r>
            <w:r w:rsidR="00B14473">
              <w:rPr>
                <w:sz w:val="24"/>
              </w:rPr>
              <w:t xml:space="preserve"> – through Palace for Life</w:t>
            </w:r>
          </w:p>
          <w:p w:rsidR="00302719" w:rsidRPr="00B14473" w:rsidRDefault="00302719" w:rsidP="00302719">
            <w:pPr>
              <w:rPr>
                <w:sz w:val="24"/>
              </w:rPr>
            </w:pPr>
            <w:r w:rsidRPr="00B14473">
              <w:rPr>
                <w:sz w:val="24"/>
              </w:rPr>
              <w:t xml:space="preserve">Dedicated SEND games/coordination skills sessions </w:t>
            </w:r>
          </w:p>
          <w:p w:rsidR="00302719" w:rsidRPr="00B14473" w:rsidRDefault="00302719" w:rsidP="00302719">
            <w:pPr>
              <w:rPr>
                <w:sz w:val="24"/>
              </w:rPr>
            </w:pPr>
            <w:r w:rsidRPr="00B14473">
              <w:rPr>
                <w:sz w:val="24"/>
              </w:rPr>
              <w:t xml:space="preserve">All SEND pupils participating in lessons. </w:t>
            </w:r>
          </w:p>
          <w:p w:rsidR="00302719" w:rsidRPr="00B14473" w:rsidRDefault="00302719" w:rsidP="00302719">
            <w:pPr>
              <w:rPr>
                <w:sz w:val="24"/>
              </w:rPr>
            </w:pPr>
            <w:r w:rsidRPr="00B14473">
              <w:rPr>
                <w:sz w:val="24"/>
              </w:rPr>
              <w:t>During lockdown, when learning was online, each year group had directed websites for the children to go to for physical activity challenges –</w:t>
            </w:r>
            <w:r w:rsidR="00363E4E">
              <w:rPr>
                <w:sz w:val="24"/>
              </w:rPr>
              <w:t xml:space="preserve"> CSS</w:t>
            </w:r>
            <w:r w:rsidR="00B14473" w:rsidRPr="00B14473">
              <w:rPr>
                <w:sz w:val="24"/>
              </w:rPr>
              <w:t>P</w:t>
            </w:r>
            <w:r w:rsidRPr="00B14473">
              <w:rPr>
                <w:sz w:val="24"/>
              </w:rPr>
              <w:t xml:space="preserve"> &amp; Joe Wicks.</w:t>
            </w:r>
          </w:p>
          <w:p w:rsidR="00F50328" w:rsidRDefault="00B14473" w:rsidP="00302719">
            <w:pPr>
              <w:rPr>
                <w:sz w:val="24"/>
              </w:rPr>
            </w:pPr>
            <w:r w:rsidRPr="00B14473">
              <w:rPr>
                <w:sz w:val="24"/>
              </w:rPr>
              <w:t>Surrey Cricket coaching</w:t>
            </w:r>
          </w:p>
          <w:p w:rsidR="00B14473" w:rsidRDefault="00B14473" w:rsidP="00302719">
            <w:pPr>
              <w:rPr>
                <w:sz w:val="24"/>
              </w:rPr>
            </w:pPr>
            <w:r>
              <w:rPr>
                <w:sz w:val="24"/>
              </w:rPr>
              <w:t>Inter house Sports Day</w:t>
            </w:r>
          </w:p>
          <w:p w:rsidR="004845A5" w:rsidRDefault="004845A5" w:rsidP="00302719">
            <w:pPr>
              <w:rPr>
                <w:sz w:val="24"/>
                <w:szCs w:val="24"/>
              </w:rPr>
            </w:pPr>
            <w:r>
              <w:rPr>
                <w:sz w:val="24"/>
              </w:rPr>
              <w:t xml:space="preserve">Sports for Schools – Fredrick </w:t>
            </w:r>
            <w:proofErr w:type="spellStart"/>
            <w:r>
              <w:rPr>
                <w:sz w:val="24"/>
              </w:rPr>
              <w:t>Afifa</w:t>
            </w:r>
            <w:proofErr w:type="spellEnd"/>
            <w:r>
              <w:rPr>
                <w:sz w:val="24"/>
              </w:rPr>
              <w:t xml:space="preserve"> visit</w:t>
            </w:r>
          </w:p>
        </w:tc>
        <w:tc>
          <w:tcPr>
            <w:tcW w:w="7626" w:type="dxa"/>
            <w:shd w:val="clear" w:color="auto" w:fill="FFDDDD"/>
          </w:tcPr>
          <w:p w:rsidR="00F67682" w:rsidRDefault="00F50328" w:rsidP="00F50328">
            <w:pPr>
              <w:rPr>
                <w:sz w:val="24"/>
                <w:szCs w:val="24"/>
              </w:rPr>
            </w:pPr>
            <w:r w:rsidRPr="00F50328">
              <w:rPr>
                <w:sz w:val="24"/>
                <w:szCs w:val="24"/>
              </w:rPr>
              <w:t>Teacher co</w:t>
            </w:r>
            <w:r w:rsidR="00F67682">
              <w:rPr>
                <w:sz w:val="24"/>
                <w:szCs w:val="24"/>
              </w:rPr>
              <w:t>nfidence in teaching gymnastics</w:t>
            </w:r>
            <w:r w:rsidR="00B14473">
              <w:rPr>
                <w:sz w:val="24"/>
                <w:szCs w:val="24"/>
              </w:rPr>
              <w:t xml:space="preserve"> &amp; d</w:t>
            </w:r>
            <w:r w:rsidR="008F5E83">
              <w:rPr>
                <w:sz w:val="24"/>
                <w:szCs w:val="24"/>
              </w:rPr>
              <w:t>ance</w:t>
            </w:r>
          </w:p>
          <w:p w:rsidR="00F50328" w:rsidRPr="00F50328" w:rsidRDefault="00F50328" w:rsidP="00F50328">
            <w:pPr>
              <w:rPr>
                <w:sz w:val="24"/>
                <w:szCs w:val="24"/>
              </w:rPr>
            </w:pPr>
            <w:r w:rsidRPr="00F50328">
              <w:rPr>
                <w:sz w:val="24"/>
                <w:szCs w:val="24"/>
              </w:rPr>
              <w:t>Increased participation in competitive sport</w:t>
            </w:r>
            <w:r w:rsidR="008F5E83">
              <w:rPr>
                <w:sz w:val="24"/>
                <w:szCs w:val="24"/>
              </w:rPr>
              <w:t xml:space="preserve"> at a high level</w:t>
            </w:r>
          </w:p>
          <w:p w:rsidR="00F67682" w:rsidRDefault="00F50328" w:rsidP="00F50328">
            <w:pPr>
              <w:rPr>
                <w:sz w:val="24"/>
                <w:szCs w:val="24"/>
              </w:rPr>
            </w:pPr>
            <w:r w:rsidRPr="00F50328">
              <w:rPr>
                <w:sz w:val="24"/>
                <w:szCs w:val="24"/>
              </w:rPr>
              <w:t>Increased partic</w:t>
            </w:r>
            <w:r w:rsidR="00F67682">
              <w:rPr>
                <w:sz w:val="24"/>
                <w:szCs w:val="24"/>
              </w:rPr>
              <w:t>ipation of less active children</w:t>
            </w:r>
            <w:r w:rsidR="00B14473">
              <w:rPr>
                <w:sz w:val="24"/>
                <w:szCs w:val="24"/>
              </w:rPr>
              <w:t xml:space="preserve"> </w:t>
            </w:r>
          </w:p>
          <w:p w:rsidR="00F50328" w:rsidRPr="00F50328" w:rsidRDefault="00F50328" w:rsidP="00F50328">
            <w:pPr>
              <w:rPr>
                <w:sz w:val="24"/>
                <w:szCs w:val="24"/>
              </w:rPr>
            </w:pPr>
            <w:r w:rsidRPr="00F50328">
              <w:rPr>
                <w:sz w:val="24"/>
                <w:szCs w:val="24"/>
              </w:rPr>
              <w:t>Increased level of water safety</w:t>
            </w:r>
          </w:p>
          <w:p w:rsidR="00F50328" w:rsidRPr="00F50328" w:rsidRDefault="00F50328" w:rsidP="00F50328">
            <w:pPr>
              <w:rPr>
                <w:sz w:val="24"/>
                <w:szCs w:val="24"/>
              </w:rPr>
            </w:pPr>
            <w:r w:rsidRPr="00F50328">
              <w:rPr>
                <w:sz w:val="24"/>
                <w:szCs w:val="24"/>
              </w:rPr>
              <w:t>Increase % of children leaving Year 6 swimming 25m in a variety of</w:t>
            </w:r>
          </w:p>
          <w:p w:rsidR="00F50328" w:rsidRDefault="00EB67B9" w:rsidP="00F50328">
            <w:pPr>
              <w:rPr>
                <w:sz w:val="24"/>
                <w:szCs w:val="24"/>
              </w:rPr>
            </w:pPr>
            <w:r w:rsidRPr="00F50328">
              <w:rPr>
                <w:sz w:val="24"/>
                <w:szCs w:val="24"/>
              </w:rPr>
              <w:t>S</w:t>
            </w:r>
            <w:r w:rsidR="00F50328" w:rsidRPr="00F50328">
              <w:rPr>
                <w:sz w:val="24"/>
                <w:szCs w:val="24"/>
              </w:rPr>
              <w:t>trokes</w:t>
            </w:r>
          </w:p>
          <w:p w:rsidR="00EB67B9" w:rsidRDefault="008F5E83" w:rsidP="002D0444">
            <w:pPr>
              <w:rPr>
                <w:sz w:val="24"/>
                <w:szCs w:val="24"/>
              </w:rPr>
            </w:pPr>
            <w:r>
              <w:rPr>
                <w:sz w:val="24"/>
                <w:szCs w:val="24"/>
              </w:rPr>
              <w:t>Continue to develop links with sports groups – Croydon Harriers</w:t>
            </w:r>
          </w:p>
          <w:p w:rsidR="008F5E83" w:rsidRPr="00EB67B9" w:rsidRDefault="008F5E83" w:rsidP="002D0444">
            <w:pPr>
              <w:rPr>
                <w:sz w:val="24"/>
                <w:szCs w:val="24"/>
              </w:rPr>
            </w:pPr>
            <w:r>
              <w:rPr>
                <w:sz w:val="24"/>
                <w:szCs w:val="24"/>
              </w:rPr>
              <w:t xml:space="preserve">                                                                                    South Croydon Swimming </w:t>
            </w:r>
          </w:p>
        </w:tc>
      </w:tr>
    </w:tbl>
    <w:p w:rsidR="00050C72" w:rsidRDefault="00050C72" w:rsidP="00050C72">
      <w:pPr>
        <w:jc w:val="center"/>
        <w:rPr>
          <w:sz w:val="28"/>
          <w:szCs w:val="28"/>
        </w:rPr>
      </w:pPr>
    </w:p>
    <w:tbl>
      <w:tblPr>
        <w:tblStyle w:val="TableGrid"/>
        <w:tblW w:w="0" w:type="auto"/>
        <w:tblLook w:val="04A0" w:firstRow="1" w:lastRow="0" w:firstColumn="1" w:lastColumn="0" w:noHBand="0" w:noVBand="1"/>
      </w:tblPr>
      <w:tblGrid>
        <w:gridCol w:w="12054"/>
        <w:gridCol w:w="3167"/>
      </w:tblGrid>
      <w:tr w:rsidR="00F50328" w:rsidTr="00EB67B9">
        <w:trPr>
          <w:trHeight w:val="582"/>
        </w:trPr>
        <w:tc>
          <w:tcPr>
            <w:tcW w:w="12054" w:type="dxa"/>
            <w:shd w:val="clear" w:color="auto" w:fill="ED1313"/>
          </w:tcPr>
          <w:p w:rsidR="00F50328" w:rsidRDefault="00EB67B9" w:rsidP="00EB67B9">
            <w:pPr>
              <w:rPr>
                <w:sz w:val="28"/>
                <w:szCs w:val="28"/>
              </w:rPr>
            </w:pPr>
            <w:r>
              <w:rPr>
                <w:sz w:val="28"/>
                <w:szCs w:val="28"/>
              </w:rPr>
              <w:t>Meeting national curriculum require</w:t>
            </w:r>
            <w:r w:rsidR="009078D3">
              <w:rPr>
                <w:sz w:val="28"/>
                <w:szCs w:val="28"/>
              </w:rPr>
              <w:t>ments for swimming and water sa</w:t>
            </w:r>
            <w:r>
              <w:rPr>
                <w:sz w:val="28"/>
                <w:szCs w:val="28"/>
              </w:rPr>
              <w:t>f</w:t>
            </w:r>
            <w:r w:rsidR="009078D3">
              <w:rPr>
                <w:sz w:val="28"/>
                <w:szCs w:val="28"/>
              </w:rPr>
              <w:t>e</w:t>
            </w:r>
            <w:r>
              <w:rPr>
                <w:sz w:val="28"/>
                <w:szCs w:val="28"/>
              </w:rPr>
              <w:t>ty</w:t>
            </w:r>
          </w:p>
        </w:tc>
        <w:tc>
          <w:tcPr>
            <w:tcW w:w="3167" w:type="dxa"/>
            <w:shd w:val="clear" w:color="auto" w:fill="ED1313"/>
          </w:tcPr>
          <w:p w:rsidR="00F50328" w:rsidRDefault="00EB67B9" w:rsidP="00EB67B9">
            <w:pPr>
              <w:rPr>
                <w:sz w:val="28"/>
                <w:szCs w:val="28"/>
              </w:rPr>
            </w:pPr>
            <w:r>
              <w:rPr>
                <w:sz w:val="28"/>
                <w:szCs w:val="28"/>
              </w:rPr>
              <w:t>Percentage</w:t>
            </w:r>
          </w:p>
        </w:tc>
      </w:tr>
      <w:tr w:rsidR="00F50328" w:rsidRPr="00EB67B9" w:rsidTr="00EB67B9">
        <w:trPr>
          <w:trHeight w:val="935"/>
        </w:trPr>
        <w:tc>
          <w:tcPr>
            <w:tcW w:w="12054" w:type="dxa"/>
          </w:tcPr>
          <w:p w:rsidR="00EB67B9" w:rsidRPr="00EB67B9" w:rsidRDefault="00EB67B9" w:rsidP="00EB67B9">
            <w:pPr>
              <w:rPr>
                <w:sz w:val="24"/>
                <w:szCs w:val="24"/>
              </w:rPr>
            </w:pPr>
            <w:r w:rsidRPr="00EB67B9">
              <w:rPr>
                <w:sz w:val="24"/>
                <w:szCs w:val="24"/>
              </w:rPr>
              <w:t>What percentage of your Year 6 pupils could swim competently, confidently and proficiently over a distance</w:t>
            </w:r>
          </w:p>
          <w:p w:rsidR="00F50328" w:rsidRPr="00EB67B9" w:rsidRDefault="00EB67B9" w:rsidP="00EB67B9">
            <w:pPr>
              <w:rPr>
                <w:sz w:val="24"/>
                <w:szCs w:val="24"/>
              </w:rPr>
            </w:pPr>
            <w:proofErr w:type="gramStart"/>
            <w:r w:rsidRPr="00EB67B9">
              <w:rPr>
                <w:sz w:val="24"/>
                <w:szCs w:val="24"/>
              </w:rPr>
              <w:t>of</w:t>
            </w:r>
            <w:proofErr w:type="gramEnd"/>
            <w:r w:rsidRPr="00EB67B9">
              <w:rPr>
                <w:sz w:val="24"/>
                <w:szCs w:val="24"/>
              </w:rPr>
              <w:t xml:space="preserve"> at least 25 metres when they left your primary school at the end of last academic year?</w:t>
            </w:r>
          </w:p>
        </w:tc>
        <w:tc>
          <w:tcPr>
            <w:tcW w:w="3167" w:type="dxa"/>
          </w:tcPr>
          <w:p w:rsidR="00F50328" w:rsidRPr="00EB67B9" w:rsidRDefault="004845A5" w:rsidP="00EB67B9">
            <w:pPr>
              <w:rPr>
                <w:sz w:val="24"/>
                <w:szCs w:val="24"/>
              </w:rPr>
            </w:pPr>
            <w:r>
              <w:rPr>
                <w:sz w:val="24"/>
                <w:szCs w:val="24"/>
              </w:rPr>
              <w:t>No Data due to Covid</w:t>
            </w:r>
          </w:p>
        </w:tc>
      </w:tr>
      <w:tr w:rsidR="00F50328" w:rsidRPr="00EB67B9" w:rsidTr="00EB67B9">
        <w:trPr>
          <w:trHeight w:val="894"/>
        </w:trPr>
        <w:tc>
          <w:tcPr>
            <w:tcW w:w="12054" w:type="dxa"/>
          </w:tcPr>
          <w:p w:rsidR="00F50328" w:rsidRPr="00EB67B9" w:rsidRDefault="00EB67B9" w:rsidP="00EB67B9">
            <w:pPr>
              <w:rPr>
                <w:sz w:val="24"/>
                <w:szCs w:val="24"/>
              </w:rPr>
            </w:pPr>
            <w:r w:rsidRPr="00EB67B9">
              <w:rPr>
                <w:sz w:val="24"/>
                <w:szCs w:val="24"/>
              </w:rPr>
              <w:t>What percentage of your Year 6 pupils could use a range of strokes effectively [for example, front crawl, backstroke and breaststroke] when they left your primary school at the end of last academic</w:t>
            </w:r>
            <w:r>
              <w:rPr>
                <w:sz w:val="24"/>
                <w:szCs w:val="24"/>
              </w:rPr>
              <w:t xml:space="preserve"> year? </w:t>
            </w:r>
          </w:p>
        </w:tc>
        <w:tc>
          <w:tcPr>
            <w:tcW w:w="3167" w:type="dxa"/>
          </w:tcPr>
          <w:p w:rsidR="00F50328" w:rsidRPr="00EB67B9" w:rsidRDefault="00F50328" w:rsidP="00EB67B9">
            <w:pPr>
              <w:rPr>
                <w:sz w:val="24"/>
                <w:szCs w:val="24"/>
              </w:rPr>
            </w:pPr>
          </w:p>
        </w:tc>
      </w:tr>
      <w:tr w:rsidR="00F50328" w:rsidRPr="00EB67B9" w:rsidTr="00EB67B9">
        <w:trPr>
          <w:trHeight w:val="935"/>
        </w:trPr>
        <w:tc>
          <w:tcPr>
            <w:tcW w:w="12054" w:type="dxa"/>
          </w:tcPr>
          <w:p w:rsidR="00F50328" w:rsidRPr="00EB67B9" w:rsidRDefault="00EB67B9" w:rsidP="00EB67B9">
            <w:pPr>
              <w:rPr>
                <w:sz w:val="24"/>
                <w:szCs w:val="24"/>
              </w:rPr>
            </w:pPr>
            <w:r w:rsidRPr="00EB67B9">
              <w:rPr>
                <w:sz w:val="24"/>
                <w:szCs w:val="24"/>
              </w:rPr>
              <w:t>What percentage of your Year 6 pupils could perform safe self-rescue in different water-based situations when they left your primary school at the end of last academic year?</w:t>
            </w:r>
          </w:p>
        </w:tc>
        <w:tc>
          <w:tcPr>
            <w:tcW w:w="3167" w:type="dxa"/>
          </w:tcPr>
          <w:p w:rsidR="00F50328" w:rsidRPr="00EB67B9" w:rsidRDefault="00F50328" w:rsidP="00EB67B9">
            <w:pPr>
              <w:rPr>
                <w:sz w:val="24"/>
                <w:szCs w:val="24"/>
              </w:rPr>
            </w:pPr>
          </w:p>
        </w:tc>
      </w:tr>
      <w:tr w:rsidR="00F50328" w:rsidRPr="00EB67B9" w:rsidTr="00EB67B9">
        <w:trPr>
          <w:trHeight w:val="894"/>
        </w:trPr>
        <w:tc>
          <w:tcPr>
            <w:tcW w:w="12054" w:type="dxa"/>
          </w:tcPr>
          <w:p w:rsidR="00F50328" w:rsidRPr="00EB67B9" w:rsidRDefault="00EB67B9" w:rsidP="00EB67B9">
            <w:pPr>
              <w:rPr>
                <w:sz w:val="24"/>
                <w:szCs w:val="24"/>
              </w:rPr>
            </w:pPr>
            <w:r w:rsidRPr="00EB67B9">
              <w:rPr>
                <w:sz w:val="24"/>
                <w:szCs w:val="24"/>
              </w:rPr>
              <w:lastRenderedPageBreak/>
              <w:t>Schools can choose to use the Primary PE and Sport Premium to provide additional provision for swimming but this must be for activity over and above the national curriculum requirements. Have you used it in this way?</w:t>
            </w:r>
          </w:p>
        </w:tc>
        <w:tc>
          <w:tcPr>
            <w:tcW w:w="3167" w:type="dxa"/>
          </w:tcPr>
          <w:p w:rsidR="00F50328" w:rsidRPr="00EB67B9" w:rsidRDefault="00F50328" w:rsidP="00EB67B9">
            <w:pPr>
              <w:rPr>
                <w:sz w:val="24"/>
                <w:szCs w:val="24"/>
              </w:rPr>
            </w:pPr>
          </w:p>
        </w:tc>
      </w:tr>
    </w:tbl>
    <w:p w:rsidR="00F50328" w:rsidRDefault="00F50328" w:rsidP="00EB67B9">
      <w:pPr>
        <w:rPr>
          <w:sz w:val="24"/>
          <w:szCs w:val="24"/>
        </w:rPr>
      </w:pPr>
    </w:p>
    <w:tbl>
      <w:tblPr>
        <w:tblStyle w:val="TableGrid"/>
        <w:tblW w:w="0" w:type="auto"/>
        <w:tblLook w:val="04A0" w:firstRow="1" w:lastRow="0" w:firstColumn="1" w:lastColumn="0" w:noHBand="0" w:noVBand="1"/>
      </w:tblPr>
      <w:tblGrid>
        <w:gridCol w:w="4957"/>
        <w:gridCol w:w="5244"/>
        <w:gridCol w:w="1418"/>
        <w:gridCol w:w="3613"/>
      </w:tblGrid>
      <w:tr w:rsidR="00EB67B9" w:rsidTr="00E97BE2">
        <w:trPr>
          <w:gridAfter w:val="2"/>
          <w:wAfter w:w="5031" w:type="dxa"/>
          <w:trHeight w:val="813"/>
        </w:trPr>
        <w:tc>
          <w:tcPr>
            <w:tcW w:w="10201" w:type="dxa"/>
            <w:gridSpan w:val="2"/>
            <w:shd w:val="clear" w:color="auto" w:fill="FF7C80"/>
          </w:tcPr>
          <w:p w:rsidR="00EB67B9" w:rsidRPr="009E62F3" w:rsidRDefault="009E62F3" w:rsidP="00EB67B9">
            <w:pPr>
              <w:rPr>
                <w:sz w:val="28"/>
                <w:szCs w:val="28"/>
              </w:rPr>
            </w:pPr>
            <w:r w:rsidRPr="009E62F3">
              <w:rPr>
                <w:sz w:val="28"/>
                <w:szCs w:val="28"/>
              </w:rPr>
              <w:t>Action Plan and Budget Tracking</w:t>
            </w:r>
          </w:p>
        </w:tc>
      </w:tr>
      <w:tr w:rsidR="00C420DA" w:rsidTr="00E97BE2">
        <w:trPr>
          <w:trHeight w:val="699"/>
        </w:trPr>
        <w:tc>
          <w:tcPr>
            <w:tcW w:w="11619" w:type="dxa"/>
            <w:gridSpan w:val="3"/>
            <w:shd w:val="clear" w:color="auto" w:fill="FFDDDD"/>
          </w:tcPr>
          <w:p w:rsidR="00C420DA" w:rsidRPr="009E62F3" w:rsidRDefault="00C420DA" w:rsidP="009E62F3">
            <w:pPr>
              <w:rPr>
                <w:sz w:val="24"/>
                <w:szCs w:val="24"/>
              </w:rPr>
            </w:pPr>
            <w:r>
              <w:rPr>
                <w:sz w:val="24"/>
                <w:szCs w:val="24"/>
              </w:rPr>
              <w:t>Key Indictor 1:</w:t>
            </w:r>
            <w:r>
              <w:t xml:space="preserve"> </w:t>
            </w:r>
            <w:r w:rsidRPr="00C420DA">
              <w:rPr>
                <w:sz w:val="24"/>
                <w:szCs w:val="24"/>
              </w:rPr>
              <w:t>Increasing participation in PE and Sport so that all pupils develop healthy lifestyles and reach the performance levels they are capable of</w:t>
            </w:r>
          </w:p>
        </w:tc>
        <w:tc>
          <w:tcPr>
            <w:tcW w:w="3613" w:type="dxa"/>
            <w:shd w:val="clear" w:color="auto" w:fill="FFDDDD"/>
          </w:tcPr>
          <w:p w:rsidR="00C420DA" w:rsidRDefault="00C420DA" w:rsidP="00EB67B9">
            <w:pPr>
              <w:rPr>
                <w:sz w:val="24"/>
                <w:szCs w:val="24"/>
              </w:rPr>
            </w:pPr>
            <w:r>
              <w:rPr>
                <w:sz w:val="24"/>
                <w:szCs w:val="24"/>
              </w:rPr>
              <w:t>Percentage of total allocation:</w:t>
            </w:r>
          </w:p>
          <w:p w:rsidR="00F138D7" w:rsidRDefault="00077FA3" w:rsidP="00EB67B9">
            <w:pPr>
              <w:rPr>
                <w:sz w:val="24"/>
                <w:szCs w:val="24"/>
              </w:rPr>
            </w:pPr>
            <w:r>
              <w:rPr>
                <w:sz w:val="24"/>
                <w:szCs w:val="24"/>
              </w:rPr>
              <w:t>83</w:t>
            </w:r>
            <w:r w:rsidR="00F138D7">
              <w:rPr>
                <w:sz w:val="24"/>
                <w:szCs w:val="24"/>
              </w:rPr>
              <w:t>%</w:t>
            </w:r>
          </w:p>
        </w:tc>
      </w:tr>
      <w:tr w:rsidR="00C420DA" w:rsidTr="00E97BE2">
        <w:trPr>
          <w:trHeight w:val="699"/>
        </w:trPr>
        <w:tc>
          <w:tcPr>
            <w:tcW w:w="4957" w:type="dxa"/>
            <w:shd w:val="clear" w:color="auto" w:fill="FFCCCC"/>
          </w:tcPr>
          <w:p w:rsidR="00C420DA" w:rsidRDefault="00C420DA" w:rsidP="009E62F3">
            <w:pPr>
              <w:rPr>
                <w:sz w:val="24"/>
                <w:szCs w:val="24"/>
              </w:rPr>
            </w:pPr>
            <w:r>
              <w:rPr>
                <w:sz w:val="24"/>
                <w:szCs w:val="24"/>
              </w:rPr>
              <w:t>School focus with clarity on intended impact on pupils:</w:t>
            </w:r>
          </w:p>
        </w:tc>
        <w:tc>
          <w:tcPr>
            <w:tcW w:w="5244" w:type="dxa"/>
            <w:shd w:val="clear" w:color="auto" w:fill="FFCCCC"/>
          </w:tcPr>
          <w:p w:rsidR="00C420DA" w:rsidRDefault="00C420DA" w:rsidP="009E62F3">
            <w:pPr>
              <w:rPr>
                <w:sz w:val="24"/>
                <w:szCs w:val="24"/>
              </w:rPr>
            </w:pPr>
            <w:r w:rsidRPr="00C420DA">
              <w:rPr>
                <w:sz w:val="24"/>
                <w:szCs w:val="24"/>
              </w:rPr>
              <w:t>Actions to achieve:</w:t>
            </w:r>
          </w:p>
        </w:tc>
        <w:tc>
          <w:tcPr>
            <w:tcW w:w="1418" w:type="dxa"/>
            <w:shd w:val="clear" w:color="auto" w:fill="FFCCCC"/>
          </w:tcPr>
          <w:p w:rsidR="00C420DA" w:rsidRDefault="00C420DA" w:rsidP="009E62F3">
            <w:pPr>
              <w:rPr>
                <w:sz w:val="24"/>
                <w:szCs w:val="24"/>
              </w:rPr>
            </w:pPr>
            <w:r>
              <w:rPr>
                <w:sz w:val="24"/>
                <w:szCs w:val="24"/>
              </w:rPr>
              <w:t>Funding allocated:</w:t>
            </w:r>
          </w:p>
        </w:tc>
        <w:tc>
          <w:tcPr>
            <w:tcW w:w="3613" w:type="dxa"/>
            <w:shd w:val="clear" w:color="auto" w:fill="FFCCCC"/>
          </w:tcPr>
          <w:p w:rsidR="00C420DA" w:rsidRDefault="00C420DA" w:rsidP="00C420DA">
            <w:pPr>
              <w:rPr>
                <w:sz w:val="24"/>
                <w:szCs w:val="24"/>
              </w:rPr>
            </w:pPr>
            <w:r>
              <w:rPr>
                <w:sz w:val="24"/>
                <w:szCs w:val="24"/>
              </w:rPr>
              <w:t>Evidence impact</w:t>
            </w:r>
          </w:p>
          <w:p w:rsidR="00C420DA" w:rsidRDefault="00C420DA" w:rsidP="00C420DA">
            <w:pPr>
              <w:rPr>
                <w:sz w:val="24"/>
                <w:szCs w:val="24"/>
              </w:rPr>
            </w:pPr>
            <w:r>
              <w:rPr>
                <w:sz w:val="24"/>
                <w:szCs w:val="24"/>
              </w:rPr>
              <w:t>Suggested next steps:</w:t>
            </w:r>
          </w:p>
        </w:tc>
      </w:tr>
      <w:tr w:rsidR="00C420DA" w:rsidTr="00E97BE2">
        <w:trPr>
          <w:trHeight w:val="699"/>
        </w:trPr>
        <w:tc>
          <w:tcPr>
            <w:tcW w:w="4957" w:type="dxa"/>
            <w:shd w:val="clear" w:color="auto" w:fill="FFFFFF" w:themeFill="background1"/>
          </w:tcPr>
          <w:p w:rsidR="00C420DA" w:rsidRPr="00C420DA" w:rsidRDefault="00C420DA" w:rsidP="00C420DA">
            <w:pPr>
              <w:rPr>
                <w:sz w:val="24"/>
                <w:szCs w:val="24"/>
              </w:rPr>
            </w:pPr>
            <w:r w:rsidRPr="00C420DA">
              <w:rPr>
                <w:sz w:val="24"/>
                <w:szCs w:val="24"/>
              </w:rPr>
              <w:t>Each KS1 child receives 2 sessions of P.E a week, one in the hall and one outside, totalling     1 ½ hours.</w:t>
            </w:r>
          </w:p>
          <w:p w:rsidR="00C420DA" w:rsidRPr="00C420DA" w:rsidRDefault="00C420DA" w:rsidP="00C420DA">
            <w:pPr>
              <w:rPr>
                <w:sz w:val="24"/>
                <w:szCs w:val="24"/>
              </w:rPr>
            </w:pPr>
            <w:r w:rsidRPr="00C420DA">
              <w:rPr>
                <w:sz w:val="24"/>
                <w:szCs w:val="24"/>
              </w:rPr>
              <w:t>Each KS2 child receives 2 sessions of P.E a week, one in the hall and one outside, totalling      2 hours.</w:t>
            </w:r>
          </w:p>
          <w:p w:rsidR="00C420DA" w:rsidRDefault="00C420DA" w:rsidP="00C420DA">
            <w:pPr>
              <w:rPr>
                <w:sz w:val="24"/>
                <w:szCs w:val="24"/>
              </w:rPr>
            </w:pPr>
          </w:p>
          <w:p w:rsidR="00C420DA" w:rsidRDefault="006D22A8" w:rsidP="00C420DA">
            <w:pPr>
              <w:rPr>
                <w:sz w:val="24"/>
                <w:szCs w:val="24"/>
              </w:rPr>
            </w:pPr>
            <w:r>
              <w:rPr>
                <w:sz w:val="24"/>
                <w:szCs w:val="24"/>
              </w:rPr>
              <w:t>Continue</w:t>
            </w:r>
            <w:r w:rsidR="006F787A">
              <w:rPr>
                <w:sz w:val="24"/>
                <w:szCs w:val="24"/>
              </w:rPr>
              <w:t xml:space="preserve"> the daily </w:t>
            </w:r>
            <w:r>
              <w:rPr>
                <w:sz w:val="24"/>
                <w:szCs w:val="24"/>
              </w:rPr>
              <w:t xml:space="preserve">(juniors) weekly (infants) </w:t>
            </w:r>
            <w:r w:rsidR="006F787A">
              <w:rPr>
                <w:sz w:val="24"/>
                <w:szCs w:val="24"/>
              </w:rPr>
              <w:t xml:space="preserve">mile to get </w:t>
            </w:r>
            <w:r w:rsidR="00C420DA" w:rsidRPr="00C420DA">
              <w:rPr>
                <w:sz w:val="24"/>
                <w:szCs w:val="24"/>
              </w:rPr>
              <w:t>all</w:t>
            </w:r>
            <w:r w:rsidR="006F787A">
              <w:rPr>
                <w:sz w:val="24"/>
                <w:szCs w:val="24"/>
              </w:rPr>
              <w:t xml:space="preserve"> pupils undertaking at least 15 </w:t>
            </w:r>
            <w:r w:rsidR="00C420DA" w:rsidRPr="00C420DA">
              <w:rPr>
                <w:sz w:val="24"/>
                <w:szCs w:val="24"/>
              </w:rPr>
              <w:t>min</w:t>
            </w:r>
            <w:r w:rsidR="006F787A">
              <w:rPr>
                <w:sz w:val="24"/>
                <w:szCs w:val="24"/>
              </w:rPr>
              <w:t xml:space="preserve">utes of additional activity per </w:t>
            </w:r>
            <w:r w:rsidR="00C420DA" w:rsidRPr="00C420DA">
              <w:rPr>
                <w:sz w:val="24"/>
                <w:szCs w:val="24"/>
              </w:rPr>
              <w:t>day.</w:t>
            </w:r>
          </w:p>
          <w:p w:rsidR="00C420DA" w:rsidRPr="00C420DA" w:rsidRDefault="00C420DA" w:rsidP="00C420DA">
            <w:pPr>
              <w:rPr>
                <w:sz w:val="24"/>
                <w:szCs w:val="24"/>
              </w:rPr>
            </w:pPr>
          </w:p>
          <w:p w:rsidR="00C420DA" w:rsidRPr="00C420DA" w:rsidRDefault="00C420DA" w:rsidP="00C420DA">
            <w:pPr>
              <w:rPr>
                <w:sz w:val="24"/>
                <w:szCs w:val="24"/>
              </w:rPr>
            </w:pPr>
            <w:r w:rsidRPr="00C420DA">
              <w:rPr>
                <w:sz w:val="24"/>
                <w:szCs w:val="24"/>
              </w:rPr>
              <w:t>Teaching Assistants and lunchtime</w:t>
            </w:r>
          </w:p>
          <w:p w:rsidR="00C420DA" w:rsidRDefault="00C420DA" w:rsidP="00C420DA">
            <w:pPr>
              <w:rPr>
                <w:sz w:val="24"/>
                <w:szCs w:val="24"/>
              </w:rPr>
            </w:pPr>
            <w:r w:rsidRPr="00C420DA">
              <w:rPr>
                <w:sz w:val="24"/>
                <w:szCs w:val="24"/>
              </w:rPr>
              <w:t>superviso</w:t>
            </w:r>
            <w:r w:rsidR="006F787A">
              <w:rPr>
                <w:sz w:val="24"/>
                <w:szCs w:val="24"/>
              </w:rPr>
              <w:t xml:space="preserve">rs will support PE and Sport at </w:t>
            </w:r>
            <w:r w:rsidRPr="00C420DA">
              <w:rPr>
                <w:sz w:val="24"/>
                <w:szCs w:val="24"/>
              </w:rPr>
              <w:t>play times</w:t>
            </w:r>
            <w:r w:rsidR="006F787A">
              <w:rPr>
                <w:sz w:val="24"/>
                <w:szCs w:val="24"/>
              </w:rPr>
              <w:t xml:space="preserve"> to engage children in physical </w:t>
            </w:r>
            <w:r w:rsidRPr="00C420DA">
              <w:rPr>
                <w:sz w:val="24"/>
                <w:szCs w:val="24"/>
              </w:rPr>
              <w:t>activi</w:t>
            </w:r>
            <w:r w:rsidR="006F787A">
              <w:rPr>
                <w:sz w:val="24"/>
                <w:szCs w:val="24"/>
              </w:rPr>
              <w:t xml:space="preserve">ty and support positive play at </w:t>
            </w:r>
            <w:r w:rsidRPr="00C420DA">
              <w:rPr>
                <w:sz w:val="24"/>
                <w:szCs w:val="24"/>
              </w:rPr>
              <w:t>lunchtimes.</w:t>
            </w:r>
          </w:p>
          <w:p w:rsidR="00C420DA" w:rsidRDefault="00C420DA" w:rsidP="00C420DA">
            <w:pPr>
              <w:rPr>
                <w:sz w:val="24"/>
                <w:szCs w:val="24"/>
              </w:rPr>
            </w:pPr>
          </w:p>
          <w:p w:rsidR="00C420DA" w:rsidRDefault="00C420DA" w:rsidP="009E62F3">
            <w:pPr>
              <w:rPr>
                <w:sz w:val="24"/>
                <w:szCs w:val="24"/>
              </w:rPr>
            </w:pPr>
          </w:p>
        </w:tc>
        <w:tc>
          <w:tcPr>
            <w:tcW w:w="5244" w:type="dxa"/>
            <w:shd w:val="clear" w:color="auto" w:fill="FFFFFF" w:themeFill="background1"/>
          </w:tcPr>
          <w:p w:rsidR="008F5E83" w:rsidRDefault="008F5E83" w:rsidP="00C420DA">
            <w:pPr>
              <w:rPr>
                <w:sz w:val="24"/>
                <w:szCs w:val="24"/>
              </w:rPr>
            </w:pPr>
            <w:r>
              <w:rPr>
                <w:sz w:val="24"/>
                <w:szCs w:val="24"/>
              </w:rPr>
              <w:t>Palace For Life coach – full time</w:t>
            </w:r>
          </w:p>
          <w:p w:rsidR="00C420DA" w:rsidRDefault="00C420DA" w:rsidP="00C420DA">
            <w:pPr>
              <w:rPr>
                <w:sz w:val="24"/>
                <w:szCs w:val="24"/>
              </w:rPr>
            </w:pPr>
            <w:r>
              <w:rPr>
                <w:sz w:val="24"/>
                <w:szCs w:val="24"/>
              </w:rPr>
              <w:t>Hall Timetable –</w:t>
            </w:r>
            <w:r w:rsidR="006F787A">
              <w:rPr>
                <w:sz w:val="24"/>
                <w:szCs w:val="24"/>
              </w:rPr>
              <w:t xml:space="preserve"> Each class allocated their</w:t>
            </w:r>
            <w:r>
              <w:rPr>
                <w:sz w:val="24"/>
                <w:szCs w:val="24"/>
              </w:rPr>
              <w:t xml:space="preserve"> slots</w:t>
            </w:r>
          </w:p>
          <w:p w:rsidR="007C5CC6" w:rsidRDefault="007C5CC6" w:rsidP="00C420DA">
            <w:pPr>
              <w:rPr>
                <w:sz w:val="24"/>
                <w:szCs w:val="24"/>
              </w:rPr>
            </w:pPr>
          </w:p>
          <w:p w:rsidR="006E364B" w:rsidRDefault="006E364B" w:rsidP="00C420DA">
            <w:pPr>
              <w:rPr>
                <w:sz w:val="24"/>
                <w:szCs w:val="24"/>
              </w:rPr>
            </w:pPr>
          </w:p>
          <w:p w:rsidR="00655872" w:rsidRDefault="00655872" w:rsidP="00C420DA">
            <w:pPr>
              <w:rPr>
                <w:sz w:val="24"/>
                <w:szCs w:val="24"/>
              </w:rPr>
            </w:pPr>
          </w:p>
          <w:p w:rsidR="008F5E83" w:rsidRDefault="008F5E83" w:rsidP="00C420DA">
            <w:pPr>
              <w:rPr>
                <w:sz w:val="24"/>
                <w:szCs w:val="24"/>
              </w:rPr>
            </w:pPr>
          </w:p>
          <w:p w:rsidR="008F5E83" w:rsidRDefault="008F5E83" w:rsidP="00C420DA">
            <w:pPr>
              <w:rPr>
                <w:sz w:val="24"/>
                <w:szCs w:val="24"/>
              </w:rPr>
            </w:pPr>
          </w:p>
          <w:p w:rsidR="00655872" w:rsidRDefault="008F5E83" w:rsidP="00C420DA">
            <w:pPr>
              <w:rPr>
                <w:sz w:val="24"/>
                <w:szCs w:val="24"/>
              </w:rPr>
            </w:pPr>
            <w:r>
              <w:rPr>
                <w:sz w:val="24"/>
                <w:szCs w:val="24"/>
              </w:rPr>
              <w:t xml:space="preserve">Teachers </w:t>
            </w:r>
            <w:r w:rsidR="00E97BE2">
              <w:rPr>
                <w:sz w:val="24"/>
                <w:szCs w:val="24"/>
              </w:rPr>
              <w:t xml:space="preserve">to </w:t>
            </w:r>
            <w:proofErr w:type="gramStart"/>
            <w:r w:rsidR="00E97BE2">
              <w:rPr>
                <w:sz w:val="24"/>
                <w:szCs w:val="24"/>
              </w:rPr>
              <w:t>be reminded</w:t>
            </w:r>
            <w:proofErr w:type="gramEnd"/>
            <w:r w:rsidR="00E97BE2">
              <w:rPr>
                <w:sz w:val="24"/>
                <w:szCs w:val="24"/>
              </w:rPr>
              <w:t xml:space="preserve"> to provide the opportunity to complete the daily mile. Certificates.</w:t>
            </w:r>
          </w:p>
          <w:p w:rsidR="00E97BE2" w:rsidRDefault="00E97BE2" w:rsidP="00C420DA">
            <w:pPr>
              <w:rPr>
                <w:sz w:val="24"/>
                <w:szCs w:val="24"/>
              </w:rPr>
            </w:pPr>
          </w:p>
          <w:p w:rsidR="00C420DA" w:rsidRPr="00C420DA" w:rsidRDefault="00C420DA" w:rsidP="00C420DA">
            <w:pPr>
              <w:rPr>
                <w:sz w:val="24"/>
                <w:szCs w:val="24"/>
              </w:rPr>
            </w:pPr>
            <w:r w:rsidRPr="00C420DA">
              <w:rPr>
                <w:sz w:val="24"/>
                <w:szCs w:val="24"/>
              </w:rPr>
              <w:t>Pro</w:t>
            </w:r>
            <w:r w:rsidR="00CB338B">
              <w:rPr>
                <w:sz w:val="24"/>
                <w:szCs w:val="24"/>
              </w:rPr>
              <w:t xml:space="preserve">vide access to training for TAs </w:t>
            </w:r>
            <w:r w:rsidRPr="00C420DA">
              <w:rPr>
                <w:sz w:val="24"/>
                <w:szCs w:val="24"/>
              </w:rPr>
              <w:t>and</w:t>
            </w:r>
            <w:r w:rsidR="00CB338B">
              <w:rPr>
                <w:sz w:val="24"/>
                <w:szCs w:val="24"/>
              </w:rPr>
              <w:t xml:space="preserve"> other adults within our school so that they can lead </w:t>
            </w:r>
            <w:r w:rsidRPr="00C420DA">
              <w:rPr>
                <w:sz w:val="24"/>
                <w:szCs w:val="24"/>
              </w:rPr>
              <w:t>sports activities during lunchtimes.</w:t>
            </w:r>
          </w:p>
          <w:p w:rsidR="00C420DA" w:rsidRPr="00C420DA" w:rsidRDefault="00C420DA" w:rsidP="00C420DA">
            <w:pPr>
              <w:rPr>
                <w:sz w:val="24"/>
                <w:szCs w:val="24"/>
              </w:rPr>
            </w:pPr>
            <w:r w:rsidRPr="00C420DA">
              <w:rPr>
                <w:sz w:val="24"/>
                <w:szCs w:val="24"/>
              </w:rPr>
              <w:t>This will include providing extra</w:t>
            </w:r>
          </w:p>
          <w:p w:rsidR="00C420DA" w:rsidRDefault="00C420DA" w:rsidP="00C420DA">
            <w:pPr>
              <w:rPr>
                <w:sz w:val="24"/>
                <w:szCs w:val="24"/>
              </w:rPr>
            </w:pPr>
            <w:r w:rsidRPr="00C420DA">
              <w:rPr>
                <w:sz w:val="24"/>
                <w:szCs w:val="24"/>
              </w:rPr>
              <w:t>equipment for playtimes.</w:t>
            </w:r>
          </w:p>
          <w:p w:rsidR="00C420DA" w:rsidRDefault="00077FA3" w:rsidP="00C420DA">
            <w:pPr>
              <w:rPr>
                <w:sz w:val="24"/>
                <w:szCs w:val="24"/>
              </w:rPr>
            </w:pPr>
            <w:r>
              <w:rPr>
                <w:sz w:val="24"/>
                <w:szCs w:val="24"/>
              </w:rPr>
              <w:t>Playground box for each year group.</w:t>
            </w:r>
          </w:p>
          <w:p w:rsidR="00077FA3" w:rsidRDefault="00077FA3" w:rsidP="00C420DA">
            <w:pPr>
              <w:rPr>
                <w:sz w:val="24"/>
                <w:szCs w:val="24"/>
              </w:rPr>
            </w:pPr>
            <w:r>
              <w:rPr>
                <w:sz w:val="24"/>
                <w:szCs w:val="24"/>
              </w:rPr>
              <w:t>Playground leaders</w:t>
            </w:r>
          </w:p>
          <w:p w:rsidR="00C420DA" w:rsidRPr="00C420DA" w:rsidRDefault="00077FA3" w:rsidP="004845A5">
            <w:pPr>
              <w:rPr>
                <w:sz w:val="24"/>
                <w:szCs w:val="24"/>
              </w:rPr>
            </w:pPr>
            <w:r>
              <w:rPr>
                <w:sz w:val="24"/>
                <w:szCs w:val="24"/>
              </w:rPr>
              <w:t>New active playground markings to encourage active play.</w:t>
            </w:r>
          </w:p>
        </w:tc>
        <w:tc>
          <w:tcPr>
            <w:tcW w:w="1418" w:type="dxa"/>
            <w:shd w:val="clear" w:color="auto" w:fill="FFFFFF" w:themeFill="background1"/>
          </w:tcPr>
          <w:p w:rsidR="00C420DA" w:rsidRDefault="00CB338B" w:rsidP="009E62F3">
            <w:pPr>
              <w:rPr>
                <w:sz w:val="24"/>
                <w:szCs w:val="24"/>
              </w:rPr>
            </w:pPr>
            <w:r>
              <w:rPr>
                <w:sz w:val="24"/>
                <w:szCs w:val="24"/>
              </w:rPr>
              <w:t>£1</w:t>
            </w:r>
            <w:r w:rsidR="00E97BE2">
              <w:rPr>
                <w:sz w:val="24"/>
                <w:szCs w:val="24"/>
              </w:rPr>
              <w:t>5</w:t>
            </w:r>
            <w:r w:rsidR="007C5CC6">
              <w:rPr>
                <w:sz w:val="24"/>
                <w:szCs w:val="24"/>
              </w:rPr>
              <w:t>,000</w:t>
            </w: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077FA3" w:rsidP="009E62F3">
            <w:pPr>
              <w:rPr>
                <w:sz w:val="24"/>
                <w:szCs w:val="24"/>
              </w:rPr>
            </w:pPr>
            <w:r>
              <w:rPr>
                <w:sz w:val="24"/>
                <w:szCs w:val="24"/>
              </w:rPr>
              <w:t>£500</w:t>
            </w: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tc>
        <w:tc>
          <w:tcPr>
            <w:tcW w:w="3613" w:type="dxa"/>
            <w:shd w:val="clear" w:color="auto" w:fill="FFFFFF" w:themeFill="background1"/>
          </w:tcPr>
          <w:p w:rsidR="00C420DA" w:rsidRDefault="00C420DA"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p>
          <w:p w:rsidR="00077FA3" w:rsidRDefault="00077FA3" w:rsidP="00C420DA">
            <w:pPr>
              <w:rPr>
                <w:sz w:val="24"/>
                <w:szCs w:val="24"/>
              </w:rPr>
            </w:pPr>
            <w:bookmarkStart w:id="0" w:name="_GoBack"/>
            <w:bookmarkEnd w:id="0"/>
          </w:p>
        </w:tc>
      </w:tr>
      <w:tr w:rsidR="009E62F3" w:rsidTr="00E97BE2">
        <w:trPr>
          <w:trHeight w:val="699"/>
        </w:trPr>
        <w:tc>
          <w:tcPr>
            <w:tcW w:w="11619" w:type="dxa"/>
            <w:gridSpan w:val="3"/>
            <w:shd w:val="clear" w:color="auto" w:fill="FFCCCC"/>
          </w:tcPr>
          <w:p w:rsidR="009E62F3" w:rsidRPr="009E62F3" w:rsidRDefault="00C420DA" w:rsidP="009E62F3">
            <w:pPr>
              <w:rPr>
                <w:sz w:val="24"/>
                <w:szCs w:val="24"/>
              </w:rPr>
            </w:pPr>
            <w:r>
              <w:rPr>
                <w:sz w:val="24"/>
                <w:szCs w:val="24"/>
              </w:rPr>
              <w:t>Key Indictor 2</w:t>
            </w:r>
            <w:r w:rsidR="009E62F3" w:rsidRPr="009E62F3">
              <w:rPr>
                <w:sz w:val="24"/>
                <w:szCs w:val="24"/>
              </w:rPr>
              <w:t>: To build up expertise and to develop confidence in the teaching of PE.</w:t>
            </w:r>
          </w:p>
          <w:p w:rsidR="009E62F3" w:rsidRDefault="009E62F3" w:rsidP="00EB67B9">
            <w:pPr>
              <w:rPr>
                <w:sz w:val="24"/>
                <w:szCs w:val="24"/>
              </w:rPr>
            </w:pPr>
          </w:p>
        </w:tc>
        <w:tc>
          <w:tcPr>
            <w:tcW w:w="3613" w:type="dxa"/>
            <w:shd w:val="clear" w:color="auto" w:fill="FFCCCC"/>
          </w:tcPr>
          <w:p w:rsidR="009E62F3" w:rsidRDefault="009E62F3" w:rsidP="00EB67B9">
            <w:pPr>
              <w:rPr>
                <w:sz w:val="24"/>
                <w:szCs w:val="24"/>
              </w:rPr>
            </w:pPr>
            <w:r>
              <w:rPr>
                <w:sz w:val="24"/>
                <w:szCs w:val="24"/>
              </w:rPr>
              <w:t>Percentage of total allocation:</w:t>
            </w:r>
          </w:p>
          <w:p w:rsidR="00F138D7" w:rsidRDefault="00F138D7" w:rsidP="00EB67B9">
            <w:pPr>
              <w:rPr>
                <w:sz w:val="24"/>
                <w:szCs w:val="24"/>
              </w:rPr>
            </w:pPr>
            <w:r>
              <w:rPr>
                <w:sz w:val="24"/>
                <w:szCs w:val="24"/>
              </w:rPr>
              <w:t>%</w:t>
            </w:r>
            <w:r w:rsidR="000C39DE">
              <w:rPr>
                <w:sz w:val="24"/>
                <w:szCs w:val="24"/>
              </w:rPr>
              <w:t xml:space="preserve"> 83</w:t>
            </w:r>
          </w:p>
        </w:tc>
      </w:tr>
      <w:tr w:rsidR="00EB67B9" w:rsidTr="00E97BE2">
        <w:trPr>
          <w:trHeight w:val="699"/>
        </w:trPr>
        <w:tc>
          <w:tcPr>
            <w:tcW w:w="4957" w:type="dxa"/>
            <w:shd w:val="clear" w:color="auto" w:fill="FFDDDD"/>
          </w:tcPr>
          <w:p w:rsidR="00EB67B9" w:rsidRDefault="009E62F3" w:rsidP="00EB67B9">
            <w:pPr>
              <w:rPr>
                <w:sz w:val="24"/>
                <w:szCs w:val="24"/>
              </w:rPr>
            </w:pPr>
            <w:r>
              <w:rPr>
                <w:sz w:val="24"/>
                <w:szCs w:val="24"/>
              </w:rPr>
              <w:lastRenderedPageBreak/>
              <w:t>School focus with clarity on intended impact on pupils:</w:t>
            </w:r>
          </w:p>
        </w:tc>
        <w:tc>
          <w:tcPr>
            <w:tcW w:w="5244" w:type="dxa"/>
            <w:shd w:val="clear" w:color="auto" w:fill="FFDDDD"/>
          </w:tcPr>
          <w:p w:rsidR="00EB67B9" w:rsidRDefault="009E62F3" w:rsidP="00EB67B9">
            <w:pPr>
              <w:rPr>
                <w:sz w:val="24"/>
                <w:szCs w:val="24"/>
              </w:rPr>
            </w:pPr>
            <w:r>
              <w:rPr>
                <w:sz w:val="24"/>
                <w:szCs w:val="24"/>
              </w:rPr>
              <w:t>Actions to achieve:</w:t>
            </w:r>
          </w:p>
        </w:tc>
        <w:tc>
          <w:tcPr>
            <w:tcW w:w="1418" w:type="dxa"/>
            <w:shd w:val="clear" w:color="auto" w:fill="FFDDDD"/>
          </w:tcPr>
          <w:p w:rsidR="00EB67B9" w:rsidRDefault="009E62F3" w:rsidP="00EB67B9">
            <w:pPr>
              <w:rPr>
                <w:sz w:val="24"/>
                <w:szCs w:val="24"/>
              </w:rPr>
            </w:pPr>
            <w:r>
              <w:rPr>
                <w:sz w:val="24"/>
                <w:szCs w:val="24"/>
              </w:rPr>
              <w:t>Funding allocated:</w:t>
            </w:r>
          </w:p>
        </w:tc>
        <w:tc>
          <w:tcPr>
            <w:tcW w:w="3613" w:type="dxa"/>
            <w:shd w:val="clear" w:color="auto" w:fill="FFDDDD"/>
          </w:tcPr>
          <w:p w:rsidR="00EB67B9" w:rsidRDefault="009E62F3" w:rsidP="00EB67B9">
            <w:pPr>
              <w:rPr>
                <w:sz w:val="24"/>
                <w:szCs w:val="24"/>
              </w:rPr>
            </w:pPr>
            <w:r>
              <w:rPr>
                <w:sz w:val="24"/>
                <w:szCs w:val="24"/>
              </w:rPr>
              <w:t>Evidence impact</w:t>
            </w:r>
          </w:p>
          <w:p w:rsidR="009E62F3" w:rsidRDefault="009E62F3" w:rsidP="00EB67B9">
            <w:pPr>
              <w:rPr>
                <w:sz w:val="24"/>
                <w:szCs w:val="24"/>
              </w:rPr>
            </w:pPr>
            <w:r>
              <w:rPr>
                <w:sz w:val="24"/>
                <w:szCs w:val="24"/>
              </w:rPr>
              <w:t>Suggested next st</w:t>
            </w:r>
            <w:r w:rsidR="007C5CC6">
              <w:rPr>
                <w:sz w:val="24"/>
                <w:szCs w:val="24"/>
              </w:rPr>
              <w:t>eps:</w:t>
            </w:r>
          </w:p>
        </w:tc>
      </w:tr>
      <w:tr w:rsidR="00EB67B9" w:rsidTr="00E97BE2">
        <w:trPr>
          <w:trHeight w:val="1107"/>
        </w:trPr>
        <w:tc>
          <w:tcPr>
            <w:tcW w:w="4957" w:type="dxa"/>
          </w:tcPr>
          <w:p w:rsidR="002D0444" w:rsidRPr="002D0444" w:rsidRDefault="002D0444" w:rsidP="002D0444">
            <w:pPr>
              <w:rPr>
                <w:sz w:val="24"/>
                <w:szCs w:val="24"/>
              </w:rPr>
            </w:pPr>
            <w:r w:rsidRPr="002D0444">
              <w:rPr>
                <w:sz w:val="24"/>
                <w:szCs w:val="24"/>
              </w:rPr>
              <w:t>To raise the quality of teaching in</w:t>
            </w:r>
          </w:p>
          <w:p w:rsidR="002D0444" w:rsidRPr="002D0444" w:rsidRDefault="002D0444" w:rsidP="002D0444">
            <w:pPr>
              <w:rPr>
                <w:sz w:val="24"/>
                <w:szCs w:val="24"/>
              </w:rPr>
            </w:pPr>
            <w:r w:rsidRPr="002D0444">
              <w:rPr>
                <w:sz w:val="24"/>
                <w:szCs w:val="24"/>
              </w:rPr>
              <w:t>Physical Education and Sport Develop</w:t>
            </w:r>
          </w:p>
          <w:p w:rsidR="002D0444" w:rsidRPr="002D0444" w:rsidRDefault="002D0444" w:rsidP="002D0444">
            <w:pPr>
              <w:rPr>
                <w:sz w:val="24"/>
                <w:szCs w:val="24"/>
              </w:rPr>
            </w:pPr>
            <w:r w:rsidRPr="002D0444">
              <w:rPr>
                <w:sz w:val="24"/>
                <w:szCs w:val="24"/>
              </w:rPr>
              <w:t>knowledge, skills and increase confidence</w:t>
            </w:r>
          </w:p>
          <w:p w:rsidR="002D0444" w:rsidRDefault="002D0444" w:rsidP="002D0444">
            <w:pPr>
              <w:rPr>
                <w:sz w:val="24"/>
                <w:szCs w:val="24"/>
              </w:rPr>
            </w:pPr>
            <w:proofErr w:type="gramStart"/>
            <w:r w:rsidRPr="002D0444">
              <w:rPr>
                <w:sz w:val="24"/>
                <w:szCs w:val="24"/>
              </w:rPr>
              <w:t>to</w:t>
            </w:r>
            <w:proofErr w:type="gramEnd"/>
            <w:r w:rsidRPr="002D0444">
              <w:rPr>
                <w:sz w:val="24"/>
                <w:szCs w:val="24"/>
              </w:rPr>
              <w:t xml:space="preserve"> teach </w:t>
            </w:r>
            <w:r>
              <w:rPr>
                <w:sz w:val="24"/>
                <w:szCs w:val="24"/>
              </w:rPr>
              <w:t xml:space="preserve">the </w:t>
            </w:r>
            <w:r w:rsidRPr="002D0444">
              <w:rPr>
                <w:sz w:val="24"/>
                <w:szCs w:val="24"/>
              </w:rPr>
              <w:t>whole child through sport.</w:t>
            </w:r>
          </w:p>
          <w:p w:rsidR="002D0444" w:rsidRDefault="002D0444" w:rsidP="002D0444">
            <w:pPr>
              <w:rPr>
                <w:sz w:val="24"/>
                <w:szCs w:val="24"/>
              </w:rPr>
            </w:pPr>
          </w:p>
          <w:p w:rsidR="004845A5" w:rsidRPr="002D0444" w:rsidRDefault="004845A5" w:rsidP="002D0444">
            <w:pPr>
              <w:rPr>
                <w:sz w:val="24"/>
                <w:szCs w:val="24"/>
              </w:rPr>
            </w:pPr>
            <w:r>
              <w:rPr>
                <w:sz w:val="24"/>
                <w:szCs w:val="24"/>
              </w:rPr>
              <w:t xml:space="preserve">New P.E Coordinator – Hannah </w:t>
            </w:r>
            <w:proofErr w:type="spellStart"/>
            <w:r>
              <w:rPr>
                <w:sz w:val="24"/>
                <w:szCs w:val="24"/>
              </w:rPr>
              <w:t>McNicholas</w:t>
            </w:r>
            <w:proofErr w:type="spellEnd"/>
          </w:p>
          <w:p w:rsidR="002D0444" w:rsidRPr="002D0444" w:rsidRDefault="002D0444" w:rsidP="002D0444">
            <w:pPr>
              <w:rPr>
                <w:sz w:val="24"/>
                <w:szCs w:val="24"/>
              </w:rPr>
            </w:pPr>
            <w:r w:rsidRPr="002D0444">
              <w:rPr>
                <w:sz w:val="24"/>
                <w:szCs w:val="24"/>
              </w:rPr>
              <w:t>Provide the PE coordinator with time to</w:t>
            </w:r>
          </w:p>
          <w:p w:rsidR="002D0444" w:rsidRPr="002D0444" w:rsidRDefault="002D0444" w:rsidP="002D0444">
            <w:pPr>
              <w:rPr>
                <w:sz w:val="24"/>
                <w:szCs w:val="24"/>
              </w:rPr>
            </w:pPr>
            <w:r>
              <w:rPr>
                <w:sz w:val="24"/>
                <w:szCs w:val="24"/>
              </w:rPr>
              <w:t xml:space="preserve">undertake an </w:t>
            </w:r>
            <w:r w:rsidRPr="002D0444">
              <w:rPr>
                <w:sz w:val="24"/>
                <w:szCs w:val="24"/>
              </w:rPr>
              <w:t>audit o</w:t>
            </w:r>
            <w:r>
              <w:rPr>
                <w:sz w:val="24"/>
                <w:szCs w:val="24"/>
              </w:rPr>
              <w:t xml:space="preserve">f our provision, observation of lessons, produce an </w:t>
            </w:r>
            <w:r w:rsidRPr="002D0444">
              <w:rPr>
                <w:sz w:val="24"/>
                <w:szCs w:val="24"/>
              </w:rPr>
              <w:t xml:space="preserve">action </w:t>
            </w:r>
            <w:r>
              <w:rPr>
                <w:sz w:val="24"/>
                <w:szCs w:val="24"/>
              </w:rPr>
              <w:t xml:space="preserve">plan for PE and organise teams, </w:t>
            </w:r>
            <w:r w:rsidRPr="002D0444">
              <w:rPr>
                <w:sz w:val="24"/>
                <w:szCs w:val="24"/>
              </w:rPr>
              <w:t>training and</w:t>
            </w:r>
          </w:p>
          <w:p w:rsidR="002D0444" w:rsidRDefault="002D0444" w:rsidP="002D0444">
            <w:pPr>
              <w:rPr>
                <w:sz w:val="24"/>
                <w:szCs w:val="24"/>
              </w:rPr>
            </w:pPr>
            <w:r w:rsidRPr="002D0444">
              <w:rPr>
                <w:sz w:val="24"/>
                <w:szCs w:val="24"/>
              </w:rPr>
              <w:t>activities across the whole school.</w:t>
            </w:r>
          </w:p>
          <w:p w:rsidR="004845A5" w:rsidRDefault="004845A5" w:rsidP="002D0444">
            <w:pPr>
              <w:rPr>
                <w:sz w:val="24"/>
                <w:szCs w:val="24"/>
              </w:rPr>
            </w:pPr>
          </w:p>
          <w:p w:rsidR="000C39DE" w:rsidRDefault="00077FA3" w:rsidP="002D0444">
            <w:pPr>
              <w:rPr>
                <w:sz w:val="24"/>
                <w:szCs w:val="24"/>
              </w:rPr>
            </w:pPr>
            <w:r>
              <w:rPr>
                <w:sz w:val="24"/>
                <w:szCs w:val="24"/>
              </w:rPr>
              <w:t>Get Set 4 P.E</w:t>
            </w:r>
          </w:p>
          <w:p w:rsidR="000C39DE" w:rsidRDefault="000C39DE" w:rsidP="002D0444">
            <w:pPr>
              <w:rPr>
                <w:sz w:val="24"/>
                <w:szCs w:val="24"/>
              </w:rPr>
            </w:pPr>
          </w:p>
          <w:p w:rsidR="000C39DE" w:rsidRDefault="000C39DE" w:rsidP="002D0444">
            <w:pPr>
              <w:rPr>
                <w:sz w:val="24"/>
                <w:szCs w:val="24"/>
              </w:rPr>
            </w:pPr>
          </w:p>
          <w:p w:rsidR="002D0444" w:rsidRPr="002D0444" w:rsidRDefault="002D0444" w:rsidP="002D0444">
            <w:pPr>
              <w:rPr>
                <w:sz w:val="24"/>
                <w:szCs w:val="24"/>
              </w:rPr>
            </w:pPr>
            <w:r w:rsidRPr="002D0444">
              <w:rPr>
                <w:sz w:val="24"/>
                <w:szCs w:val="24"/>
              </w:rPr>
              <w:t>Staff across the school have increased</w:t>
            </w:r>
          </w:p>
          <w:p w:rsidR="00EB67B9" w:rsidRDefault="002D0444" w:rsidP="002D0444">
            <w:pPr>
              <w:rPr>
                <w:sz w:val="24"/>
                <w:szCs w:val="24"/>
              </w:rPr>
            </w:pPr>
            <w:r>
              <w:rPr>
                <w:sz w:val="24"/>
                <w:szCs w:val="24"/>
              </w:rPr>
              <w:t xml:space="preserve">confidence, </w:t>
            </w:r>
            <w:r w:rsidRPr="002D0444">
              <w:rPr>
                <w:sz w:val="24"/>
                <w:szCs w:val="24"/>
              </w:rPr>
              <w:t>knowledg</w:t>
            </w:r>
            <w:r>
              <w:rPr>
                <w:sz w:val="24"/>
                <w:szCs w:val="24"/>
              </w:rPr>
              <w:t>e and skills in teaching PE and s</w:t>
            </w:r>
            <w:r w:rsidRPr="002D0444">
              <w:rPr>
                <w:sz w:val="24"/>
                <w:szCs w:val="24"/>
              </w:rPr>
              <w:t>chool Sport</w:t>
            </w:r>
          </w:p>
        </w:tc>
        <w:tc>
          <w:tcPr>
            <w:tcW w:w="5244" w:type="dxa"/>
          </w:tcPr>
          <w:p w:rsidR="002D0444" w:rsidRPr="002D0444" w:rsidRDefault="002D0444" w:rsidP="002D0444">
            <w:pPr>
              <w:rPr>
                <w:sz w:val="24"/>
                <w:szCs w:val="24"/>
              </w:rPr>
            </w:pPr>
            <w:r w:rsidRPr="002D0444">
              <w:rPr>
                <w:sz w:val="24"/>
                <w:szCs w:val="24"/>
              </w:rPr>
              <w:t>Employ a PE specialist to team teach</w:t>
            </w:r>
          </w:p>
          <w:p w:rsidR="002D0444" w:rsidRPr="002D0444" w:rsidRDefault="002D0444" w:rsidP="002D0444">
            <w:pPr>
              <w:rPr>
                <w:sz w:val="24"/>
                <w:szCs w:val="24"/>
              </w:rPr>
            </w:pPr>
            <w:r w:rsidRPr="002D0444">
              <w:rPr>
                <w:sz w:val="24"/>
                <w:szCs w:val="24"/>
              </w:rPr>
              <w:t>alongside teachers to raise standards</w:t>
            </w:r>
          </w:p>
          <w:p w:rsidR="002D0444" w:rsidRDefault="002D0444" w:rsidP="002D0444">
            <w:pPr>
              <w:rPr>
                <w:sz w:val="24"/>
                <w:szCs w:val="24"/>
              </w:rPr>
            </w:pPr>
            <w:r w:rsidRPr="002D0444">
              <w:rPr>
                <w:sz w:val="24"/>
                <w:szCs w:val="24"/>
              </w:rPr>
              <w:t>within physical education and Sport</w:t>
            </w:r>
            <w:r>
              <w:rPr>
                <w:sz w:val="24"/>
                <w:szCs w:val="24"/>
              </w:rPr>
              <w:t xml:space="preserve"> </w:t>
            </w:r>
          </w:p>
          <w:p w:rsidR="002D0444" w:rsidRDefault="004845A5" w:rsidP="002D0444">
            <w:pPr>
              <w:rPr>
                <w:sz w:val="24"/>
                <w:szCs w:val="24"/>
              </w:rPr>
            </w:pPr>
            <w:proofErr w:type="spellStart"/>
            <w:r>
              <w:rPr>
                <w:sz w:val="24"/>
                <w:szCs w:val="24"/>
              </w:rPr>
              <w:t>T</w:t>
            </w:r>
            <w:r w:rsidR="000C39DE">
              <w:rPr>
                <w:sz w:val="24"/>
                <w:szCs w:val="24"/>
              </w:rPr>
              <w:t>StL</w:t>
            </w:r>
            <w:proofErr w:type="spellEnd"/>
            <w:r w:rsidR="002D0444">
              <w:rPr>
                <w:sz w:val="24"/>
                <w:szCs w:val="24"/>
              </w:rPr>
              <w:t>- Palace for Life Foundation</w:t>
            </w:r>
            <w:r w:rsidR="00C7777C">
              <w:rPr>
                <w:sz w:val="24"/>
                <w:szCs w:val="24"/>
              </w:rPr>
              <w:t xml:space="preserve">                                         </w:t>
            </w:r>
          </w:p>
          <w:p w:rsidR="00655872" w:rsidRDefault="00655872" w:rsidP="002D0444">
            <w:pPr>
              <w:rPr>
                <w:sz w:val="24"/>
                <w:szCs w:val="24"/>
              </w:rPr>
            </w:pPr>
          </w:p>
          <w:p w:rsidR="002D0444" w:rsidRPr="002D0444" w:rsidRDefault="00C7777C" w:rsidP="002D0444">
            <w:pPr>
              <w:rPr>
                <w:sz w:val="24"/>
                <w:szCs w:val="24"/>
              </w:rPr>
            </w:pPr>
            <w:r>
              <w:rPr>
                <w:sz w:val="24"/>
                <w:szCs w:val="24"/>
              </w:rPr>
              <w:t xml:space="preserve">PE Coordinator – management, </w:t>
            </w:r>
            <w:r w:rsidR="002D0444">
              <w:rPr>
                <w:sz w:val="24"/>
                <w:szCs w:val="24"/>
              </w:rPr>
              <w:t xml:space="preserve">planning and organisation of </w:t>
            </w:r>
            <w:r w:rsidR="002D0444" w:rsidRPr="002D0444">
              <w:rPr>
                <w:sz w:val="24"/>
                <w:szCs w:val="24"/>
              </w:rPr>
              <w:t>whole school Physical education.</w:t>
            </w:r>
          </w:p>
          <w:p w:rsidR="002D0444" w:rsidRPr="002D0444" w:rsidRDefault="002D0444" w:rsidP="002D0444">
            <w:pPr>
              <w:rPr>
                <w:sz w:val="24"/>
                <w:szCs w:val="24"/>
              </w:rPr>
            </w:pPr>
            <w:r w:rsidRPr="002D0444">
              <w:rPr>
                <w:sz w:val="24"/>
                <w:szCs w:val="24"/>
              </w:rPr>
              <w:t>Release time off timetable.</w:t>
            </w:r>
          </w:p>
          <w:p w:rsidR="002D0444" w:rsidRDefault="002D0444" w:rsidP="002D0444">
            <w:pPr>
              <w:rPr>
                <w:sz w:val="24"/>
                <w:szCs w:val="24"/>
              </w:rPr>
            </w:pPr>
            <w:r w:rsidRPr="002D0444">
              <w:rPr>
                <w:sz w:val="24"/>
                <w:szCs w:val="24"/>
              </w:rPr>
              <w:t>This also inclu</w:t>
            </w:r>
            <w:r>
              <w:rPr>
                <w:sz w:val="24"/>
                <w:szCs w:val="24"/>
              </w:rPr>
              <w:t xml:space="preserve">des time for the PE Coordinator to take the </w:t>
            </w:r>
            <w:r w:rsidRPr="002D0444">
              <w:rPr>
                <w:sz w:val="24"/>
                <w:szCs w:val="24"/>
              </w:rPr>
              <w:t>school teams to events</w:t>
            </w:r>
            <w:r w:rsidR="00077FA3">
              <w:rPr>
                <w:sz w:val="24"/>
                <w:szCs w:val="24"/>
              </w:rPr>
              <w:t xml:space="preserve"> &amp; conduct pupil voice questionnaires </w:t>
            </w:r>
          </w:p>
          <w:p w:rsidR="002D0444" w:rsidRDefault="002D0444" w:rsidP="002D0444">
            <w:pPr>
              <w:rPr>
                <w:sz w:val="24"/>
                <w:szCs w:val="24"/>
              </w:rPr>
            </w:pPr>
          </w:p>
          <w:p w:rsidR="007C5CC6" w:rsidRPr="002D0444" w:rsidRDefault="007C5CC6" w:rsidP="002D0444">
            <w:pPr>
              <w:rPr>
                <w:sz w:val="24"/>
                <w:szCs w:val="24"/>
              </w:rPr>
            </w:pPr>
          </w:p>
          <w:p w:rsidR="000C39DE" w:rsidRDefault="000C39DE" w:rsidP="002D0444">
            <w:pPr>
              <w:rPr>
                <w:sz w:val="24"/>
                <w:szCs w:val="24"/>
              </w:rPr>
            </w:pPr>
            <w:r>
              <w:rPr>
                <w:sz w:val="24"/>
                <w:szCs w:val="24"/>
              </w:rPr>
              <w:t>Purchase of a scheme for coverage, skills and progression</w:t>
            </w:r>
          </w:p>
          <w:p w:rsidR="000C39DE" w:rsidRDefault="000C39DE" w:rsidP="002D0444">
            <w:pPr>
              <w:rPr>
                <w:sz w:val="24"/>
                <w:szCs w:val="24"/>
              </w:rPr>
            </w:pPr>
          </w:p>
          <w:p w:rsidR="002D0444" w:rsidRPr="002D0444" w:rsidRDefault="007C5CC6" w:rsidP="002D0444">
            <w:pPr>
              <w:rPr>
                <w:sz w:val="24"/>
                <w:szCs w:val="24"/>
              </w:rPr>
            </w:pPr>
            <w:r>
              <w:rPr>
                <w:sz w:val="24"/>
                <w:szCs w:val="24"/>
              </w:rPr>
              <w:t xml:space="preserve">Continuous Professional </w:t>
            </w:r>
            <w:r w:rsidR="002D0444" w:rsidRPr="002D0444">
              <w:rPr>
                <w:sz w:val="24"/>
                <w:szCs w:val="24"/>
              </w:rPr>
              <w:t>Development</w:t>
            </w:r>
          </w:p>
          <w:p w:rsidR="006D22A8" w:rsidRDefault="00E97BE2" w:rsidP="002D0444">
            <w:pPr>
              <w:rPr>
                <w:sz w:val="24"/>
                <w:szCs w:val="24"/>
              </w:rPr>
            </w:pPr>
            <w:r>
              <w:rPr>
                <w:sz w:val="24"/>
                <w:szCs w:val="24"/>
              </w:rPr>
              <w:t xml:space="preserve">Once a term </w:t>
            </w:r>
            <w:r w:rsidR="006D22A8">
              <w:rPr>
                <w:sz w:val="24"/>
                <w:szCs w:val="24"/>
              </w:rPr>
              <w:t xml:space="preserve">St </w:t>
            </w:r>
            <w:r w:rsidR="000C39DE">
              <w:rPr>
                <w:sz w:val="24"/>
                <w:szCs w:val="24"/>
              </w:rPr>
              <w:t xml:space="preserve">Chad’s </w:t>
            </w:r>
            <w:proofErr w:type="gramStart"/>
            <w:r w:rsidR="000C39DE">
              <w:rPr>
                <w:sz w:val="24"/>
                <w:szCs w:val="24"/>
              </w:rPr>
              <w:t>is offered</w:t>
            </w:r>
            <w:proofErr w:type="gramEnd"/>
            <w:r w:rsidR="000C39DE">
              <w:rPr>
                <w:sz w:val="24"/>
                <w:szCs w:val="24"/>
              </w:rPr>
              <w:t xml:space="preserve"> free </w:t>
            </w:r>
            <w:r>
              <w:rPr>
                <w:sz w:val="24"/>
                <w:szCs w:val="24"/>
              </w:rPr>
              <w:t>CPD</w:t>
            </w:r>
            <w:r w:rsidR="000C39DE">
              <w:rPr>
                <w:sz w:val="24"/>
                <w:szCs w:val="24"/>
              </w:rPr>
              <w:t xml:space="preserve"> Staff through PFL</w:t>
            </w:r>
            <w:r w:rsidR="006D22A8">
              <w:rPr>
                <w:sz w:val="24"/>
                <w:szCs w:val="24"/>
              </w:rPr>
              <w:t>.</w:t>
            </w:r>
          </w:p>
        </w:tc>
        <w:tc>
          <w:tcPr>
            <w:tcW w:w="1418" w:type="dxa"/>
          </w:tcPr>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6E364B" w:rsidP="00EB67B9">
            <w:pPr>
              <w:rPr>
                <w:sz w:val="24"/>
                <w:szCs w:val="24"/>
              </w:rPr>
            </w:pPr>
            <w:r>
              <w:rPr>
                <w:sz w:val="24"/>
                <w:szCs w:val="24"/>
              </w:rPr>
              <w:t>£8</w:t>
            </w:r>
            <w:r w:rsidR="002D0444">
              <w:rPr>
                <w:sz w:val="24"/>
                <w:szCs w:val="24"/>
              </w:rPr>
              <w:t>00</w:t>
            </w: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0C39DE" w:rsidRDefault="005602A2" w:rsidP="00EB67B9">
            <w:pPr>
              <w:rPr>
                <w:sz w:val="24"/>
                <w:szCs w:val="24"/>
              </w:rPr>
            </w:pPr>
            <w:r>
              <w:rPr>
                <w:sz w:val="24"/>
                <w:szCs w:val="24"/>
              </w:rPr>
              <w:t>TBC</w:t>
            </w:r>
          </w:p>
          <w:p w:rsidR="000C39DE" w:rsidRDefault="000C39DE" w:rsidP="00EB67B9">
            <w:pPr>
              <w:rPr>
                <w:sz w:val="24"/>
                <w:szCs w:val="24"/>
              </w:rPr>
            </w:pPr>
          </w:p>
          <w:p w:rsidR="000C39DE" w:rsidRDefault="000C39DE" w:rsidP="00EB67B9">
            <w:pPr>
              <w:rPr>
                <w:sz w:val="24"/>
                <w:szCs w:val="24"/>
              </w:rPr>
            </w:pPr>
          </w:p>
          <w:p w:rsidR="002D0444" w:rsidRDefault="000C39DE" w:rsidP="00EB67B9">
            <w:pPr>
              <w:rPr>
                <w:sz w:val="24"/>
                <w:szCs w:val="24"/>
              </w:rPr>
            </w:pPr>
            <w:r>
              <w:rPr>
                <w:sz w:val="24"/>
                <w:szCs w:val="24"/>
              </w:rPr>
              <w:t>Free</w:t>
            </w:r>
          </w:p>
        </w:tc>
        <w:tc>
          <w:tcPr>
            <w:tcW w:w="3613" w:type="dxa"/>
          </w:tcPr>
          <w:p w:rsidR="00EB67B9" w:rsidRDefault="00EB67B9" w:rsidP="00EB67B9">
            <w:pPr>
              <w:rPr>
                <w:sz w:val="24"/>
                <w:szCs w:val="24"/>
              </w:rPr>
            </w:pPr>
          </w:p>
        </w:tc>
      </w:tr>
      <w:tr w:rsidR="002D0444" w:rsidTr="00E97BE2">
        <w:trPr>
          <w:trHeight w:val="684"/>
        </w:trPr>
        <w:tc>
          <w:tcPr>
            <w:tcW w:w="11619" w:type="dxa"/>
            <w:gridSpan w:val="3"/>
            <w:shd w:val="clear" w:color="auto" w:fill="FFC5C5"/>
          </w:tcPr>
          <w:p w:rsidR="002D0444" w:rsidRDefault="00CB338B" w:rsidP="00EB67B9">
            <w:pPr>
              <w:rPr>
                <w:sz w:val="24"/>
                <w:szCs w:val="24"/>
              </w:rPr>
            </w:pPr>
            <w:r>
              <w:rPr>
                <w:sz w:val="24"/>
                <w:szCs w:val="24"/>
              </w:rPr>
              <w:t>Key Indictor 3</w:t>
            </w:r>
            <w:r w:rsidRPr="00CB338B">
              <w:rPr>
                <w:sz w:val="24"/>
                <w:szCs w:val="24"/>
              </w:rPr>
              <w:t>:</w:t>
            </w:r>
            <w:r>
              <w:t xml:space="preserve"> </w:t>
            </w:r>
            <w:r w:rsidRPr="00CB338B">
              <w:rPr>
                <w:sz w:val="24"/>
                <w:szCs w:val="24"/>
              </w:rPr>
              <w:t>To introduce a diverse range of sporting activities</w:t>
            </w:r>
          </w:p>
        </w:tc>
        <w:tc>
          <w:tcPr>
            <w:tcW w:w="3613" w:type="dxa"/>
            <w:shd w:val="clear" w:color="auto" w:fill="FFC5C5"/>
          </w:tcPr>
          <w:p w:rsidR="002D0444" w:rsidRDefault="00CB338B" w:rsidP="00EB67B9">
            <w:pPr>
              <w:rPr>
                <w:sz w:val="24"/>
                <w:szCs w:val="24"/>
              </w:rPr>
            </w:pPr>
            <w:r w:rsidRPr="00CB338B">
              <w:rPr>
                <w:sz w:val="24"/>
                <w:szCs w:val="24"/>
              </w:rPr>
              <w:t>Percentage of total allocation:</w:t>
            </w:r>
          </w:p>
          <w:p w:rsidR="00F138D7" w:rsidRDefault="005602A2" w:rsidP="00EB67B9">
            <w:pPr>
              <w:rPr>
                <w:sz w:val="24"/>
                <w:szCs w:val="24"/>
              </w:rPr>
            </w:pPr>
            <w:r>
              <w:rPr>
                <w:sz w:val="24"/>
                <w:szCs w:val="24"/>
              </w:rPr>
              <w:t>TBC</w:t>
            </w:r>
            <w:r w:rsidR="00F138D7">
              <w:rPr>
                <w:sz w:val="24"/>
                <w:szCs w:val="24"/>
              </w:rPr>
              <w:t>%</w:t>
            </w:r>
          </w:p>
        </w:tc>
      </w:tr>
      <w:tr w:rsidR="007C5CC6" w:rsidTr="00E97BE2">
        <w:trPr>
          <w:trHeight w:val="758"/>
        </w:trPr>
        <w:tc>
          <w:tcPr>
            <w:tcW w:w="4957" w:type="dxa"/>
            <w:shd w:val="clear" w:color="auto" w:fill="FFDDDD"/>
          </w:tcPr>
          <w:p w:rsidR="007C5CC6" w:rsidRDefault="007C5CC6" w:rsidP="00EB67B9">
            <w:r>
              <w:rPr>
                <w:sz w:val="24"/>
                <w:szCs w:val="24"/>
              </w:rPr>
              <w:t>School focus with clarity on intended impact on pupils:</w:t>
            </w:r>
          </w:p>
        </w:tc>
        <w:tc>
          <w:tcPr>
            <w:tcW w:w="5244" w:type="dxa"/>
            <w:shd w:val="clear" w:color="auto" w:fill="FFDDDD"/>
          </w:tcPr>
          <w:p w:rsidR="007C5CC6" w:rsidRDefault="007C5CC6" w:rsidP="00EB67B9">
            <w:pPr>
              <w:rPr>
                <w:sz w:val="24"/>
                <w:szCs w:val="24"/>
              </w:rPr>
            </w:pPr>
            <w:r>
              <w:rPr>
                <w:sz w:val="24"/>
                <w:szCs w:val="24"/>
              </w:rPr>
              <w:t>Actions to achieve:</w:t>
            </w:r>
          </w:p>
        </w:tc>
        <w:tc>
          <w:tcPr>
            <w:tcW w:w="1418" w:type="dxa"/>
            <w:shd w:val="clear" w:color="auto" w:fill="FFDDDD"/>
          </w:tcPr>
          <w:p w:rsidR="007C5CC6" w:rsidRDefault="007C5CC6" w:rsidP="00EB67B9">
            <w:pPr>
              <w:rPr>
                <w:sz w:val="24"/>
                <w:szCs w:val="24"/>
              </w:rPr>
            </w:pPr>
            <w:r>
              <w:rPr>
                <w:sz w:val="24"/>
                <w:szCs w:val="24"/>
              </w:rPr>
              <w:t>Funding allocated:</w:t>
            </w:r>
          </w:p>
        </w:tc>
        <w:tc>
          <w:tcPr>
            <w:tcW w:w="3613" w:type="dxa"/>
            <w:shd w:val="clear" w:color="auto" w:fill="FFDDDD"/>
          </w:tcPr>
          <w:p w:rsidR="007C5CC6" w:rsidRPr="007C5CC6" w:rsidRDefault="007C5CC6" w:rsidP="007C5CC6">
            <w:pPr>
              <w:rPr>
                <w:sz w:val="24"/>
                <w:szCs w:val="24"/>
              </w:rPr>
            </w:pPr>
            <w:r w:rsidRPr="007C5CC6">
              <w:rPr>
                <w:sz w:val="24"/>
                <w:szCs w:val="24"/>
              </w:rPr>
              <w:t>Evidence impact</w:t>
            </w:r>
          </w:p>
          <w:p w:rsidR="007C5CC6" w:rsidRDefault="007C5CC6" w:rsidP="007C5CC6">
            <w:pPr>
              <w:rPr>
                <w:sz w:val="24"/>
                <w:szCs w:val="24"/>
              </w:rPr>
            </w:pPr>
            <w:r>
              <w:rPr>
                <w:sz w:val="24"/>
                <w:szCs w:val="24"/>
              </w:rPr>
              <w:t>Suggested next steps:</w:t>
            </w:r>
          </w:p>
        </w:tc>
      </w:tr>
      <w:tr w:rsidR="00EB67B9" w:rsidTr="00E97BE2">
        <w:trPr>
          <w:trHeight w:val="1107"/>
        </w:trPr>
        <w:tc>
          <w:tcPr>
            <w:tcW w:w="4957" w:type="dxa"/>
          </w:tcPr>
          <w:p w:rsidR="007C5CC6" w:rsidRPr="007C5CC6" w:rsidRDefault="00CB338B" w:rsidP="00EB67B9">
            <w:pPr>
              <w:rPr>
                <w:sz w:val="24"/>
                <w:szCs w:val="24"/>
              </w:rPr>
            </w:pPr>
            <w:r w:rsidRPr="007C5CC6">
              <w:rPr>
                <w:sz w:val="24"/>
                <w:szCs w:val="24"/>
              </w:rPr>
              <w:t xml:space="preserve">Continue to offer a wider range of activities both within and outside the curriculum in order to get more pupils involved. </w:t>
            </w:r>
            <w:r w:rsidR="00077FA3">
              <w:rPr>
                <w:sz w:val="24"/>
                <w:szCs w:val="24"/>
              </w:rPr>
              <w:t>Increase KS1 club offer.</w:t>
            </w:r>
          </w:p>
          <w:p w:rsidR="007C5CC6" w:rsidRDefault="007C5CC6" w:rsidP="00EB67B9">
            <w:pPr>
              <w:rPr>
                <w:sz w:val="24"/>
                <w:szCs w:val="24"/>
              </w:rPr>
            </w:pPr>
          </w:p>
          <w:p w:rsidR="006D22A8" w:rsidRDefault="005602A2" w:rsidP="00EB67B9">
            <w:pPr>
              <w:rPr>
                <w:sz w:val="24"/>
                <w:szCs w:val="24"/>
              </w:rPr>
            </w:pPr>
            <w:r>
              <w:rPr>
                <w:sz w:val="24"/>
                <w:szCs w:val="24"/>
              </w:rPr>
              <w:t>Focus on SEND</w:t>
            </w:r>
            <w:r w:rsidR="00CB338B" w:rsidRPr="007C5CC6">
              <w:rPr>
                <w:sz w:val="24"/>
                <w:szCs w:val="24"/>
              </w:rPr>
              <w:t xml:space="preserve"> pupils who </w:t>
            </w:r>
            <w:r>
              <w:rPr>
                <w:sz w:val="24"/>
                <w:szCs w:val="24"/>
              </w:rPr>
              <w:t xml:space="preserve">may feel excluded from class lessons or </w:t>
            </w:r>
            <w:r w:rsidR="00CB338B" w:rsidRPr="007C5CC6">
              <w:rPr>
                <w:sz w:val="24"/>
                <w:szCs w:val="24"/>
              </w:rPr>
              <w:t>do not take up additional PE and S</w:t>
            </w:r>
            <w:r w:rsidR="007C5CC6">
              <w:rPr>
                <w:sz w:val="24"/>
                <w:szCs w:val="24"/>
              </w:rPr>
              <w:t xml:space="preserve">port opportunities </w:t>
            </w:r>
          </w:p>
          <w:p w:rsidR="007C5CC6" w:rsidRDefault="007C5CC6" w:rsidP="00EB67B9">
            <w:pPr>
              <w:rPr>
                <w:sz w:val="24"/>
                <w:szCs w:val="24"/>
              </w:rPr>
            </w:pPr>
          </w:p>
          <w:p w:rsidR="005602A2" w:rsidRDefault="005602A2" w:rsidP="00EB67B9">
            <w:pPr>
              <w:rPr>
                <w:sz w:val="24"/>
                <w:szCs w:val="24"/>
              </w:rPr>
            </w:pPr>
            <w:r>
              <w:rPr>
                <w:sz w:val="24"/>
                <w:szCs w:val="24"/>
              </w:rPr>
              <w:lastRenderedPageBreak/>
              <w:t xml:space="preserve">Continue to </w:t>
            </w:r>
            <w:r w:rsidR="00363E4E">
              <w:rPr>
                <w:sz w:val="24"/>
                <w:szCs w:val="24"/>
              </w:rPr>
              <w:t>participate in sporting events through the Umbrella Trust and CSSP</w:t>
            </w:r>
          </w:p>
          <w:p w:rsidR="00077FA3" w:rsidRDefault="00077FA3" w:rsidP="00EB67B9">
            <w:pPr>
              <w:rPr>
                <w:sz w:val="24"/>
                <w:szCs w:val="24"/>
              </w:rPr>
            </w:pPr>
          </w:p>
          <w:p w:rsidR="00077FA3" w:rsidRDefault="00077FA3" w:rsidP="00EB67B9">
            <w:pPr>
              <w:rPr>
                <w:sz w:val="24"/>
                <w:szCs w:val="24"/>
              </w:rPr>
            </w:pPr>
            <w:r>
              <w:rPr>
                <w:sz w:val="24"/>
                <w:szCs w:val="24"/>
              </w:rPr>
              <w:t>Run a number of in-house competitions/activities.</w:t>
            </w:r>
          </w:p>
        </w:tc>
        <w:tc>
          <w:tcPr>
            <w:tcW w:w="5244" w:type="dxa"/>
          </w:tcPr>
          <w:p w:rsidR="007C5CC6" w:rsidRDefault="007C5CC6" w:rsidP="007C5CC6">
            <w:pPr>
              <w:rPr>
                <w:sz w:val="24"/>
                <w:szCs w:val="24"/>
              </w:rPr>
            </w:pPr>
            <w:r>
              <w:rPr>
                <w:sz w:val="24"/>
                <w:szCs w:val="24"/>
              </w:rPr>
              <w:lastRenderedPageBreak/>
              <w:t xml:space="preserve">Undertake all opportunities </w:t>
            </w:r>
            <w:r w:rsidRPr="007C5CC6">
              <w:rPr>
                <w:sz w:val="24"/>
                <w:szCs w:val="24"/>
              </w:rPr>
              <w:t>of</w:t>
            </w:r>
            <w:r>
              <w:rPr>
                <w:sz w:val="24"/>
                <w:szCs w:val="24"/>
              </w:rPr>
              <w:t xml:space="preserve">fered by the sports partnership </w:t>
            </w:r>
            <w:r w:rsidRPr="007C5CC6">
              <w:rPr>
                <w:sz w:val="24"/>
                <w:szCs w:val="24"/>
              </w:rPr>
              <w:t xml:space="preserve">and </w:t>
            </w:r>
            <w:r>
              <w:rPr>
                <w:sz w:val="24"/>
                <w:szCs w:val="24"/>
              </w:rPr>
              <w:t>other</w:t>
            </w:r>
            <w:r w:rsidRPr="007C5CC6">
              <w:rPr>
                <w:sz w:val="24"/>
                <w:szCs w:val="24"/>
              </w:rPr>
              <w:t xml:space="preserve"> organisations.</w:t>
            </w:r>
          </w:p>
          <w:p w:rsidR="007C5CC6" w:rsidRPr="007C5CC6" w:rsidRDefault="007C5CC6" w:rsidP="007C5CC6">
            <w:pPr>
              <w:rPr>
                <w:sz w:val="24"/>
                <w:szCs w:val="24"/>
              </w:rPr>
            </w:pPr>
          </w:p>
          <w:p w:rsidR="00E97BE2" w:rsidRDefault="00E97BE2" w:rsidP="007C5CC6">
            <w:pPr>
              <w:rPr>
                <w:sz w:val="24"/>
                <w:szCs w:val="24"/>
              </w:rPr>
            </w:pPr>
          </w:p>
          <w:p w:rsidR="00077FA3" w:rsidRDefault="00077FA3" w:rsidP="007C5CC6">
            <w:pPr>
              <w:rPr>
                <w:sz w:val="24"/>
                <w:szCs w:val="24"/>
              </w:rPr>
            </w:pPr>
          </w:p>
          <w:p w:rsidR="007C5CC6" w:rsidRDefault="005602A2" w:rsidP="007C5CC6">
            <w:pPr>
              <w:rPr>
                <w:sz w:val="24"/>
                <w:szCs w:val="24"/>
              </w:rPr>
            </w:pPr>
            <w:r>
              <w:rPr>
                <w:sz w:val="24"/>
                <w:szCs w:val="24"/>
              </w:rPr>
              <w:t>Tues- Fri 9:30-10:30 SEND sessions with CT</w:t>
            </w:r>
          </w:p>
          <w:p w:rsidR="00E97BE2" w:rsidRDefault="005602A2" w:rsidP="007C5CC6">
            <w:pPr>
              <w:rPr>
                <w:sz w:val="24"/>
                <w:szCs w:val="24"/>
              </w:rPr>
            </w:pPr>
            <w:proofErr w:type="spellStart"/>
            <w:r>
              <w:rPr>
                <w:sz w:val="24"/>
                <w:szCs w:val="24"/>
              </w:rPr>
              <w:t>Penathlon</w:t>
            </w:r>
            <w:proofErr w:type="spellEnd"/>
            <w:r>
              <w:rPr>
                <w:sz w:val="24"/>
                <w:szCs w:val="24"/>
              </w:rPr>
              <w:t xml:space="preserve"> </w:t>
            </w:r>
            <w:r w:rsidR="00077FA3">
              <w:rPr>
                <w:sz w:val="24"/>
                <w:szCs w:val="24"/>
              </w:rPr>
              <w:t>–</w:t>
            </w:r>
            <w:r>
              <w:rPr>
                <w:sz w:val="24"/>
                <w:szCs w:val="24"/>
              </w:rPr>
              <w:t xml:space="preserve"> Comp</w:t>
            </w:r>
          </w:p>
          <w:p w:rsidR="00077FA3" w:rsidRDefault="00077FA3" w:rsidP="007C5CC6">
            <w:pPr>
              <w:rPr>
                <w:sz w:val="24"/>
                <w:szCs w:val="24"/>
              </w:rPr>
            </w:pPr>
          </w:p>
          <w:p w:rsidR="00077FA3" w:rsidRDefault="00077FA3" w:rsidP="007C5CC6">
            <w:pPr>
              <w:rPr>
                <w:sz w:val="24"/>
                <w:szCs w:val="24"/>
              </w:rPr>
            </w:pPr>
          </w:p>
          <w:p w:rsidR="00077FA3" w:rsidRDefault="00077FA3" w:rsidP="007C5CC6">
            <w:pPr>
              <w:rPr>
                <w:sz w:val="24"/>
                <w:szCs w:val="24"/>
              </w:rPr>
            </w:pPr>
            <w:r>
              <w:rPr>
                <w:sz w:val="24"/>
                <w:szCs w:val="24"/>
              </w:rPr>
              <w:lastRenderedPageBreak/>
              <w:t>Attend all UT competitions</w:t>
            </w:r>
          </w:p>
          <w:p w:rsidR="00077FA3" w:rsidRDefault="00077FA3" w:rsidP="007C5CC6">
            <w:pPr>
              <w:rPr>
                <w:sz w:val="24"/>
                <w:szCs w:val="24"/>
              </w:rPr>
            </w:pPr>
            <w:r>
              <w:rPr>
                <w:sz w:val="24"/>
                <w:szCs w:val="24"/>
              </w:rPr>
              <w:t>Lead on the Catholic Swimming Gala</w:t>
            </w:r>
          </w:p>
          <w:p w:rsidR="00077FA3" w:rsidRDefault="00077FA3" w:rsidP="007C5CC6">
            <w:pPr>
              <w:rPr>
                <w:sz w:val="24"/>
                <w:szCs w:val="24"/>
              </w:rPr>
            </w:pPr>
          </w:p>
          <w:p w:rsidR="00077FA3" w:rsidRDefault="00077FA3" w:rsidP="007C5CC6">
            <w:pPr>
              <w:rPr>
                <w:sz w:val="24"/>
                <w:szCs w:val="24"/>
              </w:rPr>
            </w:pPr>
            <w:r>
              <w:rPr>
                <w:sz w:val="24"/>
                <w:szCs w:val="24"/>
              </w:rPr>
              <w:t>Devise a timetable of inter house comp – cricket/</w:t>
            </w:r>
            <w:proofErr w:type="spellStart"/>
            <w:r>
              <w:rPr>
                <w:sz w:val="24"/>
                <w:szCs w:val="24"/>
              </w:rPr>
              <w:t>rounders</w:t>
            </w:r>
            <w:proofErr w:type="spellEnd"/>
            <w:r>
              <w:rPr>
                <w:sz w:val="24"/>
                <w:szCs w:val="24"/>
              </w:rPr>
              <w:t xml:space="preserve">/golf etc. </w:t>
            </w:r>
          </w:p>
          <w:p w:rsidR="007C5CC6" w:rsidRDefault="007C5CC6" w:rsidP="007C5CC6">
            <w:pPr>
              <w:rPr>
                <w:sz w:val="24"/>
                <w:szCs w:val="24"/>
              </w:rPr>
            </w:pPr>
          </w:p>
        </w:tc>
        <w:tc>
          <w:tcPr>
            <w:tcW w:w="1418" w:type="dxa"/>
          </w:tcPr>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5602A2" w:rsidP="00EB67B9">
            <w:pPr>
              <w:rPr>
                <w:sz w:val="24"/>
                <w:szCs w:val="24"/>
              </w:rPr>
            </w:pPr>
            <w:r>
              <w:rPr>
                <w:sz w:val="24"/>
                <w:szCs w:val="24"/>
              </w:rPr>
              <w:t>Part of the SLA with PFL</w:t>
            </w:r>
          </w:p>
          <w:p w:rsidR="007C5CC6" w:rsidRDefault="007C5CC6" w:rsidP="00EB67B9">
            <w:pPr>
              <w:rPr>
                <w:sz w:val="24"/>
                <w:szCs w:val="24"/>
              </w:rPr>
            </w:pPr>
          </w:p>
          <w:p w:rsidR="007C5CC6" w:rsidRDefault="007C5CC6" w:rsidP="00EB67B9">
            <w:pPr>
              <w:rPr>
                <w:sz w:val="24"/>
                <w:szCs w:val="24"/>
              </w:rPr>
            </w:pPr>
          </w:p>
          <w:p w:rsidR="007C5CC6" w:rsidRDefault="00077FA3" w:rsidP="00EB67B9">
            <w:pPr>
              <w:rPr>
                <w:sz w:val="24"/>
                <w:szCs w:val="24"/>
              </w:rPr>
            </w:pPr>
            <w:r>
              <w:rPr>
                <w:sz w:val="24"/>
                <w:szCs w:val="24"/>
              </w:rPr>
              <w:lastRenderedPageBreak/>
              <w:t>£50</w:t>
            </w:r>
          </w:p>
          <w:p w:rsidR="006D22A8" w:rsidRDefault="00077FA3" w:rsidP="00EB67B9">
            <w:pPr>
              <w:rPr>
                <w:sz w:val="24"/>
                <w:szCs w:val="24"/>
              </w:rPr>
            </w:pPr>
            <w:r>
              <w:rPr>
                <w:sz w:val="24"/>
                <w:szCs w:val="24"/>
              </w:rPr>
              <w:t>£150</w:t>
            </w:r>
          </w:p>
          <w:p w:rsidR="007C5CC6" w:rsidRDefault="007C5CC6" w:rsidP="00EB67B9">
            <w:pPr>
              <w:rPr>
                <w:sz w:val="24"/>
                <w:szCs w:val="24"/>
              </w:rPr>
            </w:pPr>
          </w:p>
        </w:tc>
        <w:tc>
          <w:tcPr>
            <w:tcW w:w="3613" w:type="dxa"/>
          </w:tcPr>
          <w:p w:rsidR="00EB67B9" w:rsidRDefault="00EB67B9" w:rsidP="00EB67B9">
            <w:pPr>
              <w:rPr>
                <w:sz w:val="24"/>
                <w:szCs w:val="24"/>
              </w:rPr>
            </w:pPr>
          </w:p>
        </w:tc>
      </w:tr>
      <w:tr w:rsidR="006E364B" w:rsidTr="00E97BE2">
        <w:trPr>
          <w:trHeight w:val="684"/>
        </w:trPr>
        <w:tc>
          <w:tcPr>
            <w:tcW w:w="11619" w:type="dxa"/>
            <w:gridSpan w:val="3"/>
            <w:shd w:val="clear" w:color="auto" w:fill="FFC5C5"/>
          </w:tcPr>
          <w:p w:rsidR="006E364B" w:rsidRDefault="006E364B" w:rsidP="006E364B">
            <w:pPr>
              <w:rPr>
                <w:sz w:val="24"/>
                <w:szCs w:val="24"/>
              </w:rPr>
            </w:pPr>
            <w:r>
              <w:rPr>
                <w:sz w:val="24"/>
                <w:szCs w:val="24"/>
              </w:rPr>
              <w:t>Key Indictor 4</w:t>
            </w:r>
            <w:r w:rsidRPr="00CB338B">
              <w:rPr>
                <w:sz w:val="24"/>
                <w:szCs w:val="24"/>
              </w:rPr>
              <w:t>:</w:t>
            </w:r>
            <w:r>
              <w:t xml:space="preserve"> </w:t>
            </w:r>
            <w:r w:rsidRPr="006E364B">
              <w:rPr>
                <w:sz w:val="24"/>
                <w:szCs w:val="24"/>
              </w:rPr>
              <w:t>To increase the number of children able to confidently swim 25m</w:t>
            </w:r>
          </w:p>
        </w:tc>
        <w:tc>
          <w:tcPr>
            <w:tcW w:w="3613" w:type="dxa"/>
            <w:shd w:val="clear" w:color="auto" w:fill="FFC5C5"/>
          </w:tcPr>
          <w:p w:rsidR="006E364B" w:rsidRDefault="006E364B" w:rsidP="006E364B">
            <w:pPr>
              <w:rPr>
                <w:sz w:val="24"/>
                <w:szCs w:val="24"/>
              </w:rPr>
            </w:pPr>
            <w:r w:rsidRPr="00CB338B">
              <w:rPr>
                <w:sz w:val="24"/>
                <w:szCs w:val="24"/>
              </w:rPr>
              <w:t>Percentage of total allocation:</w:t>
            </w:r>
          </w:p>
          <w:p w:rsidR="00F138D7" w:rsidRDefault="00077FA3" w:rsidP="006E364B">
            <w:pPr>
              <w:rPr>
                <w:sz w:val="24"/>
                <w:szCs w:val="24"/>
              </w:rPr>
            </w:pPr>
            <w:r>
              <w:rPr>
                <w:sz w:val="24"/>
                <w:szCs w:val="24"/>
              </w:rPr>
              <w:t>1</w:t>
            </w:r>
            <w:r w:rsidR="00F138D7">
              <w:rPr>
                <w:sz w:val="24"/>
                <w:szCs w:val="24"/>
              </w:rPr>
              <w:t>%</w:t>
            </w:r>
          </w:p>
        </w:tc>
      </w:tr>
      <w:tr w:rsidR="006E364B" w:rsidTr="00E97BE2">
        <w:trPr>
          <w:trHeight w:val="758"/>
        </w:trPr>
        <w:tc>
          <w:tcPr>
            <w:tcW w:w="4957" w:type="dxa"/>
            <w:shd w:val="clear" w:color="auto" w:fill="FFDDDD"/>
          </w:tcPr>
          <w:p w:rsidR="006E364B" w:rsidRDefault="006E364B" w:rsidP="006E364B">
            <w:r>
              <w:rPr>
                <w:sz w:val="24"/>
                <w:szCs w:val="24"/>
              </w:rPr>
              <w:t>School focus with clarity on intended impact on pupils:</w:t>
            </w:r>
          </w:p>
        </w:tc>
        <w:tc>
          <w:tcPr>
            <w:tcW w:w="5244" w:type="dxa"/>
            <w:shd w:val="clear" w:color="auto" w:fill="FFDDDD"/>
          </w:tcPr>
          <w:p w:rsidR="006E364B" w:rsidRDefault="006E364B" w:rsidP="006E364B">
            <w:pPr>
              <w:rPr>
                <w:sz w:val="24"/>
                <w:szCs w:val="24"/>
              </w:rPr>
            </w:pPr>
            <w:r>
              <w:rPr>
                <w:sz w:val="24"/>
                <w:szCs w:val="24"/>
              </w:rPr>
              <w:t>Actions to achieve:</w:t>
            </w:r>
          </w:p>
        </w:tc>
        <w:tc>
          <w:tcPr>
            <w:tcW w:w="1418" w:type="dxa"/>
            <w:shd w:val="clear" w:color="auto" w:fill="FFDDDD"/>
          </w:tcPr>
          <w:p w:rsidR="006E364B" w:rsidRDefault="006E364B" w:rsidP="006E364B">
            <w:pPr>
              <w:rPr>
                <w:sz w:val="24"/>
                <w:szCs w:val="24"/>
              </w:rPr>
            </w:pPr>
            <w:r>
              <w:rPr>
                <w:sz w:val="24"/>
                <w:szCs w:val="24"/>
              </w:rPr>
              <w:t>Funding allocated:</w:t>
            </w:r>
          </w:p>
        </w:tc>
        <w:tc>
          <w:tcPr>
            <w:tcW w:w="3613" w:type="dxa"/>
            <w:shd w:val="clear" w:color="auto" w:fill="FFDDDD"/>
          </w:tcPr>
          <w:p w:rsidR="006E364B" w:rsidRPr="007C5CC6" w:rsidRDefault="006E364B" w:rsidP="006E364B">
            <w:pPr>
              <w:rPr>
                <w:sz w:val="24"/>
                <w:szCs w:val="24"/>
              </w:rPr>
            </w:pPr>
            <w:r w:rsidRPr="007C5CC6">
              <w:rPr>
                <w:sz w:val="24"/>
                <w:szCs w:val="24"/>
              </w:rPr>
              <w:t>Evidence impact</w:t>
            </w:r>
          </w:p>
          <w:p w:rsidR="006E364B" w:rsidRDefault="006E364B" w:rsidP="006E364B">
            <w:pPr>
              <w:rPr>
                <w:sz w:val="24"/>
                <w:szCs w:val="24"/>
              </w:rPr>
            </w:pPr>
            <w:r>
              <w:rPr>
                <w:sz w:val="24"/>
                <w:szCs w:val="24"/>
              </w:rPr>
              <w:t>Suggested next steps:</w:t>
            </w:r>
          </w:p>
        </w:tc>
      </w:tr>
      <w:tr w:rsidR="006E364B" w:rsidTr="00E97BE2">
        <w:trPr>
          <w:trHeight w:val="758"/>
        </w:trPr>
        <w:tc>
          <w:tcPr>
            <w:tcW w:w="4957" w:type="dxa"/>
            <w:shd w:val="clear" w:color="auto" w:fill="FFFFFF" w:themeFill="background1"/>
          </w:tcPr>
          <w:p w:rsidR="00655872" w:rsidRDefault="006E364B" w:rsidP="006E364B">
            <w:pPr>
              <w:rPr>
                <w:sz w:val="24"/>
                <w:szCs w:val="24"/>
              </w:rPr>
            </w:pPr>
            <w:r>
              <w:rPr>
                <w:sz w:val="24"/>
                <w:szCs w:val="24"/>
              </w:rPr>
              <w:t>To ensure that all children from Years 3-5 have the opportunity t</w:t>
            </w:r>
            <w:r w:rsidR="00655872">
              <w:rPr>
                <w:sz w:val="24"/>
                <w:szCs w:val="24"/>
              </w:rPr>
              <w:t>o go swimming for 1term a year.</w:t>
            </w:r>
          </w:p>
          <w:p w:rsidR="00C7777C" w:rsidRDefault="006E364B" w:rsidP="006E364B">
            <w:pPr>
              <w:rPr>
                <w:sz w:val="24"/>
                <w:szCs w:val="24"/>
              </w:rPr>
            </w:pPr>
            <w:r w:rsidRPr="006E364B">
              <w:rPr>
                <w:sz w:val="24"/>
                <w:szCs w:val="24"/>
              </w:rPr>
              <w:t>To ensure a</w:t>
            </w:r>
            <w:r w:rsidR="00C7777C">
              <w:rPr>
                <w:sz w:val="24"/>
                <w:szCs w:val="24"/>
              </w:rPr>
              <w:t xml:space="preserve">ll existing swimmers </w:t>
            </w:r>
            <w:r w:rsidRPr="006E364B">
              <w:rPr>
                <w:sz w:val="24"/>
                <w:szCs w:val="24"/>
              </w:rPr>
              <w:t>increas</w:t>
            </w:r>
            <w:r w:rsidR="00C7777C">
              <w:rPr>
                <w:sz w:val="24"/>
                <w:szCs w:val="24"/>
              </w:rPr>
              <w:t xml:space="preserve">e their attainment by 10 meters </w:t>
            </w:r>
            <w:r w:rsidRPr="006E364B">
              <w:rPr>
                <w:sz w:val="24"/>
                <w:szCs w:val="24"/>
              </w:rPr>
              <w:t>thus inc</w:t>
            </w:r>
            <w:r w:rsidR="00C7777C">
              <w:rPr>
                <w:sz w:val="24"/>
                <w:szCs w:val="24"/>
              </w:rPr>
              <w:t>reasing their confidence in the water.</w:t>
            </w:r>
          </w:p>
          <w:p w:rsidR="006E364B" w:rsidRDefault="006E364B" w:rsidP="006E364B">
            <w:pPr>
              <w:rPr>
                <w:sz w:val="24"/>
                <w:szCs w:val="24"/>
              </w:rPr>
            </w:pPr>
            <w:r w:rsidRPr="006E364B">
              <w:rPr>
                <w:sz w:val="24"/>
                <w:szCs w:val="24"/>
              </w:rPr>
              <w:t>All</w:t>
            </w:r>
            <w:r w:rsidR="00C7777C">
              <w:rPr>
                <w:sz w:val="24"/>
                <w:szCs w:val="24"/>
              </w:rPr>
              <w:t xml:space="preserve"> remaining non-swimmers achieve </w:t>
            </w:r>
            <w:r w:rsidRPr="006E364B">
              <w:rPr>
                <w:sz w:val="24"/>
                <w:szCs w:val="24"/>
              </w:rPr>
              <w:t>25 me</w:t>
            </w:r>
            <w:r w:rsidR="00C7777C">
              <w:rPr>
                <w:sz w:val="24"/>
                <w:szCs w:val="24"/>
              </w:rPr>
              <w:t xml:space="preserve">ters this meeting the statutory </w:t>
            </w:r>
            <w:r w:rsidRPr="006E364B">
              <w:rPr>
                <w:sz w:val="24"/>
                <w:szCs w:val="24"/>
              </w:rPr>
              <w:t>requirem</w:t>
            </w:r>
            <w:r w:rsidR="00C7777C">
              <w:rPr>
                <w:sz w:val="24"/>
                <w:szCs w:val="24"/>
              </w:rPr>
              <w:t xml:space="preserve">ents of national curriculum for </w:t>
            </w:r>
            <w:r w:rsidRPr="006E364B">
              <w:rPr>
                <w:sz w:val="24"/>
                <w:szCs w:val="24"/>
              </w:rPr>
              <w:t>PE</w:t>
            </w:r>
          </w:p>
          <w:p w:rsidR="00655872" w:rsidRDefault="00655872" w:rsidP="006E364B">
            <w:pPr>
              <w:rPr>
                <w:sz w:val="24"/>
                <w:szCs w:val="24"/>
              </w:rPr>
            </w:pPr>
          </w:p>
          <w:p w:rsidR="006E364B" w:rsidRPr="006E364B" w:rsidRDefault="006E364B" w:rsidP="006E364B">
            <w:pPr>
              <w:rPr>
                <w:sz w:val="24"/>
                <w:szCs w:val="24"/>
              </w:rPr>
            </w:pPr>
            <w:r w:rsidRPr="006E364B">
              <w:rPr>
                <w:sz w:val="24"/>
                <w:szCs w:val="24"/>
              </w:rPr>
              <w:t>All pupils can perform safe self-rescue</w:t>
            </w:r>
          </w:p>
          <w:p w:rsidR="006E364B" w:rsidRDefault="006E364B" w:rsidP="006E364B">
            <w:pPr>
              <w:rPr>
                <w:sz w:val="24"/>
                <w:szCs w:val="24"/>
              </w:rPr>
            </w:pPr>
            <w:proofErr w:type="gramStart"/>
            <w:r w:rsidRPr="006E364B">
              <w:rPr>
                <w:sz w:val="24"/>
                <w:szCs w:val="24"/>
              </w:rPr>
              <w:t>ove</w:t>
            </w:r>
            <w:r w:rsidR="00C7777C">
              <w:rPr>
                <w:sz w:val="24"/>
                <w:szCs w:val="24"/>
              </w:rPr>
              <w:t>r</w:t>
            </w:r>
            <w:proofErr w:type="gramEnd"/>
            <w:r w:rsidR="00C7777C">
              <w:rPr>
                <w:sz w:val="24"/>
                <w:szCs w:val="24"/>
              </w:rPr>
              <w:t xml:space="preserve"> a varied distance so they are </w:t>
            </w:r>
            <w:r w:rsidRPr="006E364B">
              <w:rPr>
                <w:sz w:val="24"/>
                <w:szCs w:val="24"/>
              </w:rPr>
              <w:t>confident and safe in water.</w:t>
            </w:r>
          </w:p>
        </w:tc>
        <w:tc>
          <w:tcPr>
            <w:tcW w:w="5244" w:type="dxa"/>
            <w:shd w:val="clear" w:color="auto" w:fill="FFFFFF" w:themeFill="background1"/>
          </w:tcPr>
          <w:p w:rsidR="006E364B" w:rsidRPr="006E364B" w:rsidRDefault="006E364B" w:rsidP="006E364B">
            <w:pPr>
              <w:rPr>
                <w:sz w:val="24"/>
                <w:szCs w:val="24"/>
              </w:rPr>
            </w:pPr>
            <w:r w:rsidRPr="006E364B">
              <w:rPr>
                <w:sz w:val="24"/>
                <w:szCs w:val="24"/>
              </w:rPr>
              <w:t>Term time swimming at Thornton Heath Pool</w:t>
            </w:r>
          </w:p>
          <w:p w:rsidR="006E364B" w:rsidRDefault="006E364B" w:rsidP="006E364B">
            <w:pPr>
              <w:rPr>
                <w:sz w:val="24"/>
                <w:szCs w:val="24"/>
              </w:rPr>
            </w:pPr>
            <w:r w:rsidRPr="006E364B">
              <w:rPr>
                <w:sz w:val="24"/>
                <w:szCs w:val="24"/>
              </w:rPr>
              <w:t>Life guard &amp; swimming teacher</w:t>
            </w:r>
          </w:p>
          <w:p w:rsidR="006E364B" w:rsidRPr="006E364B" w:rsidRDefault="006E364B" w:rsidP="006E364B">
            <w:pPr>
              <w:rPr>
                <w:sz w:val="24"/>
                <w:szCs w:val="24"/>
              </w:rPr>
            </w:pPr>
            <w:r w:rsidRPr="006E364B">
              <w:rPr>
                <w:sz w:val="24"/>
                <w:szCs w:val="24"/>
              </w:rPr>
              <w:t>To utilize the coach based at the</w:t>
            </w:r>
          </w:p>
          <w:p w:rsidR="006E364B" w:rsidRPr="006E364B" w:rsidRDefault="006E364B" w:rsidP="006E364B">
            <w:pPr>
              <w:rPr>
                <w:sz w:val="24"/>
                <w:szCs w:val="24"/>
              </w:rPr>
            </w:pPr>
            <w:r w:rsidRPr="006E364B">
              <w:rPr>
                <w:sz w:val="24"/>
                <w:szCs w:val="24"/>
              </w:rPr>
              <w:t>swimming pool to work alongside</w:t>
            </w:r>
          </w:p>
          <w:p w:rsidR="006E364B" w:rsidRDefault="006E364B" w:rsidP="006E364B">
            <w:pPr>
              <w:rPr>
                <w:sz w:val="24"/>
                <w:szCs w:val="24"/>
              </w:rPr>
            </w:pPr>
            <w:proofErr w:type="gramStart"/>
            <w:r w:rsidRPr="006E364B">
              <w:rPr>
                <w:sz w:val="24"/>
                <w:szCs w:val="24"/>
              </w:rPr>
              <w:t>teachers</w:t>
            </w:r>
            <w:proofErr w:type="gramEnd"/>
            <w:r w:rsidRPr="006E364B">
              <w:rPr>
                <w:sz w:val="24"/>
                <w:szCs w:val="24"/>
              </w:rPr>
              <w:t>.</w:t>
            </w:r>
          </w:p>
          <w:p w:rsidR="006E364B" w:rsidRDefault="006E364B" w:rsidP="006E364B">
            <w:pPr>
              <w:rPr>
                <w:sz w:val="24"/>
                <w:szCs w:val="24"/>
              </w:rPr>
            </w:pPr>
          </w:p>
          <w:p w:rsidR="005602A2" w:rsidRDefault="005602A2" w:rsidP="006E364B">
            <w:pPr>
              <w:rPr>
                <w:sz w:val="24"/>
                <w:szCs w:val="24"/>
              </w:rPr>
            </w:pPr>
          </w:p>
          <w:p w:rsidR="005602A2" w:rsidRDefault="005602A2" w:rsidP="006E364B">
            <w:pPr>
              <w:rPr>
                <w:sz w:val="24"/>
                <w:szCs w:val="24"/>
              </w:rPr>
            </w:pPr>
          </w:p>
          <w:p w:rsidR="005602A2" w:rsidRDefault="005602A2" w:rsidP="006E364B">
            <w:pPr>
              <w:rPr>
                <w:sz w:val="24"/>
                <w:szCs w:val="24"/>
              </w:rPr>
            </w:pPr>
          </w:p>
          <w:p w:rsidR="005602A2" w:rsidRDefault="005602A2" w:rsidP="006E364B">
            <w:pPr>
              <w:rPr>
                <w:sz w:val="24"/>
                <w:szCs w:val="24"/>
              </w:rPr>
            </w:pPr>
          </w:p>
          <w:p w:rsidR="006E364B" w:rsidRDefault="00C7777C" w:rsidP="006E364B">
            <w:pPr>
              <w:rPr>
                <w:sz w:val="24"/>
                <w:szCs w:val="24"/>
              </w:rPr>
            </w:pPr>
            <w:r>
              <w:rPr>
                <w:sz w:val="24"/>
                <w:szCs w:val="24"/>
              </w:rPr>
              <w:t xml:space="preserve">All Year 6 to </w:t>
            </w:r>
            <w:proofErr w:type="gramStart"/>
            <w:r>
              <w:rPr>
                <w:sz w:val="24"/>
                <w:szCs w:val="24"/>
              </w:rPr>
              <w:t>be assessed</w:t>
            </w:r>
            <w:proofErr w:type="gramEnd"/>
            <w:r>
              <w:rPr>
                <w:sz w:val="24"/>
                <w:szCs w:val="24"/>
              </w:rPr>
              <w:t xml:space="preserve"> in the summer term.</w:t>
            </w:r>
          </w:p>
          <w:p w:rsidR="006E364B" w:rsidRDefault="006E364B" w:rsidP="006E364B">
            <w:pPr>
              <w:rPr>
                <w:sz w:val="24"/>
                <w:szCs w:val="24"/>
              </w:rPr>
            </w:pPr>
          </w:p>
          <w:p w:rsidR="006E364B" w:rsidRDefault="006E364B" w:rsidP="006E364B">
            <w:pPr>
              <w:rPr>
                <w:sz w:val="24"/>
                <w:szCs w:val="24"/>
              </w:rPr>
            </w:pPr>
          </w:p>
        </w:tc>
        <w:tc>
          <w:tcPr>
            <w:tcW w:w="1418" w:type="dxa"/>
            <w:shd w:val="clear" w:color="auto" w:fill="FFFFFF" w:themeFill="background1"/>
          </w:tcPr>
          <w:p w:rsidR="006E364B" w:rsidRDefault="00077FA3" w:rsidP="006E364B">
            <w:pPr>
              <w:rPr>
                <w:sz w:val="24"/>
                <w:szCs w:val="24"/>
              </w:rPr>
            </w:pPr>
            <w:r>
              <w:rPr>
                <w:sz w:val="24"/>
                <w:szCs w:val="24"/>
              </w:rPr>
              <w:t>TBC</w:t>
            </w:r>
          </w:p>
          <w:p w:rsidR="00077FA3" w:rsidRDefault="00077FA3" w:rsidP="006E364B">
            <w:pPr>
              <w:rPr>
                <w:sz w:val="24"/>
                <w:szCs w:val="24"/>
              </w:rPr>
            </w:pPr>
          </w:p>
          <w:p w:rsidR="00077FA3" w:rsidRDefault="00077FA3" w:rsidP="006E364B">
            <w:pPr>
              <w:rPr>
                <w:sz w:val="24"/>
                <w:szCs w:val="24"/>
              </w:rPr>
            </w:pPr>
          </w:p>
          <w:p w:rsidR="00077FA3" w:rsidRDefault="00077FA3" w:rsidP="006E364B">
            <w:pPr>
              <w:rPr>
                <w:sz w:val="24"/>
                <w:szCs w:val="24"/>
              </w:rPr>
            </w:pPr>
          </w:p>
          <w:p w:rsidR="00077FA3" w:rsidRDefault="00077FA3" w:rsidP="006E364B">
            <w:pPr>
              <w:rPr>
                <w:sz w:val="24"/>
                <w:szCs w:val="24"/>
              </w:rPr>
            </w:pPr>
          </w:p>
          <w:p w:rsidR="00077FA3" w:rsidRDefault="00077FA3" w:rsidP="006E364B">
            <w:pPr>
              <w:rPr>
                <w:sz w:val="24"/>
                <w:szCs w:val="24"/>
              </w:rPr>
            </w:pPr>
          </w:p>
          <w:p w:rsidR="00077FA3" w:rsidRDefault="00077FA3" w:rsidP="006E364B">
            <w:pPr>
              <w:rPr>
                <w:sz w:val="24"/>
                <w:szCs w:val="24"/>
              </w:rPr>
            </w:pPr>
          </w:p>
          <w:p w:rsidR="00077FA3" w:rsidRDefault="00077FA3" w:rsidP="006E364B">
            <w:pPr>
              <w:rPr>
                <w:sz w:val="24"/>
                <w:szCs w:val="24"/>
              </w:rPr>
            </w:pPr>
          </w:p>
          <w:p w:rsidR="00077FA3" w:rsidRDefault="00077FA3" w:rsidP="006E364B">
            <w:pPr>
              <w:rPr>
                <w:sz w:val="24"/>
                <w:szCs w:val="24"/>
              </w:rPr>
            </w:pPr>
          </w:p>
          <w:p w:rsidR="00077FA3" w:rsidRDefault="00077FA3" w:rsidP="006E364B">
            <w:pPr>
              <w:rPr>
                <w:sz w:val="24"/>
                <w:szCs w:val="24"/>
              </w:rPr>
            </w:pPr>
          </w:p>
          <w:p w:rsidR="00077FA3" w:rsidRDefault="00382B1A" w:rsidP="006E364B">
            <w:pPr>
              <w:rPr>
                <w:sz w:val="24"/>
                <w:szCs w:val="24"/>
              </w:rPr>
            </w:pPr>
            <w:r>
              <w:rPr>
                <w:sz w:val="24"/>
                <w:szCs w:val="24"/>
              </w:rPr>
              <w:t>£500</w:t>
            </w:r>
          </w:p>
        </w:tc>
        <w:tc>
          <w:tcPr>
            <w:tcW w:w="3613" w:type="dxa"/>
            <w:shd w:val="clear" w:color="auto" w:fill="FFFFFF" w:themeFill="background1"/>
          </w:tcPr>
          <w:p w:rsidR="006E364B" w:rsidRPr="007C5CC6" w:rsidRDefault="006E364B" w:rsidP="006E364B">
            <w:pPr>
              <w:rPr>
                <w:sz w:val="24"/>
                <w:szCs w:val="24"/>
              </w:rPr>
            </w:pPr>
          </w:p>
        </w:tc>
      </w:tr>
      <w:tr w:rsidR="00C7777C" w:rsidTr="00E97BE2">
        <w:trPr>
          <w:trHeight w:val="684"/>
        </w:trPr>
        <w:tc>
          <w:tcPr>
            <w:tcW w:w="11619" w:type="dxa"/>
            <w:gridSpan w:val="3"/>
            <w:shd w:val="clear" w:color="auto" w:fill="FFC5C5"/>
          </w:tcPr>
          <w:p w:rsidR="00C7777C" w:rsidRDefault="00C7777C" w:rsidP="00C7777C">
            <w:pPr>
              <w:rPr>
                <w:sz w:val="24"/>
                <w:szCs w:val="24"/>
              </w:rPr>
            </w:pPr>
            <w:r>
              <w:rPr>
                <w:sz w:val="24"/>
                <w:szCs w:val="24"/>
              </w:rPr>
              <w:t>Key Indictor 5</w:t>
            </w:r>
            <w:r w:rsidRPr="00CB338B">
              <w:rPr>
                <w:sz w:val="24"/>
                <w:szCs w:val="24"/>
              </w:rPr>
              <w:t>:</w:t>
            </w:r>
            <w:r>
              <w:t xml:space="preserve"> </w:t>
            </w:r>
            <w:r w:rsidRPr="00C7777C">
              <w:rPr>
                <w:sz w:val="24"/>
                <w:szCs w:val="24"/>
              </w:rPr>
              <w:t>The profile of P.E and sport being raised across the school as a tool for whole school improvement</w:t>
            </w:r>
          </w:p>
        </w:tc>
        <w:tc>
          <w:tcPr>
            <w:tcW w:w="3613" w:type="dxa"/>
            <w:shd w:val="clear" w:color="auto" w:fill="FFC5C5"/>
          </w:tcPr>
          <w:p w:rsidR="00C7777C" w:rsidRDefault="00C7777C" w:rsidP="00C7777C">
            <w:pPr>
              <w:rPr>
                <w:sz w:val="24"/>
                <w:szCs w:val="24"/>
              </w:rPr>
            </w:pPr>
            <w:r w:rsidRPr="00CB338B">
              <w:rPr>
                <w:sz w:val="24"/>
                <w:szCs w:val="24"/>
              </w:rPr>
              <w:t>Percentage of total allocation:</w:t>
            </w:r>
            <w:r w:rsidR="005602A2">
              <w:rPr>
                <w:sz w:val="24"/>
                <w:szCs w:val="24"/>
              </w:rPr>
              <w:t xml:space="preserve"> TBC</w:t>
            </w:r>
          </w:p>
        </w:tc>
      </w:tr>
      <w:tr w:rsidR="00C7777C" w:rsidTr="00E97BE2">
        <w:trPr>
          <w:trHeight w:val="758"/>
        </w:trPr>
        <w:tc>
          <w:tcPr>
            <w:tcW w:w="4957" w:type="dxa"/>
            <w:shd w:val="clear" w:color="auto" w:fill="FFDDDD"/>
          </w:tcPr>
          <w:p w:rsidR="00C7777C" w:rsidRDefault="00C7777C" w:rsidP="00C7777C">
            <w:r>
              <w:rPr>
                <w:sz w:val="24"/>
                <w:szCs w:val="24"/>
              </w:rPr>
              <w:t>School focus with clarity on intended impact on pupils:</w:t>
            </w:r>
          </w:p>
        </w:tc>
        <w:tc>
          <w:tcPr>
            <w:tcW w:w="5244" w:type="dxa"/>
            <w:shd w:val="clear" w:color="auto" w:fill="FFDDDD"/>
          </w:tcPr>
          <w:p w:rsidR="00C7777C" w:rsidRDefault="00C7777C" w:rsidP="00C7777C">
            <w:pPr>
              <w:rPr>
                <w:sz w:val="24"/>
                <w:szCs w:val="24"/>
              </w:rPr>
            </w:pPr>
            <w:r>
              <w:rPr>
                <w:sz w:val="24"/>
                <w:szCs w:val="24"/>
              </w:rPr>
              <w:t>Actions to achieve:</w:t>
            </w:r>
          </w:p>
        </w:tc>
        <w:tc>
          <w:tcPr>
            <w:tcW w:w="1418" w:type="dxa"/>
            <w:shd w:val="clear" w:color="auto" w:fill="FFDDDD"/>
          </w:tcPr>
          <w:p w:rsidR="00C7777C" w:rsidRDefault="00C7777C" w:rsidP="00C7777C">
            <w:pPr>
              <w:rPr>
                <w:sz w:val="24"/>
                <w:szCs w:val="24"/>
              </w:rPr>
            </w:pPr>
            <w:r>
              <w:rPr>
                <w:sz w:val="24"/>
                <w:szCs w:val="24"/>
              </w:rPr>
              <w:t>Funding allocated:</w:t>
            </w:r>
          </w:p>
        </w:tc>
        <w:tc>
          <w:tcPr>
            <w:tcW w:w="3613" w:type="dxa"/>
            <w:shd w:val="clear" w:color="auto" w:fill="FFDDDD"/>
          </w:tcPr>
          <w:p w:rsidR="00C7777C" w:rsidRPr="007C5CC6" w:rsidRDefault="00C7777C" w:rsidP="00C7777C">
            <w:pPr>
              <w:rPr>
                <w:sz w:val="24"/>
                <w:szCs w:val="24"/>
              </w:rPr>
            </w:pPr>
            <w:r w:rsidRPr="007C5CC6">
              <w:rPr>
                <w:sz w:val="24"/>
                <w:szCs w:val="24"/>
              </w:rPr>
              <w:t>Evidence impact</w:t>
            </w:r>
          </w:p>
          <w:p w:rsidR="00C7777C" w:rsidRDefault="00C7777C" w:rsidP="00C7777C">
            <w:pPr>
              <w:rPr>
                <w:sz w:val="24"/>
                <w:szCs w:val="24"/>
              </w:rPr>
            </w:pPr>
            <w:r>
              <w:rPr>
                <w:sz w:val="24"/>
                <w:szCs w:val="24"/>
              </w:rPr>
              <w:t>Suggested next steps:</w:t>
            </w:r>
          </w:p>
        </w:tc>
      </w:tr>
      <w:tr w:rsidR="00C7777C" w:rsidTr="00E97BE2">
        <w:trPr>
          <w:trHeight w:val="758"/>
        </w:trPr>
        <w:tc>
          <w:tcPr>
            <w:tcW w:w="4957" w:type="dxa"/>
            <w:shd w:val="clear" w:color="auto" w:fill="auto"/>
          </w:tcPr>
          <w:p w:rsidR="00655872" w:rsidRDefault="00655872" w:rsidP="00C7777C">
            <w:pPr>
              <w:rPr>
                <w:sz w:val="24"/>
                <w:szCs w:val="24"/>
              </w:rPr>
            </w:pPr>
            <w:r>
              <w:rPr>
                <w:sz w:val="24"/>
                <w:szCs w:val="24"/>
              </w:rPr>
              <w:t xml:space="preserve">Celebration assembly every week to ensure the whole school </w:t>
            </w:r>
            <w:r w:rsidR="00C7777C" w:rsidRPr="00C7777C">
              <w:rPr>
                <w:sz w:val="24"/>
                <w:szCs w:val="24"/>
              </w:rPr>
              <w:t>i</w:t>
            </w:r>
            <w:r>
              <w:rPr>
                <w:sz w:val="24"/>
                <w:szCs w:val="24"/>
              </w:rPr>
              <w:t xml:space="preserve">s aware of the importance of PE and Sport and to encourage all </w:t>
            </w:r>
            <w:r w:rsidR="00C7777C" w:rsidRPr="00C7777C">
              <w:rPr>
                <w:sz w:val="24"/>
                <w:szCs w:val="24"/>
              </w:rPr>
              <w:t>pup</w:t>
            </w:r>
            <w:r>
              <w:rPr>
                <w:sz w:val="24"/>
                <w:szCs w:val="24"/>
              </w:rPr>
              <w:t xml:space="preserve">ils to aspire. </w:t>
            </w:r>
          </w:p>
          <w:p w:rsidR="00655872" w:rsidRPr="00C7777C" w:rsidRDefault="00655872" w:rsidP="00C7777C">
            <w:pPr>
              <w:rPr>
                <w:sz w:val="24"/>
                <w:szCs w:val="24"/>
              </w:rPr>
            </w:pPr>
          </w:p>
          <w:p w:rsidR="00655872" w:rsidRDefault="00655872" w:rsidP="00C7777C">
            <w:pPr>
              <w:rPr>
                <w:sz w:val="24"/>
                <w:szCs w:val="24"/>
              </w:rPr>
            </w:pPr>
          </w:p>
          <w:p w:rsidR="00655872" w:rsidRPr="00C7777C" w:rsidRDefault="00655872" w:rsidP="00C7777C">
            <w:pPr>
              <w:rPr>
                <w:sz w:val="24"/>
                <w:szCs w:val="24"/>
              </w:rPr>
            </w:pPr>
          </w:p>
          <w:p w:rsidR="00C7777C" w:rsidRDefault="00655872" w:rsidP="00C7777C">
            <w:pPr>
              <w:rPr>
                <w:sz w:val="24"/>
                <w:szCs w:val="24"/>
              </w:rPr>
            </w:pPr>
            <w:r>
              <w:rPr>
                <w:sz w:val="24"/>
                <w:szCs w:val="24"/>
              </w:rPr>
              <w:lastRenderedPageBreak/>
              <w:t xml:space="preserve">Role models – local sporting </w:t>
            </w:r>
            <w:r w:rsidR="00C7777C" w:rsidRPr="00C7777C">
              <w:rPr>
                <w:sz w:val="24"/>
                <w:szCs w:val="24"/>
              </w:rPr>
              <w:t>personalit</w:t>
            </w:r>
            <w:r>
              <w:rPr>
                <w:sz w:val="24"/>
                <w:szCs w:val="24"/>
              </w:rPr>
              <w:t xml:space="preserve">ies so pupils can identify with </w:t>
            </w:r>
            <w:r w:rsidR="00C7777C" w:rsidRPr="00C7777C">
              <w:rPr>
                <w:sz w:val="24"/>
                <w:szCs w:val="24"/>
              </w:rPr>
              <w:t xml:space="preserve">success </w:t>
            </w:r>
            <w:r>
              <w:rPr>
                <w:sz w:val="24"/>
                <w:szCs w:val="24"/>
              </w:rPr>
              <w:t xml:space="preserve">and aspire to be local sporting </w:t>
            </w:r>
            <w:r w:rsidR="00C7777C" w:rsidRPr="00C7777C">
              <w:rPr>
                <w:sz w:val="24"/>
                <w:szCs w:val="24"/>
              </w:rPr>
              <w:t>hero.</w:t>
            </w:r>
          </w:p>
          <w:p w:rsidR="00655872" w:rsidRDefault="00655872" w:rsidP="00C7777C">
            <w:pPr>
              <w:rPr>
                <w:sz w:val="24"/>
                <w:szCs w:val="24"/>
              </w:rPr>
            </w:pPr>
          </w:p>
          <w:p w:rsidR="00C7777C" w:rsidRDefault="00655872" w:rsidP="00C7777C">
            <w:pPr>
              <w:rPr>
                <w:sz w:val="24"/>
                <w:szCs w:val="24"/>
              </w:rPr>
            </w:pPr>
            <w:r>
              <w:rPr>
                <w:sz w:val="24"/>
                <w:szCs w:val="24"/>
              </w:rPr>
              <w:t xml:space="preserve">To provide children with the </w:t>
            </w:r>
            <w:r w:rsidR="00C7777C" w:rsidRPr="00C7777C">
              <w:rPr>
                <w:sz w:val="24"/>
                <w:szCs w:val="24"/>
              </w:rPr>
              <w:t>opportunity to dev</w:t>
            </w:r>
            <w:r>
              <w:rPr>
                <w:sz w:val="24"/>
                <w:szCs w:val="24"/>
              </w:rPr>
              <w:t xml:space="preserve">elop their social, </w:t>
            </w:r>
            <w:r w:rsidR="00C7777C" w:rsidRPr="00C7777C">
              <w:rPr>
                <w:sz w:val="24"/>
                <w:szCs w:val="24"/>
              </w:rPr>
              <w:t>commun</w:t>
            </w:r>
            <w:r>
              <w:rPr>
                <w:sz w:val="24"/>
                <w:szCs w:val="24"/>
              </w:rPr>
              <w:t xml:space="preserve">ication and organization skills </w:t>
            </w:r>
            <w:r w:rsidR="00C7777C" w:rsidRPr="00C7777C">
              <w:rPr>
                <w:sz w:val="24"/>
                <w:szCs w:val="24"/>
              </w:rPr>
              <w:t>through leadership ro</w:t>
            </w:r>
            <w:r>
              <w:rPr>
                <w:sz w:val="24"/>
                <w:szCs w:val="24"/>
              </w:rPr>
              <w:t>l</w:t>
            </w:r>
            <w:r w:rsidR="00C7777C" w:rsidRPr="00C7777C">
              <w:rPr>
                <w:sz w:val="24"/>
                <w:szCs w:val="24"/>
              </w:rPr>
              <w:t>es in sport.</w:t>
            </w:r>
          </w:p>
          <w:p w:rsidR="006D22A8" w:rsidRDefault="006D22A8" w:rsidP="00C7777C">
            <w:pPr>
              <w:rPr>
                <w:sz w:val="24"/>
                <w:szCs w:val="24"/>
              </w:rPr>
            </w:pPr>
          </w:p>
        </w:tc>
        <w:tc>
          <w:tcPr>
            <w:tcW w:w="5244" w:type="dxa"/>
            <w:shd w:val="clear" w:color="auto" w:fill="auto"/>
          </w:tcPr>
          <w:p w:rsidR="00C7777C" w:rsidRPr="00C7777C" w:rsidRDefault="00655872" w:rsidP="00C7777C">
            <w:pPr>
              <w:rPr>
                <w:sz w:val="24"/>
                <w:szCs w:val="24"/>
              </w:rPr>
            </w:pPr>
            <w:r>
              <w:rPr>
                <w:sz w:val="24"/>
                <w:szCs w:val="24"/>
              </w:rPr>
              <w:lastRenderedPageBreak/>
              <w:t>Achievements celebrated in assembly (match results +</w:t>
            </w:r>
            <w:r w:rsidR="00C7777C" w:rsidRPr="00C7777C">
              <w:rPr>
                <w:sz w:val="24"/>
                <w:szCs w:val="24"/>
              </w:rPr>
              <w:t>notable achievements in lessons</w:t>
            </w:r>
          </w:p>
          <w:p w:rsidR="00C7777C" w:rsidRPr="00C7777C" w:rsidRDefault="00C7777C" w:rsidP="00C7777C">
            <w:pPr>
              <w:rPr>
                <w:sz w:val="24"/>
                <w:szCs w:val="24"/>
              </w:rPr>
            </w:pPr>
            <w:proofErr w:type="gramStart"/>
            <w:r w:rsidRPr="00C7777C">
              <w:rPr>
                <w:sz w:val="24"/>
                <w:szCs w:val="24"/>
              </w:rPr>
              <w:t>etc</w:t>
            </w:r>
            <w:proofErr w:type="gramEnd"/>
            <w:r w:rsidRPr="00C7777C">
              <w:rPr>
                <w:sz w:val="24"/>
                <w:szCs w:val="24"/>
              </w:rPr>
              <w:t>.).</w:t>
            </w:r>
            <w:r w:rsidR="00655872">
              <w:rPr>
                <w:sz w:val="24"/>
                <w:szCs w:val="24"/>
              </w:rPr>
              <w:t xml:space="preserve"> Fridays</w:t>
            </w:r>
          </w:p>
          <w:p w:rsidR="00C7777C" w:rsidRDefault="00C7777C" w:rsidP="00C7777C">
            <w:pPr>
              <w:rPr>
                <w:sz w:val="24"/>
                <w:szCs w:val="24"/>
              </w:rPr>
            </w:pPr>
            <w:r w:rsidRPr="00C7777C">
              <w:rPr>
                <w:sz w:val="24"/>
                <w:szCs w:val="24"/>
              </w:rPr>
              <w:t>Provide sports sp</w:t>
            </w:r>
            <w:r w:rsidR="00655872">
              <w:rPr>
                <w:sz w:val="24"/>
                <w:szCs w:val="24"/>
              </w:rPr>
              <w:t xml:space="preserve">ecific certificates to </w:t>
            </w:r>
            <w:r w:rsidRPr="00C7777C">
              <w:rPr>
                <w:sz w:val="24"/>
                <w:szCs w:val="24"/>
              </w:rPr>
              <w:t>p</w:t>
            </w:r>
            <w:r w:rsidR="00655872">
              <w:rPr>
                <w:sz w:val="24"/>
                <w:szCs w:val="24"/>
              </w:rPr>
              <w:t xml:space="preserve">romote achievement in clubs and </w:t>
            </w:r>
            <w:r w:rsidRPr="00C7777C">
              <w:rPr>
                <w:sz w:val="24"/>
                <w:szCs w:val="24"/>
              </w:rPr>
              <w:t>sporting events.</w:t>
            </w:r>
          </w:p>
          <w:p w:rsidR="00655872" w:rsidRPr="00C7777C" w:rsidRDefault="00655872" w:rsidP="00C7777C">
            <w:pPr>
              <w:rPr>
                <w:sz w:val="24"/>
                <w:szCs w:val="24"/>
              </w:rPr>
            </w:pPr>
          </w:p>
          <w:p w:rsidR="00655872" w:rsidRDefault="005602A2" w:rsidP="00C7777C">
            <w:pPr>
              <w:rPr>
                <w:sz w:val="24"/>
                <w:szCs w:val="24"/>
              </w:rPr>
            </w:pPr>
            <w:r>
              <w:rPr>
                <w:sz w:val="24"/>
                <w:szCs w:val="24"/>
              </w:rPr>
              <w:lastRenderedPageBreak/>
              <w:t xml:space="preserve">Fredrick </w:t>
            </w:r>
            <w:proofErr w:type="spellStart"/>
            <w:r>
              <w:rPr>
                <w:sz w:val="24"/>
                <w:szCs w:val="24"/>
              </w:rPr>
              <w:t>Afrifa</w:t>
            </w:r>
            <w:proofErr w:type="spellEnd"/>
            <w:r>
              <w:rPr>
                <w:sz w:val="24"/>
                <w:szCs w:val="24"/>
              </w:rPr>
              <w:t xml:space="preserve"> – Nov 2021</w:t>
            </w:r>
          </w:p>
          <w:p w:rsidR="00655872" w:rsidRDefault="00655872" w:rsidP="00C7777C">
            <w:pPr>
              <w:rPr>
                <w:sz w:val="24"/>
                <w:szCs w:val="24"/>
              </w:rPr>
            </w:pPr>
          </w:p>
          <w:p w:rsidR="00AD6C89" w:rsidRDefault="00AD6C89" w:rsidP="00C7777C">
            <w:pPr>
              <w:rPr>
                <w:sz w:val="24"/>
                <w:szCs w:val="24"/>
              </w:rPr>
            </w:pPr>
            <w:r>
              <w:rPr>
                <w:sz w:val="24"/>
                <w:szCs w:val="24"/>
              </w:rPr>
              <w:t>Year 6 Sports Captains</w:t>
            </w:r>
          </w:p>
          <w:p w:rsidR="00C7777C" w:rsidRDefault="00C7777C" w:rsidP="00AD6C89">
            <w:pPr>
              <w:rPr>
                <w:sz w:val="24"/>
                <w:szCs w:val="24"/>
              </w:rPr>
            </w:pPr>
            <w:r w:rsidRPr="00C7777C">
              <w:rPr>
                <w:sz w:val="24"/>
                <w:szCs w:val="24"/>
              </w:rPr>
              <w:t xml:space="preserve">Train </w:t>
            </w:r>
            <w:r w:rsidR="00AD6C89">
              <w:rPr>
                <w:sz w:val="24"/>
                <w:szCs w:val="24"/>
              </w:rPr>
              <w:t xml:space="preserve">6 pupils to be Sports </w:t>
            </w:r>
            <w:r w:rsidRPr="00C7777C">
              <w:rPr>
                <w:sz w:val="24"/>
                <w:szCs w:val="24"/>
              </w:rPr>
              <w:t>Leaders</w:t>
            </w:r>
            <w:r w:rsidR="00AD6C89">
              <w:rPr>
                <w:sz w:val="24"/>
                <w:szCs w:val="24"/>
              </w:rPr>
              <w:t xml:space="preserve">. They can then run intra house </w:t>
            </w:r>
            <w:r w:rsidRPr="00C7777C">
              <w:rPr>
                <w:sz w:val="24"/>
                <w:szCs w:val="24"/>
              </w:rPr>
              <w:t>co</w:t>
            </w:r>
            <w:r w:rsidR="00AD6C89">
              <w:rPr>
                <w:sz w:val="24"/>
                <w:szCs w:val="24"/>
              </w:rPr>
              <w:t xml:space="preserve">mpetitions to involve the whole </w:t>
            </w:r>
            <w:r w:rsidRPr="00C7777C">
              <w:rPr>
                <w:sz w:val="24"/>
                <w:szCs w:val="24"/>
              </w:rPr>
              <w:t>s</w:t>
            </w:r>
            <w:r w:rsidR="00AD6C89">
              <w:rPr>
                <w:sz w:val="24"/>
                <w:szCs w:val="24"/>
              </w:rPr>
              <w:t xml:space="preserve">chool and promote sport amongst </w:t>
            </w:r>
            <w:r w:rsidRPr="00C7777C">
              <w:rPr>
                <w:sz w:val="24"/>
                <w:szCs w:val="24"/>
              </w:rPr>
              <w:t>their peers.</w:t>
            </w:r>
            <w:r w:rsidR="00AD6C89">
              <w:rPr>
                <w:sz w:val="24"/>
                <w:szCs w:val="24"/>
              </w:rPr>
              <w:t xml:space="preserve"> Help to run EYFS, KS1 &amp; Y3/4 sports days. Support at the Catholic Schools Swimming gala.</w:t>
            </w:r>
          </w:p>
          <w:p w:rsidR="00382B1A" w:rsidRDefault="00382B1A" w:rsidP="00AD6C89">
            <w:pPr>
              <w:rPr>
                <w:sz w:val="24"/>
                <w:szCs w:val="24"/>
              </w:rPr>
            </w:pPr>
            <w:r>
              <w:rPr>
                <w:sz w:val="24"/>
                <w:szCs w:val="24"/>
              </w:rPr>
              <w:t>Playground Leaders</w:t>
            </w:r>
          </w:p>
          <w:p w:rsidR="006D22A8" w:rsidRDefault="006D22A8" w:rsidP="00AD6C89">
            <w:pPr>
              <w:rPr>
                <w:sz w:val="24"/>
                <w:szCs w:val="24"/>
              </w:rPr>
            </w:pPr>
          </w:p>
        </w:tc>
        <w:tc>
          <w:tcPr>
            <w:tcW w:w="1418" w:type="dxa"/>
            <w:shd w:val="clear" w:color="auto" w:fill="auto"/>
          </w:tcPr>
          <w:p w:rsidR="00C7777C" w:rsidRDefault="00C7777C" w:rsidP="00C7777C">
            <w:pPr>
              <w:rPr>
                <w:sz w:val="24"/>
                <w:szCs w:val="24"/>
              </w:rPr>
            </w:pPr>
          </w:p>
          <w:p w:rsidR="00382B1A" w:rsidRDefault="00382B1A" w:rsidP="00C7777C">
            <w:pPr>
              <w:rPr>
                <w:sz w:val="24"/>
                <w:szCs w:val="24"/>
              </w:rPr>
            </w:pPr>
          </w:p>
          <w:p w:rsidR="00382B1A" w:rsidRDefault="00382B1A" w:rsidP="00C7777C">
            <w:pPr>
              <w:rPr>
                <w:sz w:val="24"/>
                <w:szCs w:val="24"/>
              </w:rPr>
            </w:pPr>
          </w:p>
          <w:p w:rsidR="00382B1A" w:rsidRDefault="00382B1A" w:rsidP="00C7777C">
            <w:pPr>
              <w:rPr>
                <w:sz w:val="24"/>
                <w:szCs w:val="24"/>
              </w:rPr>
            </w:pPr>
          </w:p>
          <w:p w:rsidR="00382B1A" w:rsidRDefault="00382B1A" w:rsidP="00C7777C">
            <w:pPr>
              <w:rPr>
                <w:sz w:val="24"/>
                <w:szCs w:val="24"/>
              </w:rPr>
            </w:pPr>
          </w:p>
          <w:p w:rsidR="00382B1A" w:rsidRDefault="00382B1A" w:rsidP="00C7777C">
            <w:pPr>
              <w:rPr>
                <w:sz w:val="24"/>
                <w:szCs w:val="24"/>
              </w:rPr>
            </w:pPr>
          </w:p>
          <w:p w:rsidR="00382B1A" w:rsidRDefault="00382B1A" w:rsidP="00C7777C">
            <w:pPr>
              <w:rPr>
                <w:sz w:val="24"/>
                <w:szCs w:val="24"/>
              </w:rPr>
            </w:pPr>
            <w:r>
              <w:rPr>
                <w:sz w:val="24"/>
                <w:szCs w:val="24"/>
              </w:rPr>
              <w:lastRenderedPageBreak/>
              <w:t>£300</w:t>
            </w:r>
          </w:p>
        </w:tc>
        <w:tc>
          <w:tcPr>
            <w:tcW w:w="3613" w:type="dxa"/>
            <w:shd w:val="clear" w:color="auto" w:fill="auto"/>
          </w:tcPr>
          <w:p w:rsidR="00C7777C" w:rsidRPr="007C5CC6" w:rsidRDefault="00C7777C" w:rsidP="00C7777C">
            <w:pPr>
              <w:rPr>
                <w:sz w:val="24"/>
                <w:szCs w:val="24"/>
              </w:rPr>
            </w:pPr>
          </w:p>
        </w:tc>
      </w:tr>
      <w:tr w:rsidR="00937236" w:rsidTr="00302719">
        <w:trPr>
          <w:trHeight w:val="758"/>
        </w:trPr>
        <w:tc>
          <w:tcPr>
            <w:tcW w:w="15232" w:type="dxa"/>
            <w:gridSpan w:val="4"/>
            <w:shd w:val="clear" w:color="auto" w:fill="FF9999"/>
          </w:tcPr>
          <w:p w:rsidR="00937236" w:rsidRPr="007C5CC6" w:rsidRDefault="00937236" w:rsidP="00C7777C">
            <w:pPr>
              <w:rPr>
                <w:sz w:val="24"/>
                <w:szCs w:val="24"/>
              </w:rPr>
            </w:pPr>
            <w:r>
              <w:rPr>
                <w:sz w:val="24"/>
                <w:szCs w:val="24"/>
              </w:rPr>
              <w:t xml:space="preserve">Other </w:t>
            </w:r>
            <w:proofErr w:type="spellStart"/>
            <w:r>
              <w:rPr>
                <w:sz w:val="24"/>
                <w:szCs w:val="24"/>
              </w:rPr>
              <w:t>Expendure</w:t>
            </w:r>
            <w:proofErr w:type="spellEnd"/>
          </w:p>
        </w:tc>
      </w:tr>
      <w:tr w:rsidR="00937236" w:rsidTr="00937236">
        <w:trPr>
          <w:trHeight w:val="758"/>
        </w:trPr>
        <w:tc>
          <w:tcPr>
            <w:tcW w:w="15232" w:type="dxa"/>
            <w:gridSpan w:val="4"/>
            <w:shd w:val="clear" w:color="auto" w:fill="FFFFFF" w:themeFill="background1"/>
          </w:tcPr>
          <w:p w:rsidR="00937236" w:rsidRDefault="00937236" w:rsidP="00C7777C">
            <w:pPr>
              <w:rPr>
                <w:sz w:val="24"/>
                <w:szCs w:val="24"/>
              </w:rPr>
            </w:pPr>
            <w:r>
              <w:rPr>
                <w:sz w:val="24"/>
                <w:szCs w:val="24"/>
              </w:rPr>
              <w:t>Transport to competitions to sporting events/fixtures.            £500</w:t>
            </w:r>
          </w:p>
          <w:p w:rsidR="00937236" w:rsidRDefault="00937236" w:rsidP="00C7777C">
            <w:pPr>
              <w:rPr>
                <w:sz w:val="24"/>
                <w:szCs w:val="24"/>
              </w:rPr>
            </w:pPr>
            <w:r>
              <w:rPr>
                <w:sz w:val="24"/>
                <w:szCs w:val="24"/>
              </w:rPr>
              <w:t xml:space="preserve">New Equipment  - tag rugby belts </w:t>
            </w:r>
            <w:proofErr w:type="spellStart"/>
            <w:r>
              <w:rPr>
                <w:sz w:val="24"/>
                <w:szCs w:val="24"/>
              </w:rPr>
              <w:t>etc</w:t>
            </w:r>
            <w:proofErr w:type="spellEnd"/>
            <w:r>
              <w:rPr>
                <w:sz w:val="24"/>
                <w:szCs w:val="24"/>
              </w:rPr>
              <w:t xml:space="preserve">                                          £150                                                                              </w:t>
            </w:r>
          </w:p>
          <w:p w:rsidR="00937236" w:rsidRDefault="00937236" w:rsidP="00C7777C">
            <w:pPr>
              <w:rPr>
                <w:sz w:val="24"/>
                <w:szCs w:val="24"/>
              </w:rPr>
            </w:pPr>
            <w:r>
              <w:rPr>
                <w:sz w:val="24"/>
                <w:szCs w:val="24"/>
              </w:rPr>
              <w:t xml:space="preserve">New competition kit                                                                        </w:t>
            </w:r>
            <w:r w:rsidR="005602A2">
              <w:rPr>
                <w:sz w:val="24"/>
                <w:szCs w:val="24"/>
              </w:rPr>
              <w:t>£0</w:t>
            </w:r>
          </w:p>
        </w:tc>
      </w:tr>
    </w:tbl>
    <w:p w:rsidR="00EB67B9" w:rsidRPr="00EB67B9" w:rsidRDefault="00EB67B9" w:rsidP="00EB67B9">
      <w:pPr>
        <w:rPr>
          <w:sz w:val="24"/>
          <w:szCs w:val="24"/>
        </w:rPr>
      </w:pPr>
    </w:p>
    <w:sectPr w:rsidR="00EB67B9" w:rsidRPr="00EB67B9" w:rsidSect="00050C7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B7ADE"/>
    <w:multiLevelType w:val="hybridMultilevel"/>
    <w:tmpl w:val="DD58177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360C3"/>
    <w:multiLevelType w:val="hybridMultilevel"/>
    <w:tmpl w:val="B3703F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A4075B7"/>
    <w:multiLevelType w:val="hybridMultilevel"/>
    <w:tmpl w:val="8E642A5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2279A"/>
    <w:multiLevelType w:val="hybridMultilevel"/>
    <w:tmpl w:val="62BC60C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72"/>
    <w:rsid w:val="00050C72"/>
    <w:rsid w:val="00077FA3"/>
    <w:rsid w:val="000C39DE"/>
    <w:rsid w:val="00222263"/>
    <w:rsid w:val="00245BD8"/>
    <w:rsid w:val="002D0444"/>
    <w:rsid w:val="00302719"/>
    <w:rsid w:val="00363E4E"/>
    <w:rsid w:val="00382B1A"/>
    <w:rsid w:val="004345AE"/>
    <w:rsid w:val="004845A5"/>
    <w:rsid w:val="005602A2"/>
    <w:rsid w:val="005845DD"/>
    <w:rsid w:val="00655872"/>
    <w:rsid w:val="006D22A8"/>
    <w:rsid w:val="006E364B"/>
    <w:rsid w:val="006F787A"/>
    <w:rsid w:val="007C1EA9"/>
    <w:rsid w:val="007C5CC6"/>
    <w:rsid w:val="008F5E83"/>
    <w:rsid w:val="009078D3"/>
    <w:rsid w:val="00937236"/>
    <w:rsid w:val="009E62F3"/>
    <w:rsid w:val="00AD6C89"/>
    <w:rsid w:val="00B14473"/>
    <w:rsid w:val="00C420DA"/>
    <w:rsid w:val="00C7777C"/>
    <w:rsid w:val="00CB338B"/>
    <w:rsid w:val="00CE2A86"/>
    <w:rsid w:val="00E97BE2"/>
    <w:rsid w:val="00EB67B9"/>
    <w:rsid w:val="00F138D7"/>
    <w:rsid w:val="00F50328"/>
    <w:rsid w:val="00F67682"/>
    <w:rsid w:val="00FB6B82"/>
    <w:rsid w:val="00FE6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5090F"/>
  <w15:chartTrackingRefBased/>
  <w15:docId w15:val="{79E6317E-0699-4939-8033-7CAA78E6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45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A4C88156</Template>
  <TotalTime>0</TotalTime>
  <Pages>6</Pages>
  <Words>1530</Words>
  <Characters>8723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Mooney</dc:creator>
  <cp:keywords/>
  <dc:description/>
  <cp:lastModifiedBy>Jennifer Mooney</cp:lastModifiedBy>
  <cp:revision>2</cp:revision>
  <cp:lastPrinted>2018-10-03T14:20:00Z</cp:lastPrinted>
  <dcterms:created xsi:type="dcterms:W3CDTF">2021-12-03T17:49:00Z</dcterms:created>
  <dcterms:modified xsi:type="dcterms:W3CDTF">2021-12-03T17:49:00Z</dcterms:modified>
</cp:coreProperties>
</file>