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0CDC" w:rsidRDefault="00D30CDC" w:rsidP="0089209B">
      <w:r>
        <w:rPr>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0</wp:posOffset>
            </wp:positionV>
            <wp:extent cx="4572000" cy="2240280"/>
            <wp:effectExtent l="0" t="0" r="0" b="7620"/>
            <wp:wrapTight wrapText="bothSides">
              <wp:wrapPolygon edited="0">
                <wp:start x="0" y="0"/>
                <wp:lineTo x="0" y="21490"/>
                <wp:lineTo x="21510" y="21490"/>
                <wp:lineTo x="21510" y="0"/>
                <wp:lineTo x="0" y="0"/>
              </wp:wrapPolygon>
            </wp:wrapTight>
            <wp:docPr id="2" name="Picture 2" descr="PTA / TME P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TA / TME PT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2240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0CDC" w:rsidRDefault="00D30CDC" w:rsidP="0089209B"/>
    <w:p w:rsidR="00D30CDC" w:rsidRDefault="00D30CDC" w:rsidP="0089209B"/>
    <w:p w:rsidR="00D30CDC" w:rsidRDefault="00D30CDC" w:rsidP="0089209B"/>
    <w:p w:rsidR="00D30CDC" w:rsidRDefault="00D30CDC" w:rsidP="0089209B"/>
    <w:p w:rsidR="00D30CDC" w:rsidRDefault="00D30CDC" w:rsidP="0089209B"/>
    <w:p w:rsidR="00D30CDC" w:rsidRDefault="00D30CDC" w:rsidP="0089209B"/>
    <w:p w:rsidR="00D30CDC" w:rsidRDefault="00D30CDC" w:rsidP="0089209B"/>
    <w:p w:rsidR="00D30CDC" w:rsidRDefault="00D30CDC" w:rsidP="0089209B"/>
    <w:p w:rsidR="00D30CDC" w:rsidRPr="00D30CDC" w:rsidRDefault="00D30CDC" w:rsidP="00D30CDC">
      <w:pPr>
        <w:jc w:val="center"/>
        <w:rPr>
          <w:rFonts w:cstheme="minorHAnsi"/>
          <w:b/>
          <w:sz w:val="28"/>
        </w:rPr>
      </w:pPr>
      <w:r w:rsidRPr="00D30CDC">
        <w:rPr>
          <w:rFonts w:cstheme="minorHAnsi"/>
          <w:b/>
          <w:sz w:val="28"/>
        </w:rPr>
        <w:t>St Chad’s Parent Teacher and Friends Association</w:t>
      </w:r>
    </w:p>
    <w:p w:rsidR="00D30CDC" w:rsidRDefault="00D30CDC" w:rsidP="0089209B"/>
    <w:p w:rsidR="0089209B" w:rsidRDefault="0089209B" w:rsidP="0089209B">
      <w:r>
        <w:t>Dear St. Chad’s Parents,</w:t>
      </w:r>
    </w:p>
    <w:p w:rsidR="0089209B" w:rsidRDefault="0089209B" w:rsidP="0089209B">
      <w:r>
        <w:t xml:space="preserve">We wanted to introduce St. Chad’s Parents, Teachers and Friends Association (PTFA) to you, which works alongside the school to raise funds for our Children. We are a community of parents from all year groups that aim to create stronger bonds between parents and the school.  </w:t>
      </w:r>
    </w:p>
    <w:p w:rsidR="0089209B" w:rsidRDefault="0089209B" w:rsidP="0089209B">
      <w:r>
        <w:t xml:space="preserve">Paulina, our wonderful dedicated Chair for a number of years </w:t>
      </w:r>
      <w:r w:rsidR="00165E07">
        <w:t xml:space="preserve">will be </w:t>
      </w:r>
      <w:r>
        <w:t>sadly stepp</w:t>
      </w:r>
      <w:r w:rsidR="00165E07">
        <w:t>ing</w:t>
      </w:r>
      <w:r>
        <w:t xml:space="preserve"> down</w:t>
      </w:r>
      <w:r w:rsidR="00165E07">
        <w:t xml:space="preserve"> in January</w:t>
      </w:r>
      <w:r>
        <w:t xml:space="preserve"> from her position as her children ha</w:t>
      </w:r>
      <w:r w:rsidR="00D30CDC">
        <w:t>ve moved up to secondary school, however, she will remain on the committee.</w:t>
      </w:r>
      <w:r>
        <w:t xml:space="preserve"> For the interim Mr </w:t>
      </w:r>
      <w:proofErr w:type="spellStart"/>
      <w:r>
        <w:t>Uzezi</w:t>
      </w:r>
      <w:proofErr w:type="spellEnd"/>
      <w:r>
        <w:t xml:space="preserve"> (Tony) </w:t>
      </w:r>
      <w:proofErr w:type="spellStart"/>
      <w:r>
        <w:t>Elor</w:t>
      </w:r>
      <w:proofErr w:type="spellEnd"/>
      <w:r>
        <w:t xml:space="preserve"> has kindly volunteered to take over this post.  However we are in need of more parent helpers to join the team to assist with organising and running the events we hold throughout the year, these have previously included the Christmas and summer fairs, barbecues, pizza afternoons, ice lollies sales in the summer and many more.</w:t>
      </w:r>
    </w:p>
    <w:p w:rsidR="0089209B" w:rsidRDefault="0089209B" w:rsidP="0089209B">
      <w:r>
        <w:t>We have</w:t>
      </w:r>
      <w:r w:rsidR="00D30CDC" w:rsidRPr="00D30CDC">
        <w:t xml:space="preserve"> </w:t>
      </w:r>
      <w:r w:rsidR="00D30CDC">
        <w:t>previously</w:t>
      </w:r>
      <w:r>
        <w:t xml:space="preserve"> raised funds to purchase one of the school min</w:t>
      </w:r>
      <w:r w:rsidR="00165E07">
        <w:t>i</w:t>
      </w:r>
      <w:bookmarkStart w:id="0" w:name="_GoBack"/>
      <w:bookmarkEnd w:id="0"/>
      <w:r>
        <w:t>-buses which has been vital in reducing transport costs for various trips and activities for the Children, we also buy new books, playground equipment and much more</w:t>
      </w:r>
      <w:r w:rsidR="00D30CDC">
        <w:t xml:space="preserve"> as and when required</w:t>
      </w:r>
      <w:r>
        <w:t xml:space="preserve">.  </w:t>
      </w:r>
    </w:p>
    <w:p w:rsidR="0089209B" w:rsidRDefault="0089209B" w:rsidP="0089209B">
      <w:r>
        <w:t>We understand that joining new groups can be daunting and we know everyone has busy lives but all w</w:t>
      </w:r>
      <w:r w:rsidR="00D30CDC">
        <w:t>e ask for is a bit of your time</w:t>
      </w:r>
      <w:r>
        <w:t xml:space="preserve"> as the more parents we have </w:t>
      </w:r>
      <w:r w:rsidR="00D30CDC">
        <w:t xml:space="preserve">on board, </w:t>
      </w:r>
      <w:r>
        <w:t xml:space="preserve">the easier it us for us to raise money for our children.   </w:t>
      </w:r>
    </w:p>
    <w:p w:rsidR="0089209B" w:rsidRDefault="0089209B" w:rsidP="0089209B">
      <w:r>
        <w:t xml:space="preserve">We would like to invite you to a coffee morning on </w:t>
      </w:r>
      <w:r w:rsidR="00D30CDC">
        <w:t>Thursday 20</w:t>
      </w:r>
      <w:r w:rsidR="00D30CDC" w:rsidRPr="00D30CDC">
        <w:rPr>
          <w:vertAlign w:val="superscript"/>
        </w:rPr>
        <w:t>th</w:t>
      </w:r>
      <w:r>
        <w:rPr>
          <w:vertAlign w:val="superscript"/>
        </w:rPr>
        <w:t xml:space="preserve"> </w:t>
      </w:r>
      <w:r>
        <w:t xml:space="preserve">October </w:t>
      </w:r>
      <w:r w:rsidR="00D30CDC">
        <w:t xml:space="preserve">at 8:35am </w:t>
      </w:r>
      <w:r>
        <w:t>so we can meet and talk about the future of the PTFA</w:t>
      </w:r>
      <w:r w:rsidR="00D30CDC">
        <w:t>, working together to create a group that will raise much needed funds for our children and school.</w:t>
      </w:r>
    </w:p>
    <w:p w:rsidR="00D30CDC" w:rsidRDefault="00D30CDC" w:rsidP="0089209B">
      <w:r>
        <w:t>We look forward to welcoming you.</w:t>
      </w:r>
    </w:p>
    <w:p w:rsidR="0089209B" w:rsidRDefault="00D30CDC" w:rsidP="0089209B">
      <w:r>
        <w:rPr>
          <w:noProof/>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-826135</wp:posOffset>
            </wp:positionV>
            <wp:extent cx="1990725" cy="1858010"/>
            <wp:effectExtent l="0" t="0" r="9525" b="8890"/>
            <wp:wrapTight wrapText="bothSides">
              <wp:wrapPolygon edited="0">
                <wp:start x="0" y="0"/>
                <wp:lineTo x="0" y="21482"/>
                <wp:lineTo x="21497" y="21482"/>
                <wp:lineTo x="21497" y="0"/>
                <wp:lineTo x="0" y="0"/>
              </wp:wrapPolygon>
            </wp:wrapTight>
            <wp:docPr id="3" name="Picture 3" descr="Parent Teacher Association (PTSA) - Riley Element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rent Teacher Association (PTSA) - Riley Elementary Scho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90725" cy="185801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09B">
        <w:t xml:space="preserve">St Chad’s PTFA </w:t>
      </w:r>
    </w:p>
    <w:p w:rsidR="00D30CDC" w:rsidRDefault="00D30CDC" w:rsidP="0089209B"/>
    <w:p w:rsidR="00B743F4" w:rsidRDefault="00B743F4"/>
    <w:sectPr w:rsidR="00B743F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620D" w:rsidRDefault="003808CA">
      <w:pPr>
        <w:spacing w:after="0" w:line="240" w:lineRule="auto"/>
      </w:pPr>
      <w:r>
        <w:separator/>
      </w:r>
    </w:p>
  </w:endnote>
  <w:endnote w:type="continuationSeparator" w:id="0">
    <w:p w:rsidR="0098620D" w:rsidRDefault="00380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216A" w:rsidRDefault="0089209B">
    <w:pPr>
      <w:pStyle w:val="Footer"/>
    </w:pPr>
    <w:r>
      <w:rPr>
        <w:noProof/>
        <w:lang w:eastAsia="en-GB"/>
      </w:rPr>
      <mc:AlternateContent>
        <mc:Choice Requires="wps">
          <w:drawing>
            <wp:anchor distT="0" distB="0" distL="114300" distR="114300" simplePos="0" relativeHeight="251659264" behindDoc="0" locked="0" layoutInCell="0" allowOverlap="1" wp14:anchorId="6B421BE8" wp14:editId="62359462">
              <wp:simplePos x="0" y="0"/>
              <wp:positionH relativeFrom="page">
                <wp:posOffset>0</wp:posOffset>
              </wp:positionH>
              <wp:positionV relativeFrom="page">
                <wp:posOffset>10227945</wp:posOffset>
              </wp:positionV>
              <wp:extent cx="7560310" cy="273050"/>
              <wp:effectExtent l="0" t="0" r="0" b="12700"/>
              <wp:wrapNone/>
              <wp:docPr id="1" name="MSIPCMba134030975e144887835a68" descr="{&quot;HashCode&quot;:122030063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9216A" w:rsidRPr="00C9216A" w:rsidRDefault="0089209B" w:rsidP="00C9216A">
                          <w:pPr>
                            <w:spacing w:after="0"/>
                            <w:rPr>
                              <w:rFonts w:ascii="Calibri" w:hAnsi="Calibri" w:cs="Calibri"/>
                              <w:color w:val="000000"/>
                              <w:sz w:val="20"/>
                            </w:rPr>
                          </w:pPr>
                          <w:r w:rsidRPr="00C9216A">
                            <w:rPr>
                              <w:rFonts w:ascii="Calibri" w:hAnsi="Calibri" w:cs="Calibri"/>
                              <w:color w:val="000000"/>
                              <w:sz w:val="20"/>
                            </w:rPr>
                            <w:t>Confidential (C3)</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6B421BE8" id="_x0000_t202" coordsize="21600,21600" o:spt="202" path="m,l,21600r21600,l21600,xe">
              <v:stroke joinstyle="miter"/>
              <v:path gradientshapeok="t" o:connecttype="rect"/>
            </v:shapetype>
            <v:shape id="MSIPCMba134030975e144887835a68" o:spid="_x0000_s1026" type="#_x0000_t202" alt="{&quot;HashCode&quot;:1220300632,&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" o:allowincell="f" filled="f" stroked="f" strokeweight=".5pt">
              <v:textbox inset="20pt,0,,0">
                <w:txbxContent>
                  <w:p w:rsidR="00C9216A" w:rsidRPr="00C9216A" w:rsidRDefault="0089209B" w:rsidP="00C9216A">
                    <w:pPr>
                      <w:spacing w:after="0"/>
                      <w:rPr>
                        <w:rFonts w:ascii="Calibri" w:hAnsi="Calibri" w:cs="Calibri"/>
                        <w:color w:val="000000"/>
                        <w:sz w:val="20"/>
                      </w:rPr>
                    </w:pPr>
                    <w:r w:rsidRPr="00C9216A">
                      <w:rPr>
                        <w:rFonts w:ascii="Calibri" w:hAnsi="Calibri" w:cs="Calibri"/>
                        <w:color w:val="000000"/>
                        <w:sz w:val="20"/>
                      </w:rPr>
                      <w:t>Confidential (C3)</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620D" w:rsidRDefault="003808CA">
      <w:pPr>
        <w:spacing w:after="0" w:line="240" w:lineRule="auto"/>
      </w:pPr>
      <w:r>
        <w:separator/>
      </w:r>
    </w:p>
  </w:footnote>
  <w:footnote w:type="continuationSeparator" w:id="0">
    <w:p w:rsidR="0098620D" w:rsidRDefault="003808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09B"/>
    <w:rsid w:val="00165E07"/>
    <w:rsid w:val="003808CA"/>
    <w:rsid w:val="0089209B"/>
    <w:rsid w:val="0098620D"/>
    <w:rsid w:val="00B743F4"/>
    <w:rsid w:val="00D30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639828-C475-44F8-909C-8BDEF0256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209B"/>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920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09B"/>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F9E1187B</Template>
  <TotalTime>53</TotalTime>
  <Pages>1</Pages>
  <Words>255</Words>
  <Characters>1455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Prestidge</dc:creator>
  <cp:keywords/>
  <dc:description/>
  <cp:lastModifiedBy>Michelle Prestidge</cp:lastModifiedBy>
  <cp:revision>3</cp:revision>
  <dcterms:created xsi:type="dcterms:W3CDTF">2022-10-11T15:18:00Z</dcterms:created>
  <dcterms:modified xsi:type="dcterms:W3CDTF">2022-10-14T09:54:00Z</dcterms:modified>
</cp:coreProperties>
</file>