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55C6E6D" w14:textId="77777777" w:rsidR="00050C72" w:rsidRDefault="00050C72">
      <w:pPr>
        <w:rPr>
          <w:b/>
          <w:noProof/>
          <w:lang w:eastAsia="en-GB"/>
        </w:rPr>
      </w:pPr>
      <w:r w:rsidRPr="00DA3248">
        <w:rPr>
          <w:b/>
          <w:noProof/>
          <w:lang w:eastAsia="en-GB"/>
        </w:rPr>
        <mc:AlternateContent>
          <mc:Choice Requires="wpg">
            <w:drawing>
              <wp:anchor distT="0" distB="0" distL="114300" distR="114300" simplePos="0" relativeHeight="251659264" behindDoc="0" locked="0" layoutInCell="1" allowOverlap="1" wp14:anchorId="7513626D" wp14:editId="03B3E623">
                <wp:simplePos x="0" y="0"/>
                <wp:positionH relativeFrom="column">
                  <wp:posOffset>263590</wp:posOffset>
                </wp:positionH>
                <wp:positionV relativeFrom="paragraph">
                  <wp:posOffset>8964</wp:posOffset>
                </wp:positionV>
                <wp:extent cx="590550" cy="819150"/>
                <wp:effectExtent l="0" t="0" r="0" b="0"/>
                <wp:wrapSquare wrapText="bothSides"/>
                <wp:docPr id="283" name="Group 283"/>
                <wp:cNvGraphicFramePr/>
                <a:graphic xmlns:a="http://schemas.openxmlformats.org/drawingml/2006/main">
                  <a:graphicData uri="http://schemas.microsoft.com/office/word/2010/wordprocessingGroup">
                    <wpg:wgp>
                      <wpg:cNvGrpSpPr/>
                      <wpg:grpSpPr>
                        <a:xfrm>
                          <a:off x="0" y="0"/>
                          <a:ext cx="590550" cy="819150"/>
                          <a:chOff x="0" y="0"/>
                          <a:chExt cx="2848647" cy="3720513"/>
                        </a:xfrm>
                      </wpg:grpSpPr>
                      <wps:wsp>
                        <wps:cNvPr id="6" name="Shape 6"/>
                        <wps:cNvSpPr/>
                        <wps:spPr>
                          <a:xfrm>
                            <a:off x="2330592" y="3404623"/>
                            <a:ext cx="225526" cy="98965"/>
                          </a:xfrm>
                          <a:custGeom>
                            <a:avLst/>
                            <a:gdLst/>
                            <a:ahLst/>
                            <a:cxnLst/>
                            <a:rect l="0" t="0" r="0" b="0"/>
                            <a:pathLst>
                              <a:path w="225526" h="98965">
                                <a:moveTo>
                                  <a:pt x="221544" y="0"/>
                                </a:moveTo>
                                <a:cubicBezTo>
                                  <a:pt x="225526" y="68658"/>
                                  <a:pt x="166934" y="98941"/>
                                  <a:pt x="110553" y="98953"/>
                                </a:cubicBezTo>
                                <a:cubicBezTo>
                                  <a:pt x="54172" y="98965"/>
                                  <a:pt x="0" y="68706"/>
                                  <a:pt x="12823" y="16279"/>
                                </a:cubicBezTo>
                                <a:cubicBezTo>
                                  <a:pt x="82282" y="34316"/>
                                  <a:pt x="158660" y="22666"/>
                                  <a:pt x="221544" y="0"/>
                                </a:cubicBezTo>
                                <a:close/>
                              </a:path>
                            </a:pathLst>
                          </a:custGeom>
                          <a:solidFill>
                            <a:srgbClr val="FF3300"/>
                          </a:solidFill>
                          <a:ln w="0" cap="flat">
                            <a:noFill/>
                            <a:miter lim="127000"/>
                          </a:ln>
                          <a:effectLst/>
                        </wps:spPr>
                        <wps:bodyPr/>
                      </wps:wsp>
                      <wps:wsp>
                        <wps:cNvPr id="7" name="Shape 7"/>
                        <wps:cNvSpPr/>
                        <wps:spPr>
                          <a:xfrm>
                            <a:off x="321708" y="3404623"/>
                            <a:ext cx="225525" cy="98965"/>
                          </a:xfrm>
                          <a:custGeom>
                            <a:avLst/>
                            <a:gdLst/>
                            <a:ahLst/>
                            <a:cxnLst/>
                            <a:rect l="0" t="0" r="0" b="0"/>
                            <a:pathLst>
                              <a:path w="225525" h="98965">
                                <a:moveTo>
                                  <a:pt x="3987" y="0"/>
                                </a:moveTo>
                                <a:cubicBezTo>
                                  <a:pt x="66865" y="22666"/>
                                  <a:pt x="143243" y="34316"/>
                                  <a:pt x="212697" y="16279"/>
                                </a:cubicBezTo>
                                <a:cubicBezTo>
                                  <a:pt x="225525" y="68706"/>
                                  <a:pt x="171354" y="98965"/>
                                  <a:pt x="114973" y="98953"/>
                                </a:cubicBezTo>
                                <a:cubicBezTo>
                                  <a:pt x="58592" y="98941"/>
                                  <a:pt x="0" y="68658"/>
                                  <a:pt x="3987" y="0"/>
                                </a:cubicBezTo>
                                <a:close/>
                              </a:path>
                            </a:pathLst>
                          </a:custGeom>
                          <a:solidFill>
                            <a:srgbClr val="FF3300"/>
                          </a:solidFill>
                          <a:ln w="0" cap="flat">
                            <a:noFill/>
                            <a:miter lim="127000"/>
                          </a:ln>
                          <a:effectLst/>
                        </wps:spPr>
                        <wps:bodyPr/>
                      </wps:wsp>
                      <wps:wsp>
                        <wps:cNvPr id="8" name="Shape 8"/>
                        <wps:cNvSpPr/>
                        <wps:spPr>
                          <a:xfrm>
                            <a:off x="2335594" y="3194197"/>
                            <a:ext cx="485336" cy="181495"/>
                          </a:xfrm>
                          <a:custGeom>
                            <a:avLst/>
                            <a:gdLst/>
                            <a:ahLst/>
                            <a:cxnLst/>
                            <a:rect l="0" t="0" r="0" b="0"/>
                            <a:pathLst>
                              <a:path w="485336" h="181495">
                                <a:moveTo>
                                  <a:pt x="398213" y="0"/>
                                </a:moveTo>
                                <a:cubicBezTo>
                                  <a:pt x="485336" y="109563"/>
                                  <a:pt x="198579" y="178493"/>
                                  <a:pt x="68956" y="180745"/>
                                </a:cubicBezTo>
                                <a:cubicBezTo>
                                  <a:pt x="25748" y="181495"/>
                                  <a:pt x="0" y="174837"/>
                                  <a:pt x="11379" y="159807"/>
                                </a:cubicBezTo>
                                <a:cubicBezTo>
                                  <a:pt x="108874" y="89801"/>
                                  <a:pt x="234510" y="32349"/>
                                  <a:pt x="398213" y="0"/>
                                </a:cubicBezTo>
                                <a:close/>
                              </a:path>
                            </a:pathLst>
                          </a:custGeom>
                          <a:solidFill>
                            <a:srgbClr val="FF3300"/>
                          </a:solidFill>
                          <a:ln w="0" cap="flat">
                            <a:noFill/>
                            <a:miter lim="127000"/>
                          </a:ln>
                          <a:effectLst/>
                        </wps:spPr>
                        <wps:bodyPr/>
                      </wps:wsp>
                      <wps:wsp>
                        <wps:cNvPr id="9" name="Shape 9"/>
                        <wps:cNvSpPr/>
                        <wps:spPr>
                          <a:xfrm>
                            <a:off x="56889" y="3194197"/>
                            <a:ext cx="485342" cy="181495"/>
                          </a:xfrm>
                          <a:custGeom>
                            <a:avLst/>
                            <a:gdLst/>
                            <a:ahLst/>
                            <a:cxnLst/>
                            <a:rect l="0" t="0" r="0" b="0"/>
                            <a:pathLst>
                              <a:path w="485342" h="181495">
                                <a:moveTo>
                                  <a:pt x="87121" y="0"/>
                                </a:moveTo>
                                <a:cubicBezTo>
                                  <a:pt x="250835" y="32349"/>
                                  <a:pt x="376464" y="89801"/>
                                  <a:pt x="473963" y="159807"/>
                                </a:cubicBezTo>
                                <a:cubicBezTo>
                                  <a:pt x="485342" y="174837"/>
                                  <a:pt x="459593" y="181495"/>
                                  <a:pt x="416385" y="180745"/>
                                </a:cubicBezTo>
                                <a:cubicBezTo>
                                  <a:pt x="286761" y="178493"/>
                                  <a:pt x="0" y="109563"/>
                                  <a:pt x="87121" y="0"/>
                                </a:cubicBezTo>
                                <a:close/>
                              </a:path>
                            </a:pathLst>
                          </a:custGeom>
                          <a:solidFill>
                            <a:srgbClr val="FF3300"/>
                          </a:solidFill>
                          <a:ln w="0" cap="flat">
                            <a:noFill/>
                            <a:miter lim="127000"/>
                          </a:ln>
                          <a:effectLst/>
                        </wps:spPr>
                        <wps:bodyPr/>
                      </wps:wsp>
                      <wps:wsp>
                        <wps:cNvPr id="10" name="Shape 10"/>
                        <wps:cNvSpPr/>
                        <wps:spPr>
                          <a:xfrm>
                            <a:off x="162777" y="2892027"/>
                            <a:ext cx="2552267" cy="751647"/>
                          </a:xfrm>
                          <a:custGeom>
                            <a:avLst/>
                            <a:gdLst/>
                            <a:ahLst/>
                            <a:cxnLst/>
                            <a:rect l="0" t="0" r="0" b="0"/>
                            <a:pathLst>
                              <a:path w="2552267" h="751647">
                                <a:moveTo>
                                  <a:pt x="94126" y="1094"/>
                                </a:moveTo>
                                <a:cubicBezTo>
                                  <a:pt x="178754" y="0"/>
                                  <a:pt x="252965" y="19591"/>
                                  <a:pt x="320050" y="35118"/>
                                </a:cubicBezTo>
                                <a:cubicBezTo>
                                  <a:pt x="626270" y="106020"/>
                                  <a:pt x="783803" y="323158"/>
                                  <a:pt x="1104844" y="440445"/>
                                </a:cubicBezTo>
                                <a:cubicBezTo>
                                  <a:pt x="1230178" y="486229"/>
                                  <a:pt x="1311059" y="488184"/>
                                  <a:pt x="1436987" y="444178"/>
                                </a:cubicBezTo>
                                <a:cubicBezTo>
                                  <a:pt x="1764785" y="329616"/>
                                  <a:pt x="1922206" y="111906"/>
                                  <a:pt x="2230481" y="40744"/>
                                </a:cubicBezTo>
                                <a:cubicBezTo>
                                  <a:pt x="2298007" y="25160"/>
                                  <a:pt x="2372774" y="5533"/>
                                  <a:pt x="2458156" y="6631"/>
                                </a:cubicBezTo>
                                <a:cubicBezTo>
                                  <a:pt x="2496903" y="81197"/>
                                  <a:pt x="2513513" y="181673"/>
                                  <a:pt x="2552267" y="256232"/>
                                </a:cubicBezTo>
                                <a:cubicBezTo>
                                  <a:pt x="2059143" y="297294"/>
                                  <a:pt x="1948785" y="708642"/>
                                  <a:pt x="1350500" y="749163"/>
                                </a:cubicBezTo>
                                <a:lnTo>
                                  <a:pt x="1350577" y="749404"/>
                                </a:lnTo>
                                <a:cubicBezTo>
                                  <a:pt x="1345575" y="749710"/>
                                  <a:pt x="1340722" y="749877"/>
                                  <a:pt x="1335791" y="750114"/>
                                </a:cubicBezTo>
                                <a:cubicBezTo>
                                  <a:pt x="1332601" y="750283"/>
                                  <a:pt x="1329390" y="750434"/>
                                  <a:pt x="1326157" y="750571"/>
                                </a:cubicBezTo>
                                <a:cubicBezTo>
                                  <a:pt x="1320321" y="750830"/>
                                  <a:pt x="1314540" y="751035"/>
                                  <a:pt x="1308798" y="751180"/>
                                </a:cubicBezTo>
                                <a:cubicBezTo>
                                  <a:pt x="1303121" y="751348"/>
                                  <a:pt x="1297396" y="751460"/>
                                  <a:pt x="1291647" y="751531"/>
                                </a:cubicBezTo>
                                <a:cubicBezTo>
                                  <a:pt x="1286427" y="751604"/>
                                  <a:pt x="1281265" y="751647"/>
                                  <a:pt x="1276139" y="751641"/>
                                </a:cubicBezTo>
                                <a:cubicBezTo>
                                  <a:pt x="1270998" y="751641"/>
                                  <a:pt x="1265836" y="751604"/>
                                  <a:pt x="1260638" y="751531"/>
                                </a:cubicBezTo>
                                <a:cubicBezTo>
                                  <a:pt x="1254863" y="751460"/>
                                  <a:pt x="1249143" y="751348"/>
                                  <a:pt x="1243465" y="751180"/>
                                </a:cubicBezTo>
                                <a:cubicBezTo>
                                  <a:pt x="1237735" y="751021"/>
                                  <a:pt x="1231942" y="750827"/>
                                  <a:pt x="1226110" y="750571"/>
                                </a:cubicBezTo>
                                <a:cubicBezTo>
                                  <a:pt x="1222891" y="750434"/>
                                  <a:pt x="1219676" y="750283"/>
                                  <a:pt x="1216480" y="750114"/>
                                </a:cubicBezTo>
                                <a:cubicBezTo>
                                  <a:pt x="1211547" y="749865"/>
                                  <a:pt x="1206698" y="749710"/>
                                  <a:pt x="1201706" y="749404"/>
                                </a:cubicBezTo>
                                <a:lnTo>
                                  <a:pt x="1201777" y="749163"/>
                                </a:lnTo>
                                <a:cubicBezTo>
                                  <a:pt x="603497" y="708639"/>
                                  <a:pt x="493132" y="297294"/>
                                  <a:pt x="0" y="256232"/>
                                </a:cubicBezTo>
                                <a:cubicBezTo>
                                  <a:pt x="38754" y="181673"/>
                                  <a:pt x="55368" y="75664"/>
                                  <a:pt x="94126" y="1094"/>
                                </a:cubicBezTo>
                                <a:close/>
                              </a:path>
                            </a:pathLst>
                          </a:custGeom>
                          <a:solidFill>
                            <a:srgbClr val="FF3300"/>
                          </a:solidFill>
                          <a:ln w="0" cap="flat">
                            <a:noFill/>
                            <a:miter lim="127000"/>
                          </a:ln>
                          <a:effectLst/>
                        </wps:spPr>
                        <wps:bodyPr/>
                      </wps:wsp>
                      <wps:wsp>
                        <wps:cNvPr id="11" name="Shape 11"/>
                        <wps:cNvSpPr/>
                        <wps:spPr>
                          <a:xfrm>
                            <a:off x="0" y="0"/>
                            <a:ext cx="1424323" cy="3194060"/>
                          </a:xfrm>
                          <a:custGeom>
                            <a:avLst/>
                            <a:gdLst/>
                            <a:ahLst/>
                            <a:cxnLst/>
                            <a:rect l="0" t="0" r="0" b="0"/>
                            <a:pathLst>
                              <a:path w="1424323" h="3194060">
                                <a:moveTo>
                                  <a:pt x="0" y="0"/>
                                </a:moveTo>
                                <a:lnTo>
                                  <a:pt x="1424323" y="0"/>
                                </a:lnTo>
                                <a:lnTo>
                                  <a:pt x="1424323" y="124423"/>
                                </a:lnTo>
                                <a:lnTo>
                                  <a:pt x="124429" y="124423"/>
                                </a:lnTo>
                                <a:lnTo>
                                  <a:pt x="124429" y="1616575"/>
                                </a:lnTo>
                                <a:cubicBezTo>
                                  <a:pt x="124429" y="2555279"/>
                                  <a:pt x="646916" y="2602559"/>
                                  <a:pt x="1424318" y="3051046"/>
                                </a:cubicBezTo>
                                <a:lnTo>
                                  <a:pt x="1424323" y="3051043"/>
                                </a:lnTo>
                                <a:lnTo>
                                  <a:pt x="1424323" y="3194018"/>
                                </a:lnTo>
                                <a:lnTo>
                                  <a:pt x="1424249" y="3194060"/>
                                </a:lnTo>
                                <a:lnTo>
                                  <a:pt x="1291532" y="3118781"/>
                                </a:lnTo>
                                <a:lnTo>
                                  <a:pt x="1222286" y="3080731"/>
                                </a:lnTo>
                                <a:lnTo>
                                  <a:pt x="1154408" y="3044401"/>
                                </a:lnTo>
                                <a:lnTo>
                                  <a:pt x="1087877" y="3009560"/>
                                </a:lnTo>
                                <a:lnTo>
                                  <a:pt x="1022753" y="2975954"/>
                                </a:lnTo>
                                <a:lnTo>
                                  <a:pt x="959022" y="2943348"/>
                                </a:lnTo>
                                <a:lnTo>
                                  <a:pt x="896709" y="2911493"/>
                                </a:lnTo>
                                <a:lnTo>
                                  <a:pt x="835850" y="2880119"/>
                                </a:lnTo>
                                <a:lnTo>
                                  <a:pt x="776447" y="2848974"/>
                                </a:lnTo>
                                <a:lnTo>
                                  <a:pt x="718538" y="2817795"/>
                                </a:lnTo>
                                <a:lnTo>
                                  <a:pt x="662126" y="2786313"/>
                                </a:lnTo>
                                <a:lnTo>
                                  <a:pt x="607254" y="2754237"/>
                                </a:lnTo>
                                <a:lnTo>
                                  <a:pt x="553971" y="2721276"/>
                                </a:lnTo>
                                <a:lnTo>
                                  <a:pt x="502314" y="2687137"/>
                                </a:lnTo>
                                <a:lnTo>
                                  <a:pt x="452375" y="2651525"/>
                                </a:lnTo>
                                <a:lnTo>
                                  <a:pt x="404254" y="2614150"/>
                                </a:lnTo>
                                <a:lnTo>
                                  <a:pt x="358049" y="2574705"/>
                                </a:lnTo>
                                <a:lnTo>
                                  <a:pt x="313948" y="2532942"/>
                                </a:lnTo>
                                <a:lnTo>
                                  <a:pt x="272101" y="2488604"/>
                                </a:lnTo>
                                <a:lnTo>
                                  <a:pt x="232721" y="2441476"/>
                                </a:lnTo>
                                <a:lnTo>
                                  <a:pt x="196027" y="2391404"/>
                                </a:lnTo>
                                <a:lnTo>
                                  <a:pt x="162179" y="2338276"/>
                                </a:lnTo>
                                <a:lnTo>
                                  <a:pt x="131364" y="2281986"/>
                                </a:lnTo>
                                <a:lnTo>
                                  <a:pt x="103698" y="2222481"/>
                                </a:lnTo>
                                <a:lnTo>
                                  <a:pt x="79272" y="2159683"/>
                                </a:lnTo>
                                <a:lnTo>
                                  <a:pt x="58129" y="2093485"/>
                                </a:lnTo>
                                <a:lnTo>
                                  <a:pt x="40287" y="2023801"/>
                                </a:lnTo>
                                <a:lnTo>
                                  <a:pt x="25736" y="1950461"/>
                                </a:lnTo>
                                <a:lnTo>
                                  <a:pt x="14446" y="1873296"/>
                                </a:lnTo>
                                <a:lnTo>
                                  <a:pt x="6403" y="1792087"/>
                                </a:lnTo>
                                <a:lnTo>
                                  <a:pt x="1588" y="1706619"/>
                                </a:lnTo>
                                <a:lnTo>
                                  <a:pt x="0" y="1617684"/>
                                </a:lnTo>
                                <a:lnTo>
                                  <a:pt x="0" y="0"/>
                                </a:lnTo>
                                <a:close/>
                              </a:path>
                            </a:pathLst>
                          </a:custGeom>
                          <a:solidFill>
                            <a:srgbClr val="FF3300"/>
                          </a:solidFill>
                          <a:ln w="0" cap="flat">
                            <a:noFill/>
                            <a:miter lim="127000"/>
                          </a:ln>
                          <a:effectLst/>
                        </wps:spPr>
                        <wps:bodyPr/>
                      </wps:wsp>
                      <wps:wsp>
                        <wps:cNvPr id="12" name="Shape 12"/>
                        <wps:cNvSpPr/>
                        <wps:spPr>
                          <a:xfrm>
                            <a:off x="1424323" y="0"/>
                            <a:ext cx="1424324" cy="3194018"/>
                          </a:xfrm>
                          <a:custGeom>
                            <a:avLst/>
                            <a:gdLst/>
                            <a:ahLst/>
                            <a:cxnLst/>
                            <a:rect l="0" t="0" r="0" b="0"/>
                            <a:pathLst>
                              <a:path w="1424324" h="3194018">
                                <a:moveTo>
                                  <a:pt x="0" y="0"/>
                                </a:moveTo>
                                <a:lnTo>
                                  <a:pt x="1424324" y="0"/>
                                </a:lnTo>
                                <a:lnTo>
                                  <a:pt x="1424324" y="1622825"/>
                                </a:lnTo>
                                <a:lnTo>
                                  <a:pt x="1422697" y="1711455"/>
                                </a:lnTo>
                                <a:lnTo>
                                  <a:pt x="1417740" y="1796728"/>
                                </a:lnTo>
                                <a:lnTo>
                                  <a:pt x="1409481" y="1877796"/>
                                </a:lnTo>
                                <a:lnTo>
                                  <a:pt x="1397896" y="1954871"/>
                                </a:lnTo>
                                <a:lnTo>
                                  <a:pt x="1382993" y="2028167"/>
                                </a:lnTo>
                                <a:lnTo>
                                  <a:pt x="1364733" y="2097832"/>
                                </a:lnTo>
                                <a:lnTo>
                                  <a:pt x="1343140" y="2164016"/>
                                </a:lnTo>
                                <a:lnTo>
                                  <a:pt x="1318239" y="2226823"/>
                                </a:lnTo>
                                <a:lnTo>
                                  <a:pt x="1290091" y="2286352"/>
                                </a:lnTo>
                                <a:lnTo>
                                  <a:pt x="1258789" y="2342624"/>
                                </a:lnTo>
                                <a:lnTo>
                                  <a:pt x="1224474" y="2395763"/>
                                </a:lnTo>
                                <a:lnTo>
                                  <a:pt x="1187318" y="2445836"/>
                                </a:lnTo>
                                <a:lnTo>
                                  <a:pt x="1147523" y="2492974"/>
                                </a:lnTo>
                                <a:lnTo>
                                  <a:pt x="1105296" y="2537331"/>
                                </a:lnTo>
                                <a:lnTo>
                                  <a:pt x="1060836" y="2579140"/>
                                </a:lnTo>
                                <a:lnTo>
                                  <a:pt x="1014338" y="2618596"/>
                                </a:lnTo>
                                <a:lnTo>
                                  <a:pt x="965932" y="2656015"/>
                                </a:lnTo>
                                <a:lnTo>
                                  <a:pt x="915756" y="2691644"/>
                                </a:lnTo>
                                <a:lnTo>
                                  <a:pt x="863929" y="2725805"/>
                                </a:lnTo>
                                <a:lnTo>
                                  <a:pt x="810523" y="2758747"/>
                                </a:lnTo>
                                <a:lnTo>
                                  <a:pt x="755591" y="2790780"/>
                                </a:lnTo>
                                <a:lnTo>
                                  <a:pt x="699208" y="2822194"/>
                                </a:lnTo>
                                <a:lnTo>
                                  <a:pt x="641395" y="2853258"/>
                                </a:lnTo>
                                <a:lnTo>
                                  <a:pt x="582187" y="2884230"/>
                                </a:lnTo>
                                <a:lnTo>
                                  <a:pt x="521634" y="2915362"/>
                                </a:lnTo>
                                <a:lnTo>
                                  <a:pt x="459743" y="2946938"/>
                                </a:lnTo>
                                <a:lnTo>
                                  <a:pt x="396563" y="2979173"/>
                                </a:lnTo>
                                <a:lnTo>
                                  <a:pt x="332112" y="3012328"/>
                                </a:lnTo>
                                <a:lnTo>
                                  <a:pt x="266409" y="3046636"/>
                                </a:lnTo>
                                <a:lnTo>
                                  <a:pt x="199489" y="3082331"/>
                                </a:lnTo>
                                <a:lnTo>
                                  <a:pt x="131391" y="3119662"/>
                                </a:lnTo>
                                <a:lnTo>
                                  <a:pt x="0" y="3194018"/>
                                </a:lnTo>
                                <a:lnTo>
                                  <a:pt x="0" y="3051043"/>
                                </a:lnTo>
                                <a:lnTo>
                                  <a:pt x="140293" y="2972886"/>
                                </a:lnTo>
                                <a:cubicBezTo>
                                  <a:pt x="827803" y="2601434"/>
                                  <a:pt x="1299894" y="2497207"/>
                                  <a:pt x="1299894" y="1621677"/>
                                </a:cubicBezTo>
                                <a:lnTo>
                                  <a:pt x="1299894" y="124423"/>
                                </a:lnTo>
                                <a:lnTo>
                                  <a:pt x="0" y="124423"/>
                                </a:lnTo>
                                <a:lnTo>
                                  <a:pt x="0" y="0"/>
                                </a:lnTo>
                                <a:close/>
                              </a:path>
                            </a:pathLst>
                          </a:custGeom>
                          <a:solidFill>
                            <a:srgbClr val="FF3300"/>
                          </a:solidFill>
                          <a:ln w="0" cap="flat">
                            <a:noFill/>
                            <a:miter lim="127000"/>
                          </a:ln>
                          <a:effectLst/>
                        </wps:spPr>
                        <wps:bodyPr/>
                      </wps:wsp>
                      <wps:wsp>
                        <wps:cNvPr id="13" name="Shape 13"/>
                        <wps:cNvSpPr/>
                        <wps:spPr>
                          <a:xfrm>
                            <a:off x="124429" y="124423"/>
                            <a:ext cx="1299888" cy="2926624"/>
                          </a:xfrm>
                          <a:custGeom>
                            <a:avLst/>
                            <a:gdLst/>
                            <a:ahLst/>
                            <a:cxnLst/>
                            <a:rect l="0" t="0" r="0" b="0"/>
                            <a:pathLst>
                              <a:path w="1299888" h="2926624">
                                <a:moveTo>
                                  <a:pt x="0" y="0"/>
                                </a:moveTo>
                                <a:lnTo>
                                  <a:pt x="1299888" y="0"/>
                                </a:lnTo>
                                <a:lnTo>
                                  <a:pt x="1299888" y="2926624"/>
                                </a:lnTo>
                                <a:cubicBezTo>
                                  <a:pt x="522487" y="2478136"/>
                                  <a:pt x="0" y="2430856"/>
                                  <a:pt x="0" y="1492152"/>
                                </a:cubicBezTo>
                                <a:lnTo>
                                  <a:pt x="0" y="0"/>
                                </a:lnTo>
                                <a:close/>
                              </a:path>
                            </a:pathLst>
                          </a:custGeom>
                          <a:solidFill>
                            <a:srgbClr val="F2D68C"/>
                          </a:solidFill>
                          <a:ln w="0" cap="flat">
                            <a:noFill/>
                            <a:miter lim="127000"/>
                          </a:ln>
                          <a:effectLst/>
                        </wps:spPr>
                        <wps:bodyPr/>
                      </wps:wsp>
                      <wps:wsp>
                        <wps:cNvPr id="14" name="Shape 14"/>
                        <wps:cNvSpPr/>
                        <wps:spPr>
                          <a:xfrm>
                            <a:off x="278629" y="294270"/>
                            <a:ext cx="2291389" cy="2360712"/>
                          </a:xfrm>
                          <a:custGeom>
                            <a:avLst/>
                            <a:gdLst/>
                            <a:ahLst/>
                            <a:cxnLst/>
                            <a:rect l="0" t="0" r="0" b="0"/>
                            <a:pathLst>
                              <a:path w="2291389" h="2360712">
                                <a:moveTo>
                                  <a:pt x="798303" y="0"/>
                                </a:moveTo>
                                <a:lnTo>
                                  <a:pt x="1490472" y="8"/>
                                </a:lnTo>
                                <a:lnTo>
                                  <a:pt x="1490468" y="188784"/>
                                </a:lnTo>
                                <a:lnTo>
                                  <a:pt x="1348891" y="188780"/>
                                </a:lnTo>
                                <a:lnTo>
                                  <a:pt x="1348891" y="677708"/>
                                </a:lnTo>
                                <a:lnTo>
                                  <a:pt x="1608447" y="677708"/>
                                </a:lnTo>
                                <a:lnTo>
                                  <a:pt x="1608447" y="680325"/>
                                </a:lnTo>
                                <a:lnTo>
                                  <a:pt x="1611065" y="680325"/>
                                </a:lnTo>
                                <a:lnTo>
                                  <a:pt x="1611065" y="942516"/>
                                </a:lnTo>
                                <a:lnTo>
                                  <a:pt x="2102620" y="942508"/>
                                </a:lnTo>
                                <a:lnTo>
                                  <a:pt x="2102620" y="800932"/>
                                </a:lnTo>
                                <a:lnTo>
                                  <a:pt x="2291389" y="800932"/>
                                </a:lnTo>
                                <a:lnTo>
                                  <a:pt x="2291389" y="1493100"/>
                                </a:lnTo>
                                <a:lnTo>
                                  <a:pt x="2102620" y="1493100"/>
                                </a:lnTo>
                                <a:lnTo>
                                  <a:pt x="2102620" y="1351520"/>
                                </a:lnTo>
                                <a:lnTo>
                                  <a:pt x="1611065" y="1351520"/>
                                </a:lnTo>
                                <a:lnTo>
                                  <a:pt x="1611067" y="1608451"/>
                                </a:lnTo>
                                <a:lnTo>
                                  <a:pt x="1611065" y="1608451"/>
                                </a:lnTo>
                                <a:lnTo>
                                  <a:pt x="1611065" y="1611080"/>
                                </a:lnTo>
                                <a:lnTo>
                                  <a:pt x="1351508" y="1611080"/>
                                </a:lnTo>
                                <a:lnTo>
                                  <a:pt x="1351508" y="2171933"/>
                                </a:lnTo>
                                <a:lnTo>
                                  <a:pt x="1493088" y="2171933"/>
                                </a:lnTo>
                                <a:lnTo>
                                  <a:pt x="1493092" y="2360712"/>
                                </a:lnTo>
                                <a:lnTo>
                                  <a:pt x="800913" y="2360712"/>
                                </a:lnTo>
                                <a:lnTo>
                                  <a:pt x="800913" y="2171933"/>
                                </a:lnTo>
                                <a:lnTo>
                                  <a:pt x="942505" y="2171941"/>
                                </a:lnTo>
                                <a:lnTo>
                                  <a:pt x="942505" y="1611072"/>
                                </a:lnTo>
                                <a:lnTo>
                                  <a:pt x="682941" y="1611072"/>
                                </a:lnTo>
                                <a:lnTo>
                                  <a:pt x="682941" y="1608451"/>
                                </a:lnTo>
                                <a:lnTo>
                                  <a:pt x="680317" y="1608451"/>
                                </a:lnTo>
                                <a:lnTo>
                                  <a:pt x="680317" y="1605834"/>
                                </a:lnTo>
                                <a:lnTo>
                                  <a:pt x="680317" y="1346285"/>
                                </a:lnTo>
                                <a:lnTo>
                                  <a:pt x="188773" y="1346285"/>
                                </a:lnTo>
                                <a:lnTo>
                                  <a:pt x="188773" y="1487858"/>
                                </a:lnTo>
                                <a:lnTo>
                                  <a:pt x="0" y="1487854"/>
                                </a:lnTo>
                                <a:lnTo>
                                  <a:pt x="0" y="795682"/>
                                </a:lnTo>
                                <a:lnTo>
                                  <a:pt x="188773" y="795696"/>
                                </a:lnTo>
                                <a:lnTo>
                                  <a:pt x="188773" y="937275"/>
                                </a:lnTo>
                                <a:lnTo>
                                  <a:pt x="680317" y="937272"/>
                                </a:lnTo>
                                <a:lnTo>
                                  <a:pt x="680317" y="680329"/>
                                </a:lnTo>
                                <a:lnTo>
                                  <a:pt x="680317" y="677704"/>
                                </a:lnTo>
                                <a:lnTo>
                                  <a:pt x="939887" y="677704"/>
                                </a:lnTo>
                                <a:lnTo>
                                  <a:pt x="939891" y="188784"/>
                                </a:lnTo>
                                <a:lnTo>
                                  <a:pt x="798303" y="188784"/>
                                </a:lnTo>
                                <a:lnTo>
                                  <a:pt x="798303" y="0"/>
                                </a:lnTo>
                                <a:close/>
                              </a:path>
                            </a:pathLst>
                          </a:custGeom>
                          <a:solidFill>
                            <a:srgbClr val="FF3300"/>
                          </a:solidFill>
                          <a:ln w="0" cap="flat">
                            <a:noFill/>
                            <a:miter lim="127000"/>
                          </a:ln>
                          <a:effectLst/>
                        </wps:spPr>
                        <wps:bodyPr/>
                      </wps:wsp>
                      <wps:wsp>
                        <wps:cNvPr id="15" name="Shape 15"/>
                        <wps:cNvSpPr/>
                        <wps:spPr>
                          <a:xfrm>
                            <a:off x="416545" y="1922122"/>
                            <a:ext cx="534657" cy="534654"/>
                          </a:xfrm>
                          <a:custGeom>
                            <a:avLst/>
                            <a:gdLst/>
                            <a:ahLst/>
                            <a:cxnLst/>
                            <a:rect l="0" t="0" r="0" b="0"/>
                            <a:pathLst>
                              <a:path w="534657" h="534654">
                                <a:moveTo>
                                  <a:pt x="123660" y="0"/>
                                </a:moveTo>
                                <a:lnTo>
                                  <a:pt x="403329" y="0"/>
                                </a:lnTo>
                                <a:lnTo>
                                  <a:pt x="403329" y="53780"/>
                                </a:lnTo>
                                <a:cubicBezTo>
                                  <a:pt x="380663" y="56210"/>
                                  <a:pt x="360925" y="60216"/>
                                  <a:pt x="344107" y="65815"/>
                                </a:cubicBezTo>
                                <a:cubicBezTo>
                                  <a:pt x="327298" y="71388"/>
                                  <a:pt x="318881" y="84154"/>
                                  <a:pt x="318881" y="104073"/>
                                </a:cubicBezTo>
                                <a:lnTo>
                                  <a:pt x="318881" y="213589"/>
                                </a:lnTo>
                                <a:lnTo>
                                  <a:pt x="430588" y="213589"/>
                                </a:lnTo>
                                <a:cubicBezTo>
                                  <a:pt x="453435" y="213589"/>
                                  <a:pt x="467517" y="204988"/>
                                  <a:pt x="472871" y="187815"/>
                                </a:cubicBezTo>
                                <a:cubicBezTo>
                                  <a:pt x="478206" y="170625"/>
                                  <a:pt x="480888" y="149245"/>
                                  <a:pt x="480888" y="123656"/>
                                </a:cubicBezTo>
                                <a:lnTo>
                                  <a:pt x="534657" y="123656"/>
                                </a:lnTo>
                                <a:lnTo>
                                  <a:pt x="534657" y="403327"/>
                                </a:lnTo>
                                <a:lnTo>
                                  <a:pt x="480888" y="403327"/>
                                </a:lnTo>
                                <a:cubicBezTo>
                                  <a:pt x="478451" y="380657"/>
                                  <a:pt x="474444" y="360914"/>
                                  <a:pt x="468860" y="344098"/>
                                </a:cubicBezTo>
                                <a:cubicBezTo>
                                  <a:pt x="463269" y="327290"/>
                                  <a:pt x="450518" y="318877"/>
                                  <a:pt x="430588" y="318877"/>
                                </a:cubicBezTo>
                                <a:lnTo>
                                  <a:pt x="318881" y="318877"/>
                                </a:lnTo>
                                <a:lnTo>
                                  <a:pt x="318881" y="421116"/>
                                </a:lnTo>
                                <a:cubicBezTo>
                                  <a:pt x="318881" y="450752"/>
                                  <a:pt x="328568" y="468122"/>
                                  <a:pt x="347943" y="473216"/>
                                </a:cubicBezTo>
                                <a:cubicBezTo>
                                  <a:pt x="367322" y="478329"/>
                                  <a:pt x="388339" y="480878"/>
                                  <a:pt x="411005" y="480880"/>
                                </a:cubicBezTo>
                                <a:lnTo>
                                  <a:pt x="411005" y="534654"/>
                                </a:lnTo>
                                <a:lnTo>
                                  <a:pt x="123660" y="534654"/>
                                </a:lnTo>
                                <a:lnTo>
                                  <a:pt x="123660" y="480878"/>
                                </a:lnTo>
                                <a:cubicBezTo>
                                  <a:pt x="153629" y="480878"/>
                                  <a:pt x="176116" y="478200"/>
                                  <a:pt x="191113" y="472868"/>
                                </a:cubicBezTo>
                                <a:cubicBezTo>
                                  <a:pt x="206103" y="467513"/>
                                  <a:pt x="213595" y="448570"/>
                                  <a:pt x="213595" y="416005"/>
                                </a:cubicBezTo>
                                <a:lnTo>
                                  <a:pt x="213595" y="318877"/>
                                </a:lnTo>
                                <a:lnTo>
                                  <a:pt x="113551" y="318877"/>
                                </a:lnTo>
                                <a:cubicBezTo>
                                  <a:pt x="83917" y="318877"/>
                                  <a:pt x="66539" y="328565"/>
                                  <a:pt x="61441" y="347943"/>
                                </a:cubicBezTo>
                                <a:cubicBezTo>
                                  <a:pt x="56330" y="367316"/>
                                  <a:pt x="53787" y="388335"/>
                                  <a:pt x="53787" y="410997"/>
                                </a:cubicBezTo>
                                <a:lnTo>
                                  <a:pt x="0" y="410997"/>
                                </a:lnTo>
                                <a:lnTo>
                                  <a:pt x="0" y="123656"/>
                                </a:lnTo>
                                <a:lnTo>
                                  <a:pt x="53787" y="123656"/>
                                </a:lnTo>
                                <a:cubicBezTo>
                                  <a:pt x="53787" y="153622"/>
                                  <a:pt x="56469" y="176116"/>
                                  <a:pt x="61801" y="191109"/>
                                </a:cubicBezTo>
                                <a:cubicBezTo>
                                  <a:pt x="67147" y="206085"/>
                                  <a:pt x="86101" y="213589"/>
                                  <a:pt x="118660" y="213589"/>
                                </a:cubicBezTo>
                                <a:lnTo>
                                  <a:pt x="213595" y="213589"/>
                                </a:lnTo>
                                <a:lnTo>
                                  <a:pt x="213595" y="104073"/>
                                </a:lnTo>
                                <a:cubicBezTo>
                                  <a:pt x="213595" y="81223"/>
                                  <a:pt x="205002" y="67147"/>
                                  <a:pt x="187827" y="61798"/>
                                </a:cubicBezTo>
                                <a:cubicBezTo>
                                  <a:pt x="170633" y="56455"/>
                                  <a:pt x="149253" y="53780"/>
                                  <a:pt x="123660" y="53777"/>
                                </a:cubicBezTo>
                                <a:lnTo>
                                  <a:pt x="123660" y="0"/>
                                </a:lnTo>
                                <a:close/>
                              </a:path>
                            </a:pathLst>
                          </a:custGeom>
                          <a:solidFill>
                            <a:srgbClr val="FF3300"/>
                          </a:solidFill>
                          <a:ln w="0" cap="flat">
                            <a:noFill/>
                            <a:miter lim="127000"/>
                          </a:ln>
                          <a:effectLst/>
                        </wps:spPr>
                        <wps:bodyPr/>
                      </wps:wsp>
                      <wps:wsp>
                        <wps:cNvPr id="16" name="Shape 16"/>
                        <wps:cNvSpPr/>
                        <wps:spPr>
                          <a:xfrm>
                            <a:off x="1896703" y="1922122"/>
                            <a:ext cx="534661" cy="534654"/>
                          </a:xfrm>
                          <a:custGeom>
                            <a:avLst/>
                            <a:gdLst/>
                            <a:ahLst/>
                            <a:cxnLst/>
                            <a:rect l="0" t="0" r="0" b="0"/>
                            <a:pathLst>
                              <a:path w="534661" h="534654">
                                <a:moveTo>
                                  <a:pt x="123664" y="0"/>
                                </a:moveTo>
                                <a:lnTo>
                                  <a:pt x="403329" y="0"/>
                                </a:lnTo>
                                <a:lnTo>
                                  <a:pt x="403329" y="53780"/>
                                </a:lnTo>
                                <a:cubicBezTo>
                                  <a:pt x="380664" y="56210"/>
                                  <a:pt x="360925" y="60216"/>
                                  <a:pt x="344101" y="65815"/>
                                </a:cubicBezTo>
                                <a:cubicBezTo>
                                  <a:pt x="327287" y="71388"/>
                                  <a:pt x="318888" y="84154"/>
                                  <a:pt x="318888" y="104073"/>
                                </a:cubicBezTo>
                                <a:lnTo>
                                  <a:pt x="318888" y="213589"/>
                                </a:lnTo>
                                <a:lnTo>
                                  <a:pt x="430592" y="213589"/>
                                </a:lnTo>
                                <a:cubicBezTo>
                                  <a:pt x="453427" y="213589"/>
                                  <a:pt x="467524" y="204988"/>
                                  <a:pt x="472870" y="187815"/>
                                </a:cubicBezTo>
                                <a:cubicBezTo>
                                  <a:pt x="478210" y="170625"/>
                                  <a:pt x="480888" y="149245"/>
                                  <a:pt x="480888" y="123656"/>
                                </a:cubicBezTo>
                                <a:lnTo>
                                  <a:pt x="534661" y="123656"/>
                                </a:lnTo>
                                <a:lnTo>
                                  <a:pt x="534661" y="403327"/>
                                </a:lnTo>
                                <a:lnTo>
                                  <a:pt x="480888" y="403327"/>
                                </a:lnTo>
                                <a:cubicBezTo>
                                  <a:pt x="478453" y="380657"/>
                                  <a:pt x="474440" y="360914"/>
                                  <a:pt x="468860" y="344098"/>
                                </a:cubicBezTo>
                                <a:cubicBezTo>
                                  <a:pt x="463266" y="327290"/>
                                  <a:pt x="450519" y="318877"/>
                                  <a:pt x="430592" y="318877"/>
                                </a:cubicBezTo>
                                <a:lnTo>
                                  <a:pt x="318888" y="318877"/>
                                </a:lnTo>
                                <a:lnTo>
                                  <a:pt x="318888" y="421116"/>
                                </a:lnTo>
                                <a:cubicBezTo>
                                  <a:pt x="318888" y="450752"/>
                                  <a:pt x="328572" y="468122"/>
                                  <a:pt x="347955" y="473216"/>
                                </a:cubicBezTo>
                                <a:cubicBezTo>
                                  <a:pt x="367322" y="478329"/>
                                  <a:pt x="388342" y="480878"/>
                                  <a:pt x="411015" y="480880"/>
                                </a:cubicBezTo>
                                <a:lnTo>
                                  <a:pt x="411015" y="534654"/>
                                </a:lnTo>
                                <a:lnTo>
                                  <a:pt x="123664" y="534654"/>
                                </a:lnTo>
                                <a:lnTo>
                                  <a:pt x="123664" y="480878"/>
                                </a:lnTo>
                                <a:cubicBezTo>
                                  <a:pt x="153637" y="480878"/>
                                  <a:pt x="176119" y="478200"/>
                                  <a:pt x="191110" y="472868"/>
                                </a:cubicBezTo>
                                <a:cubicBezTo>
                                  <a:pt x="206103" y="467513"/>
                                  <a:pt x="213587" y="448570"/>
                                  <a:pt x="213587" y="416005"/>
                                </a:cubicBezTo>
                                <a:lnTo>
                                  <a:pt x="213587" y="318877"/>
                                </a:lnTo>
                                <a:lnTo>
                                  <a:pt x="113558" y="318877"/>
                                </a:lnTo>
                                <a:cubicBezTo>
                                  <a:pt x="83915" y="318877"/>
                                  <a:pt x="66538" y="328565"/>
                                  <a:pt x="61441" y="347943"/>
                                </a:cubicBezTo>
                                <a:cubicBezTo>
                                  <a:pt x="56336" y="367316"/>
                                  <a:pt x="53787" y="388335"/>
                                  <a:pt x="53783" y="410997"/>
                                </a:cubicBezTo>
                                <a:lnTo>
                                  <a:pt x="0" y="410997"/>
                                </a:lnTo>
                                <a:lnTo>
                                  <a:pt x="0" y="123656"/>
                                </a:lnTo>
                                <a:lnTo>
                                  <a:pt x="53787" y="123656"/>
                                </a:lnTo>
                                <a:cubicBezTo>
                                  <a:pt x="53787" y="153622"/>
                                  <a:pt x="56458" y="176116"/>
                                  <a:pt x="61801" y="191109"/>
                                </a:cubicBezTo>
                                <a:cubicBezTo>
                                  <a:pt x="67150" y="206085"/>
                                  <a:pt x="86097" y="213589"/>
                                  <a:pt x="118649" y="213589"/>
                                </a:cubicBezTo>
                                <a:lnTo>
                                  <a:pt x="213587" y="213589"/>
                                </a:lnTo>
                                <a:lnTo>
                                  <a:pt x="213587" y="104073"/>
                                </a:lnTo>
                                <a:cubicBezTo>
                                  <a:pt x="213587" y="81223"/>
                                  <a:pt x="205002" y="67147"/>
                                  <a:pt x="187819" y="61798"/>
                                </a:cubicBezTo>
                                <a:cubicBezTo>
                                  <a:pt x="170628" y="56455"/>
                                  <a:pt x="149245" y="53780"/>
                                  <a:pt x="123664" y="53777"/>
                                </a:cubicBezTo>
                                <a:lnTo>
                                  <a:pt x="123664" y="0"/>
                                </a:lnTo>
                                <a:close/>
                              </a:path>
                            </a:pathLst>
                          </a:custGeom>
                          <a:solidFill>
                            <a:srgbClr val="FF3300"/>
                          </a:solidFill>
                          <a:ln w="0" cap="flat">
                            <a:noFill/>
                            <a:miter lim="127000"/>
                          </a:ln>
                          <a:effectLst/>
                        </wps:spPr>
                        <wps:bodyPr/>
                      </wps:wsp>
                      <wps:wsp>
                        <wps:cNvPr id="17" name="Shape 17"/>
                        <wps:cNvSpPr/>
                        <wps:spPr>
                          <a:xfrm>
                            <a:off x="416545" y="256780"/>
                            <a:ext cx="534657" cy="534661"/>
                          </a:xfrm>
                          <a:custGeom>
                            <a:avLst/>
                            <a:gdLst/>
                            <a:ahLst/>
                            <a:cxnLst/>
                            <a:rect l="0" t="0" r="0" b="0"/>
                            <a:pathLst>
                              <a:path w="534657" h="534661">
                                <a:moveTo>
                                  <a:pt x="123660" y="0"/>
                                </a:moveTo>
                                <a:lnTo>
                                  <a:pt x="403329" y="0"/>
                                </a:lnTo>
                                <a:lnTo>
                                  <a:pt x="403329" y="53784"/>
                                </a:lnTo>
                                <a:cubicBezTo>
                                  <a:pt x="380663" y="56218"/>
                                  <a:pt x="360925" y="60225"/>
                                  <a:pt x="344107" y="65811"/>
                                </a:cubicBezTo>
                                <a:cubicBezTo>
                                  <a:pt x="327298" y="71400"/>
                                  <a:pt x="318881" y="84154"/>
                                  <a:pt x="318881" y="104069"/>
                                </a:cubicBezTo>
                                <a:lnTo>
                                  <a:pt x="318881" y="213592"/>
                                </a:lnTo>
                                <a:lnTo>
                                  <a:pt x="430588" y="213592"/>
                                </a:lnTo>
                                <a:cubicBezTo>
                                  <a:pt x="453435" y="213592"/>
                                  <a:pt x="467517" y="205002"/>
                                  <a:pt x="472871" y="187820"/>
                                </a:cubicBezTo>
                                <a:cubicBezTo>
                                  <a:pt x="478206" y="170634"/>
                                  <a:pt x="480888" y="149245"/>
                                  <a:pt x="480888" y="123654"/>
                                </a:cubicBezTo>
                                <a:lnTo>
                                  <a:pt x="534657" y="123654"/>
                                </a:lnTo>
                                <a:lnTo>
                                  <a:pt x="534657" y="403333"/>
                                </a:lnTo>
                                <a:lnTo>
                                  <a:pt x="480888" y="403333"/>
                                </a:lnTo>
                                <a:cubicBezTo>
                                  <a:pt x="478451" y="380667"/>
                                  <a:pt x="474444" y="360919"/>
                                  <a:pt x="468860" y="344111"/>
                                </a:cubicBezTo>
                                <a:cubicBezTo>
                                  <a:pt x="463269" y="327295"/>
                                  <a:pt x="450518" y="318881"/>
                                  <a:pt x="430588" y="318881"/>
                                </a:cubicBezTo>
                                <a:lnTo>
                                  <a:pt x="318881" y="318881"/>
                                </a:lnTo>
                                <a:lnTo>
                                  <a:pt x="318881" y="421118"/>
                                </a:lnTo>
                                <a:cubicBezTo>
                                  <a:pt x="318881" y="450764"/>
                                  <a:pt x="328568" y="468126"/>
                                  <a:pt x="347943" y="473235"/>
                                </a:cubicBezTo>
                                <a:cubicBezTo>
                                  <a:pt x="367322" y="478333"/>
                                  <a:pt x="388339" y="480892"/>
                                  <a:pt x="411005" y="480892"/>
                                </a:cubicBezTo>
                                <a:lnTo>
                                  <a:pt x="411005" y="534661"/>
                                </a:lnTo>
                                <a:lnTo>
                                  <a:pt x="123660" y="534661"/>
                                </a:lnTo>
                                <a:lnTo>
                                  <a:pt x="123660" y="480892"/>
                                </a:lnTo>
                                <a:cubicBezTo>
                                  <a:pt x="153629" y="480892"/>
                                  <a:pt x="176116" y="478213"/>
                                  <a:pt x="191113" y="472864"/>
                                </a:cubicBezTo>
                                <a:cubicBezTo>
                                  <a:pt x="206103" y="467525"/>
                                  <a:pt x="213595" y="448578"/>
                                  <a:pt x="213595" y="416016"/>
                                </a:cubicBezTo>
                                <a:lnTo>
                                  <a:pt x="213595" y="318881"/>
                                </a:lnTo>
                                <a:lnTo>
                                  <a:pt x="113551" y="318881"/>
                                </a:lnTo>
                                <a:cubicBezTo>
                                  <a:pt x="83917" y="318881"/>
                                  <a:pt x="66539" y="328568"/>
                                  <a:pt x="61441" y="347951"/>
                                </a:cubicBezTo>
                                <a:cubicBezTo>
                                  <a:pt x="56330" y="367319"/>
                                  <a:pt x="53787" y="388340"/>
                                  <a:pt x="53787" y="411013"/>
                                </a:cubicBezTo>
                                <a:lnTo>
                                  <a:pt x="0" y="411013"/>
                                </a:lnTo>
                                <a:lnTo>
                                  <a:pt x="0" y="123654"/>
                                </a:lnTo>
                                <a:lnTo>
                                  <a:pt x="53787" y="123654"/>
                                </a:lnTo>
                                <a:cubicBezTo>
                                  <a:pt x="53787" y="153631"/>
                                  <a:pt x="56469" y="176120"/>
                                  <a:pt x="61801" y="191110"/>
                                </a:cubicBezTo>
                                <a:cubicBezTo>
                                  <a:pt x="67147" y="206101"/>
                                  <a:pt x="86101" y="213581"/>
                                  <a:pt x="118660" y="213592"/>
                                </a:cubicBezTo>
                                <a:lnTo>
                                  <a:pt x="213595" y="213592"/>
                                </a:lnTo>
                                <a:lnTo>
                                  <a:pt x="213595" y="104069"/>
                                </a:lnTo>
                                <a:cubicBezTo>
                                  <a:pt x="213595" y="81246"/>
                                  <a:pt x="205002" y="67152"/>
                                  <a:pt x="187827" y="61809"/>
                                </a:cubicBezTo>
                                <a:cubicBezTo>
                                  <a:pt x="170633" y="56448"/>
                                  <a:pt x="149253" y="53784"/>
                                  <a:pt x="123660" y="53784"/>
                                </a:cubicBezTo>
                                <a:lnTo>
                                  <a:pt x="123660" y="0"/>
                                </a:lnTo>
                                <a:close/>
                              </a:path>
                            </a:pathLst>
                          </a:custGeom>
                          <a:solidFill>
                            <a:srgbClr val="FF3300"/>
                          </a:solidFill>
                          <a:ln w="0" cap="flat">
                            <a:noFill/>
                            <a:miter lim="127000"/>
                          </a:ln>
                          <a:effectLst/>
                        </wps:spPr>
                        <wps:bodyPr/>
                      </wps:wsp>
                      <wps:wsp>
                        <wps:cNvPr id="18" name="Shape 18"/>
                        <wps:cNvSpPr/>
                        <wps:spPr>
                          <a:xfrm>
                            <a:off x="1896703" y="256780"/>
                            <a:ext cx="534661" cy="534661"/>
                          </a:xfrm>
                          <a:custGeom>
                            <a:avLst/>
                            <a:gdLst/>
                            <a:ahLst/>
                            <a:cxnLst/>
                            <a:rect l="0" t="0" r="0" b="0"/>
                            <a:pathLst>
                              <a:path w="534661" h="534661">
                                <a:moveTo>
                                  <a:pt x="123664" y="0"/>
                                </a:moveTo>
                                <a:lnTo>
                                  <a:pt x="403329" y="0"/>
                                </a:lnTo>
                                <a:lnTo>
                                  <a:pt x="403329" y="53784"/>
                                </a:lnTo>
                                <a:cubicBezTo>
                                  <a:pt x="380664" y="56218"/>
                                  <a:pt x="360925" y="60225"/>
                                  <a:pt x="344101" y="65811"/>
                                </a:cubicBezTo>
                                <a:cubicBezTo>
                                  <a:pt x="327287" y="71400"/>
                                  <a:pt x="318888" y="84154"/>
                                  <a:pt x="318888" y="104069"/>
                                </a:cubicBezTo>
                                <a:lnTo>
                                  <a:pt x="318888" y="213592"/>
                                </a:lnTo>
                                <a:lnTo>
                                  <a:pt x="430592" y="213592"/>
                                </a:lnTo>
                                <a:cubicBezTo>
                                  <a:pt x="453427" y="213592"/>
                                  <a:pt x="467524" y="205002"/>
                                  <a:pt x="472870" y="187820"/>
                                </a:cubicBezTo>
                                <a:cubicBezTo>
                                  <a:pt x="478210" y="170634"/>
                                  <a:pt x="480888" y="149245"/>
                                  <a:pt x="480888" y="123654"/>
                                </a:cubicBezTo>
                                <a:lnTo>
                                  <a:pt x="534661" y="123654"/>
                                </a:lnTo>
                                <a:lnTo>
                                  <a:pt x="534661" y="403333"/>
                                </a:lnTo>
                                <a:lnTo>
                                  <a:pt x="480888" y="403333"/>
                                </a:lnTo>
                                <a:cubicBezTo>
                                  <a:pt x="478453" y="380667"/>
                                  <a:pt x="474440" y="360919"/>
                                  <a:pt x="468860" y="344111"/>
                                </a:cubicBezTo>
                                <a:cubicBezTo>
                                  <a:pt x="463266" y="327295"/>
                                  <a:pt x="450519" y="318881"/>
                                  <a:pt x="430592" y="318881"/>
                                </a:cubicBezTo>
                                <a:lnTo>
                                  <a:pt x="318888" y="318881"/>
                                </a:lnTo>
                                <a:lnTo>
                                  <a:pt x="318888" y="421118"/>
                                </a:lnTo>
                                <a:cubicBezTo>
                                  <a:pt x="318888" y="450764"/>
                                  <a:pt x="328572" y="468126"/>
                                  <a:pt x="347955" y="473235"/>
                                </a:cubicBezTo>
                                <a:cubicBezTo>
                                  <a:pt x="367322" y="478333"/>
                                  <a:pt x="388342" y="480892"/>
                                  <a:pt x="411015" y="480892"/>
                                </a:cubicBezTo>
                                <a:lnTo>
                                  <a:pt x="411015" y="534661"/>
                                </a:lnTo>
                                <a:lnTo>
                                  <a:pt x="123664" y="534661"/>
                                </a:lnTo>
                                <a:lnTo>
                                  <a:pt x="123664" y="480892"/>
                                </a:lnTo>
                                <a:cubicBezTo>
                                  <a:pt x="153637" y="480892"/>
                                  <a:pt x="176119" y="478213"/>
                                  <a:pt x="191110" y="472864"/>
                                </a:cubicBezTo>
                                <a:cubicBezTo>
                                  <a:pt x="206103" y="467525"/>
                                  <a:pt x="213587" y="448578"/>
                                  <a:pt x="213587" y="416016"/>
                                </a:cubicBezTo>
                                <a:lnTo>
                                  <a:pt x="213587" y="318881"/>
                                </a:lnTo>
                                <a:lnTo>
                                  <a:pt x="113558" y="318881"/>
                                </a:lnTo>
                                <a:cubicBezTo>
                                  <a:pt x="83915" y="318881"/>
                                  <a:pt x="66538" y="328568"/>
                                  <a:pt x="61441" y="347951"/>
                                </a:cubicBezTo>
                                <a:cubicBezTo>
                                  <a:pt x="56336" y="367319"/>
                                  <a:pt x="53787" y="388340"/>
                                  <a:pt x="53783" y="411013"/>
                                </a:cubicBezTo>
                                <a:lnTo>
                                  <a:pt x="0" y="411013"/>
                                </a:lnTo>
                                <a:lnTo>
                                  <a:pt x="0" y="123654"/>
                                </a:lnTo>
                                <a:lnTo>
                                  <a:pt x="53787" y="123654"/>
                                </a:lnTo>
                                <a:cubicBezTo>
                                  <a:pt x="53787" y="153631"/>
                                  <a:pt x="56458" y="176120"/>
                                  <a:pt x="61801" y="191110"/>
                                </a:cubicBezTo>
                                <a:cubicBezTo>
                                  <a:pt x="67150" y="206101"/>
                                  <a:pt x="86097" y="213581"/>
                                  <a:pt x="118649" y="213592"/>
                                </a:cubicBezTo>
                                <a:lnTo>
                                  <a:pt x="213587" y="213592"/>
                                </a:lnTo>
                                <a:lnTo>
                                  <a:pt x="213587" y="104069"/>
                                </a:lnTo>
                                <a:cubicBezTo>
                                  <a:pt x="213587" y="81246"/>
                                  <a:pt x="205002" y="67152"/>
                                  <a:pt x="187819" y="61809"/>
                                </a:cubicBezTo>
                                <a:cubicBezTo>
                                  <a:pt x="170628" y="56448"/>
                                  <a:pt x="149245" y="53784"/>
                                  <a:pt x="123664" y="53784"/>
                                </a:cubicBezTo>
                                <a:lnTo>
                                  <a:pt x="123664" y="0"/>
                                </a:lnTo>
                                <a:close/>
                              </a:path>
                            </a:pathLst>
                          </a:custGeom>
                          <a:solidFill>
                            <a:srgbClr val="FF3300"/>
                          </a:solidFill>
                          <a:ln w="0" cap="flat">
                            <a:noFill/>
                            <a:miter lim="127000"/>
                          </a:ln>
                          <a:effectLst/>
                        </wps:spPr>
                        <wps:bodyPr/>
                      </wps:wsp>
                      <wps:wsp>
                        <wps:cNvPr id="19" name="Shape 19"/>
                        <wps:cNvSpPr/>
                        <wps:spPr>
                          <a:xfrm>
                            <a:off x="48055" y="2822813"/>
                            <a:ext cx="379942" cy="757454"/>
                          </a:xfrm>
                          <a:custGeom>
                            <a:avLst/>
                            <a:gdLst/>
                            <a:ahLst/>
                            <a:cxnLst/>
                            <a:rect l="0" t="0" r="0" b="0"/>
                            <a:pathLst>
                              <a:path w="379942" h="757454">
                                <a:moveTo>
                                  <a:pt x="213157" y="2028"/>
                                </a:moveTo>
                                <a:cubicBezTo>
                                  <a:pt x="255968" y="0"/>
                                  <a:pt x="310258" y="7243"/>
                                  <a:pt x="348388" y="12792"/>
                                </a:cubicBezTo>
                                <a:lnTo>
                                  <a:pt x="379942" y="17346"/>
                                </a:lnTo>
                                <a:lnTo>
                                  <a:pt x="379942" y="93566"/>
                                </a:lnTo>
                                <a:lnTo>
                                  <a:pt x="325475" y="81666"/>
                                </a:lnTo>
                                <a:cubicBezTo>
                                  <a:pt x="287958" y="74964"/>
                                  <a:pt x="248248" y="70339"/>
                                  <a:pt x="205928" y="70884"/>
                                </a:cubicBezTo>
                                <a:cubicBezTo>
                                  <a:pt x="167180" y="145459"/>
                                  <a:pt x="150568" y="251461"/>
                                  <a:pt x="111810" y="326027"/>
                                </a:cubicBezTo>
                                <a:cubicBezTo>
                                  <a:pt x="204272" y="333725"/>
                                  <a:pt x="283278" y="354441"/>
                                  <a:pt x="354566" y="383290"/>
                                </a:cubicBezTo>
                                <a:lnTo>
                                  <a:pt x="379942" y="394842"/>
                                </a:lnTo>
                                <a:lnTo>
                                  <a:pt x="379942" y="471349"/>
                                </a:lnTo>
                                <a:lnTo>
                                  <a:pt x="311295" y="437748"/>
                                </a:lnTo>
                                <a:cubicBezTo>
                                  <a:pt x="247236" y="410590"/>
                                  <a:pt x="174903" y="388138"/>
                                  <a:pt x="93057" y="371956"/>
                                </a:cubicBezTo>
                                <a:cubicBezTo>
                                  <a:pt x="16824" y="467831"/>
                                  <a:pt x="226838" y="532586"/>
                                  <a:pt x="367368" y="548787"/>
                                </a:cubicBezTo>
                                <a:lnTo>
                                  <a:pt x="379942" y="549684"/>
                                </a:lnTo>
                                <a:lnTo>
                                  <a:pt x="379942" y="605867"/>
                                </a:lnTo>
                                <a:lnTo>
                                  <a:pt x="376621" y="605797"/>
                                </a:lnTo>
                                <a:cubicBezTo>
                                  <a:pt x="340985" y="602305"/>
                                  <a:pt x="306171" y="593724"/>
                                  <a:pt x="274730" y="582391"/>
                                </a:cubicBezTo>
                                <a:cubicBezTo>
                                  <a:pt x="271743" y="633885"/>
                                  <a:pt x="303953" y="663794"/>
                                  <a:pt x="344030" y="675535"/>
                                </a:cubicBezTo>
                                <a:lnTo>
                                  <a:pt x="379942" y="680541"/>
                                </a:lnTo>
                                <a:lnTo>
                                  <a:pt x="379942" y="757454"/>
                                </a:lnTo>
                                <a:lnTo>
                                  <a:pt x="369955" y="757108"/>
                                </a:lnTo>
                                <a:lnTo>
                                  <a:pt x="354143" y="755486"/>
                                </a:lnTo>
                                <a:lnTo>
                                  <a:pt x="338328" y="752729"/>
                                </a:lnTo>
                                <a:lnTo>
                                  <a:pt x="322518" y="748749"/>
                                </a:lnTo>
                                <a:lnTo>
                                  <a:pt x="306793" y="743461"/>
                                </a:lnTo>
                                <a:lnTo>
                                  <a:pt x="291237" y="736715"/>
                                </a:lnTo>
                                <a:lnTo>
                                  <a:pt x="275984" y="728370"/>
                                </a:lnTo>
                                <a:lnTo>
                                  <a:pt x="261216" y="718283"/>
                                </a:lnTo>
                                <a:lnTo>
                                  <a:pt x="247188" y="706331"/>
                                </a:lnTo>
                                <a:lnTo>
                                  <a:pt x="234238" y="692414"/>
                                </a:lnTo>
                                <a:lnTo>
                                  <a:pt x="222762" y="676592"/>
                                </a:lnTo>
                                <a:lnTo>
                                  <a:pt x="213161" y="659024"/>
                                </a:lnTo>
                                <a:lnTo>
                                  <a:pt x="205780" y="640004"/>
                                </a:lnTo>
                                <a:lnTo>
                                  <a:pt x="200840" y="619913"/>
                                </a:lnTo>
                                <a:lnTo>
                                  <a:pt x="198429" y="599156"/>
                                </a:lnTo>
                                <a:lnTo>
                                  <a:pt x="198446" y="591138"/>
                                </a:lnTo>
                                <a:lnTo>
                                  <a:pt x="193800" y="589745"/>
                                </a:lnTo>
                                <a:lnTo>
                                  <a:pt x="170467" y="581905"/>
                                </a:lnTo>
                                <a:lnTo>
                                  <a:pt x="147669" y="573243"/>
                                </a:lnTo>
                                <a:lnTo>
                                  <a:pt x="125540" y="563652"/>
                                </a:lnTo>
                                <a:lnTo>
                                  <a:pt x="104185" y="552989"/>
                                </a:lnTo>
                                <a:lnTo>
                                  <a:pt x="83654" y="541008"/>
                                </a:lnTo>
                                <a:lnTo>
                                  <a:pt x="64033" y="527300"/>
                                </a:lnTo>
                                <a:lnTo>
                                  <a:pt x="45469" y="511290"/>
                                </a:lnTo>
                                <a:lnTo>
                                  <a:pt x="28343" y="492092"/>
                                </a:lnTo>
                                <a:lnTo>
                                  <a:pt x="13659" y="468717"/>
                                </a:lnTo>
                                <a:lnTo>
                                  <a:pt x="3377" y="440769"/>
                                </a:lnTo>
                                <a:lnTo>
                                  <a:pt x="0" y="409550"/>
                                </a:lnTo>
                                <a:cubicBezTo>
                                  <a:pt x="6253" y="367650"/>
                                  <a:pt x="20617" y="337307"/>
                                  <a:pt x="47013" y="285207"/>
                                </a:cubicBezTo>
                                <a:lnTo>
                                  <a:pt x="49817" y="279367"/>
                                </a:lnTo>
                                <a:lnTo>
                                  <a:pt x="52596" y="273341"/>
                                </a:lnTo>
                                <a:lnTo>
                                  <a:pt x="55321" y="267105"/>
                                </a:lnTo>
                                <a:lnTo>
                                  <a:pt x="58025" y="260695"/>
                                </a:lnTo>
                                <a:lnTo>
                                  <a:pt x="60690" y="254100"/>
                                </a:lnTo>
                                <a:lnTo>
                                  <a:pt x="63317" y="247342"/>
                                </a:lnTo>
                                <a:lnTo>
                                  <a:pt x="65921" y="240427"/>
                                </a:lnTo>
                                <a:lnTo>
                                  <a:pt x="68505" y="233353"/>
                                </a:lnTo>
                                <a:lnTo>
                                  <a:pt x="71058" y="226130"/>
                                </a:lnTo>
                                <a:lnTo>
                                  <a:pt x="73605" y="218794"/>
                                </a:lnTo>
                                <a:lnTo>
                                  <a:pt x="76158" y="211317"/>
                                </a:lnTo>
                                <a:lnTo>
                                  <a:pt x="78693" y="203722"/>
                                </a:lnTo>
                                <a:lnTo>
                                  <a:pt x="81248" y="196014"/>
                                </a:lnTo>
                                <a:lnTo>
                                  <a:pt x="83809" y="188212"/>
                                </a:lnTo>
                                <a:lnTo>
                                  <a:pt x="86385" y="180302"/>
                                </a:lnTo>
                                <a:lnTo>
                                  <a:pt x="89003" y="172322"/>
                                </a:lnTo>
                                <a:lnTo>
                                  <a:pt x="91656" y="164247"/>
                                </a:lnTo>
                                <a:lnTo>
                                  <a:pt x="94342" y="156111"/>
                                </a:lnTo>
                                <a:lnTo>
                                  <a:pt x="97093" y="147900"/>
                                </a:lnTo>
                                <a:lnTo>
                                  <a:pt x="99901" y="139641"/>
                                </a:lnTo>
                                <a:lnTo>
                                  <a:pt x="102799" y="131328"/>
                                </a:lnTo>
                                <a:lnTo>
                                  <a:pt x="105758" y="122972"/>
                                </a:lnTo>
                                <a:lnTo>
                                  <a:pt x="108817" y="114560"/>
                                </a:lnTo>
                                <a:lnTo>
                                  <a:pt x="112004" y="106128"/>
                                </a:lnTo>
                                <a:lnTo>
                                  <a:pt x="115291" y="97679"/>
                                </a:lnTo>
                                <a:lnTo>
                                  <a:pt x="118721" y="89204"/>
                                </a:lnTo>
                                <a:lnTo>
                                  <a:pt x="122278" y="80709"/>
                                </a:lnTo>
                                <a:lnTo>
                                  <a:pt x="126004" y="72209"/>
                                </a:lnTo>
                                <a:lnTo>
                                  <a:pt x="129899" y="63716"/>
                                </a:lnTo>
                                <a:lnTo>
                                  <a:pt x="133985" y="55245"/>
                                </a:lnTo>
                                <a:lnTo>
                                  <a:pt x="146596" y="30313"/>
                                </a:lnTo>
                                <a:cubicBezTo>
                                  <a:pt x="152004" y="11208"/>
                                  <a:pt x="178908" y="3651"/>
                                  <a:pt x="213157" y="2028"/>
                                </a:cubicBezTo>
                                <a:close/>
                              </a:path>
                            </a:pathLst>
                          </a:custGeom>
                          <a:solidFill>
                            <a:srgbClr val="F2D68C"/>
                          </a:solidFill>
                          <a:ln w="0" cap="flat">
                            <a:noFill/>
                            <a:miter lim="127000"/>
                          </a:ln>
                          <a:effectLst/>
                        </wps:spPr>
                        <wps:bodyPr/>
                      </wps:wsp>
                      <wps:wsp>
                        <wps:cNvPr id="20" name="Shape 20"/>
                        <wps:cNvSpPr/>
                        <wps:spPr>
                          <a:xfrm>
                            <a:off x="779666" y="3341338"/>
                            <a:ext cx="5737" cy="28778"/>
                          </a:xfrm>
                          <a:custGeom>
                            <a:avLst/>
                            <a:gdLst/>
                            <a:ahLst/>
                            <a:cxnLst/>
                            <a:rect l="0" t="0" r="0" b="0"/>
                            <a:pathLst>
                              <a:path w="5737" h="28778">
                                <a:moveTo>
                                  <a:pt x="5737" y="0"/>
                                </a:moveTo>
                                <a:lnTo>
                                  <a:pt x="5737" y="28778"/>
                                </a:lnTo>
                                <a:lnTo>
                                  <a:pt x="0" y="24849"/>
                                </a:lnTo>
                                <a:lnTo>
                                  <a:pt x="5737" y="0"/>
                                </a:lnTo>
                                <a:close/>
                              </a:path>
                            </a:pathLst>
                          </a:custGeom>
                          <a:solidFill>
                            <a:srgbClr val="F2D68C"/>
                          </a:solidFill>
                          <a:ln w="0" cap="flat">
                            <a:noFill/>
                            <a:miter lim="127000"/>
                          </a:ln>
                          <a:effectLst/>
                        </wps:spPr>
                        <wps:bodyPr/>
                      </wps:wsp>
                      <wps:wsp>
                        <wps:cNvPr id="21" name="Shape 21"/>
                        <wps:cNvSpPr/>
                        <wps:spPr>
                          <a:xfrm>
                            <a:off x="427998" y="3217655"/>
                            <a:ext cx="357405" cy="362810"/>
                          </a:xfrm>
                          <a:custGeom>
                            <a:avLst/>
                            <a:gdLst/>
                            <a:ahLst/>
                            <a:cxnLst/>
                            <a:rect l="0" t="0" r="0" b="0"/>
                            <a:pathLst>
                              <a:path w="357405" h="362810">
                                <a:moveTo>
                                  <a:pt x="0" y="0"/>
                                </a:moveTo>
                                <a:lnTo>
                                  <a:pt x="43552" y="19827"/>
                                </a:lnTo>
                                <a:cubicBezTo>
                                  <a:pt x="143724" y="70419"/>
                                  <a:pt x="230836" y="135647"/>
                                  <a:pt x="324258" y="199022"/>
                                </a:cubicBezTo>
                                <a:lnTo>
                                  <a:pt x="357405" y="220425"/>
                                </a:lnTo>
                                <a:lnTo>
                                  <a:pt x="357405" y="311771"/>
                                </a:lnTo>
                                <a:lnTo>
                                  <a:pt x="346845" y="305226"/>
                                </a:lnTo>
                                <a:lnTo>
                                  <a:pt x="313699" y="283737"/>
                                </a:lnTo>
                                <a:lnTo>
                                  <a:pt x="281500" y="262173"/>
                                </a:lnTo>
                                <a:lnTo>
                                  <a:pt x="250112" y="240680"/>
                                </a:lnTo>
                                <a:lnTo>
                                  <a:pt x="219361" y="219426"/>
                                </a:lnTo>
                                <a:lnTo>
                                  <a:pt x="189093" y="198536"/>
                                </a:lnTo>
                                <a:lnTo>
                                  <a:pt x="178764" y="191491"/>
                                </a:lnTo>
                                <a:lnTo>
                                  <a:pt x="181273" y="206247"/>
                                </a:lnTo>
                                <a:lnTo>
                                  <a:pt x="181648" y="227206"/>
                                </a:lnTo>
                                <a:lnTo>
                                  <a:pt x="178674" y="247942"/>
                                </a:lnTo>
                                <a:lnTo>
                                  <a:pt x="172463" y="267612"/>
                                </a:lnTo>
                                <a:lnTo>
                                  <a:pt x="163486" y="285525"/>
                                </a:lnTo>
                                <a:lnTo>
                                  <a:pt x="152383" y="301276"/>
                                </a:lnTo>
                                <a:lnTo>
                                  <a:pt x="139794" y="314729"/>
                                </a:lnTo>
                                <a:lnTo>
                                  <a:pt x="126265" y="326037"/>
                                </a:lnTo>
                                <a:lnTo>
                                  <a:pt x="112120" y="335423"/>
                                </a:lnTo>
                                <a:lnTo>
                                  <a:pt x="97559" y="343154"/>
                                </a:lnTo>
                                <a:lnTo>
                                  <a:pt x="82697" y="349397"/>
                                </a:lnTo>
                                <a:lnTo>
                                  <a:pt x="67613" y="354333"/>
                                </a:lnTo>
                                <a:lnTo>
                                  <a:pt x="52375" y="358077"/>
                                </a:lnTo>
                                <a:lnTo>
                                  <a:pt x="36949" y="360708"/>
                                </a:lnTo>
                                <a:lnTo>
                                  <a:pt x="21408" y="362282"/>
                                </a:lnTo>
                                <a:lnTo>
                                  <a:pt x="5748" y="362810"/>
                                </a:lnTo>
                                <a:lnTo>
                                  <a:pt x="0" y="362612"/>
                                </a:lnTo>
                                <a:lnTo>
                                  <a:pt x="0" y="285699"/>
                                </a:lnTo>
                                <a:lnTo>
                                  <a:pt x="5775" y="286504"/>
                                </a:lnTo>
                                <a:cubicBezTo>
                                  <a:pt x="62155" y="286516"/>
                                  <a:pt x="116325" y="256256"/>
                                  <a:pt x="103502" y="203824"/>
                                </a:cubicBezTo>
                                <a:cubicBezTo>
                                  <a:pt x="86138" y="208337"/>
                                  <a:pt x="68341" y="210992"/>
                                  <a:pt x="50430" y="212083"/>
                                </a:cubicBezTo>
                                <a:lnTo>
                                  <a:pt x="0" y="211025"/>
                                </a:lnTo>
                                <a:lnTo>
                                  <a:pt x="0" y="154842"/>
                                </a:lnTo>
                                <a:lnTo>
                                  <a:pt x="42363" y="157864"/>
                                </a:lnTo>
                                <a:cubicBezTo>
                                  <a:pt x="85570" y="158616"/>
                                  <a:pt x="111318" y="151959"/>
                                  <a:pt x="99941" y="136932"/>
                                </a:cubicBezTo>
                                <a:cubicBezTo>
                                  <a:pt x="75568" y="119430"/>
                                  <a:pt x="49436" y="102712"/>
                                  <a:pt x="21389" y="86976"/>
                                </a:cubicBezTo>
                                <a:lnTo>
                                  <a:pt x="0" y="76507"/>
                                </a:lnTo>
                                <a:lnTo>
                                  <a:pt x="0" y="0"/>
                                </a:lnTo>
                                <a:close/>
                              </a:path>
                            </a:pathLst>
                          </a:custGeom>
                          <a:solidFill>
                            <a:srgbClr val="F2D68C"/>
                          </a:solidFill>
                          <a:ln w="0" cap="flat">
                            <a:noFill/>
                            <a:miter lim="127000"/>
                          </a:ln>
                          <a:effectLst/>
                        </wps:spPr>
                        <wps:bodyPr/>
                      </wps:wsp>
                      <wps:wsp>
                        <wps:cNvPr id="22" name="Shape 22"/>
                        <wps:cNvSpPr/>
                        <wps:spPr>
                          <a:xfrm>
                            <a:off x="649576" y="3184362"/>
                            <a:ext cx="135827" cy="130871"/>
                          </a:xfrm>
                          <a:custGeom>
                            <a:avLst/>
                            <a:gdLst/>
                            <a:ahLst/>
                            <a:cxnLst/>
                            <a:rect l="0" t="0" r="0" b="0"/>
                            <a:pathLst>
                              <a:path w="135827" h="130871">
                                <a:moveTo>
                                  <a:pt x="135827" y="0"/>
                                </a:moveTo>
                                <a:lnTo>
                                  <a:pt x="135827" y="45390"/>
                                </a:lnTo>
                                <a:lnTo>
                                  <a:pt x="103843" y="68291"/>
                                </a:lnTo>
                                <a:lnTo>
                                  <a:pt x="135827" y="90207"/>
                                </a:lnTo>
                                <a:lnTo>
                                  <a:pt x="135827" y="130871"/>
                                </a:lnTo>
                                <a:lnTo>
                                  <a:pt x="74682" y="88963"/>
                                </a:lnTo>
                                <a:lnTo>
                                  <a:pt x="35554" y="117042"/>
                                </a:lnTo>
                                <a:lnTo>
                                  <a:pt x="0" y="92678"/>
                                </a:lnTo>
                                <a:lnTo>
                                  <a:pt x="135827" y="0"/>
                                </a:lnTo>
                                <a:close/>
                              </a:path>
                            </a:pathLst>
                          </a:custGeom>
                          <a:solidFill>
                            <a:srgbClr val="F2D68C"/>
                          </a:solidFill>
                          <a:ln w="0" cap="flat">
                            <a:noFill/>
                            <a:miter lim="127000"/>
                          </a:ln>
                          <a:effectLst/>
                        </wps:spPr>
                        <wps:bodyPr/>
                      </wps:wsp>
                      <wps:wsp>
                        <wps:cNvPr id="23" name="Shape 23"/>
                        <wps:cNvSpPr/>
                        <wps:spPr>
                          <a:xfrm>
                            <a:off x="518263" y="3040073"/>
                            <a:ext cx="197607" cy="211708"/>
                          </a:xfrm>
                          <a:custGeom>
                            <a:avLst/>
                            <a:gdLst/>
                            <a:ahLst/>
                            <a:cxnLst/>
                            <a:rect l="0" t="0" r="0" b="0"/>
                            <a:pathLst>
                              <a:path w="197607" h="211708">
                                <a:moveTo>
                                  <a:pt x="116208" y="1922"/>
                                </a:moveTo>
                                <a:cubicBezTo>
                                  <a:pt x="127897" y="3917"/>
                                  <a:pt x="140245" y="9011"/>
                                  <a:pt x="153299" y="17305"/>
                                </a:cubicBezTo>
                                <a:cubicBezTo>
                                  <a:pt x="174639" y="30870"/>
                                  <a:pt x="187743" y="45687"/>
                                  <a:pt x="192693" y="61815"/>
                                </a:cubicBezTo>
                                <a:cubicBezTo>
                                  <a:pt x="197607" y="77950"/>
                                  <a:pt x="195462" y="93921"/>
                                  <a:pt x="186275" y="109786"/>
                                </a:cubicBezTo>
                                <a:lnTo>
                                  <a:pt x="151049" y="89496"/>
                                </a:lnTo>
                                <a:cubicBezTo>
                                  <a:pt x="155052" y="79884"/>
                                  <a:pt x="155805" y="71640"/>
                                  <a:pt x="153360" y="64789"/>
                                </a:cubicBezTo>
                                <a:cubicBezTo>
                                  <a:pt x="150937" y="57910"/>
                                  <a:pt x="144875" y="51429"/>
                                  <a:pt x="135237" y="45299"/>
                                </a:cubicBezTo>
                                <a:cubicBezTo>
                                  <a:pt x="125269" y="38970"/>
                                  <a:pt x="116186" y="36003"/>
                                  <a:pt x="107996" y="36512"/>
                                </a:cubicBezTo>
                                <a:cubicBezTo>
                                  <a:pt x="102733" y="36792"/>
                                  <a:pt x="98716" y="39132"/>
                                  <a:pt x="95973" y="43495"/>
                                </a:cubicBezTo>
                                <a:cubicBezTo>
                                  <a:pt x="93456" y="47499"/>
                                  <a:pt x="93010" y="51998"/>
                                  <a:pt x="94633" y="56984"/>
                                </a:cubicBezTo>
                                <a:cubicBezTo>
                                  <a:pt x="96664" y="63342"/>
                                  <a:pt x="104807" y="73792"/>
                                  <a:pt x="119049" y="88275"/>
                                </a:cubicBezTo>
                                <a:cubicBezTo>
                                  <a:pt x="133265" y="102815"/>
                                  <a:pt x="143053" y="114693"/>
                                  <a:pt x="148414" y="123944"/>
                                </a:cubicBezTo>
                                <a:cubicBezTo>
                                  <a:pt x="153767" y="133214"/>
                                  <a:pt x="156423" y="142873"/>
                                  <a:pt x="156394" y="153029"/>
                                </a:cubicBezTo>
                                <a:cubicBezTo>
                                  <a:pt x="156337" y="163158"/>
                                  <a:pt x="152964" y="173544"/>
                                  <a:pt x="146261" y="184197"/>
                                </a:cubicBezTo>
                                <a:cubicBezTo>
                                  <a:pt x="140192" y="193857"/>
                                  <a:pt x="131792" y="201218"/>
                                  <a:pt x="121086" y="206179"/>
                                </a:cubicBezTo>
                                <a:cubicBezTo>
                                  <a:pt x="115724" y="208677"/>
                                  <a:pt x="110149" y="210287"/>
                                  <a:pt x="104357" y="210998"/>
                                </a:cubicBezTo>
                                <a:cubicBezTo>
                                  <a:pt x="98565" y="211708"/>
                                  <a:pt x="92556" y="211520"/>
                                  <a:pt x="86328" y="210424"/>
                                </a:cubicBezTo>
                                <a:cubicBezTo>
                                  <a:pt x="73847" y="208264"/>
                                  <a:pt x="60221" y="202456"/>
                                  <a:pt x="45479" y="193090"/>
                                </a:cubicBezTo>
                                <a:cubicBezTo>
                                  <a:pt x="24012" y="179449"/>
                                  <a:pt x="10610" y="164063"/>
                                  <a:pt x="5306" y="146891"/>
                                </a:cubicBezTo>
                                <a:cubicBezTo>
                                  <a:pt x="0" y="129722"/>
                                  <a:pt x="2164" y="110973"/>
                                  <a:pt x="11809" y="90709"/>
                                </a:cubicBezTo>
                                <a:lnTo>
                                  <a:pt x="47235" y="108665"/>
                                </a:lnTo>
                                <a:cubicBezTo>
                                  <a:pt x="42200" y="121072"/>
                                  <a:pt x="41130" y="131831"/>
                                  <a:pt x="44007" y="140973"/>
                                </a:cubicBezTo>
                                <a:cubicBezTo>
                                  <a:pt x="46876" y="150052"/>
                                  <a:pt x="53475" y="157932"/>
                                  <a:pt x="63918" y="164577"/>
                                </a:cubicBezTo>
                                <a:cubicBezTo>
                                  <a:pt x="74952" y="171580"/>
                                  <a:pt x="84755" y="174565"/>
                                  <a:pt x="93269" y="173434"/>
                                </a:cubicBezTo>
                                <a:cubicBezTo>
                                  <a:pt x="101797" y="172361"/>
                                  <a:pt x="108007" y="168728"/>
                                  <a:pt x="111914" y="162523"/>
                                </a:cubicBezTo>
                                <a:cubicBezTo>
                                  <a:pt x="114430" y="158515"/>
                                  <a:pt x="115366" y="154383"/>
                                  <a:pt x="114746" y="150088"/>
                                </a:cubicBezTo>
                                <a:cubicBezTo>
                                  <a:pt x="114202" y="145789"/>
                                  <a:pt x="111622" y="140732"/>
                                  <a:pt x="107017" y="134943"/>
                                </a:cubicBezTo>
                                <a:cubicBezTo>
                                  <a:pt x="103906" y="130994"/>
                                  <a:pt x="96271" y="122734"/>
                                  <a:pt x="84219" y="110121"/>
                                </a:cubicBezTo>
                                <a:cubicBezTo>
                                  <a:pt x="68670" y="93921"/>
                                  <a:pt x="59295" y="80154"/>
                                  <a:pt x="56051" y="68861"/>
                                </a:cubicBezTo>
                                <a:cubicBezTo>
                                  <a:pt x="51440" y="52960"/>
                                  <a:pt x="53349" y="38329"/>
                                  <a:pt x="61736" y="24970"/>
                                </a:cubicBezTo>
                                <a:cubicBezTo>
                                  <a:pt x="67158" y="16387"/>
                                  <a:pt x="74642" y="9918"/>
                                  <a:pt x="84258" y="5536"/>
                                </a:cubicBezTo>
                                <a:cubicBezTo>
                                  <a:pt x="93856" y="1191"/>
                                  <a:pt x="104526" y="0"/>
                                  <a:pt x="116208" y="1922"/>
                                </a:cubicBezTo>
                                <a:close/>
                              </a:path>
                            </a:pathLst>
                          </a:custGeom>
                          <a:solidFill>
                            <a:srgbClr val="F2D68C"/>
                          </a:solidFill>
                          <a:ln w="0" cap="flat">
                            <a:noFill/>
                            <a:miter lim="127000"/>
                          </a:ln>
                          <a:effectLst/>
                        </wps:spPr>
                        <wps:bodyPr/>
                      </wps:wsp>
                      <wps:wsp>
                        <wps:cNvPr id="24" name="Shape 24"/>
                        <wps:cNvSpPr/>
                        <wps:spPr>
                          <a:xfrm>
                            <a:off x="427998" y="2840159"/>
                            <a:ext cx="357405" cy="220695"/>
                          </a:xfrm>
                          <a:custGeom>
                            <a:avLst/>
                            <a:gdLst/>
                            <a:ahLst/>
                            <a:cxnLst/>
                            <a:rect l="0" t="0" r="0" b="0"/>
                            <a:pathLst>
                              <a:path w="357405" h="220695">
                                <a:moveTo>
                                  <a:pt x="0" y="0"/>
                                </a:moveTo>
                                <a:lnTo>
                                  <a:pt x="167" y="24"/>
                                </a:lnTo>
                                <a:lnTo>
                                  <a:pt x="40095" y="7037"/>
                                </a:lnTo>
                                <a:lnTo>
                                  <a:pt x="78608" y="15515"/>
                                </a:lnTo>
                                <a:lnTo>
                                  <a:pt x="115760" y="25372"/>
                                </a:lnTo>
                                <a:lnTo>
                                  <a:pt x="151634" y="36492"/>
                                </a:lnTo>
                                <a:lnTo>
                                  <a:pt x="186281" y="48772"/>
                                </a:lnTo>
                                <a:lnTo>
                                  <a:pt x="219786" y="62127"/>
                                </a:lnTo>
                                <a:lnTo>
                                  <a:pt x="252208" y="76419"/>
                                </a:lnTo>
                                <a:lnTo>
                                  <a:pt x="283647" y="91532"/>
                                </a:lnTo>
                                <a:lnTo>
                                  <a:pt x="314185" y="107362"/>
                                </a:lnTo>
                                <a:lnTo>
                                  <a:pt x="343935" y="123792"/>
                                </a:lnTo>
                                <a:lnTo>
                                  <a:pt x="357405" y="131650"/>
                                </a:lnTo>
                                <a:lnTo>
                                  <a:pt x="357405" y="220695"/>
                                </a:lnTo>
                                <a:lnTo>
                                  <a:pt x="350154" y="216048"/>
                                </a:lnTo>
                                <a:cubicBezTo>
                                  <a:pt x="260677" y="161307"/>
                                  <a:pt x="166752" y="114152"/>
                                  <a:pt x="51914" y="87561"/>
                                </a:cubicBezTo>
                                <a:lnTo>
                                  <a:pt x="0" y="76219"/>
                                </a:lnTo>
                                <a:lnTo>
                                  <a:pt x="0" y="0"/>
                                </a:lnTo>
                                <a:close/>
                              </a:path>
                            </a:pathLst>
                          </a:custGeom>
                          <a:solidFill>
                            <a:srgbClr val="F2D68C"/>
                          </a:solidFill>
                          <a:ln w="0" cap="flat">
                            <a:noFill/>
                            <a:miter lim="127000"/>
                          </a:ln>
                          <a:effectLst/>
                        </wps:spPr>
                        <wps:bodyPr/>
                      </wps:wsp>
                      <wps:wsp>
                        <wps:cNvPr id="25" name="Shape 25"/>
                        <wps:cNvSpPr/>
                        <wps:spPr>
                          <a:xfrm>
                            <a:off x="785403" y="3438080"/>
                            <a:ext cx="1089381" cy="282433"/>
                          </a:xfrm>
                          <a:custGeom>
                            <a:avLst/>
                            <a:gdLst/>
                            <a:ahLst/>
                            <a:cxnLst/>
                            <a:rect l="0" t="0" r="0" b="0"/>
                            <a:pathLst>
                              <a:path w="1089381" h="282433">
                                <a:moveTo>
                                  <a:pt x="0" y="0"/>
                                </a:moveTo>
                                <a:lnTo>
                                  <a:pt x="63097" y="40743"/>
                                </a:lnTo>
                                <a:cubicBezTo>
                                  <a:pt x="196141" y="121152"/>
                                  <a:pt x="351882" y="188497"/>
                                  <a:pt x="576239" y="203694"/>
                                </a:cubicBezTo>
                                <a:lnTo>
                                  <a:pt x="576167" y="203946"/>
                                </a:lnTo>
                                <a:cubicBezTo>
                                  <a:pt x="581157" y="204238"/>
                                  <a:pt x="586006" y="204395"/>
                                  <a:pt x="590938" y="204637"/>
                                </a:cubicBezTo>
                                <a:cubicBezTo>
                                  <a:pt x="594138" y="204813"/>
                                  <a:pt x="597346" y="204960"/>
                                  <a:pt x="600571" y="205094"/>
                                </a:cubicBezTo>
                                <a:cubicBezTo>
                                  <a:pt x="606407" y="205346"/>
                                  <a:pt x="612193" y="205551"/>
                                  <a:pt x="617935" y="205710"/>
                                </a:cubicBezTo>
                                <a:cubicBezTo>
                                  <a:pt x="623611" y="205879"/>
                                  <a:pt x="629329" y="205991"/>
                                  <a:pt x="635096" y="206063"/>
                                </a:cubicBezTo>
                                <a:cubicBezTo>
                                  <a:pt x="640290" y="206124"/>
                                  <a:pt x="645463" y="206167"/>
                                  <a:pt x="650598" y="206167"/>
                                </a:cubicBezTo>
                                <a:cubicBezTo>
                                  <a:pt x="655727" y="206181"/>
                                  <a:pt x="660904" y="206138"/>
                                  <a:pt x="666102" y="206063"/>
                                </a:cubicBezTo>
                                <a:cubicBezTo>
                                  <a:pt x="671866" y="205983"/>
                                  <a:pt x="677586" y="205879"/>
                                  <a:pt x="683271" y="205710"/>
                                </a:cubicBezTo>
                                <a:cubicBezTo>
                                  <a:pt x="688995" y="205551"/>
                                  <a:pt x="694787" y="205346"/>
                                  <a:pt x="700627" y="205094"/>
                                </a:cubicBezTo>
                                <a:cubicBezTo>
                                  <a:pt x="703853" y="204960"/>
                                  <a:pt x="707056" y="204813"/>
                                  <a:pt x="710263" y="204637"/>
                                </a:cubicBezTo>
                                <a:cubicBezTo>
                                  <a:pt x="715177" y="204413"/>
                                  <a:pt x="720041" y="204238"/>
                                  <a:pt x="725027" y="203946"/>
                                </a:cubicBezTo>
                                <a:lnTo>
                                  <a:pt x="724959" y="203694"/>
                                </a:lnTo>
                                <a:cubicBezTo>
                                  <a:pt x="837138" y="196096"/>
                                  <a:pt x="932163" y="175461"/>
                                  <a:pt x="1015773" y="146674"/>
                                </a:cubicBezTo>
                                <a:lnTo>
                                  <a:pt x="1089381" y="116196"/>
                                </a:lnTo>
                                <a:lnTo>
                                  <a:pt x="1089381" y="200612"/>
                                </a:lnTo>
                                <a:lnTo>
                                  <a:pt x="1084483" y="202649"/>
                                </a:lnTo>
                                <a:lnTo>
                                  <a:pt x="1040578" y="218803"/>
                                </a:lnTo>
                                <a:lnTo>
                                  <a:pt x="994634" y="233505"/>
                                </a:lnTo>
                                <a:lnTo>
                                  <a:pt x="946516" y="246591"/>
                                </a:lnTo>
                                <a:lnTo>
                                  <a:pt x="896128" y="257906"/>
                                </a:lnTo>
                                <a:lnTo>
                                  <a:pt x="843342" y="267306"/>
                                </a:lnTo>
                                <a:lnTo>
                                  <a:pt x="788221" y="274625"/>
                                </a:lnTo>
                                <a:lnTo>
                                  <a:pt x="730877" y="279978"/>
                                </a:lnTo>
                                <a:lnTo>
                                  <a:pt x="728538" y="280118"/>
                                </a:lnTo>
                                <a:lnTo>
                                  <a:pt x="727356" y="280186"/>
                                </a:lnTo>
                                <a:lnTo>
                                  <a:pt x="726234" y="280247"/>
                                </a:lnTo>
                                <a:lnTo>
                                  <a:pt x="725149" y="280308"/>
                                </a:lnTo>
                                <a:lnTo>
                                  <a:pt x="724062" y="280363"/>
                                </a:lnTo>
                                <a:lnTo>
                                  <a:pt x="723014" y="280406"/>
                                </a:lnTo>
                                <a:lnTo>
                                  <a:pt x="721974" y="280453"/>
                                </a:lnTo>
                                <a:lnTo>
                                  <a:pt x="720969" y="280507"/>
                                </a:lnTo>
                                <a:lnTo>
                                  <a:pt x="720055" y="280547"/>
                                </a:lnTo>
                                <a:lnTo>
                                  <a:pt x="718136" y="280626"/>
                                </a:lnTo>
                                <a:lnTo>
                                  <a:pt x="717262" y="280661"/>
                                </a:lnTo>
                                <a:lnTo>
                                  <a:pt x="716380" y="280705"/>
                                </a:lnTo>
                                <a:lnTo>
                                  <a:pt x="715498" y="280741"/>
                                </a:lnTo>
                                <a:lnTo>
                                  <a:pt x="714612" y="280781"/>
                                </a:lnTo>
                                <a:lnTo>
                                  <a:pt x="714000" y="280816"/>
                                </a:lnTo>
                                <a:lnTo>
                                  <a:pt x="713032" y="280860"/>
                                </a:lnTo>
                                <a:lnTo>
                                  <a:pt x="711660" y="280932"/>
                                </a:lnTo>
                                <a:lnTo>
                                  <a:pt x="710354" y="280989"/>
                                </a:lnTo>
                                <a:lnTo>
                                  <a:pt x="709043" y="281054"/>
                                </a:lnTo>
                                <a:lnTo>
                                  <a:pt x="707744" y="281112"/>
                                </a:lnTo>
                                <a:lnTo>
                                  <a:pt x="706429" y="281173"/>
                                </a:lnTo>
                                <a:lnTo>
                                  <a:pt x="705122" y="281230"/>
                                </a:lnTo>
                                <a:lnTo>
                                  <a:pt x="703953" y="281281"/>
                                </a:lnTo>
                                <a:lnTo>
                                  <a:pt x="702858" y="281331"/>
                                </a:lnTo>
                                <a:lnTo>
                                  <a:pt x="701620" y="281393"/>
                                </a:lnTo>
                                <a:lnTo>
                                  <a:pt x="700425" y="281432"/>
                                </a:lnTo>
                                <a:lnTo>
                                  <a:pt x="699261" y="281475"/>
                                </a:lnTo>
                                <a:lnTo>
                                  <a:pt x="698139" y="281522"/>
                                </a:lnTo>
                                <a:lnTo>
                                  <a:pt x="696962" y="281569"/>
                                </a:lnTo>
                                <a:lnTo>
                                  <a:pt x="695723" y="281615"/>
                                </a:lnTo>
                                <a:lnTo>
                                  <a:pt x="694603" y="281658"/>
                                </a:lnTo>
                                <a:lnTo>
                                  <a:pt x="693494" y="281687"/>
                                </a:lnTo>
                                <a:lnTo>
                                  <a:pt x="692260" y="281727"/>
                                </a:lnTo>
                                <a:lnTo>
                                  <a:pt x="691075" y="281770"/>
                                </a:lnTo>
                                <a:lnTo>
                                  <a:pt x="689970" y="281810"/>
                                </a:lnTo>
                                <a:lnTo>
                                  <a:pt x="688779" y="281846"/>
                                </a:lnTo>
                                <a:lnTo>
                                  <a:pt x="687558" y="281875"/>
                                </a:lnTo>
                                <a:lnTo>
                                  <a:pt x="686370" y="281911"/>
                                </a:lnTo>
                                <a:lnTo>
                                  <a:pt x="685347" y="281936"/>
                                </a:lnTo>
                                <a:lnTo>
                                  <a:pt x="684365" y="281964"/>
                                </a:lnTo>
                                <a:lnTo>
                                  <a:pt x="683188" y="282001"/>
                                </a:lnTo>
                                <a:lnTo>
                                  <a:pt x="681972" y="282037"/>
                                </a:lnTo>
                                <a:lnTo>
                                  <a:pt x="680862" y="282058"/>
                                </a:lnTo>
                                <a:lnTo>
                                  <a:pt x="679761" y="282080"/>
                                </a:lnTo>
                                <a:lnTo>
                                  <a:pt x="678536" y="282119"/>
                                </a:lnTo>
                                <a:lnTo>
                                  <a:pt x="677357" y="282137"/>
                                </a:lnTo>
                                <a:lnTo>
                                  <a:pt x="676279" y="282152"/>
                                </a:lnTo>
                                <a:lnTo>
                                  <a:pt x="675178" y="282184"/>
                                </a:lnTo>
                                <a:lnTo>
                                  <a:pt x="673994" y="282202"/>
                                </a:lnTo>
                                <a:lnTo>
                                  <a:pt x="672806" y="282227"/>
                                </a:lnTo>
                                <a:lnTo>
                                  <a:pt x="671682" y="282253"/>
                                </a:lnTo>
                                <a:lnTo>
                                  <a:pt x="670581" y="282270"/>
                                </a:lnTo>
                                <a:lnTo>
                                  <a:pt x="669388" y="282285"/>
                                </a:lnTo>
                                <a:lnTo>
                                  <a:pt x="668226" y="282303"/>
                                </a:lnTo>
                                <a:lnTo>
                                  <a:pt x="667171" y="282317"/>
                                </a:lnTo>
                                <a:lnTo>
                                  <a:pt x="666182" y="282329"/>
                                </a:lnTo>
                                <a:lnTo>
                                  <a:pt x="665112" y="282347"/>
                                </a:lnTo>
                                <a:lnTo>
                                  <a:pt x="664057" y="282351"/>
                                </a:lnTo>
                                <a:lnTo>
                                  <a:pt x="663050" y="282361"/>
                                </a:lnTo>
                                <a:lnTo>
                                  <a:pt x="662042" y="282372"/>
                                </a:lnTo>
                                <a:lnTo>
                                  <a:pt x="660954" y="282386"/>
                                </a:lnTo>
                                <a:lnTo>
                                  <a:pt x="659860" y="282394"/>
                                </a:lnTo>
                                <a:lnTo>
                                  <a:pt x="658845" y="282398"/>
                                </a:lnTo>
                                <a:lnTo>
                                  <a:pt x="657884" y="282408"/>
                                </a:lnTo>
                                <a:lnTo>
                                  <a:pt x="656793" y="282411"/>
                                </a:lnTo>
                                <a:lnTo>
                                  <a:pt x="655709" y="282419"/>
                                </a:lnTo>
                                <a:lnTo>
                                  <a:pt x="654693" y="282425"/>
                                </a:lnTo>
                                <a:lnTo>
                                  <a:pt x="653696" y="282429"/>
                                </a:lnTo>
                                <a:lnTo>
                                  <a:pt x="652609" y="282433"/>
                                </a:lnTo>
                                <a:lnTo>
                                  <a:pt x="651530" y="282433"/>
                                </a:lnTo>
                                <a:lnTo>
                                  <a:pt x="650561" y="282429"/>
                                </a:lnTo>
                                <a:lnTo>
                                  <a:pt x="649597" y="282429"/>
                                </a:lnTo>
                                <a:lnTo>
                                  <a:pt x="648553" y="282429"/>
                                </a:lnTo>
                                <a:lnTo>
                                  <a:pt x="647501" y="282425"/>
                                </a:lnTo>
                                <a:lnTo>
                                  <a:pt x="645457" y="282419"/>
                                </a:lnTo>
                                <a:lnTo>
                                  <a:pt x="644366" y="282411"/>
                                </a:lnTo>
                                <a:lnTo>
                                  <a:pt x="643318" y="282400"/>
                                </a:lnTo>
                                <a:lnTo>
                                  <a:pt x="642353" y="282398"/>
                                </a:lnTo>
                                <a:lnTo>
                                  <a:pt x="641342" y="282394"/>
                                </a:lnTo>
                                <a:lnTo>
                                  <a:pt x="640251" y="282379"/>
                                </a:lnTo>
                                <a:lnTo>
                                  <a:pt x="639192" y="282368"/>
                                </a:lnTo>
                                <a:lnTo>
                                  <a:pt x="638234" y="282361"/>
                                </a:lnTo>
                                <a:lnTo>
                                  <a:pt x="637209" y="282351"/>
                                </a:lnTo>
                                <a:lnTo>
                                  <a:pt x="636121" y="282347"/>
                                </a:lnTo>
                                <a:lnTo>
                                  <a:pt x="635031" y="282329"/>
                                </a:lnTo>
                                <a:lnTo>
                                  <a:pt x="634062" y="282317"/>
                                </a:lnTo>
                                <a:lnTo>
                                  <a:pt x="633004" y="282303"/>
                                </a:lnTo>
                                <a:lnTo>
                                  <a:pt x="631809" y="282285"/>
                                </a:lnTo>
                                <a:lnTo>
                                  <a:pt x="630621" y="282270"/>
                                </a:lnTo>
                                <a:lnTo>
                                  <a:pt x="629508" y="282253"/>
                                </a:lnTo>
                                <a:lnTo>
                                  <a:pt x="628399" y="282227"/>
                                </a:lnTo>
                                <a:lnTo>
                                  <a:pt x="627204" y="282202"/>
                                </a:lnTo>
                                <a:lnTo>
                                  <a:pt x="626023" y="282184"/>
                                </a:lnTo>
                                <a:lnTo>
                                  <a:pt x="624922" y="282152"/>
                                </a:lnTo>
                                <a:lnTo>
                                  <a:pt x="623845" y="282137"/>
                                </a:lnTo>
                                <a:lnTo>
                                  <a:pt x="622658" y="282119"/>
                                </a:lnTo>
                                <a:lnTo>
                                  <a:pt x="621441" y="282091"/>
                                </a:lnTo>
                                <a:lnTo>
                                  <a:pt x="620299" y="282058"/>
                                </a:lnTo>
                                <a:lnTo>
                                  <a:pt x="619190" y="282037"/>
                                </a:lnTo>
                                <a:lnTo>
                                  <a:pt x="618013" y="282001"/>
                                </a:lnTo>
                                <a:lnTo>
                                  <a:pt x="616840" y="281964"/>
                                </a:lnTo>
                                <a:lnTo>
                                  <a:pt x="615817" y="281936"/>
                                </a:lnTo>
                                <a:lnTo>
                                  <a:pt x="614744" y="281907"/>
                                </a:lnTo>
                                <a:lnTo>
                                  <a:pt x="613535" y="281875"/>
                                </a:lnTo>
                                <a:lnTo>
                                  <a:pt x="612340" y="281843"/>
                                </a:lnTo>
                                <a:lnTo>
                                  <a:pt x="610123" y="281764"/>
                                </a:lnTo>
                                <a:lnTo>
                                  <a:pt x="608930" y="281727"/>
                                </a:lnTo>
                                <a:lnTo>
                                  <a:pt x="607707" y="281687"/>
                                </a:lnTo>
                                <a:lnTo>
                                  <a:pt x="606591" y="281644"/>
                                </a:lnTo>
                                <a:lnTo>
                                  <a:pt x="605467" y="281615"/>
                                </a:lnTo>
                                <a:lnTo>
                                  <a:pt x="604313" y="281569"/>
                                </a:lnTo>
                                <a:lnTo>
                                  <a:pt x="603120" y="281522"/>
                                </a:lnTo>
                                <a:lnTo>
                                  <a:pt x="600806" y="281432"/>
                                </a:lnTo>
                                <a:lnTo>
                                  <a:pt x="599621" y="281393"/>
                                </a:lnTo>
                                <a:lnTo>
                                  <a:pt x="598383" y="281331"/>
                                </a:lnTo>
                                <a:lnTo>
                                  <a:pt x="597284" y="281281"/>
                                </a:lnTo>
                                <a:lnTo>
                                  <a:pt x="596079" y="281230"/>
                                </a:lnTo>
                                <a:lnTo>
                                  <a:pt x="594768" y="281173"/>
                                </a:lnTo>
                                <a:lnTo>
                                  <a:pt x="593462" y="281112"/>
                                </a:lnTo>
                                <a:lnTo>
                                  <a:pt x="592159" y="281054"/>
                                </a:lnTo>
                                <a:lnTo>
                                  <a:pt x="590848" y="280989"/>
                                </a:lnTo>
                                <a:lnTo>
                                  <a:pt x="589541" y="280932"/>
                                </a:lnTo>
                                <a:lnTo>
                                  <a:pt x="588173" y="280860"/>
                                </a:lnTo>
                                <a:lnTo>
                                  <a:pt x="587114" y="280798"/>
                                </a:lnTo>
                                <a:lnTo>
                                  <a:pt x="585668" y="280738"/>
                                </a:lnTo>
                                <a:lnTo>
                                  <a:pt x="584782" y="280698"/>
                                </a:lnTo>
                                <a:lnTo>
                                  <a:pt x="583907" y="280651"/>
                                </a:lnTo>
                                <a:lnTo>
                                  <a:pt x="583064" y="280622"/>
                                </a:lnTo>
                                <a:lnTo>
                                  <a:pt x="581143" y="280539"/>
                                </a:lnTo>
                                <a:lnTo>
                                  <a:pt x="580221" y="280500"/>
                                </a:lnTo>
                                <a:lnTo>
                                  <a:pt x="579310" y="280453"/>
                                </a:lnTo>
                                <a:lnTo>
                                  <a:pt x="578258" y="280406"/>
                                </a:lnTo>
                                <a:lnTo>
                                  <a:pt x="577146" y="280363"/>
                                </a:lnTo>
                                <a:lnTo>
                                  <a:pt x="575009" y="280247"/>
                                </a:lnTo>
                                <a:lnTo>
                                  <a:pt x="573881" y="280186"/>
                                </a:lnTo>
                                <a:lnTo>
                                  <a:pt x="572715" y="280118"/>
                                </a:lnTo>
                                <a:lnTo>
                                  <a:pt x="570321" y="279978"/>
                                </a:lnTo>
                                <a:lnTo>
                                  <a:pt x="512987" y="274625"/>
                                </a:lnTo>
                                <a:lnTo>
                                  <a:pt x="457854" y="267306"/>
                                </a:lnTo>
                                <a:lnTo>
                                  <a:pt x="405074" y="257903"/>
                                </a:lnTo>
                                <a:lnTo>
                                  <a:pt x="354687" y="246591"/>
                                </a:lnTo>
                                <a:lnTo>
                                  <a:pt x="306570" y="233501"/>
                                </a:lnTo>
                                <a:lnTo>
                                  <a:pt x="260616" y="218803"/>
                                </a:lnTo>
                                <a:lnTo>
                                  <a:pt x="216715" y="202649"/>
                                </a:lnTo>
                                <a:lnTo>
                                  <a:pt x="174763" y="185197"/>
                                </a:lnTo>
                                <a:lnTo>
                                  <a:pt x="134609" y="166636"/>
                                </a:lnTo>
                                <a:lnTo>
                                  <a:pt x="96136" y="147141"/>
                                </a:lnTo>
                                <a:lnTo>
                                  <a:pt x="59222" y="126891"/>
                                </a:lnTo>
                                <a:lnTo>
                                  <a:pt x="23704" y="106036"/>
                                </a:lnTo>
                                <a:lnTo>
                                  <a:pt x="0" y="91346"/>
                                </a:lnTo>
                                <a:lnTo>
                                  <a:pt x="0" y="0"/>
                                </a:lnTo>
                                <a:close/>
                              </a:path>
                            </a:pathLst>
                          </a:custGeom>
                          <a:solidFill>
                            <a:srgbClr val="F2D68C"/>
                          </a:solidFill>
                          <a:ln w="0" cap="flat">
                            <a:noFill/>
                            <a:miter lim="127000"/>
                          </a:ln>
                          <a:effectLst/>
                        </wps:spPr>
                        <wps:bodyPr/>
                      </wps:wsp>
                      <wps:wsp>
                        <wps:cNvPr id="26" name="Shape 26"/>
                        <wps:cNvSpPr/>
                        <wps:spPr>
                          <a:xfrm>
                            <a:off x="1399226" y="3403354"/>
                            <a:ext cx="177847" cy="209559"/>
                          </a:xfrm>
                          <a:custGeom>
                            <a:avLst/>
                            <a:gdLst/>
                            <a:ahLst/>
                            <a:cxnLst/>
                            <a:rect l="0" t="0" r="0" b="0"/>
                            <a:pathLst>
                              <a:path w="177847" h="209559">
                                <a:moveTo>
                                  <a:pt x="89798" y="1274"/>
                                </a:moveTo>
                                <a:cubicBezTo>
                                  <a:pt x="114245" y="0"/>
                                  <a:pt x="134495" y="6181"/>
                                  <a:pt x="150537" y="19850"/>
                                </a:cubicBezTo>
                                <a:cubicBezTo>
                                  <a:pt x="160102" y="27899"/>
                                  <a:pt x="167547" y="39837"/>
                                  <a:pt x="172939" y="55608"/>
                                </a:cubicBezTo>
                                <a:lnTo>
                                  <a:pt x="133452" y="67248"/>
                                </a:lnTo>
                                <a:cubicBezTo>
                                  <a:pt x="130586" y="56984"/>
                                  <a:pt x="125222" y="49052"/>
                                  <a:pt x="117367" y="43436"/>
                                </a:cubicBezTo>
                                <a:cubicBezTo>
                                  <a:pt x="109555" y="37832"/>
                                  <a:pt x="100262" y="35323"/>
                                  <a:pt x="89557" y="35892"/>
                                </a:cubicBezTo>
                                <a:cubicBezTo>
                                  <a:pt x="74753" y="36664"/>
                                  <a:pt x="62982" y="42598"/>
                                  <a:pt x="54320" y="53751"/>
                                </a:cubicBezTo>
                                <a:cubicBezTo>
                                  <a:pt x="45651" y="64850"/>
                                  <a:pt x="41951" y="82314"/>
                                  <a:pt x="43203" y="106157"/>
                                </a:cubicBezTo>
                                <a:cubicBezTo>
                                  <a:pt x="44525" y="131428"/>
                                  <a:pt x="49978" y="149212"/>
                                  <a:pt x="59670" y="159451"/>
                                </a:cubicBezTo>
                                <a:cubicBezTo>
                                  <a:pt x="69310" y="169725"/>
                                  <a:pt x="81413" y="174459"/>
                                  <a:pt x="95939" y="173693"/>
                                </a:cubicBezTo>
                                <a:cubicBezTo>
                                  <a:pt x="106700" y="173134"/>
                                  <a:pt x="115736" y="169250"/>
                                  <a:pt x="123101" y="162006"/>
                                </a:cubicBezTo>
                                <a:cubicBezTo>
                                  <a:pt x="130485" y="154799"/>
                                  <a:pt x="135464" y="143755"/>
                                  <a:pt x="138092" y="128948"/>
                                </a:cubicBezTo>
                                <a:lnTo>
                                  <a:pt x="177847" y="139291"/>
                                </a:lnTo>
                                <a:cubicBezTo>
                                  <a:pt x="172987" y="161437"/>
                                  <a:pt x="163876" y="178167"/>
                                  <a:pt x="150454" y="189514"/>
                                </a:cubicBezTo>
                                <a:cubicBezTo>
                                  <a:pt x="137095" y="200803"/>
                                  <a:pt x="119631" y="207043"/>
                                  <a:pt x="98179" y="208169"/>
                                </a:cubicBezTo>
                                <a:cubicBezTo>
                                  <a:pt x="71632" y="209559"/>
                                  <a:pt x="49316" y="201621"/>
                                  <a:pt x="31280" y="184405"/>
                                </a:cubicBezTo>
                                <a:cubicBezTo>
                                  <a:pt x="13251" y="167143"/>
                                  <a:pt x="3383" y="142782"/>
                                  <a:pt x="1735" y="111359"/>
                                </a:cubicBezTo>
                                <a:cubicBezTo>
                                  <a:pt x="0" y="78069"/>
                                  <a:pt x="7254" y="51778"/>
                                  <a:pt x="23461" y="32450"/>
                                </a:cubicBezTo>
                                <a:cubicBezTo>
                                  <a:pt x="39682" y="13151"/>
                                  <a:pt x="61771" y="2749"/>
                                  <a:pt x="89798" y="1274"/>
                                </a:cubicBezTo>
                                <a:close/>
                              </a:path>
                            </a:pathLst>
                          </a:custGeom>
                          <a:solidFill>
                            <a:srgbClr val="F2D68C"/>
                          </a:solidFill>
                          <a:ln w="0" cap="flat">
                            <a:noFill/>
                            <a:miter lim="127000"/>
                          </a:ln>
                          <a:effectLst/>
                        </wps:spPr>
                        <wps:bodyPr/>
                      </wps:wsp>
                      <wps:wsp>
                        <wps:cNvPr id="27" name="Shape 27"/>
                        <wps:cNvSpPr/>
                        <wps:spPr>
                          <a:xfrm>
                            <a:off x="1161331" y="3359270"/>
                            <a:ext cx="162467" cy="219727"/>
                          </a:xfrm>
                          <a:custGeom>
                            <a:avLst/>
                            <a:gdLst/>
                            <a:ahLst/>
                            <a:cxnLst/>
                            <a:rect l="0" t="0" r="0" b="0"/>
                            <a:pathLst>
                              <a:path w="162467" h="219727">
                                <a:moveTo>
                                  <a:pt x="8769" y="0"/>
                                </a:moveTo>
                                <a:lnTo>
                                  <a:pt x="162467" y="42820"/>
                                </a:lnTo>
                                <a:lnTo>
                                  <a:pt x="153694" y="75471"/>
                                </a:lnTo>
                                <a:lnTo>
                                  <a:pt x="96462" y="59517"/>
                                </a:lnTo>
                                <a:lnTo>
                                  <a:pt x="53406" y="219727"/>
                                </a:lnTo>
                                <a:lnTo>
                                  <a:pt x="14320" y="208844"/>
                                </a:lnTo>
                                <a:lnTo>
                                  <a:pt x="57380" y="48633"/>
                                </a:lnTo>
                                <a:lnTo>
                                  <a:pt x="0" y="32653"/>
                                </a:lnTo>
                                <a:lnTo>
                                  <a:pt x="8769" y="0"/>
                                </a:lnTo>
                                <a:close/>
                              </a:path>
                            </a:pathLst>
                          </a:custGeom>
                          <a:solidFill>
                            <a:srgbClr val="F2D68C"/>
                          </a:solidFill>
                          <a:ln w="0" cap="flat">
                            <a:noFill/>
                            <a:miter lim="127000"/>
                          </a:ln>
                          <a:effectLst/>
                        </wps:spPr>
                        <wps:bodyPr/>
                      </wps:wsp>
                      <wps:wsp>
                        <wps:cNvPr id="28" name="Shape 28"/>
                        <wps:cNvSpPr/>
                        <wps:spPr>
                          <a:xfrm>
                            <a:off x="1578092" y="3343164"/>
                            <a:ext cx="216565" cy="241453"/>
                          </a:xfrm>
                          <a:custGeom>
                            <a:avLst/>
                            <a:gdLst/>
                            <a:ahLst/>
                            <a:cxnLst/>
                            <a:rect l="0" t="0" r="0" b="0"/>
                            <a:pathLst>
                              <a:path w="216565" h="241453">
                                <a:moveTo>
                                  <a:pt x="151373" y="0"/>
                                </a:moveTo>
                                <a:lnTo>
                                  <a:pt x="216565" y="189332"/>
                                </a:lnTo>
                                <a:lnTo>
                                  <a:pt x="178351" y="202483"/>
                                </a:lnTo>
                                <a:lnTo>
                                  <a:pt x="149844" y="119704"/>
                                </a:lnTo>
                                <a:lnTo>
                                  <a:pt x="74945" y="145484"/>
                                </a:lnTo>
                                <a:lnTo>
                                  <a:pt x="103453" y="228273"/>
                                </a:lnTo>
                                <a:lnTo>
                                  <a:pt x="65185" y="241453"/>
                                </a:lnTo>
                                <a:lnTo>
                                  <a:pt x="0" y="52113"/>
                                </a:lnTo>
                                <a:lnTo>
                                  <a:pt x="38265" y="38949"/>
                                </a:lnTo>
                                <a:lnTo>
                                  <a:pt x="63908" y="113440"/>
                                </a:lnTo>
                                <a:lnTo>
                                  <a:pt x="138809" y="87657"/>
                                </a:lnTo>
                                <a:lnTo>
                                  <a:pt x="113156" y="13163"/>
                                </a:lnTo>
                                <a:lnTo>
                                  <a:pt x="151373" y="0"/>
                                </a:lnTo>
                                <a:close/>
                              </a:path>
                            </a:pathLst>
                          </a:custGeom>
                          <a:solidFill>
                            <a:srgbClr val="F2D68C"/>
                          </a:solidFill>
                          <a:ln w="0" cap="flat">
                            <a:noFill/>
                            <a:miter lim="127000"/>
                          </a:ln>
                          <a:effectLst/>
                        </wps:spPr>
                        <wps:bodyPr/>
                      </wps:wsp>
                      <wps:wsp>
                        <wps:cNvPr id="29" name="Shape 29"/>
                        <wps:cNvSpPr/>
                        <wps:spPr>
                          <a:xfrm>
                            <a:off x="1804773" y="3287804"/>
                            <a:ext cx="70011" cy="233488"/>
                          </a:xfrm>
                          <a:custGeom>
                            <a:avLst/>
                            <a:gdLst/>
                            <a:ahLst/>
                            <a:cxnLst/>
                            <a:rect l="0" t="0" r="0" b="0"/>
                            <a:pathLst>
                              <a:path w="70011" h="233488">
                                <a:moveTo>
                                  <a:pt x="37749" y="0"/>
                                </a:moveTo>
                                <a:lnTo>
                                  <a:pt x="70011" y="27238"/>
                                </a:lnTo>
                                <a:lnTo>
                                  <a:pt x="70011" y="77841"/>
                                </a:lnTo>
                                <a:lnTo>
                                  <a:pt x="40378" y="51508"/>
                                </a:lnTo>
                                <a:lnTo>
                                  <a:pt x="51394" y="129815"/>
                                </a:lnTo>
                                <a:lnTo>
                                  <a:pt x="70011" y="119921"/>
                                </a:lnTo>
                                <a:lnTo>
                                  <a:pt x="70011" y="158093"/>
                                </a:lnTo>
                                <a:lnTo>
                                  <a:pt x="56225" y="165424"/>
                                </a:lnTo>
                                <a:lnTo>
                                  <a:pt x="63011" y="213343"/>
                                </a:lnTo>
                                <a:lnTo>
                                  <a:pt x="25146" y="233488"/>
                                </a:lnTo>
                                <a:lnTo>
                                  <a:pt x="0" y="20073"/>
                                </a:lnTo>
                                <a:lnTo>
                                  <a:pt x="37749" y="0"/>
                                </a:lnTo>
                                <a:close/>
                              </a:path>
                            </a:pathLst>
                          </a:custGeom>
                          <a:solidFill>
                            <a:srgbClr val="F2D68C"/>
                          </a:solidFill>
                          <a:ln w="0" cap="flat">
                            <a:noFill/>
                            <a:miter lim="127000"/>
                          </a:ln>
                          <a:effectLst/>
                        </wps:spPr>
                        <wps:bodyPr/>
                      </wps:wsp>
                      <wps:wsp>
                        <wps:cNvPr id="30" name="Shape 30"/>
                        <wps:cNvSpPr/>
                        <wps:spPr>
                          <a:xfrm>
                            <a:off x="922287" y="3279815"/>
                            <a:ext cx="232477" cy="251085"/>
                          </a:xfrm>
                          <a:custGeom>
                            <a:avLst/>
                            <a:gdLst/>
                            <a:ahLst/>
                            <a:cxnLst/>
                            <a:rect l="0" t="0" r="0" b="0"/>
                            <a:pathLst>
                              <a:path w="232477" h="251085">
                                <a:moveTo>
                                  <a:pt x="90912" y="0"/>
                                </a:moveTo>
                                <a:lnTo>
                                  <a:pt x="125971" y="18238"/>
                                </a:lnTo>
                                <a:lnTo>
                                  <a:pt x="138288" y="174719"/>
                                </a:lnTo>
                                <a:lnTo>
                                  <a:pt x="198987" y="56228"/>
                                </a:lnTo>
                                <a:lnTo>
                                  <a:pt x="232477" y="73649"/>
                                </a:lnTo>
                                <a:lnTo>
                                  <a:pt x="141563" y="251085"/>
                                </a:lnTo>
                                <a:lnTo>
                                  <a:pt x="105387" y="232265"/>
                                </a:lnTo>
                                <a:lnTo>
                                  <a:pt x="92765" y="79142"/>
                                </a:lnTo>
                                <a:lnTo>
                                  <a:pt x="33484" y="194857"/>
                                </a:lnTo>
                                <a:lnTo>
                                  <a:pt x="0" y="177445"/>
                                </a:lnTo>
                                <a:lnTo>
                                  <a:pt x="90912" y="0"/>
                                </a:lnTo>
                                <a:close/>
                              </a:path>
                            </a:pathLst>
                          </a:custGeom>
                          <a:solidFill>
                            <a:srgbClr val="F2D68C"/>
                          </a:solidFill>
                          <a:ln w="0" cap="flat">
                            <a:noFill/>
                            <a:miter lim="127000"/>
                          </a:ln>
                          <a:effectLst/>
                        </wps:spPr>
                        <wps:bodyPr/>
                      </wps:wsp>
                      <wps:wsp>
                        <wps:cNvPr id="31" name="Shape 31"/>
                        <wps:cNvSpPr/>
                        <wps:spPr>
                          <a:xfrm>
                            <a:off x="843843" y="3240842"/>
                            <a:ext cx="140390" cy="190462"/>
                          </a:xfrm>
                          <a:custGeom>
                            <a:avLst/>
                            <a:gdLst/>
                            <a:ahLst/>
                            <a:cxnLst/>
                            <a:rect l="0" t="0" r="0" b="0"/>
                            <a:pathLst>
                              <a:path w="140390" h="190462">
                                <a:moveTo>
                                  <a:pt x="106114" y="0"/>
                                </a:moveTo>
                                <a:lnTo>
                                  <a:pt x="140390" y="21791"/>
                                </a:lnTo>
                                <a:lnTo>
                                  <a:pt x="34284" y="190462"/>
                                </a:lnTo>
                                <a:lnTo>
                                  <a:pt x="0" y="168685"/>
                                </a:lnTo>
                                <a:lnTo>
                                  <a:pt x="106114" y="0"/>
                                </a:lnTo>
                                <a:close/>
                              </a:path>
                            </a:pathLst>
                          </a:custGeom>
                          <a:solidFill>
                            <a:srgbClr val="F2D68C"/>
                          </a:solidFill>
                          <a:ln w="0" cap="flat">
                            <a:noFill/>
                            <a:miter lim="127000"/>
                          </a:ln>
                          <a:effectLst/>
                        </wps:spPr>
                        <wps:bodyPr/>
                      </wps:wsp>
                      <wps:wsp>
                        <wps:cNvPr id="32" name="Shape 32"/>
                        <wps:cNvSpPr/>
                        <wps:spPr>
                          <a:xfrm>
                            <a:off x="785403" y="3156533"/>
                            <a:ext cx="76239" cy="234641"/>
                          </a:xfrm>
                          <a:custGeom>
                            <a:avLst/>
                            <a:gdLst/>
                            <a:ahLst/>
                            <a:cxnLst/>
                            <a:rect l="0" t="0" r="0" b="0"/>
                            <a:pathLst>
                              <a:path w="76239" h="234641">
                                <a:moveTo>
                                  <a:pt x="40785" y="0"/>
                                </a:moveTo>
                                <a:lnTo>
                                  <a:pt x="76239" y="24290"/>
                                </a:lnTo>
                                <a:lnTo>
                                  <a:pt x="30745" y="234641"/>
                                </a:lnTo>
                                <a:lnTo>
                                  <a:pt x="0" y="213583"/>
                                </a:lnTo>
                                <a:lnTo>
                                  <a:pt x="0" y="184805"/>
                                </a:lnTo>
                                <a:lnTo>
                                  <a:pt x="5204" y="162266"/>
                                </a:lnTo>
                                <a:lnTo>
                                  <a:pt x="0" y="158699"/>
                                </a:lnTo>
                                <a:lnTo>
                                  <a:pt x="0" y="118035"/>
                                </a:lnTo>
                                <a:lnTo>
                                  <a:pt x="13310" y="127156"/>
                                </a:lnTo>
                                <a:lnTo>
                                  <a:pt x="31984" y="50317"/>
                                </a:lnTo>
                                <a:lnTo>
                                  <a:pt x="0" y="73218"/>
                                </a:lnTo>
                                <a:lnTo>
                                  <a:pt x="0" y="27829"/>
                                </a:lnTo>
                                <a:lnTo>
                                  <a:pt x="40785" y="0"/>
                                </a:lnTo>
                                <a:close/>
                              </a:path>
                            </a:pathLst>
                          </a:custGeom>
                          <a:solidFill>
                            <a:srgbClr val="F2D68C"/>
                          </a:solidFill>
                          <a:ln w="0" cap="flat">
                            <a:noFill/>
                            <a:miter lim="127000"/>
                          </a:ln>
                          <a:effectLst/>
                        </wps:spPr>
                        <wps:bodyPr/>
                      </wps:wsp>
                      <wps:wsp>
                        <wps:cNvPr id="33" name="Shape 33"/>
                        <wps:cNvSpPr/>
                        <wps:spPr>
                          <a:xfrm>
                            <a:off x="785403" y="2971809"/>
                            <a:ext cx="1089381" cy="408993"/>
                          </a:xfrm>
                          <a:custGeom>
                            <a:avLst/>
                            <a:gdLst/>
                            <a:ahLst/>
                            <a:cxnLst/>
                            <a:rect l="0" t="0" r="0" b="0"/>
                            <a:pathLst>
                              <a:path w="1089381" h="408993">
                                <a:moveTo>
                                  <a:pt x="0" y="0"/>
                                </a:moveTo>
                                <a:lnTo>
                                  <a:pt x="15553" y="9073"/>
                                </a:lnTo>
                                <a:lnTo>
                                  <a:pt x="43990" y="26400"/>
                                </a:lnTo>
                                <a:lnTo>
                                  <a:pt x="71926" y="44022"/>
                                </a:lnTo>
                                <a:lnTo>
                                  <a:pt x="99474" y="61838"/>
                                </a:lnTo>
                                <a:lnTo>
                                  <a:pt x="126739" y="79774"/>
                                </a:lnTo>
                                <a:lnTo>
                                  <a:pt x="153830" y="97742"/>
                                </a:lnTo>
                                <a:lnTo>
                                  <a:pt x="180865" y="115655"/>
                                </a:lnTo>
                                <a:lnTo>
                                  <a:pt x="207948" y="133429"/>
                                </a:lnTo>
                                <a:lnTo>
                                  <a:pt x="235172" y="151018"/>
                                </a:lnTo>
                                <a:lnTo>
                                  <a:pt x="262665" y="168323"/>
                                </a:lnTo>
                                <a:lnTo>
                                  <a:pt x="290529" y="185297"/>
                                </a:lnTo>
                                <a:lnTo>
                                  <a:pt x="318865" y="201875"/>
                                </a:lnTo>
                                <a:lnTo>
                                  <a:pt x="347801" y="217996"/>
                                </a:lnTo>
                                <a:lnTo>
                                  <a:pt x="377451" y="233583"/>
                                </a:lnTo>
                                <a:lnTo>
                                  <a:pt x="407911" y="248606"/>
                                </a:lnTo>
                                <a:lnTo>
                                  <a:pt x="439313" y="262991"/>
                                </a:lnTo>
                                <a:lnTo>
                                  <a:pt x="471792" y="276672"/>
                                </a:lnTo>
                                <a:lnTo>
                                  <a:pt x="505842" y="289748"/>
                                </a:lnTo>
                                <a:lnTo>
                                  <a:pt x="516169" y="293448"/>
                                </a:lnTo>
                                <a:lnTo>
                                  <a:pt x="526548" y="297019"/>
                                </a:lnTo>
                                <a:lnTo>
                                  <a:pt x="536606" y="300303"/>
                                </a:lnTo>
                                <a:lnTo>
                                  <a:pt x="546366" y="303331"/>
                                </a:lnTo>
                                <a:lnTo>
                                  <a:pt x="555824" y="306080"/>
                                </a:lnTo>
                                <a:lnTo>
                                  <a:pt x="565017" y="308585"/>
                                </a:lnTo>
                                <a:lnTo>
                                  <a:pt x="573942" y="310825"/>
                                </a:lnTo>
                                <a:lnTo>
                                  <a:pt x="582632" y="312820"/>
                                </a:lnTo>
                                <a:lnTo>
                                  <a:pt x="591103" y="314577"/>
                                </a:lnTo>
                                <a:lnTo>
                                  <a:pt x="599369" y="316089"/>
                                </a:lnTo>
                                <a:lnTo>
                                  <a:pt x="607458" y="317374"/>
                                </a:lnTo>
                                <a:lnTo>
                                  <a:pt x="615399" y="318440"/>
                                </a:lnTo>
                                <a:lnTo>
                                  <a:pt x="623211" y="319286"/>
                                </a:lnTo>
                                <a:lnTo>
                                  <a:pt x="630930" y="319908"/>
                                </a:lnTo>
                                <a:lnTo>
                                  <a:pt x="638577" y="320326"/>
                                </a:lnTo>
                                <a:lnTo>
                                  <a:pt x="646198" y="320531"/>
                                </a:lnTo>
                                <a:lnTo>
                                  <a:pt x="653820" y="320531"/>
                                </a:lnTo>
                                <a:lnTo>
                                  <a:pt x="661451" y="320330"/>
                                </a:lnTo>
                                <a:lnTo>
                                  <a:pt x="669155" y="319915"/>
                                </a:lnTo>
                                <a:lnTo>
                                  <a:pt x="676935" y="319286"/>
                                </a:lnTo>
                                <a:lnTo>
                                  <a:pt x="684841" y="318432"/>
                                </a:lnTo>
                                <a:lnTo>
                                  <a:pt x="692886" y="317359"/>
                                </a:lnTo>
                                <a:lnTo>
                                  <a:pt x="701109" y="316071"/>
                                </a:lnTo>
                                <a:lnTo>
                                  <a:pt x="709522" y="314525"/>
                                </a:lnTo>
                                <a:lnTo>
                                  <a:pt x="718158" y="312755"/>
                                </a:lnTo>
                                <a:lnTo>
                                  <a:pt x="727033" y="310736"/>
                                </a:lnTo>
                                <a:lnTo>
                                  <a:pt x="736159" y="308442"/>
                                </a:lnTo>
                                <a:lnTo>
                                  <a:pt x="745580" y="305901"/>
                                </a:lnTo>
                                <a:lnTo>
                                  <a:pt x="755277" y="303089"/>
                                </a:lnTo>
                                <a:lnTo>
                                  <a:pt x="765286" y="299997"/>
                                </a:lnTo>
                                <a:lnTo>
                                  <a:pt x="775614" y="296630"/>
                                </a:lnTo>
                                <a:lnTo>
                                  <a:pt x="785925" y="293110"/>
                                </a:lnTo>
                                <a:lnTo>
                                  <a:pt x="820676" y="280315"/>
                                </a:lnTo>
                                <a:lnTo>
                                  <a:pt x="853789" y="266884"/>
                                </a:lnTo>
                                <a:lnTo>
                                  <a:pt x="885781" y="252736"/>
                                </a:lnTo>
                                <a:lnTo>
                                  <a:pt x="916767" y="237925"/>
                                </a:lnTo>
                                <a:lnTo>
                                  <a:pt x="946885" y="222540"/>
                                </a:lnTo>
                                <a:lnTo>
                                  <a:pt x="976264" y="206613"/>
                                </a:lnTo>
                                <a:lnTo>
                                  <a:pt x="1004985" y="190193"/>
                                </a:lnTo>
                                <a:lnTo>
                                  <a:pt x="1033202" y="173367"/>
                                </a:lnTo>
                                <a:lnTo>
                                  <a:pt x="1061012" y="156199"/>
                                </a:lnTo>
                                <a:lnTo>
                                  <a:pt x="1088526" y="138738"/>
                                </a:lnTo>
                                <a:lnTo>
                                  <a:pt x="1089381" y="138185"/>
                                </a:lnTo>
                                <a:lnTo>
                                  <a:pt x="1089381" y="227631"/>
                                </a:lnTo>
                                <a:lnTo>
                                  <a:pt x="1030366" y="263613"/>
                                </a:lnTo>
                                <a:cubicBezTo>
                                  <a:pt x="964694" y="301245"/>
                                  <a:pt x="893392" y="336332"/>
                                  <a:pt x="811442" y="364973"/>
                                </a:cubicBezTo>
                                <a:cubicBezTo>
                                  <a:pt x="685518" y="408993"/>
                                  <a:pt x="604646" y="407042"/>
                                  <a:pt x="479301" y="361240"/>
                                </a:cubicBezTo>
                                <a:cubicBezTo>
                                  <a:pt x="318783" y="302599"/>
                                  <a:pt x="199143" y="218995"/>
                                  <a:pt x="81354" y="141186"/>
                                </a:cubicBezTo>
                                <a:lnTo>
                                  <a:pt x="0" y="89045"/>
                                </a:lnTo>
                                <a:lnTo>
                                  <a:pt x="0" y="0"/>
                                </a:lnTo>
                                <a:close/>
                              </a:path>
                            </a:pathLst>
                          </a:custGeom>
                          <a:solidFill>
                            <a:srgbClr val="F2D68C"/>
                          </a:solidFill>
                          <a:ln w="0" cap="flat">
                            <a:noFill/>
                            <a:miter lim="127000"/>
                          </a:ln>
                          <a:effectLst/>
                        </wps:spPr>
                        <wps:bodyPr/>
                      </wps:wsp>
                      <wps:wsp>
                        <wps:cNvPr id="34" name="Shape 34"/>
                        <wps:cNvSpPr/>
                        <wps:spPr>
                          <a:xfrm>
                            <a:off x="1874784" y="3465243"/>
                            <a:ext cx="170666" cy="173449"/>
                          </a:xfrm>
                          <a:custGeom>
                            <a:avLst/>
                            <a:gdLst/>
                            <a:ahLst/>
                            <a:cxnLst/>
                            <a:rect l="0" t="0" r="0" b="0"/>
                            <a:pathLst>
                              <a:path w="170666" h="173449">
                                <a:moveTo>
                                  <a:pt x="170666" y="0"/>
                                </a:moveTo>
                                <a:lnTo>
                                  <a:pt x="170666" y="89131"/>
                                </a:lnTo>
                                <a:lnTo>
                                  <a:pt x="152602" y="99728"/>
                                </a:lnTo>
                                <a:lnTo>
                                  <a:pt x="115684" y="119978"/>
                                </a:lnTo>
                                <a:lnTo>
                                  <a:pt x="77219" y="139477"/>
                                </a:lnTo>
                                <a:lnTo>
                                  <a:pt x="37068" y="158034"/>
                                </a:lnTo>
                                <a:lnTo>
                                  <a:pt x="0" y="173449"/>
                                </a:lnTo>
                                <a:lnTo>
                                  <a:pt x="0" y="89033"/>
                                </a:lnTo>
                                <a:lnTo>
                                  <a:pt x="43965" y="70828"/>
                                </a:lnTo>
                                <a:cubicBezTo>
                                  <a:pt x="66975" y="59667"/>
                                  <a:pt x="89150" y="47947"/>
                                  <a:pt x="110666" y="35820"/>
                                </a:cubicBezTo>
                                <a:lnTo>
                                  <a:pt x="170666" y="0"/>
                                </a:lnTo>
                                <a:close/>
                              </a:path>
                            </a:pathLst>
                          </a:custGeom>
                          <a:solidFill>
                            <a:srgbClr val="F2D68C"/>
                          </a:solidFill>
                          <a:ln w="0" cap="flat">
                            <a:noFill/>
                            <a:miter lim="127000"/>
                          </a:ln>
                          <a:effectLst/>
                        </wps:spPr>
                        <wps:bodyPr/>
                      </wps:wsp>
                      <wps:wsp>
                        <wps:cNvPr id="35" name="Shape 35"/>
                        <wps:cNvSpPr/>
                        <wps:spPr>
                          <a:xfrm>
                            <a:off x="1874784" y="3315042"/>
                            <a:ext cx="132546" cy="132566"/>
                          </a:xfrm>
                          <a:custGeom>
                            <a:avLst/>
                            <a:gdLst/>
                            <a:ahLst/>
                            <a:cxnLst/>
                            <a:rect l="0" t="0" r="0" b="0"/>
                            <a:pathLst>
                              <a:path w="132546" h="132566">
                                <a:moveTo>
                                  <a:pt x="0" y="0"/>
                                </a:moveTo>
                                <a:lnTo>
                                  <a:pt x="132546" y="111906"/>
                                </a:lnTo>
                                <a:lnTo>
                                  <a:pt x="93688" y="132566"/>
                                </a:lnTo>
                                <a:lnTo>
                                  <a:pt x="56896" y="100602"/>
                                </a:lnTo>
                                <a:lnTo>
                                  <a:pt x="0" y="130855"/>
                                </a:lnTo>
                                <a:lnTo>
                                  <a:pt x="0" y="92683"/>
                                </a:lnTo>
                                <a:lnTo>
                                  <a:pt x="29633" y="76935"/>
                                </a:lnTo>
                                <a:lnTo>
                                  <a:pt x="0" y="50603"/>
                                </a:lnTo>
                                <a:lnTo>
                                  <a:pt x="0" y="0"/>
                                </a:lnTo>
                                <a:close/>
                              </a:path>
                            </a:pathLst>
                          </a:custGeom>
                          <a:solidFill>
                            <a:srgbClr val="F2D68C"/>
                          </a:solidFill>
                          <a:ln w="0" cap="flat">
                            <a:noFill/>
                            <a:miter lim="127000"/>
                          </a:ln>
                          <a:effectLst/>
                        </wps:spPr>
                        <wps:bodyPr/>
                      </wps:wsp>
                      <wps:wsp>
                        <wps:cNvPr id="36" name="Shape 36"/>
                        <wps:cNvSpPr/>
                        <wps:spPr>
                          <a:xfrm>
                            <a:off x="1930234" y="3173065"/>
                            <a:ext cx="115216" cy="228462"/>
                          </a:xfrm>
                          <a:custGeom>
                            <a:avLst/>
                            <a:gdLst/>
                            <a:ahLst/>
                            <a:cxnLst/>
                            <a:rect l="0" t="0" r="0" b="0"/>
                            <a:pathLst>
                              <a:path w="115216" h="228462">
                                <a:moveTo>
                                  <a:pt x="114682" y="0"/>
                                </a:moveTo>
                                <a:lnTo>
                                  <a:pt x="115216" y="67"/>
                                </a:lnTo>
                                <a:lnTo>
                                  <a:pt x="115216" y="38679"/>
                                </a:lnTo>
                                <a:lnTo>
                                  <a:pt x="96782" y="40396"/>
                                </a:lnTo>
                                <a:cubicBezTo>
                                  <a:pt x="91303" y="42285"/>
                                  <a:pt x="81608" y="47617"/>
                                  <a:pt x="67623" y="56364"/>
                                </a:cubicBezTo>
                                <a:lnTo>
                                  <a:pt x="52231" y="65981"/>
                                </a:lnTo>
                                <a:lnTo>
                                  <a:pt x="115216" y="166774"/>
                                </a:lnTo>
                                <a:lnTo>
                                  <a:pt x="115216" y="222766"/>
                                </a:lnTo>
                                <a:lnTo>
                                  <a:pt x="106099" y="228462"/>
                                </a:lnTo>
                                <a:lnTo>
                                  <a:pt x="0" y="58662"/>
                                </a:lnTo>
                                <a:lnTo>
                                  <a:pt x="62658" y="19494"/>
                                </a:lnTo>
                                <a:cubicBezTo>
                                  <a:pt x="76784" y="10677"/>
                                  <a:pt x="88197" y="5033"/>
                                  <a:pt x="96991" y="2556"/>
                                </a:cubicBezTo>
                                <a:cubicBezTo>
                                  <a:pt x="102888" y="911"/>
                                  <a:pt x="108786" y="57"/>
                                  <a:pt x="114682" y="0"/>
                                </a:cubicBezTo>
                                <a:close/>
                              </a:path>
                            </a:pathLst>
                          </a:custGeom>
                          <a:solidFill>
                            <a:srgbClr val="F2D68C"/>
                          </a:solidFill>
                          <a:ln w="0" cap="flat">
                            <a:noFill/>
                            <a:miter lim="127000"/>
                          </a:ln>
                          <a:effectLst/>
                        </wps:spPr>
                        <wps:bodyPr/>
                      </wps:wsp>
                      <wps:wsp>
                        <wps:cNvPr id="37" name="Shape 37"/>
                        <wps:cNvSpPr/>
                        <wps:spPr>
                          <a:xfrm>
                            <a:off x="1874784" y="3000117"/>
                            <a:ext cx="170666" cy="199324"/>
                          </a:xfrm>
                          <a:custGeom>
                            <a:avLst/>
                            <a:gdLst/>
                            <a:ahLst/>
                            <a:cxnLst/>
                            <a:rect l="0" t="0" r="0" b="0"/>
                            <a:pathLst>
                              <a:path w="170666" h="199324">
                                <a:moveTo>
                                  <a:pt x="170666" y="0"/>
                                </a:moveTo>
                                <a:lnTo>
                                  <a:pt x="170666" y="90554"/>
                                </a:lnTo>
                                <a:lnTo>
                                  <a:pt x="148402" y="104189"/>
                                </a:lnTo>
                                <a:cubicBezTo>
                                  <a:pt x="111303" y="128202"/>
                                  <a:pt x="74211" y="152935"/>
                                  <a:pt x="35899" y="177436"/>
                                </a:cubicBezTo>
                                <a:lnTo>
                                  <a:pt x="0" y="199324"/>
                                </a:lnTo>
                                <a:lnTo>
                                  <a:pt x="0" y="109878"/>
                                </a:lnTo>
                                <a:lnTo>
                                  <a:pt x="26473" y="92751"/>
                                </a:lnTo>
                                <a:lnTo>
                                  <a:pt x="53739" y="74938"/>
                                </a:lnTo>
                                <a:lnTo>
                                  <a:pt x="81045" y="57047"/>
                                </a:lnTo>
                                <a:lnTo>
                                  <a:pt x="108516" y="39172"/>
                                </a:lnTo>
                                <a:lnTo>
                                  <a:pt x="136241" y="21402"/>
                                </a:lnTo>
                                <a:lnTo>
                                  <a:pt x="164356" y="3817"/>
                                </a:lnTo>
                                <a:lnTo>
                                  <a:pt x="170666" y="0"/>
                                </a:lnTo>
                                <a:close/>
                              </a:path>
                            </a:pathLst>
                          </a:custGeom>
                          <a:solidFill>
                            <a:srgbClr val="F2D68C"/>
                          </a:solidFill>
                          <a:ln w="0" cap="flat">
                            <a:noFill/>
                            <a:miter lim="127000"/>
                          </a:ln>
                          <a:effectLst/>
                        </wps:spPr>
                        <wps:bodyPr/>
                      </wps:wsp>
                      <wps:wsp>
                        <wps:cNvPr id="38" name="Shape 38"/>
                        <wps:cNvSpPr/>
                        <wps:spPr>
                          <a:xfrm>
                            <a:off x="2045450" y="3217653"/>
                            <a:ext cx="398560" cy="362812"/>
                          </a:xfrm>
                          <a:custGeom>
                            <a:avLst/>
                            <a:gdLst/>
                            <a:ahLst/>
                            <a:cxnLst/>
                            <a:rect l="0" t="0" r="0" b="0"/>
                            <a:pathLst>
                              <a:path w="398560" h="362812">
                                <a:moveTo>
                                  <a:pt x="398560" y="0"/>
                                </a:moveTo>
                                <a:lnTo>
                                  <a:pt x="398560" y="76508"/>
                                </a:lnTo>
                                <a:lnTo>
                                  <a:pt x="377169" y="86978"/>
                                </a:lnTo>
                                <a:cubicBezTo>
                                  <a:pt x="349123" y="102715"/>
                                  <a:pt x="322990" y="119432"/>
                                  <a:pt x="298617" y="136934"/>
                                </a:cubicBezTo>
                                <a:cubicBezTo>
                                  <a:pt x="287238" y="151962"/>
                                  <a:pt x="312986" y="158619"/>
                                  <a:pt x="356193" y="157867"/>
                                </a:cubicBezTo>
                                <a:lnTo>
                                  <a:pt x="398560" y="154844"/>
                                </a:lnTo>
                                <a:lnTo>
                                  <a:pt x="398560" y="211027"/>
                                </a:lnTo>
                                <a:lnTo>
                                  <a:pt x="348125" y="212086"/>
                                </a:lnTo>
                                <a:cubicBezTo>
                                  <a:pt x="330217" y="210994"/>
                                  <a:pt x="312422" y="208339"/>
                                  <a:pt x="295061" y="203826"/>
                                </a:cubicBezTo>
                                <a:cubicBezTo>
                                  <a:pt x="282232" y="256258"/>
                                  <a:pt x="336402" y="286519"/>
                                  <a:pt x="392783" y="286507"/>
                                </a:cubicBezTo>
                                <a:lnTo>
                                  <a:pt x="398560" y="285701"/>
                                </a:lnTo>
                                <a:lnTo>
                                  <a:pt x="398560" y="362614"/>
                                </a:lnTo>
                                <a:lnTo>
                                  <a:pt x="392812" y="362812"/>
                                </a:lnTo>
                                <a:lnTo>
                                  <a:pt x="377155" y="362284"/>
                                </a:lnTo>
                                <a:lnTo>
                                  <a:pt x="361611" y="360711"/>
                                </a:lnTo>
                                <a:lnTo>
                                  <a:pt x="346191" y="358079"/>
                                </a:lnTo>
                                <a:lnTo>
                                  <a:pt x="330939" y="354335"/>
                                </a:lnTo>
                                <a:lnTo>
                                  <a:pt x="315865" y="349400"/>
                                </a:lnTo>
                                <a:lnTo>
                                  <a:pt x="301001" y="343157"/>
                                </a:lnTo>
                                <a:lnTo>
                                  <a:pt x="286443" y="335435"/>
                                </a:lnTo>
                                <a:lnTo>
                                  <a:pt x="272295" y="326039"/>
                                </a:lnTo>
                                <a:lnTo>
                                  <a:pt x="258754" y="314731"/>
                                </a:lnTo>
                                <a:lnTo>
                                  <a:pt x="246176" y="301267"/>
                                </a:lnTo>
                                <a:lnTo>
                                  <a:pt x="235074" y="285535"/>
                                </a:lnTo>
                                <a:lnTo>
                                  <a:pt x="226089" y="267626"/>
                                </a:lnTo>
                                <a:lnTo>
                                  <a:pt x="219886" y="247945"/>
                                </a:lnTo>
                                <a:lnTo>
                                  <a:pt x="216909" y="227212"/>
                                </a:lnTo>
                                <a:lnTo>
                                  <a:pt x="217279" y="206271"/>
                                </a:lnTo>
                                <a:lnTo>
                                  <a:pt x="219792" y="191511"/>
                                </a:lnTo>
                                <a:lnTo>
                                  <a:pt x="209471" y="198538"/>
                                </a:lnTo>
                                <a:lnTo>
                                  <a:pt x="179199" y="219436"/>
                                </a:lnTo>
                                <a:lnTo>
                                  <a:pt x="148443" y="240686"/>
                                </a:lnTo>
                                <a:lnTo>
                                  <a:pt x="117055" y="262175"/>
                                </a:lnTo>
                                <a:lnTo>
                                  <a:pt x="84865" y="283742"/>
                                </a:lnTo>
                                <a:lnTo>
                                  <a:pt x="51723" y="305234"/>
                                </a:lnTo>
                                <a:lnTo>
                                  <a:pt x="17458" y="326478"/>
                                </a:lnTo>
                                <a:lnTo>
                                  <a:pt x="0" y="336721"/>
                                </a:lnTo>
                                <a:lnTo>
                                  <a:pt x="0" y="247590"/>
                                </a:lnTo>
                                <a:lnTo>
                                  <a:pt x="2746" y="245951"/>
                                </a:lnTo>
                                <a:cubicBezTo>
                                  <a:pt x="124982" y="169179"/>
                                  <a:pt x="229789" y="83071"/>
                                  <a:pt x="355002" y="19830"/>
                                </a:cubicBezTo>
                                <a:lnTo>
                                  <a:pt x="398560" y="0"/>
                                </a:lnTo>
                                <a:close/>
                              </a:path>
                            </a:pathLst>
                          </a:custGeom>
                          <a:solidFill>
                            <a:srgbClr val="F2D68C"/>
                          </a:solidFill>
                          <a:ln w="0" cap="flat">
                            <a:noFill/>
                            <a:miter lim="127000"/>
                          </a:ln>
                          <a:effectLst/>
                        </wps:spPr>
                        <wps:bodyPr/>
                      </wps:wsp>
                      <wps:wsp>
                        <wps:cNvPr id="39" name="Shape 39"/>
                        <wps:cNvSpPr/>
                        <wps:spPr>
                          <a:xfrm>
                            <a:off x="2045450" y="3173132"/>
                            <a:ext cx="102234" cy="222698"/>
                          </a:xfrm>
                          <a:custGeom>
                            <a:avLst/>
                            <a:gdLst/>
                            <a:ahLst/>
                            <a:cxnLst/>
                            <a:rect l="0" t="0" r="0" b="0"/>
                            <a:pathLst>
                              <a:path w="102234" h="222698">
                                <a:moveTo>
                                  <a:pt x="0" y="0"/>
                                </a:moveTo>
                                <a:lnTo>
                                  <a:pt x="17137" y="2161"/>
                                </a:lnTo>
                                <a:cubicBezTo>
                                  <a:pt x="28928" y="5181"/>
                                  <a:pt x="40073" y="10977"/>
                                  <a:pt x="50563" y="19495"/>
                                </a:cubicBezTo>
                                <a:cubicBezTo>
                                  <a:pt x="61032" y="28058"/>
                                  <a:pt x="71238" y="40267"/>
                                  <a:pt x="81199" y="56197"/>
                                </a:cubicBezTo>
                                <a:cubicBezTo>
                                  <a:pt x="89915" y="70158"/>
                                  <a:pt x="95710" y="83294"/>
                                  <a:pt x="98551" y="95591"/>
                                </a:cubicBezTo>
                                <a:cubicBezTo>
                                  <a:pt x="102033" y="110570"/>
                                  <a:pt x="102234" y="124349"/>
                                  <a:pt x="99099" y="136927"/>
                                </a:cubicBezTo>
                                <a:cubicBezTo>
                                  <a:pt x="96795" y="146446"/>
                                  <a:pt x="91589" y="155967"/>
                                  <a:pt x="83489" y="165536"/>
                                </a:cubicBezTo>
                                <a:cubicBezTo>
                                  <a:pt x="77452" y="172657"/>
                                  <a:pt x="68074" y="180177"/>
                                  <a:pt x="55376" y="188101"/>
                                </a:cubicBezTo>
                                <a:lnTo>
                                  <a:pt x="0" y="222698"/>
                                </a:lnTo>
                                <a:lnTo>
                                  <a:pt x="0" y="166707"/>
                                </a:lnTo>
                                <a:lnTo>
                                  <a:pt x="7277" y="178352"/>
                                </a:lnTo>
                                <a:lnTo>
                                  <a:pt x="32862" y="162367"/>
                                </a:lnTo>
                                <a:cubicBezTo>
                                  <a:pt x="42428" y="156389"/>
                                  <a:pt x="49033" y="151561"/>
                                  <a:pt x="52604" y="147777"/>
                                </a:cubicBezTo>
                                <a:cubicBezTo>
                                  <a:pt x="57274" y="142931"/>
                                  <a:pt x="60445" y="137708"/>
                                  <a:pt x="62044" y="132096"/>
                                </a:cubicBezTo>
                                <a:cubicBezTo>
                                  <a:pt x="63653" y="126476"/>
                                  <a:pt x="63181" y="119128"/>
                                  <a:pt x="60765" y="110082"/>
                                </a:cubicBezTo>
                                <a:cubicBezTo>
                                  <a:pt x="58310" y="101055"/>
                                  <a:pt x="53014" y="89914"/>
                                  <a:pt x="44796" y="76785"/>
                                </a:cubicBezTo>
                                <a:cubicBezTo>
                                  <a:pt x="36610" y="63667"/>
                                  <a:pt x="29140" y="54361"/>
                                  <a:pt x="22454" y="48766"/>
                                </a:cubicBezTo>
                                <a:cubicBezTo>
                                  <a:pt x="15722" y="43171"/>
                                  <a:pt x="9041" y="39701"/>
                                  <a:pt x="2438" y="38384"/>
                                </a:cubicBezTo>
                                <a:lnTo>
                                  <a:pt x="0" y="38611"/>
                                </a:lnTo>
                                <a:lnTo>
                                  <a:pt x="0" y="0"/>
                                </a:lnTo>
                                <a:close/>
                              </a:path>
                            </a:pathLst>
                          </a:custGeom>
                          <a:solidFill>
                            <a:srgbClr val="F2D68C"/>
                          </a:solidFill>
                          <a:ln w="0" cap="flat">
                            <a:noFill/>
                            <a:miter lim="127000"/>
                          </a:ln>
                          <a:effectLst/>
                        </wps:spPr>
                        <wps:bodyPr/>
                      </wps:wsp>
                      <wps:wsp>
                        <wps:cNvPr id="40" name="Shape 40"/>
                        <wps:cNvSpPr/>
                        <wps:spPr>
                          <a:xfrm>
                            <a:off x="2085684" y="3107999"/>
                            <a:ext cx="59785" cy="88664"/>
                          </a:xfrm>
                          <a:custGeom>
                            <a:avLst/>
                            <a:gdLst/>
                            <a:ahLst/>
                            <a:cxnLst/>
                            <a:rect l="0" t="0" r="0" b="0"/>
                            <a:pathLst>
                              <a:path w="59785" h="88664">
                                <a:moveTo>
                                  <a:pt x="32887" y="0"/>
                                </a:moveTo>
                                <a:lnTo>
                                  <a:pt x="47034" y="23533"/>
                                </a:lnTo>
                                <a:cubicBezTo>
                                  <a:pt x="52752" y="33040"/>
                                  <a:pt x="56459" y="41036"/>
                                  <a:pt x="58141" y="47537"/>
                                </a:cubicBezTo>
                                <a:cubicBezTo>
                                  <a:pt x="59785" y="53989"/>
                                  <a:pt x="59656" y="60825"/>
                                  <a:pt x="57713" y="67921"/>
                                </a:cubicBezTo>
                                <a:cubicBezTo>
                                  <a:pt x="55793" y="75055"/>
                                  <a:pt x="52075" y="81964"/>
                                  <a:pt x="46520" y="88664"/>
                                </a:cubicBezTo>
                                <a:lnTo>
                                  <a:pt x="31925" y="78954"/>
                                </a:lnTo>
                                <a:cubicBezTo>
                                  <a:pt x="37235" y="72763"/>
                                  <a:pt x="40147" y="66942"/>
                                  <a:pt x="40673" y="61455"/>
                                </a:cubicBezTo>
                                <a:cubicBezTo>
                                  <a:pt x="41203" y="55914"/>
                                  <a:pt x="39529" y="49795"/>
                                  <a:pt x="35705" y="43059"/>
                                </a:cubicBezTo>
                                <a:lnTo>
                                  <a:pt x="19765" y="52635"/>
                                </a:lnTo>
                                <a:lnTo>
                                  <a:pt x="0" y="19760"/>
                                </a:lnTo>
                                <a:lnTo>
                                  <a:pt x="32887" y="0"/>
                                </a:lnTo>
                                <a:close/>
                              </a:path>
                            </a:pathLst>
                          </a:custGeom>
                          <a:solidFill>
                            <a:srgbClr val="F2D68C"/>
                          </a:solidFill>
                          <a:ln w="0" cap="flat">
                            <a:noFill/>
                            <a:miter lim="127000"/>
                          </a:ln>
                          <a:effectLst/>
                        </wps:spPr>
                        <wps:bodyPr/>
                      </wps:wsp>
                      <wps:wsp>
                        <wps:cNvPr id="41" name="Shape 41"/>
                        <wps:cNvSpPr/>
                        <wps:spPr>
                          <a:xfrm>
                            <a:off x="2151162" y="3051165"/>
                            <a:ext cx="193712" cy="213533"/>
                          </a:xfrm>
                          <a:custGeom>
                            <a:avLst/>
                            <a:gdLst/>
                            <a:ahLst/>
                            <a:cxnLst/>
                            <a:rect l="0" t="0" r="0" b="0"/>
                            <a:pathLst>
                              <a:path w="193712" h="213533">
                                <a:moveTo>
                                  <a:pt x="102880" y="3737"/>
                                </a:moveTo>
                                <a:cubicBezTo>
                                  <a:pt x="119264" y="7546"/>
                                  <a:pt x="132037" y="17385"/>
                                  <a:pt x="141267" y="33328"/>
                                </a:cubicBezTo>
                                <a:lnTo>
                                  <a:pt x="106412" y="53870"/>
                                </a:lnTo>
                                <a:cubicBezTo>
                                  <a:pt x="100054" y="45580"/>
                                  <a:pt x="93276" y="40792"/>
                                  <a:pt x="86159" y="39513"/>
                                </a:cubicBezTo>
                                <a:cubicBezTo>
                                  <a:pt x="78998" y="38184"/>
                                  <a:pt x="70419" y="40223"/>
                                  <a:pt x="60382" y="45561"/>
                                </a:cubicBezTo>
                                <a:cubicBezTo>
                                  <a:pt x="50004" y="51073"/>
                                  <a:pt x="42973" y="57503"/>
                                  <a:pt x="39402" y="64897"/>
                                </a:cubicBezTo>
                                <a:cubicBezTo>
                                  <a:pt x="37062" y="69631"/>
                                  <a:pt x="37116" y="74297"/>
                                  <a:pt x="39546" y="78870"/>
                                </a:cubicBezTo>
                                <a:cubicBezTo>
                                  <a:pt x="41782" y="83055"/>
                                  <a:pt x="45453" y="85702"/>
                                  <a:pt x="50562" y="86782"/>
                                </a:cubicBezTo>
                                <a:cubicBezTo>
                                  <a:pt x="57064" y="88186"/>
                                  <a:pt x="70124" y="86320"/>
                                  <a:pt x="89651" y="81156"/>
                                </a:cubicBezTo>
                                <a:cubicBezTo>
                                  <a:pt x="109220" y="76025"/>
                                  <a:pt x="124311" y="73447"/>
                                  <a:pt x="134953" y="73393"/>
                                </a:cubicBezTo>
                                <a:cubicBezTo>
                                  <a:pt x="145605" y="73375"/>
                                  <a:pt x="155285" y="75881"/>
                                  <a:pt x="164070" y="80983"/>
                                </a:cubicBezTo>
                                <a:cubicBezTo>
                                  <a:pt x="172800" y="86101"/>
                                  <a:pt x="180144" y="94238"/>
                                  <a:pt x="186073" y="105397"/>
                                </a:cubicBezTo>
                                <a:cubicBezTo>
                                  <a:pt x="191467" y="115528"/>
                                  <a:pt x="193712" y="126519"/>
                                  <a:pt x="192762" y="138323"/>
                                </a:cubicBezTo>
                                <a:cubicBezTo>
                                  <a:pt x="191822" y="150177"/>
                                  <a:pt x="187384" y="160977"/>
                                  <a:pt x="179363" y="170741"/>
                                </a:cubicBezTo>
                                <a:cubicBezTo>
                                  <a:pt x="171381" y="180529"/>
                                  <a:pt x="159671" y="189504"/>
                                  <a:pt x="144316" y="197658"/>
                                </a:cubicBezTo>
                                <a:cubicBezTo>
                                  <a:pt x="121961" y="209556"/>
                                  <a:pt x="102067" y="213533"/>
                                  <a:pt x="84596" y="209566"/>
                                </a:cubicBezTo>
                                <a:cubicBezTo>
                                  <a:pt x="67118" y="205610"/>
                                  <a:pt x="51944" y="194349"/>
                                  <a:pt x="39139" y="175820"/>
                                </a:cubicBezTo>
                                <a:lnTo>
                                  <a:pt x="72057" y="153925"/>
                                </a:lnTo>
                                <a:cubicBezTo>
                                  <a:pt x="80334" y="164517"/>
                                  <a:pt x="89133" y="170824"/>
                                  <a:pt x="98457" y="172893"/>
                                </a:cubicBezTo>
                                <a:cubicBezTo>
                                  <a:pt x="107726" y="174927"/>
                                  <a:pt x="117795" y="173117"/>
                                  <a:pt x="128671" y="167331"/>
                                </a:cubicBezTo>
                                <a:cubicBezTo>
                                  <a:pt x="140145" y="161227"/>
                                  <a:pt x="147538" y="154184"/>
                                  <a:pt x="150743" y="146192"/>
                                </a:cubicBezTo>
                                <a:cubicBezTo>
                                  <a:pt x="154008" y="138229"/>
                                  <a:pt x="153908" y="130997"/>
                                  <a:pt x="150458" y="124492"/>
                                </a:cubicBezTo>
                                <a:cubicBezTo>
                                  <a:pt x="148219" y="120302"/>
                                  <a:pt x="145095" y="117410"/>
                                  <a:pt x="141081" y="115801"/>
                                </a:cubicBezTo>
                                <a:cubicBezTo>
                                  <a:pt x="137070" y="114127"/>
                                  <a:pt x="131436" y="113850"/>
                                  <a:pt x="124160" y="114967"/>
                                </a:cubicBezTo>
                                <a:cubicBezTo>
                                  <a:pt x="119225" y="115708"/>
                                  <a:pt x="108313" y="118224"/>
                                  <a:pt x="91483" y="122421"/>
                                </a:cubicBezTo>
                                <a:cubicBezTo>
                                  <a:pt x="69822" y="127868"/>
                                  <a:pt x="53298" y="129153"/>
                                  <a:pt x="41921" y="126334"/>
                                </a:cubicBezTo>
                                <a:cubicBezTo>
                                  <a:pt x="25891" y="122400"/>
                                  <a:pt x="14151" y="113433"/>
                                  <a:pt x="6711" y="99436"/>
                                </a:cubicBezTo>
                                <a:cubicBezTo>
                                  <a:pt x="1915" y="90429"/>
                                  <a:pt x="0" y="80665"/>
                                  <a:pt x="936" y="70096"/>
                                </a:cubicBezTo>
                                <a:cubicBezTo>
                                  <a:pt x="1882" y="59555"/>
                                  <a:pt x="6066" y="49669"/>
                                  <a:pt x="13467" y="40457"/>
                                </a:cubicBezTo>
                                <a:cubicBezTo>
                                  <a:pt x="20937" y="31259"/>
                                  <a:pt x="31403" y="23044"/>
                                  <a:pt x="44992" y="15829"/>
                                </a:cubicBezTo>
                                <a:cubicBezTo>
                                  <a:pt x="67212" y="4011"/>
                                  <a:pt x="86479" y="0"/>
                                  <a:pt x="102880" y="3737"/>
                                </a:cubicBezTo>
                                <a:close/>
                              </a:path>
                            </a:pathLst>
                          </a:custGeom>
                          <a:solidFill>
                            <a:srgbClr val="F2D68C"/>
                          </a:solidFill>
                          <a:ln w="0" cap="flat">
                            <a:noFill/>
                            <a:miter lim="127000"/>
                          </a:ln>
                          <a:effectLst/>
                        </wps:spPr>
                        <wps:bodyPr/>
                      </wps:wsp>
                      <wps:wsp>
                        <wps:cNvPr id="42" name="Shape 42"/>
                        <wps:cNvSpPr/>
                        <wps:spPr>
                          <a:xfrm>
                            <a:off x="2045450" y="2845555"/>
                            <a:ext cx="398560" cy="245116"/>
                          </a:xfrm>
                          <a:custGeom>
                            <a:avLst/>
                            <a:gdLst/>
                            <a:ahLst/>
                            <a:cxnLst/>
                            <a:rect l="0" t="0" r="0" b="0"/>
                            <a:pathLst>
                              <a:path w="398560" h="245116">
                                <a:moveTo>
                                  <a:pt x="398560" y="0"/>
                                </a:moveTo>
                                <a:lnTo>
                                  <a:pt x="398560" y="76116"/>
                                </a:lnTo>
                                <a:lnTo>
                                  <a:pt x="344892" y="87797"/>
                                </a:lnTo>
                                <a:cubicBezTo>
                                  <a:pt x="248558" y="110036"/>
                                  <a:pt x="166955" y="146585"/>
                                  <a:pt x="90279" y="189825"/>
                                </a:cubicBezTo>
                                <a:lnTo>
                                  <a:pt x="0" y="245116"/>
                                </a:lnTo>
                                <a:lnTo>
                                  <a:pt x="0" y="154562"/>
                                </a:lnTo>
                                <a:lnTo>
                                  <a:pt x="22285" y="141080"/>
                                </a:lnTo>
                                <a:lnTo>
                                  <a:pt x="51477" y="124157"/>
                                </a:lnTo>
                                <a:lnTo>
                                  <a:pt x="81376" y="107722"/>
                                </a:lnTo>
                                <a:lnTo>
                                  <a:pt x="112070" y="91886"/>
                                </a:lnTo>
                                <a:lnTo>
                                  <a:pt x="143663" y="76759"/>
                                </a:lnTo>
                                <a:lnTo>
                                  <a:pt x="176258" y="62457"/>
                                </a:lnTo>
                                <a:lnTo>
                                  <a:pt x="209932" y="49078"/>
                                </a:lnTo>
                                <a:lnTo>
                                  <a:pt x="244758" y="36763"/>
                                </a:lnTo>
                                <a:lnTo>
                                  <a:pt x="280837" y="25618"/>
                                </a:lnTo>
                                <a:lnTo>
                                  <a:pt x="318202" y="15732"/>
                                </a:lnTo>
                                <a:lnTo>
                                  <a:pt x="356942" y="7228"/>
                                </a:lnTo>
                                <a:lnTo>
                                  <a:pt x="397113" y="190"/>
                                </a:lnTo>
                                <a:lnTo>
                                  <a:pt x="398560" y="0"/>
                                </a:lnTo>
                                <a:close/>
                              </a:path>
                            </a:pathLst>
                          </a:custGeom>
                          <a:solidFill>
                            <a:srgbClr val="F2D68C"/>
                          </a:solidFill>
                          <a:ln w="0" cap="flat">
                            <a:noFill/>
                            <a:miter lim="127000"/>
                          </a:ln>
                          <a:effectLst/>
                        </wps:spPr>
                        <wps:bodyPr/>
                      </wps:wsp>
                      <wps:wsp>
                        <wps:cNvPr id="43" name="Shape 43"/>
                        <wps:cNvSpPr/>
                        <wps:spPr>
                          <a:xfrm>
                            <a:off x="2444010" y="2832739"/>
                            <a:ext cx="379948" cy="747528"/>
                          </a:xfrm>
                          <a:custGeom>
                            <a:avLst/>
                            <a:gdLst/>
                            <a:ahLst/>
                            <a:cxnLst/>
                            <a:rect l="0" t="0" r="0" b="0"/>
                            <a:pathLst>
                              <a:path w="379948" h="747528">
                                <a:moveTo>
                                  <a:pt x="165220" y="404"/>
                                </a:moveTo>
                                <a:cubicBezTo>
                                  <a:pt x="198535" y="1616"/>
                                  <a:pt x="221223" y="10101"/>
                                  <a:pt x="233285" y="25848"/>
                                </a:cubicBezTo>
                                <a:lnTo>
                                  <a:pt x="245892" y="50716"/>
                                </a:lnTo>
                                <a:lnTo>
                                  <a:pt x="249930" y="59044"/>
                                </a:lnTo>
                                <a:lnTo>
                                  <a:pt x="253794" y="67367"/>
                                </a:lnTo>
                                <a:lnTo>
                                  <a:pt x="257487" y="75683"/>
                                </a:lnTo>
                                <a:lnTo>
                                  <a:pt x="261033" y="83988"/>
                                </a:lnTo>
                                <a:lnTo>
                                  <a:pt x="264446" y="92256"/>
                                </a:lnTo>
                                <a:lnTo>
                                  <a:pt x="267732" y="100498"/>
                                </a:lnTo>
                                <a:lnTo>
                                  <a:pt x="270889" y="108714"/>
                                </a:lnTo>
                                <a:lnTo>
                                  <a:pt x="273958" y="116870"/>
                                </a:lnTo>
                                <a:lnTo>
                                  <a:pt x="276917" y="124992"/>
                                </a:lnTo>
                                <a:lnTo>
                                  <a:pt x="279803" y="133052"/>
                                </a:lnTo>
                                <a:lnTo>
                                  <a:pt x="282611" y="141077"/>
                                </a:lnTo>
                                <a:lnTo>
                                  <a:pt x="285366" y="149018"/>
                                </a:lnTo>
                                <a:lnTo>
                                  <a:pt x="288051" y="156898"/>
                                </a:lnTo>
                                <a:lnTo>
                                  <a:pt x="290697" y="164700"/>
                                </a:lnTo>
                                <a:lnTo>
                                  <a:pt x="293303" y="172433"/>
                                </a:lnTo>
                                <a:lnTo>
                                  <a:pt x="295896" y="180076"/>
                                </a:lnTo>
                                <a:lnTo>
                                  <a:pt x="298459" y="187625"/>
                                </a:lnTo>
                                <a:lnTo>
                                  <a:pt x="301011" y="195091"/>
                                </a:lnTo>
                                <a:lnTo>
                                  <a:pt x="303549" y="202439"/>
                                </a:lnTo>
                                <a:lnTo>
                                  <a:pt x="306098" y="209700"/>
                                </a:lnTo>
                                <a:lnTo>
                                  <a:pt x="308643" y="216835"/>
                                </a:lnTo>
                                <a:lnTo>
                                  <a:pt x="311213" y="223859"/>
                                </a:lnTo>
                                <a:lnTo>
                                  <a:pt x="313799" y="230774"/>
                                </a:lnTo>
                                <a:lnTo>
                                  <a:pt x="316412" y="237536"/>
                                </a:lnTo>
                                <a:lnTo>
                                  <a:pt x="319050" y="244174"/>
                                </a:lnTo>
                                <a:lnTo>
                                  <a:pt x="321726" y="250668"/>
                                </a:lnTo>
                                <a:lnTo>
                                  <a:pt x="324450" y="257022"/>
                                </a:lnTo>
                                <a:lnTo>
                                  <a:pt x="327201" y="263243"/>
                                </a:lnTo>
                                <a:lnTo>
                                  <a:pt x="330013" y="269294"/>
                                </a:lnTo>
                                <a:lnTo>
                                  <a:pt x="332878" y="275195"/>
                                </a:lnTo>
                                <a:cubicBezTo>
                                  <a:pt x="359370" y="327416"/>
                                  <a:pt x="373681" y="357711"/>
                                  <a:pt x="379948" y="399624"/>
                                </a:cubicBezTo>
                                <a:lnTo>
                                  <a:pt x="376557" y="430847"/>
                                </a:lnTo>
                                <a:lnTo>
                                  <a:pt x="366283" y="458788"/>
                                </a:lnTo>
                                <a:lnTo>
                                  <a:pt x="351598" y="482166"/>
                                </a:lnTo>
                                <a:lnTo>
                                  <a:pt x="334473" y="501364"/>
                                </a:lnTo>
                                <a:lnTo>
                                  <a:pt x="315912" y="517374"/>
                                </a:lnTo>
                                <a:lnTo>
                                  <a:pt x="296302" y="531082"/>
                                </a:lnTo>
                                <a:lnTo>
                                  <a:pt x="275765" y="543063"/>
                                </a:lnTo>
                                <a:lnTo>
                                  <a:pt x="254402" y="553726"/>
                                </a:lnTo>
                                <a:lnTo>
                                  <a:pt x="232269" y="563314"/>
                                </a:lnTo>
                                <a:lnTo>
                                  <a:pt x="209473" y="571979"/>
                                </a:lnTo>
                                <a:lnTo>
                                  <a:pt x="186150" y="579824"/>
                                </a:lnTo>
                                <a:lnTo>
                                  <a:pt x="181498" y="581213"/>
                                </a:lnTo>
                                <a:lnTo>
                                  <a:pt x="181517" y="589215"/>
                                </a:lnTo>
                                <a:lnTo>
                                  <a:pt x="179101" y="609988"/>
                                </a:lnTo>
                                <a:lnTo>
                                  <a:pt x="174161" y="630079"/>
                                </a:lnTo>
                                <a:lnTo>
                                  <a:pt x="166785" y="649098"/>
                                </a:lnTo>
                                <a:lnTo>
                                  <a:pt x="157180" y="666666"/>
                                </a:lnTo>
                                <a:lnTo>
                                  <a:pt x="145707" y="682499"/>
                                </a:lnTo>
                                <a:lnTo>
                                  <a:pt x="132748" y="696412"/>
                                </a:lnTo>
                                <a:lnTo>
                                  <a:pt x="118726" y="708358"/>
                                </a:lnTo>
                                <a:lnTo>
                                  <a:pt x="103962" y="718444"/>
                                </a:lnTo>
                                <a:lnTo>
                                  <a:pt x="88702" y="726789"/>
                                </a:lnTo>
                                <a:lnTo>
                                  <a:pt x="73145" y="733535"/>
                                </a:lnTo>
                                <a:lnTo>
                                  <a:pt x="57417" y="738824"/>
                                </a:lnTo>
                                <a:lnTo>
                                  <a:pt x="41628" y="742803"/>
                                </a:lnTo>
                                <a:lnTo>
                                  <a:pt x="25795" y="745560"/>
                                </a:lnTo>
                                <a:lnTo>
                                  <a:pt x="9994" y="747183"/>
                                </a:lnTo>
                                <a:lnTo>
                                  <a:pt x="0" y="747528"/>
                                </a:lnTo>
                                <a:lnTo>
                                  <a:pt x="0" y="670615"/>
                                </a:lnTo>
                                <a:lnTo>
                                  <a:pt x="35911" y="665609"/>
                                </a:lnTo>
                                <a:cubicBezTo>
                                  <a:pt x="75989" y="653868"/>
                                  <a:pt x="108199" y="623959"/>
                                  <a:pt x="105210" y="572465"/>
                                </a:cubicBezTo>
                                <a:cubicBezTo>
                                  <a:pt x="73768" y="583798"/>
                                  <a:pt x="38952" y="592379"/>
                                  <a:pt x="3315" y="595871"/>
                                </a:cubicBezTo>
                                <a:lnTo>
                                  <a:pt x="0" y="595941"/>
                                </a:lnTo>
                                <a:lnTo>
                                  <a:pt x="0" y="539758"/>
                                </a:lnTo>
                                <a:lnTo>
                                  <a:pt x="12570" y="538861"/>
                                </a:lnTo>
                                <a:cubicBezTo>
                                  <a:pt x="153102" y="522660"/>
                                  <a:pt x="363120" y="457905"/>
                                  <a:pt x="286891" y="362030"/>
                                </a:cubicBezTo>
                                <a:cubicBezTo>
                                  <a:pt x="205039" y="378212"/>
                                  <a:pt x="132703" y="400665"/>
                                  <a:pt x="68644" y="427822"/>
                                </a:cubicBezTo>
                                <a:lnTo>
                                  <a:pt x="0" y="461422"/>
                                </a:lnTo>
                                <a:lnTo>
                                  <a:pt x="0" y="384914"/>
                                </a:lnTo>
                                <a:lnTo>
                                  <a:pt x="25370" y="373364"/>
                                </a:lnTo>
                                <a:cubicBezTo>
                                  <a:pt x="96658" y="344515"/>
                                  <a:pt x="175663" y="323799"/>
                                  <a:pt x="268125" y="316102"/>
                                </a:cubicBezTo>
                                <a:cubicBezTo>
                                  <a:pt x="229372" y="241535"/>
                                  <a:pt x="212750" y="141067"/>
                                  <a:pt x="174004" y="66496"/>
                                </a:cubicBezTo>
                                <a:cubicBezTo>
                                  <a:pt x="131313" y="65945"/>
                                  <a:pt x="91278" y="70576"/>
                                  <a:pt x="53474" y="77294"/>
                                </a:cubicBezTo>
                                <a:lnTo>
                                  <a:pt x="0" y="88933"/>
                                </a:lnTo>
                                <a:lnTo>
                                  <a:pt x="0" y="12816"/>
                                </a:lnTo>
                                <a:lnTo>
                                  <a:pt x="40234" y="7538"/>
                                </a:lnTo>
                                <a:lnTo>
                                  <a:pt x="83484" y="3718"/>
                                </a:lnTo>
                                <a:lnTo>
                                  <a:pt x="128362" y="1617"/>
                                </a:lnTo>
                                <a:cubicBezTo>
                                  <a:pt x="141829" y="404"/>
                                  <a:pt x="154115" y="0"/>
                                  <a:pt x="165220" y="404"/>
                                </a:cubicBezTo>
                                <a:close/>
                              </a:path>
                            </a:pathLst>
                          </a:custGeom>
                          <a:solidFill>
                            <a:srgbClr val="F2D68C"/>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A9688CE" id="Group 283" o:spid="_x0000_s1026" style="position:absolute;margin-left:20.75pt;margin-top:.7pt;width:46.5pt;height:64.5pt;z-index:251659264" coordsize="28486,37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">
                <v:shape id="Shape 6" o:spid="_x0000_s1027" style="position:absolute;left:23305;top:34046;width:2256;height:989;visibility:visible;mso-wrap-style:square;v-text-anchor:top" coordsize="225526,9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" path="m221544,v3982,68658,-54610,98941,-110991,98953c54172,98965,,68706,12823,16279,82282,34316,158660,22666,221544,xe" fillcolor="#f30" stroked="f" strokeweight="0">
                  <v:stroke miterlimit="83231f" joinstyle="miter"/>
                  <v:path arrowok="t" textboxrect="0,0,225526,98965"/>
                </v:shape>
                <v:shape id="Shape 7" o:spid="_x0000_s1028" style="position:absolute;left:3217;top:34046;width:2255;height:989;visibility:visible;mso-wrap-style:square;v-text-anchor:top" coordsize="225525,9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" path="m3987,c66865,22666,143243,34316,212697,16279v12828,52427,-41343,82686,-97724,82674c58592,98941,,68658,3987,xe" fillcolor="#f30" stroked="f" strokeweight="0">
                  <v:stroke miterlimit="83231f" joinstyle="miter"/>
                  <v:path arrowok="t" textboxrect="0,0,225525,98965"/>
                </v:shape>
                <v:shape id="Shape 8" o:spid="_x0000_s1029" style="position:absolute;left:23355;top:31941;width:4854;height:1815;visibility:visible;mso-wrap-style:square;v-text-anchor:top" coordsize="485336,18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" path="m398213,c485336,109563,198579,178493,68956,180745,25748,181495,,174837,11379,159807,108874,89801,234510,32349,398213,xe" fillcolor="#f30" stroked="f" strokeweight="0">
                  <v:stroke miterlimit="83231f" joinstyle="miter"/>
                  <v:path arrowok="t" textboxrect="0,0,485336,181495"/>
                </v:shape>
                <v:shape id="Shape 9" o:spid="_x0000_s1030" style="position:absolute;left:568;top:31941;width:4854;height:1815;visibility:visible;mso-wrap-style:square;v-text-anchor:top" coordsize="485342,18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" path="m87121,c250835,32349,376464,89801,473963,159807v11379,15030,-14370,21688,-57578,20938c286761,178493,,109563,87121,xe" fillcolor="#f30" stroked="f" strokeweight="0">
                  <v:stroke miterlimit="83231f" joinstyle="miter"/>
                  <v:path arrowok="t" textboxrect="0,0,485342,181495"/>
                </v:shape>
                <v:shape id="Shape 10" o:spid="_x0000_s1031" style="position:absolute;left:1627;top:28920;width:25523;height:7516;visibility:visible;mso-wrap-style:square;v-text-anchor:top" coordsize="2552267,75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" path="m94126,1094c178754,,252965,19591,320050,35118v306220,70902,463753,288040,784794,405327c1230178,486229,1311059,488184,1436987,444178,1764785,329616,1922206,111906,2230481,40744,2298007,25160,2372774,5533,2458156,6631v38747,74566,55357,175042,94111,249601c2059143,297294,1948785,708642,1350500,749163r77,241c1345575,749710,1340722,749877,1335791,750114v-3190,169,-6401,320,-9634,457c1320321,750830,1314540,751035,1308798,751180v-5677,168,-11402,280,-17151,351c1286427,751604,1281265,751647,1276139,751641v-5141,,-10303,-37,-15501,-110c1254863,751460,1249143,751348,1243465,751180v-5730,-159,-11523,-353,-17355,-609c1222891,750434,1219676,750283,1216480,750114v-4933,-249,-9782,-404,-14774,-710l1201777,749163c603497,708639,493132,297294,,256232,38754,181673,55368,75664,94126,1094xe" fillcolor="#f30" stroked="f" strokeweight="0">
                  <v:stroke miterlimit="83231f" joinstyle="miter"/>
                  <v:path arrowok="t" textboxrect="0,0,2552267,751647"/>
                </v:shape>
                <v:shape id="Shape 11" o:spid="_x0000_s1032" style="position:absolute;width:14243;height:31940;visibility:visible;mso-wrap-style:square;v-text-anchor:top" coordsize="1424323,3194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" path="m,l1424323,r,124423l124429,124423r,1492152c124429,2555279,646916,2602559,1424318,3051046r5,-3l1424323,3194018r-74,42l1291532,3118781r-69246,-38050l1154408,3044401r-66531,-34841l1022753,2975954r-63731,-32606l896709,2911493r-60859,-31374l776447,2848974r-57909,-31179l662126,2786313r-54872,-32076l553971,2721276r-51657,-34139l452375,2651525r-48121,-37375l358049,2574705r-44101,-41763l272101,2488604r-39380,-47128l196027,2391404r-33848,-53128l131364,2281986r-27666,-59505l79272,2159683,58129,2093485,40287,2023801,25736,1950461,14446,1873296,6403,1792087,1588,1706619,,1617684,,xe" fillcolor="#f30" stroked="f" strokeweight="0">
                  <v:stroke miterlimit="83231f" joinstyle="miter"/>
                  <v:path arrowok="t" textboxrect="0,0,1424323,3194060"/>
                </v:shape>
                <v:shape id="Shape 12" o:spid="_x0000_s1033" style="position:absolute;left:14243;width:14243;height:31940;visibility:visible;mso-wrap-style:square;v-text-anchor:top" coordsize="1424324,3194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" path="m,l1424324,r,1622825l1422697,1711455r-4957,85273l1409481,1877796r-11585,77075l1382993,2028167r-18260,69665l1343140,2164016r-24901,62807l1290091,2286352r-31302,56272l1224474,2395763r-37156,50073l1147523,2492974r-42227,44357l1060836,2579140r-46498,39456l965932,2656015r-50176,35629l863929,2725805r-53406,32942l755591,2790780r-56383,31414l641395,2853258r-59208,30972l521634,2915362r-61891,31576l396563,2979173r-64451,33155l266409,3046636r-66920,35695l131391,3119662,,3194018,,3051043r140293,-78157c827803,2601434,1299894,2497207,1299894,1621677r,-1497254l,124423,,xe" fillcolor="#f30" stroked="f" strokeweight="0">
                  <v:stroke miterlimit="83231f" joinstyle="miter"/>
                  <v:path arrowok="t" textboxrect="0,0,1424324,3194018"/>
                </v:shape>
                <v:shape id="Shape 13" o:spid="_x0000_s1034" style="position:absolute;left:1244;top:1244;width:12999;height:29266;visibility:visible;mso-wrap-style:square;v-text-anchor:top" coordsize="1299888,2926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" path="m,l1299888,r,2926624c522487,2478136,,2430856,,1492152l,xe" fillcolor="#f2d68c" stroked="f" strokeweight="0">
                  <v:stroke miterlimit="83231f" joinstyle="miter"/>
                  <v:path arrowok="t" textboxrect="0,0,1299888,2926624"/>
                </v:shape>
                <v:shape id="Shape 14" o:spid="_x0000_s1035" style="position:absolute;left:2786;top:2942;width:22914;height:23607;visibility:visible;mso-wrap-style:square;v-text-anchor:top" coordsize="2291389,2360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" path="m798303,r692169,8l1490468,188784r-141577,-4l1348891,677708r259556,l1608447,680325r2618,l1611065,942516r491555,-8l2102620,800932r188769,l2291389,1493100r-188769,l2102620,1351520r-491555,l1611067,1608451r-2,l1611065,1611080r-259557,l1351508,2171933r141580,l1493092,2360712r-692179,l800913,2171933r141592,8l942505,1611072r-259564,l682941,1608451r-2624,l680317,1605834r,-259549l188773,1346285r,141573l,1487854,,795682r188773,14l188773,937275r491544,-3l680317,680329r,-2625l939887,677704r4,-488920l798303,188784,798303,xe" fillcolor="#f30" stroked="f" strokeweight="0">
                  <v:stroke miterlimit="83231f" joinstyle="miter"/>
                  <v:path arrowok="t" textboxrect="0,0,2291389,2360712"/>
                </v:shape>
                <v:shape id="Shape 15" o:spid="_x0000_s1036" style="position:absolute;left:4165;top:19221;width:5347;height:5346;visibility:visible;mso-wrap-style:square;v-text-anchor:top" coordsize="534657,534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" path="m123660,l403329,r,53780c380663,56210,360925,60216,344107,65815v-16809,5573,-25226,18339,-25226,38258l318881,213589r111707,c453435,213589,467517,204988,472871,187815v5335,-17190,8017,-38570,8017,-64159l534657,123656r,279671l480888,403327v-2437,-22670,-6444,-42413,-12028,-59229c463269,327290,450518,318877,430588,318877r-111707,l318881,421116v,29636,9687,47006,29062,52100c367322,478329,388339,480878,411005,480880r,53774l123660,534654r,-53776c153629,480878,176116,478200,191113,472868v14990,-5355,22482,-24298,22482,-56863l213595,318877r-100044,c83917,318877,66539,328565,61441,347943v-5111,19373,-7654,40392,-7654,63054l,410997,,123656r53787,c53787,153622,56469,176116,61801,191109v5346,14976,24300,22480,56859,22480l213595,213589r,-109516c213595,81223,205002,67147,187827,61798,170633,56455,149253,53780,123660,53777l123660,xe" fillcolor="#f30" stroked="f" strokeweight="0">
                  <v:stroke miterlimit="83231f" joinstyle="miter"/>
                  <v:path arrowok="t" textboxrect="0,0,534657,534654"/>
                </v:shape>
                <v:shape id="Shape 16" o:spid="_x0000_s1037" style="position:absolute;left:18967;top:19221;width:5346;height:5346;visibility:visible;mso-wrap-style:square;v-text-anchor:top" coordsize="534661,534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" path="m123664,l403329,r,53780c380664,56210,360925,60216,344101,65815v-16814,5573,-25213,18339,-25213,38258l318888,213589r111704,c453427,213589,467524,204988,472870,187815v5340,-17190,8018,-38570,8018,-64159l534661,123656r,279671l480888,403327v-2435,-22670,-6448,-42413,-12028,-59229c463266,327290,450519,318877,430592,318877r-111704,l318888,421116v,29636,9684,47006,29067,52100c367322,478329,388342,480878,411015,480880r,53774l123664,534654r,-53776c153637,480878,176119,478200,191110,472868v14993,-5355,22477,-24298,22477,-56863l213587,318877r-100029,c83915,318877,66538,328565,61441,347943v-5105,19373,-7654,40392,-7658,63054l,410997,,123656r53787,c53787,153622,56458,176116,61801,191109v5349,14976,24296,22480,56848,22480l213587,213589r,-109516c213587,81223,205002,67147,187819,61798,170628,56455,149245,53780,123664,53777l123664,xe" fillcolor="#f30" stroked="f" strokeweight="0">
                  <v:stroke miterlimit="83231f" joinstyle="miter"/>
                  <v:path arrowok="t" textboxrect="0,0,534661,534654"/>
                </v:shape>
                <v:shape id="Shape 17" o:spid="_x0000_s1038" style="position:absolute;left:4165;top:2567;width:5347;height:5347;visibility:visible;mso-wrap-style:square;v-text-anchor:top" coordsize="534657,534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" path="m123660,l403329,r,53784c380663,56218,360925,60225,344107,65811v-16809,5589,-25226,18343,-25226,38258l318881,213592r111707,c453435,213592,467517,205002,472871,187820v5335,-17186,8017,-38575,8017,-64166l534657,123654r,279679l480888,403333v-2437,-22666,-6444,-42414,-12028,-59222c463269,327295,450518,318881,430588,318881r-111707,l318881,421118v,29646,9687,47008,29062,52117c367322,478333,388339,480892,411005,480892r,53769l123660,534661r,-53769c153629,480892,176116,478213,191113,472864v14990,-5339,22482,-24286,22482,-56848l213595,318881r-100044,c83917,318881,66539,328568,61441,347951v-5111,19368,-7654,40389,-7654,63062l,411013,,123654r53787,c53787,153631,56469,176120,61801,191110v5346,14991,24300,22471,56859,22482l213595,213592r,-109523c213595,81246,205002,67152,187827,61809,170633,56448,149253,53784,123660,53784l123660,xe" fillcolor="#f30" stroked="f" strokeweight="0">
                  <v:stroke miterlimit="83231f" joinstyle="miter"/>
                  <v:path arrowok="t" textboxrect="0,0,534657,534661"/>
                </v:shape>
                <v:shape id="Shape 18" o:spid="_x0000_s1039" style="position:absolute;left:18967;top:2567;width:5346;height:5347;visibility:visible;mso-wrap-style:square;v-text-anchor:top" coordsize="534661,534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" path="m123664,l403329,r,53784c380664,56218,360925,60225,344101,65811v-16814,5589,-25213,18343,-25213,38258l318888,213592r111704,c453427,213592,467524,205002,472870,187820v5340,-17186,8018,-38575,8018,-64166l534661,123654r,279679l480888,403333v-2435,-22666,-6448,-42414,-12028,-59222c463266,327295,450519,318881,430592,318881r-111704,l318888,421118v,29646,9684,47008,29067,52117c367322,478333,388342,480892,411015,480892r,53769l123664,534661r,-53769c153637,480892,176119,478213,191110,472864v14993,-5339,22477,-24286,22477,-56848l213587,318881r-100029,c83915,318881,66538,328568,61441,347951v-5105,19368,-7654,40389,-7658,63062l,411013,,123654r53787,c53787,153631,56458,176120,61801,191110v5349,14991,24296,22471,56848,22482l213587,213592r,-109523c213587,81246,205002,67152,187819,61809,170628,56448,149245,53784,123664,53784l123664,xe" fillcolor="#f30" stroked="f" strokeweight="0">
                  <v:stroke miterlimit="83231f" joinstyle="miter"/>
                  <v:path arrowok="t" textboxrect="0,0,534661,534661"/>
                </v:shape>
                <v:shape id="Shape 19" o:spid="_x0000_s1040" style="position:absolute;left:480;top:28228;width:3799;height:7574;visibility:visible;mso-wrap-style:square;v-text-anchor:top" coordsize="379942,757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" path="m213157,2028c255968,,310258,7243,348388,12792r31554,4554l379942,93566,325475,81666c287958,74964,248248,70339,205928,70884v-38748,74575,-55360,180577,-94118,255143c204272,333725,283278,354441,354566,383290r25376,11552l379942,471349,311295,437748c247236,410590,174903,388138,93057,371956,16824,467831,226838,532586,367368,548787r12574,897l379942,605867r-3321,-70c340985,602305,306171,593724,274730,582391v-2987,51494,29223,81403,69300,93144l379942,680541r,76913l369955,757108r-15812,-1622l338328,752729r-15810,-3980l306793,743461r-15556,-6746l275984,728370,261216,718283,247188,706331,234238,692414,222762,676592r-9601,-17568l205780,640004r-4940,-20091l198429,599156r17,-8018l193800,589745r-23333,-7840l147669,573243r-22129,-9591l104185,552989,83654,541008,64033,527300,45469,511290,28343,492092,13659,468717,3377,440769,,409550c6253,367650,20617,337307,47013,285207r2804,-5840l52596,273341r2725,-6236l58025,260695r2665,-6595l63317,247342r2604,-6915l68505,233353r2553,-7223l73605,218794r2553,-7477l78693,203722r2555,-7708l83809,188212r2576,-7910l89003,172322r2653,-8075l94342,156111r2751,-8211l99901,139641r2898,-8313l105758,122972r3059,-8412l112004,106128r3287,-8449l118721,89204r3557,-8495l126004,72209r3895,-8493l133985,55245,146596,30313c152004,11208,178908,3651,213157,2028xe" fillcolor="#f2d68c" stroked="f" strokeweight="0">
                  <v:stroke miterlimit="83231f" joinstyle="miter"/>
                  <v:path arrowok="t" textboxrect="0,0,379942,757454"/>
                </v:shape>
                <v:shape id="Shape 20" o:spid="_x0000_s1041" style="position:absolute;left:7796;top:33413;width:58;height:288;visibility:visible;mso-wrap-style:square;v-text-anchor:top" coordsize="5737,28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" path="m5737,r,28778l,24849,5737,xe" fillcolor="#f2d68c" stroked="f" strokeweight="0">
                  <v:stroke miterlimit="83231f" joinstyle="miter"/>
                  <v:path arrowok="t" textboxrect="0,0,5737,28778"/>
                </v:shape>
                <v:shape id="Shape 21" o:spid="_x0000_s1042" style="position:absolute;left:4279;top:32176;width:3575;height:3628;visibility:visible;mso-wrap-style:square;v-text-anchor:top" coordsize="357405,36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" path="m,l43552,19827c143724,70419,230836,135647,324258,199022r33147,21403l357405,311771r-10560,-6545l313699,283737,281500,262173,250112,240680,219361,219426,189093,198536r-10329,-7045l181273,206247r375,20959l178674,247942r-6211,19670l163486,285525r-11103,15751l139794,314729r-13529,11308l112120,335423r-14561,7731l82697,349397r-15084,4936l52375,358077r-15426,2631l21408,362282r-15660,528l,362612,,285699r5775,805c62155,286516,116325,256256,103502,203824v-17364,4513,-35161,7168,-53072,8259l,211025,,154842r42363,3022c85570,158616,111318,151959,99941,136932,75568,119430,49436,102712,21389,86976l,76507,,xe" fillcolor="#f2d68c" stroked="f" strokeweight="0">
                  <v:stroke miterlimit="83231f" joinstyle="miter"/>
                  <v:path arrowok="t" textboxrect="0,0,357405,362810"/>
                </v:shape>
                <v:shape id="Shape 22" o:spid="_x0000_s1043" style="position:absolute;left:6495;top:31843;width:1359;height:1309;visibility:visible;mso-wrap-style:square;v-text-anchor:top" coordsize="135827,130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" path="m135827,r,45390l103843,68291r31984,21916l135827,130871,74682,88963,35554,117042,,92678,135827,xe" fillcolor="#f2d68c" stroked="f" strokeweight="0">
                  <v:stroke miterlimit="83231f" joinstyle="miter"/>
                  <v:path arrowok="t" textboxrect="0,0,135827,130871"/>
                </v:shape>
                <v:shape id="Shape 23" o:spid="_x0000_s1044" style="position:absolute;left:5182;top:30400;width:1976;height:2117;visibility:visible;mso-wrap-style:square;v-text-anchor:top" coordsize="197607,21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" path="m116208,1922v11689,1995,24037,7089,37091,15383c174639,30870,187743,45687,192693,61815v4914,16135,2769,32106,-6418,47971l151049,89496v4003,-9612,4756,-17856,2311,-24707c150937,57910,144875,51429,135237,45299v-9968,-6329,-19051,-9296,-27241,-8787c102733,36792,98716,39132,95973,43495v-2517,4004,-2963,8503,-1340,13489c96664,63342,104807,73792,119049,88275v14216,14540,24004,26418,29365,35669c153767,133214,156423,142873,156394,153029v-57,10129,-3430,20515,-10133,31168c140192,193857,131792,201218,121086,206179v-5362,2498,-10937,4108,-16729,4819c98565,211708,92556,211520,86328,210424,73847,208264,60221,202456,45479,193090,24012,179449,10610,164063,5306,146891,,129722,2164,110973,11809,90709r35426,17956c42200,121072,41130,131831,44007,140973v2869,9079,9468,16959,19911,23604c74952,171580,84755,174565,93269,173434v8528,-1073,14738,-4706,18645,-10911c114430,158515,115366,154383,114746,150088v-544,-4299,-3124,-9356,-7729,-15145c103906,130994,96271,122734,84219,110121,68670,93921,59295,80154,56051,68861,51440,52960,53349,38329,61736,24970,67158,16387,74642,9918,84258,5536,93856,1191,104526,,116208,1922xe" fillcolor="#f2d68c" stroked="f" strokeweight="0">
                  <v:stroke miterlimit="83231f" joinstyle="miter"/>
                  <v:path arrowok="t" textboxrect="0,0,197607,211708"/>
                </v:shape>
                <v:shape id="Shape 24" o:spid="_x0000_s1045" style="position:absolute;left:4279;top:28401;width:3575;height:2207;visibility:visible;mso-wrap-style:square;v-text-anchor:top" coordsize="357405,220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" path="m,l167,24,40095,7037r38513,8478l115760,25372r35874,11120l186281,48772r33505,13355l252208,76419r31439,15113l314185,107362r29750,16430l357405,131650r,89045l350154,216048c260677,161307,166752,114152,51914,87561l,76219,,xe" fillcolor="#f2d68c" stroked="f" strokeweight="0">
                  <v:stroke miterlimit="83231f" joinstyle="miter"/>
                  <v:path arrowok="t" textboxrect="0,0,357405,220695"/>
                </v:shape>
                <v:shape id="Shape 25" o:spid="_x0000_s1046" style="position:absolute;left:7854;top:34380;width:10893;height:2825;visibility:visible;mso-wrap-style:square;v-text-anchor:top" coordsize="1089381,282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" path="m,l63097,40743v133044,80409,288785,147754,513142,162951l576167,203946v4990,292,9839,449,14771,691c594138,204813,597346,204960,600571,205094v5836,252,11622,457,17364,616c623611,205879,629329,205991,635096,206063v5194,61,10367,104,15502,104c655727,206181,660904,206138,666102,206063v5764,-80,11484,-184,17169,-353c688995,205551,694787,205346,700627,205094v3226,-134,6429,-281,9636,-457c715177,204413,720041,204238,725027,203946r-68,-252c837138,196096,932163,175461,1015773,146674r73608,-30478l1089381,200612r-4898,2037l1040578,218803r-45944,14702l946516,246591r-50388,11315l843342,267306r-55121,7319l730877,279978r-2339,140l727356,280186r-1122,61l725149,280308r-1087,55l723014,280406r-1040,47l720969,280507r-914,40l718136,280626r-874,35l716380,280705r-882,36l714612,280781r-612,35l713032,280860r-1372,72l710354,280989r-1311,65l707744,281112r-1315,61l705122,281230r-1169,51l702858,281331r-1238,62l700425,281432r-1164,43l698139,281522r-1177,47l695723,281615r-1120,43l693494,281687r-1234,40l691075,281770r-1105,40l688779,281846r-1221,29l686370,281911r-1023,25l684365,281964r-1177,37l681972,282037r-1110,21l679761,282080r-1225,39l677357,282137r-1078,15l675178,282184r-1184,18l672806,282227r-1124,26l670581,282270r-1193,15l668226,282303r-1055,14l666182,282329r-1070,18l664057,282351r-1007,10l662042,282372r-1088,14l659860,282394r-1015,4l657884,282408r-1091,3l655709,282419r-1016,6l653696,282429r-1087,4l651530,282433r-969,-4l649597,282429r-1044,l647501,282425r-2044,-6l644366,282411r-1048,-11l642353,282398r-1011,-4l640251,282379r-1059,-11l638234,282361r-1025,-10l636121,282347r-1090,-18l634062,282317r-1058,-14l631809,282285r-1188,-15l629508,282253r-1109,-26l627204,282202r-1181,-18l624922,282152r-1077,-15l622658,282119r-1217,-28l620299,282058r-1109,-21l618013,282001r-1173,-37l615817,281936r-1073,-29l613535,281875r-1195,-32l610123,281764r-1193,-37l607707,281687r-1116,-43l605467,281615r-1154,-46l603120,281522r-2314,-90l599621,281393r-1238,-62l597284,281281r-1205,-51l594768,281173r-1306,-61l592159,281054r-1311,-65l589541,280932r-1368,-72l587114,280798r-1446,-60l584782,280698r-875,-47l583064,280622r-1921,-83l580221,280500r-911,-47l578258,280406r-1112,-43l575009,280247r-1128,-61l572715,280118r-2394,-140l512987,274625r-55133,-7319l405074,257903,354687,246591,306570,233501,260616,218803,216715,202649,174763,185197,134609,166636,96136,147141,59222,126891,23704,106036,,91346,,xe" fillcolor="#f2d68c" stroked="f" strokeweight="0">
                  <v:stroke miterlimit="83231f" joinstyle="miter"/>
                  <v:path arrowok="t" textboxrect="0,0,1089381,282433"/>
                </v:shape>
                <v:shape id="Shape 26" o:spid="_x0000_s1047" style="position:absolute;left:13992;top:34033;width:1778;height:2096;visibility:visible;mso-wrap-style:square;v-text-anchor:top" coordsize="177847,209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" path="m89798,1274c114245,,134495,6181,150537,19850v9565,8049,17010,19987,22402,35758l133452,67248c130586,56984,125222,49052,117367,43436,109555,37832,100262,35323,89557,35892,74753,36664,62982,42598,54320,53751,45651,64850,41951,82314,43203,106157v1322,25271,6775,43055,16467,53294c69310,169725,81413,174459,95939,173693v10761,-559,19797,-4443,27162,-11687c130485,154799,135464,143755,138092,128948r39755,10343c172987,161437,163876,178167,150454,189514v-13359,11289,-30823,17529,-52275,18655c71632,209559,49316,201621,31280,184405,13251,167143,3383,142782,1735,111359,,78069,7254,51778,23461,32450,39682,13151,61771,2749,89798,1274xe" fillcolor="#f2d68c" stroked="f" strokeweight="0">
                  <v:stroke miterlimit="83231f" joinstyle="miter"/>
                  <v:path arrowok="t" textboxrect="0,0,177847,209559"/>
                </v:shape>
                <v:shape id="Shape 27" o:spid="_x0000_s1048" style="position:absolute;left:11613;top:33592;width:1624;height:2197;visibility:visible;mso-wrap-style:square;v-text-anchor:top" coordsize="162467,21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" path="m8769,l162467,42820r-8773,32651l96462,59517,53406,219727,14320,208844,57380,48633,,32653,8769,xe" fillcolor="#f2d68c" stroked="f" strokeweight="0">
                  <v:stroke miterlimit="83231f" joinstyle="miter"/>
                  <v:path arrowok="t" textboxrect="0,0,162467,219727"/>
                </v:shape>
                <v:shape id="Shape 28" o:spid="_x0000_s1049" style="position:absolute;left:15780;top:33431;width:2166;height:2415;visibility:visible;mso-wrap-style:square;v-text-anchor:top" coordsize="216565,241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" path="m151373,r65192,189332l178351,202483,149844,119704,74945,145484r28508,82789l65185,241453,,52113,38265,38949r25643,74491l138809,87657,113156,13163,151373,xe" fillcolor="#f2d68c" stroked="f" strokeweight="0">
                  <v:stroke miterlimit="83231f" joinstyle="miter"/>
                  <v:path arrowok="t" textboxrect="0,0,216565,241453"/>
                </v:shape>
                <v:shape id="Shape 29" o:spid="_x0000_s1050" style="position:absolute;left:18047;top:32878;width:700;height:2334;visibility:visible;mso-wrap-style:square;v-text-anchor:top" coordsize="70011,23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" path="m37749,l70011,27238r,50603l40378,51508r11016,78307l70011,119921r,38172l56225,165424r6786,47919l25146,233488,,20073,37749,xe" fillcolor="#f2d68c" stroked="f" strokeweight="0">
                  <v:stroke miterlimit="83231f" joinstyle="miter"/>
                  <v:path arrowok="t" textboxrect="0,0,70011,233488"/>
                </v:shape>
                <v:shape id="Shape 30" o:spid="_x0000_s1051" style="position:absolute;left:9222;top:32798;width:2325;height:2511;visibility:visible;mso-wrap-style:square;v-text-anchor:top" coordsize="232477,2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" path="m90912,r35059,18238l138288,174719,198987,56228r33490,17421l141563,251085,105387,232265,92765,79142,33484,194857,,177445,90912,xe" fillcolor="#f2d68c" stroked="f" strokeweight="0">
                  <v:stroke miterlimit="83231f" joinstyle="miter"/>
                  <v:path arrowok="t" textboxrect="0,0,232477,251085"/>
                </v:shape>
                <v:shape id="Shape 31" o:spid="_x0000_s1052" style="position:absolute;left:8438;top:32408;width:1404;height:1905;visibility:visible;mso-wrap-style:square;v-text-anchor:top" coordsize="140390,190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" path="m106114,r34276,21791l34284,190462,,168685,106114,xe" fillcolor="#f2d68c" stroked="f" strokeweight="0">
                  <v:stroke miterlimit="83231f" joinstyle="miter"/>
                  <v:path arrowok="t" textboxrect="0,0,140390,190462"/>
                </v:shape>
                <v:shape id="Shape 32" o:spid="_x0000_s1053" style="position:absolute;left:7854;top:31565;width:762;height:2346;visibility:visible;mso-wrap-style:square;v-text-anchor:top" coordsize="76239,234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" path="m40785,l76239,24290,30745,234641,,213583,,184805,5204,162266,,158699,,118035r13310,9121l31984,50317,,73218,,27829,40785,xe" fillcolor="#f2d68c" stroked="f" strokeweight="0">
                  <v:stroke miterlimit="83231f" joinstyle="miter"/>
                  <v:path arrowok="t" textboxrect="0,0,76239,234641"/>
                </v:shape>
                <v:shape id="Shape 33" o:spid="_x0000_s1054" style="position:absolute;left:7854;top:29718;width:10893;height:4090;visibility:visible;mso-wrap-style:square;v-text-anchor:top" coordsize="1089381,408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" path="m,l15553,9073,43990,26400,71926,44022,99474,61838r27265,17936l153830,97742r27035,17913l207948,133429r27224,17589l262665,168323r27864,16974l318865,201875r28936,16121l377451,233583r30460,15023l439313,262991r32479,13681l505842,289748r10327,3700l526548,297019r10058,3284l546366,303331r9458,2749l565017,308585r8925,2240l582632,312820r8471,1757l599369,316089r8089,1285l615399,318440r7812,846l630930,319908r7647,418l646198,320531r7622,l661451,320330r7704,-415l676935,319286r7906,-854l692886,317359r8223,-1288l709522,314525r8636,-1770l727033,310736r9126,-2294l745580,305901r9697,-2812l765286,299997r10328,-3367l785925,293110r34751,-12795l853789,266884r31992,-14148l916767,237925r30118,-15385l976264,206613r28721,-16420l1033202,173367r27810,-17168l1088526,138738r855,-553l1089381,227631r-59015,35982c964694,301245,893392,336332,811442,364973,685518,408993,604646,407042,479301,361240,318783,302599,199143,218995,81354,141186l,89045,,xe" fillcolor="#f2d68c" stroked="f" strokeweight="0">
                  <v:stroke miterlimit="83231f" joinstyle="miter"/>
                  <v:path arrowok="t" textboxrect="0,0,1089381,408993"/>
                </v:shape>
                <v:shape id="Shape 34" o:spid="_x0000_s1055" style="position:absolute;left:18747;top:34652;width:1707;height:1734;visibility:visible;mso-wrap-style:square;v-text-anchor:top" coordsize="170666,173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" path="m170666,r,89131l152602,99728r-36918,20250l77219,139477,37068,158034,,173449,,89033,43965,70828c66975,59667,89150,47947,110666,35820l170666,xe" fillcolor="#f2d68c" stroked="f" strokeweight="0">
                  <v:stroke miterlimit="83231f" joinstyle="miter"/>
                  <v:path arrowok="t" textboxrect="0,0,170666,173449"/>
                </v:shape>
                <v:shape id="Shape 35" o:spid="_x0000_s1056" style="position:absolute;left:18747;top:33150;width:1326;height:1326;visibility:visible;mso-wrap-style:square;v-text-anchor:top" coordsize="132546,132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" path="m,l132546,111906,93688,132566,56896,100602,,130855,,92683,29633,76935,,50603,,xe" fillcolor="#f2d68c" stroked="f" strokeweight="0">
                  <v:stroke miterlimit="83231f" joinstyle="miter"/>
                  <v:path arrowok="t" textboxrect="0,0,132546,132566"/>
                </v:shape>
                <v:shape id="Shape 36" o:spid="_x0000_s1057" style="position:absolute;left:19302;top:31730;width:1152;height:2285;visibility:visible;mso-wrap-style:square;v-text-anchor:top" coordsize="115216,228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" path="m114682,r534,67l115216,38679,96782,40396c91303,42285,81608,47617,67623,56364l52231,65981r62985,100793l115216,222766r-9117,5696l,58662,62658,19494c76784,10677,88197,5033,96991,2556,102888,911,108786,57,114682,xe" fillcolor="#f2d68c" stroked="f" strokeweight="0">
                  <v:stroke miterlimit="83231f" joinstyle="miter"/>
                  <v:path arrowok="t" textboxrect="0,0,115216,228462"/>
                </v:shape>
                <v:shape id="Shape 37" o:spid="_x0000_s1058" style="position:absolute;left:18747;top:30001;width:1707;height:1993;visibility:visible;mso-wrap-style:square;v-text-anchor:top" coordsize="170666,19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" path="m170666,r,90554l148402,104189c111303,128202,74211,152935,35899,177436l,199324,,109878,26473,92751,53739,74938,81045,57047,108516,39172,136241,21402,164356,3817,170666,xe" fillcolor="#f2d68c" stroked="f" strokeweight="0">
                  <v:stroke miterlimit="83231f" joinstyle="miter"/>
                  <v:path arrowok="t" textboxrect="0,0,170666,199324"/>
                </v:shape>
                <v:shape id="Shape 38" o:spid="_x0000_s1059" style="position:absolute;left:20454;top:32176;width:3986;height:3628;visibility:visible;mso-wrap-style:square;v-text-anchor:top" coordsize="398560,36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" path="m398560,r,76508l377169,86978v-28046,15737,-54179,32454,-78552,49956c287238,151962,312986,158619,356193,157867r42367,-3023l398560,211027r-50435,1059c330217,210994,312422,208339,295061,203826v-12829,52432,41341,82693,97722,82681l398560,285701r,76913l392812,362812r-15657,-528l361611,360711r-15420,-2632l330939,354335r-15074,-4935l301001,343157r-14558,-7722l272295,326039,258754,314731,246176,301267,235074,285535r-8985,-17909l219886,247945r-2977,-20733l217279,206271r2513,-14760l209471,198538r-30272,20898l148443,240686r-31388,21489l84865,283742,51723,305234,17458,326478,,336721,,247590r2746,-1639c124982,169179,229789,83071,355002,19830l398560,xe" fillcolor="#f2d68c" stroked="f" strokeweight="0">
                  <v:stroke miterlimit="83231f" joinstyle="miter"/>
                  <v:path arrowok="t" textboxrect="0,0,398560,362812"/>
                </v:shape>
                <v:shape id="Shape 39" o:spid="_x0000_s1060" style="position:absolute;left:20454;top:31731;width:1022;height:2227;visibility:visible;mso-wrap-style:square;v-text-anchor:top" coordsize="102234,222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" path="m,l17137,2161v11791,3020,22936,8816,33426,17334c61032,28058,71238,40267,81199,56197v8716,13961,14511,27097,17352,39394c102033,110570,102234,124349,99099,136927v-2304,9519,-7510,19040,-15610,28609c77452,172657,68074,180177,55376,188101l,222698,,166707r7277,11645l32862,162367v9566,-5978,16171,-10806,19742,-14590c57274,142931,60445,137708,62044,132096v1609,-5620,1137,-12968,-1279,-22014c58310,101055,53014,89914,44796,76785,36610,63667,29140,54361,22454,48766,15722,43171,9041,39701,2438,38384l,38611,,xe" fillcolor="#f2d68c" stroked="f" strokeweight="0">
                  <v:stroke miterlimit="83231f" joinstyle="miter"/>
                  <v:path arrowok="t" textboxrect="0,0,102234,222698"/>
                </v:shape>
                <v:shape id="Shape 40" o:spid="_x0000_s1061" style="position:absolute;left:20856;top:31079;width:598;height:887;visibility:visible;mso-wrap-style:square;v-text-anchor:top" coordsize="59785,88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" path="m32887,l47034,23533v5718,9507,9425,17503,11107,24004c59785,53989,59656,60825,57713,67921,55793,75055,52075,81964,46520,88664l31925,78954v5310,-6191,8222,-12012,8748,-17499c41203,55914,39529,49795,35705,43059l19765,52635,,19760,32887,xe" fillcolor="#f2d68c" stroked="f" strokeweight="0">
                  <v:stroke miterlimit="83231f" joinstyle="miter"/>
                  <v:path arrowok="t" textboxrect="0,0,59785,88664"/>
                </v:shape>
                <v:shape id="Shape 41" o:spid="_x0000_s1062" style="position:absolute;left:21511;top:30511;width:1937;height:2135;visibility:visible;mso-wrap-style:square;v-text-anchor:top" coordsize="193712,21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" path="m102880,3737v16384,3809,29157,13648,38387,29591l106412,53870c100054,45580,93276,40792,86159,39513v-7161,-1329,-15740,710,-25777,6048c50004,51073,42973,57503,39402,64897v-2340,4734,-2286,9400,144,13973c41782,83055,45453,85702,50562,86782v6502,1404,19562,-462,39089,-5626c109220,76025,124311,73447,134953,73393v10652,-18,20332,2488,29117,7590c172800,86101,180144,94238,186073,105397v5394,10131,7639,21122,6689,32926c191822,150177,187384,160977,179363,170741v-7982,9788,-19692,18763,-35047,26917c121961,209556,102067,213533,84596,209566,67118,205610,51944,194349,39139,175820l72057,153925v8277,10592,17076,16899,26400,18968c107726,174927,117795,173117,128671,167331v11474,-6104,18867,-13147,22072,-21139c154008,138229,153908,130997,150458,124492v-2239,-4190,-5363,-7082,-9377,-8691c137070,114127,131436,113850,124160,114967v-4935,741,-15847,3257,-32677,7454c69822,127868,53298,129153,41921,126334,25891,122400,14151,113433,6711,99436,1915,90429,,80665,936,70096,1882,59555,6066,49669,13467,40457,20937,31259,31403,23044,44992,15829,67212,4011,86479,,102880,3737xe" fillcolor="#f2d68c" stroked="f" strokeweight="0">
                  <v:stroke miterlimit="83231f" joinstyle="miter"/>
                  <v:path arrowok="t" textboxrect="0,0,193712,213533"/>
                </v:shape>
                <v:shape id="Shape 42" o:spid="_x0000_s1063" style="position:absolute;left:20454;top:28455;width:3986;height:2451;visibility:visible;mso-wrap-style:square;v-text-anchor:top" coordsize="398560,24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" path="m398560,r,76116l344892,87797c248558,110036,166955,146585,90279,189825l,245116,,154562,22285,141080,51477,124157,81376,107722,112070,91886,143663,76759,176258,62457,209932,49078,244758,36763,280837,25618r37365,-9886l356942,7228,397113,190,398560,xe" fillcolor="#f2d68c" stroked="f" strokeweight="0">
                  <v:stroke miterlimit="83231f" joinstyle="miter"/>
                  <v:path arrowok="t" textboxrect="0,0,398560,245116"/>
                </v:shape>
                <v:shape id="Shape 43" o:spid="_x0000_s1064" style="position:absolute;left:24440;top:28327;width:3799;height:7475;visibility:visible;mso-wrap-style:square;v-text-anchor:top" coordsize="379948,747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" path="m165220,404v33315,1212,56003,9697,68065,25444l245892,50716r4038,8328l253794,67367r3693,8316l261033,83988r3413,8268l267732,100498r3157,8216l273958,116870r2959,8122l279803,133052r2808,8025l285366,149018r2685,7880l290697,164700r2606,7733l295896,180076r2563,7549l301011,195091r2538,7348l306098,209700r2545,7135l311213,223859r2586,6915l316412,237536r2638,6638l321726,250668r2724,6354l327201,263243r2812,6051l332878,275195v26492,52221,40803,82516,47070,124429l376557,430847r-10274,27941l351598,482166r-17125,19198l315912,517374r-19610,13708l275765,543063r-21363,10663l232269,563314r-22796,8665l186150,579824r-4652,1389l181517,589215r-2416,20773l174161,630079r-7376,19019l157180,666666r-11473,15833l132748,696412r-14022,11946l103962,718444r-15260,8345l73145,733535r-15728,5289l41628,742803r-15833,2757l9994,747183,,747528,,670615r35911,-5006c75989,653868,108199,623959,105210,572465,73768,583798,38952,592379,3315,595871l,595941,,539758r12570,-897c153102,522660,363120,457905,286891,362030,205039,378212,132703,400665,68644,427822l,461422,,384914,25370,373364c96658,344515,175663,323799,268125,316102,229372,241535,212750,141067,174004,66496,131313,65945,91278,70576,53474,77294l,88933,,12816,40234,7538,83484,3718,128362,1617c141829,404,154115,,165220,404xe" fillcolor="#f2d68c" stroked="f" strokeweight="0">
                  <v:stroke miterlimit="83231f" joinstyle="miter"/>
                  <v:path arrowok="t" textboxrect="0,0,379948,747528"/>
                </v:shape>
                <w10:wrap type="square"/>
              </v:group>
            </w:pict>
          </mc:Fallback>
        </mc:AlternateContent>
      </w:r>
      <w:r>
        <w:rPr>
          <w:b/>
          <w:noProof/>
          <w:lang w:eastAsia="en-GB"/>
        </w:rPr>
        <w:t xml:space="preserve">                                                                            </w:t>
      </w:r>
    </w:p>
    <w:p w14:paraId="06051AA7" w14:textId="228A21EE" w:rsidR="007C1EA9" w:rsidRPr="00C7777C" w:rsidRDefault="00050C72" w:rsidP="00050C72">
      <w:pPr>
        <w:jc w:val="center"/>
        <w:rPr>
          <w:b/>
          <w:noProof/>
          <w:sz w:val="32"/>
          <w:szCs w:val="32"/>
          <w:lang w:eastAsia="en-GB"/>
        </w:rPr>
      </w:pPr>
      <w:r w:rsidRPr="00C7777C">
        <w:rPr>
          <w:b/>
          <w:noProof/>
          <w:sz w:val="32"/>
          <w:szCs w:val="32"/>
          <w:lang w:eastAsia="en-GB"/>
        </w:rPr>
        <w:t>Primary P.E</w:t>
      </w:r>
      <w:r w:rsidR="00363E4E">
        <w:rPr>
          <w:b/>
          <w:noProof/>
          <w:sz w:val="32"/>
          <w:szCs w:val="32"/>
          <w:lang w:eastAsia="en-GB"/>
        </w:rPr>
        <w:t xml:space="preserve"> and Sports Premium Funding 20</w:t>
      </w:r>
      <w:r w:rsidR="000959CE">
        <w:rPr>
          <w:b/>
          <w:noProof/>
          <w:sz w:val="32"/>
          <w:szCs w:val="32"/>
          <w:lang w:eastAsia="en-GB"/>
        </w:rPr>
        <w:t>22</w:t>
      </w:r>
      <w:r w:rsidR="00363E4E">
        <w:rPr>
          <w:b/>
          <w:noProof/>
          <w:sz w:val="32"/>
          <w:szCs w:val="32"/>
          <w:lang w:eastAsia="en-GB"/>
        </w:rPr>
        <w:t>/2</w:t>
      </w:r>
      <w:r w:rsidR="000959CE">
        <w:rPr>
          <w:b/>
          <w:noProof/>
          <w:sz w:val="32"/>
          <w:szCs w:val="32"/>
          <w:lang w:eastAsia="en-GB"/>
        </w:rPr>
        <w:t>3</w:t>
      </w:r>
    </w:p>
    <w:p w14:paraId="0CDC1DFC" w14:textId="77777777" w:rsidR="00050C72" w:rsidRDefault="00050C72" w:rsidP="00050C72">
      <w:pPr>
        <w:jc w:val="center"/>
        <w:rPr>
          <w:b/>
          <w:noProof/>
          <w:sz w:val="28"/>
          <w:szCs w:val="28"/>
          <w:lang w:eastAsia="en-GB"/>
        </w:rPr>
      </w:pPr>
    </w:p>
    <w:p w14:paraId="7377118E" w14:textId="77777777" w:rsidR="00050C72" w:rsidRDefault="00050C72" w:rsidP="00050C72">
      <w:pPr>
        <w:jc w:val="center"/>
        <w:rPr>
          <w:b/>
          <w:noProof/>
          <w:sz w:val="28"/>
          <w:szCs w:val="28"/>
          <w:lang w:eastAsia="en-GB"/>
        </w:rPr>
      </w:pPr>
    </w:p>
    <w:tbl>
      <w:tblPr>
        <w:tblStyle w:val="TableGrid"/>
        <w:tblW w:w="0" w:type="auto"/>
        <w:tblLook w:val="04A0" w:firstRow="1" w:lastRow="0" w:firstColumn="1" w:lastColumn="0" w:noHBand="0" w:noVBand="1"/>
      </w:tblPr>
      <w:tblGrid>
        <w:gridCol w:w="7626"/>
        <w:gridCol w:w="7626"/>
      </w:tblGrid>
      <w:tr w:rsidR="00050C72" w14:paraId="481ECA00" w14:textId="77777777" w:rsidTr="00050C72">
        <w:trPr>
          <w:trHeight w:val="718"/>
        </w:trPr>
        <w:tc>
          <w:tcPr>
            <w:tcW w:w="15252" w:type="dxa"/>
            <w:gridSpan w:val="2"/>
            <w:shd w:val="clear" w:color="auto" w:fill="ED1313"/>
          </w:tcPr>
          <w:p w14:paraId="39E95997" w14:textId="77777777" w:rsidR="00050C72" w:rsidRPr="00050C72" w:rsidRDefault="00050C72" w:rsidP="00050C72">
            <w:pPr>
              <w:rPr>
                <w:b/>
                <w:color w:val="000000" w:themeColor="text1"/>
                <w:sz w:val="28"/>
                <w:szCs w:val="28"/>
              </w:rPr>
            </w:pPr>
            <w:r w:rsidRPr="00050C72">
              <w:rPr>
                <w:b/>
                <w:color w:val="000000" w:themeColor="text1"/>
                <w:sz w:val="28"/>
                <w:szCs w:val="28"/>
              </w:rPr>
              <w:t>Review and Reflection</w:t>
            </w:r>
          </w:p>
        </w:tc>
      </w:tr>
      <w:tr w:rsidR="00050C72" w14:paraId="58ED8E97" w14:textId="77777777" w:rsidTr="00FE6705">
        <w:trPr>
          <w:trHeight w:val="2183"/>
        </w:trPr>
        <w:tc>
          <w:tcPr>
            <w:tcW w:w="15252" w:type="dxa"/>
            <w:gridSpan w:val="2"/>
            <w:shd w:val="clear" w:color="auto" w:fill="FFDDDD"/>
          </w:tcPr>
          <w:p w14:paraId="60383B2A" w14:textId="77777777" w:rsidR="00050C72" w:rsidRDefault="00050C72" w:rsidP="00050C72">
            <w:pPr>
              <w:rPr>
                <w:sz w:val="24"/>
                <w:szCs w:val="24"/>
              </w:rPr>
            </w:pPr>
            <w:r w:rsidRPr="00050C72">
              <w:rPr>
                <w:sz w:val="24"/>
                <w:szCs w:val="24"/>
              </w:rPr>
              <w:t>St Chad’s Catholic Primary School</w:t>
            </w:r>
          </w:p>
          <w:p w14:paraId="684299F0" w14:textId="6E56C9F6" w:rsidR="00050C72" w:rsidRDefault="00050C72" w:rsidP="00050C72">
            <w:pPr>
              <w:rPr>
                <w:sz w:val="24"/>
                <w:szCs w:val="24"/>
              </w:rPr>
            </w:pPr>
            <w:r>
              <w:rPr>
                <w:sz w:val="24"/>
                <w:szCs w:val="24"/>
              </w:rPr>
              <w:t xml:space="preserve">Current number </w:t>
            </w:r>
            <w:r w:rsidR="004845A5">
              <w:rPr>
                <w:sz w:val="24"/>
                <w:szCs w:val="24"/>
              </w:rPr>
              <w:t xml:space="preserve">on role (Nursery to Year 6): </w:t>
            </w:r>
            <w:r w:rsidR="007F1FFB">
              <w:rPr>
                <w:sz w:val="24"/>
                <w:szCs w:val="24"/>
              </w:rPr>
              <w:t>298</w:t>
            </w:r>
          </w:p>
          <w:p w14:paraId="5E188AAA" w14:textId="2DE8612A" w:rsidR="00050C72" w:rsidRDefault="00937236" w:rsidP="00050C72">
            <w:pPr>
              <w:rPr>
                <w:sz w:val="24"/>
                <w:szCs w:val="24"/>
              </w:rPr>
            </w:pPr>
            <w:r>
              <w:rPr>
                <w:sz w:val="24"/>
                <w:szCs w:val="24"/>
              </w:rPr>
              <w:t>Current number on role (</w:t>
            </w:r>
            <w:r w:rsidR="004845A5">
              <w:rPr>
                <w:sz w:val="24"/>
                <w:szCs w:val="24"/>
              </w:rPr>
              <w:t xml:space="preserve"> Yr1 to Year 6): </w:t>
            </w:r>
          </w:p>
          <w:p w14:paraId="6E8C8CF9" w14:textId="06E0680A" w:rsidR="00050C72" w:rsidRDefault="004845A5" w:rsidP="00050C72">
            <w:pPr>
              <w:rPr>
                <w:sz w:val="24"/>
                <w:szCs w:val="24"/>
              </w:rPr>
            </w:pPr>
            <w:r>
              <w:rPr>
                <w:sz w:val="24"/>
                <w:szCs w:val="24"/>
              </w:rPr>
              <w:t xml:space="preserve">Number of boys: </w:t>
            </w:r>
            <w:r w:rsidR="007F1FFB">
              <w:rPr>
                <w:sz w:val="24"/>
                <w:szCs w:val="24"/>
              </w:rPr>
              <w:t>156</w:t>
            </w:r>
          </w:p>
          <w:p w14:paraId="210917E8" w14:textId="50E84AC9" w:rsidR="00050C72" w:rsidRDefault="004845A5" w:rsidP="00050C72">
            <w:pPr>
              <w:rPr>
                <w:sz w:val="24"/>
                <w:szCs w:val="24"/>
              </w:rPr>
            </w:pPr>
            <w:r>
              <w:rPr>
                <w:sz w:val="24"/>
                <w:szCs w:val="24"/>
              </w:rPr>
              <w:t>Number of girls: 1</w:t>
            </w:r>
            <w:r w:rsidR="007F1FFB">
              <w:rPr>
                <w:sz w:val="24"/>
                <w:szCs w:val="24"/>
              </w:rPr>
              <w:t>42</w:t>
            </w:r>
          </w:p>
          <w:p w14:paraId="74E6E509" w14:textId="480F3A81" w:rsidR="00050C72" w:rsidRPr="00050C72" w:rsidRDefault="00050C72" w:rsidP="00937236">
            <w:pPr>
              <w:rPr>
                <w:sz w:val="24"/>
                <w:szCs w:val="24"/>
              </w:rPr>
            </w:pPr>
            <w:r>
              <w:rPr>
                <w:sz w:val="24"/>
                <w:szCs w:val="24"/>
              </w:rPr>
              <w:t>Funding Received: £</w:t>
            </w:r>
            <w:r w:rsidR="007F1FFB">
              <w:rPr>
                <w:sz w:val="24"/>
                <w:szCs w:val="24"/>
              </w:rPr>
              <w:t>18,620.00</w:t>
            </w:r>
          </w:p>
        </w:tc>
      </w:tr>
      <w:tr w:rsidR="00050C72" w14:paraId="06AC86E7" w14:textId="77777777" w:rsidTr="00FE6705">
        <w:trPr>
          <w:trHeight w:val="1542"/>
        </w:trPr>
        <w:tc>
          <w:tcPr>
            <w:tcW w:w="15252" w:type="dxa"/>
            <w:gridSpan w:val="2"/>
            <w:shd w:val="clear" w:color="auto" w:fill="FFC5C5"/>
          </w:tcPr>
          <w:p w14:paraId="2C842EAB" w14:textId="77777777" w:rsidR="004345AE" w:rsidRDefault="004345AE" w:rsidP="004345AE">
            <w:pPr>
              <w:rPr>
                <w:sz w:val="24"/>
                <w:szCs w:val="24"/>
              </w:rPr>
            </w:pPr>
            <w:r w:rsidRPr="004345AE">
              <w:rPr>
                <w:sz w:val="24"/>
                <w:szCs w:val="24"/>
              </w:rPr>
              <w:t xml:space="preserve">Background: </w:t>
            </w:r>
          </w:p>
          <w:p w14:paraId="65FF1A9B" w14:textId="77777777" w:rsidR="00050C72" w:rsidRPr="004345AE" w:rsidRDefault="004345AE" w:rsidP="004345AE">
            <w:pPr>
              <w:rPr>
                <w:sz w:val="24"/>
                <w:szCs w:val="24"/>
              </w:rPr>
            </w:pPr>
            <w:r w:rsidRPr="004345AE">
              <w:rPr>
                <w:sz w:val="24"/>
                <w:szCs w:val="24"/>
              </w:rPr>
              <w:t>In April 2013, the Government announced new funding of £150 million for Physical Education (PE) and sport. This funding should be used to improve the quality and breadth of PE and Sport provision. This funding is ring fenced to be used for sport specific areas to make an impact in Physical Education and Sport in schools. Schools are free to determine how best to use this funding to improve the quality and breadth of PE and Sport provision, including increasing participation in PE and Sport so that all pupils develop healthy lifestyles and reach the performance levels they are capable of.</w:t>
            </w:r>
          </w:p>
        </w:tc>
      </w:tr>
      <w:tr w:rsidR="00050C72" w14:paraId="18C0B08C" w14:textId="77777777" w:rsidTr="00FE6705">
        <w:trPr>
          <w:trHeight w:val="3691"/>
        </w:trPr>
        <w:tc>
          <w:tcPr>
            <w:tcW w:w="15252" w:type="dxa"/>
            <w:gridSpan w:val="2"/>
            <w:shd w:val="clear" w:color="auto" w:fill="FFC5C5"/>
          </w:tcPr>
          <w:p w14:paraId="23BFF02F" w14:textId="77777777" w:rsidR="004345AE" w:rsidRDefault="004345AE" w:rsidP="004345AE">
            <w:pPr>
              <w:rPr>
                <w:sz w:val="24"/>
                <w:szCs w:val="24"/>
              </w:rPr>
            </w:pPr>
            <w:r w:rsidRPr="004345AE">
              <w:rPr>
                <w:sz w:val="24"/>
                <w:szCs w:val="24"/>
              </w:rPr>
              <w:t xml:space="preserve">The revised vision for primary PE and Sport Premium is: </w:t>
            </w:r>
          </w:p>
          <w:p w14:paraId="156E119F" w14:textId="77777777" w:rsidR="004345AE" w:rsidRDefault="004345AE" w:rsidP="004345AE">
            <w:pPr>
              <w:rPr>
                <w:sz w:val="24"/>
                <w:szCs w:val="24"/>
              </w:rPr>
            </w:pPr>
            <w:r w:rsidRPr="004345AE">
              <w:rPr>
                <w:sz w:val="24"/>
                <w:szCs w:val="24"/>
              </w:rPr>
              <w:t>All pupils leaving primary school physically literate and with the knowledge, skills and motivation necessary to equip them for a healthy lifestyle and lifelong participation in physical activity and sport.</w:t>
            </w:r>
          </w:p>
          <w:p w14:paraId="3AA6AC5F" w14:textId="77777777" w:rsidR="004345AE" w:rsidRDefault="004345AE" w:rsidP="004345AE">
            <w:pPr>
              <w:rPr>
                <w:sz w:val="24"/>
                <w:szCs w:val="24"/>
              </w:rPr>
            </w:pPr>
          </w:p>
          <w:p w14:paraId="272F876A" w14:textId="77777777" w:rsidR="004345AE" w:rsidRDefault="004345AE" w:rsidP="004345AE">
            <w:pPr>
              <w:rPr>
                <w:sz w:val="24"/>
                <w:szCs w:val="24"/>
              </w:rPr>
            </w:pPr>
            <w:r w:rsidRPr="004345AE">
              <w:rPr>
                <w:sz w:val="24"/>
                <w:szCs w:val="24"/>
              </w:rPr>
              <w:t xml:space="preserve">OBJECTIVE: To achieve self-sustaining improvement in the quality of PE and sport in primary schools. </w:t>
            </w:r>
          </w:p>
          <w:p w14:paraId="656AAB3F" w14:textId="77777777" w:rsidR="00C420DA" w:rsidRDefault="004345AE" w:rsidP="00C420DA">
            <w:pPr>
              <w:rPr>
                <w:sz w:val="24"/>
                <w:szCs w:val="24"/>
              </w:rPr>
            </w:pPr>
            <w:r w:rsidRPr="004345AE">
              <w:rPr>
                <w:sz w:val="24"/>
                <w:szCs w:val="24"/>
              </w:rPr>
              <w:t xml:space="preserve">We would expect indicators </w:t>
            </w:r>
            <w:r w:rsidR="00C420DA">
              <w:rPr>
                <w:sz w:val="24"/>
                <w:szCs w:val="24"/>
              </w:rPr>
              <w:t>of such improvement to include:</w:t>
            </w:r>
          </w:p>
          <w:p w14:paraId="48388380" w14:textId="77777777" w:rsidR="00C420DA" w:rsidRPr="00C420DA" w:rsidRDefault="00C420DA" w:rsidP="00C420DA">
            <w:pPr>
              <w:numPr>
                <w:ilvl w:val="0"/>
                <w:numId w:val="1"/>
              </w:numPr>
              <w:spacing w:after="160"/>
              <w:contextualSpacing/>
              <w:rPr>
                <w:sz w:val="24"/>
                <w:szCs w:val="24"/>
              </w:rPr>
            </w:pPr>
            <w:r w:rsidRPr="00C420DA">
              <w:rPr>
                <w:sz w:val="24"/>
                <w:szCs w:val="24"/>
              </w:rPr>
              <w:t>Increasing participation in PE and Sport so that all pupils develop healthy lifestyles and reach the perform</w:t>
            </w:r>
            <w:r>
              <w:rPr>
                <w:sz w:val="24"/>
                <w:szCs w:val="24"/>
              </w:rPr>
              <w:t>ance levels they are capable of</w:t>
            </w:r>
          </w:p>
          <w:p w14:paraId="3B19A9C1" w14:textId="77777777" w:rsidR="004345AE" w:rsidRPr="00C420DA" w:rsidRDefault="004345AE" w:rsidP="00C420DA">
            <w:pPr>
              <w:pStyle w:val="ListParagraph"/>
              <w:numPr>
                <w:ilvl w:val="0"/>
                <w:numId w:val="1"/>
              </w:numPr>
              <w:rPr>
                <w:sz w:val="24"/>
                <w:szCs w:val="24"/>
              </w:rPr>
            </w:pPr>
            <w:r w:rsidRPr="00C420DA">
              <w:rPr>
                <w:sz w:val="24"/>
                <w:szCs w:val="24"/>
              </w:rPr>
              <w:t>To build up expertise and to develop confidence in the teaching of PE.</w:t>
            </w:r>
          </w:p>
          <w:p w14:paraId="62922C4D" w14:textId="77777777" w:rsidR="004345AE" w:rsidRPr="004345AE" w:rsidRDefault="004345AE" w:rsidP="00C420DA">
            <w:pPr>
              <w:pStyle w:val="ListParagraph"/>
              <w:numPr>
                <w:ilvl w:val="0"/>
                <w:numId w:val="1"/>
              </w:numPr>
              <w:rPr>
                <w:sz w:val="24"/>
                <w:szCs w:val="24"/>
              </w:rPr>
            </w:pPr>
            <w:r w:rsidRPr="004345AE">
              <w:rPr>
                <w:sz w:val="24"/>
                <w:szCs w:val="24"/>
              </w:rPr>
              <w:t>To introduce a diverse range of sporting activities</w:t>
            </w:r>
          </w:p>
          <w:p w14:paraId="1CBA61FD" w14:textId="77777777" w:rsidR="004345AE" w:rsidRDefault="00F50328" w:rsidP="00C420DA">
            <w:pPr>
              <w:pStyle w:val="ListParagraph"/>
              <w:numPr>
                <w:ilvl w:val="0"/>
                <w:numId w:val="1"/>
              </w:numPr>
              <w:rPr>
                <w:sz w:val="24"/>
                <w:szCs w:val="24"/>
              </w:rPr>
            </w:pPr>
            <w:r>
              <w:rPr>
                <w:sz w:val="24"/>
                <w:szCs w:val="24"/>
              </w:rPr>
              <w:t>To increase the number of children able to confidently swim 25m</w:t>
            </w:r>
          </w:p>
          <w:p w14:paraId="354DDC7C" w14:textId="77777777" w:rsidR="00C7777C" w:rsidRDefault="00C7777C" w:rsidP="00C420DA">
            <w:pPr>
              <w:pStyle w:val="ListParagraph"/>
              <w:numPr>
                <w:ilvl w:val="0"/>
                <w:numId w:val="1"/>
              </w:numPr>
              <w:rPr>
                <w:sz w:val="24"/>
                <w:szCs w:val="24"/>
              </w:rPr>
            </w:pPr>
            <w:r>
              <w:rPr>
                <w:sz w:val="24"/>
                <w:szCs w:val="24"/>
              </w:rPr>
              <w:t>The profile of P.E and sport being raised across the school as a tool for whole school improvement</w:t>
            </w:r>
          </w:p>
          <w:p w14:paraId="07105605" w14:textId="77777777" w:rsidR="00EB67B9" w:rsidRPr="00EB67B9" w:rsidRDefault="00EB67B9" w:rsidP="00EB67B9">
            <w:pPr>
              <w:rPr>
                <w:sz w:val="24"/>
                <w:szCs w:val="24"/>
              </w:rPr>
            </w:pPr>
          </w:p>
        </w:tc>
      </w:tr>
      <w:tr w:rsidR="00F50328" w14:paraId="60492809" w14:textId="77777777" w:rsidTr="00C7777C">
        <w:trPr>
          <w:trHeight w:val="416"/>
        </w:trPr>
        <w:tc>
          <w:tcPr>
            <w:tcW w:w="7626" w:type="dxa"/>
            <w:shd w:val="clear" w:color="auto" w:fill="FFCCCC"/>
          </w:tcPr>
          <w:p w14:paraId="33419D36" w14:textId="77777777" w:rsidR="00F50328" w:rsidRPr="004345AE" w:rsidRDefault="00F50328" w:rsidP="004345AE">
            <w:pPr>
              <w:rPr>
                <w:sz w:val="24"/>
                <w:szCs w:val="24"/>
              </w:rPr>
            </w:pPr>
            <w:r>
              <w:rPr>
                <w:sz w:val="24"/>
                <w:szCs w:val="24"/>
              </w:rPr>
              <w:lastRenderedPageBreak/>
              <w:t>Key achievements to date:</w:t>
            </w:r>
          </w:p>
        </w:tc>
        <w:tc>
          <w:tcPr>
            <w:tcW w:w="7626" w:type="dxa"/>
            <w:shd w:val="clear" w:color="auto" w:fill="FFCCCC"/>
          </w:tcPr>
          <w:p w14:paraId="7738FCDA" w14:textId="77777777" w:rsidR="00F50328" w:rsidRPr="004345AE" w:rsidRDefault="00F50328" w:rsidP="004345AE">
            <w:pPr>
              <w:rPr>
                <w:sz w:val="24"/>
                <w:szCs w:val="24"/>
              </w:rPr>
            </w:pPr>
            <w:r>
              <w:rPr>
                <w:sz w:val="24"/>
                <w:szCs w:val="24"/>
              </w:rPr>
              <w:t>Areas for further improvement and baseline evidence of need:</w:t>
            </w:r>
          </w:p>
        </w:tc>
      </w:tr>
      <w:tr w:rsidR="00F50328" w14:paraId="6CCAA921" w14:textId="77777777" w:rsidTr="00FE6705">
        <w:trPr>
          <w:trHeight w:val="557"/>
        </w:trPr>
        <w:tc>
          <w:tcPr>
            <w:tcW w:w="7626" w:type="dxa"/>
            <w:shd w:val="clear" w:color="auto" w:fill="FFDDDD"/>
          </w:tcPr>
          <w:p w14:paraId="7191D063" w14:textId="77777777" w:rsidR="00F50328" w:rsidRPr="00F50328" w:rsidRDefault="00F50328" w:rsidP="00F50328">
            <w:pPr>
              <w:rPr>
                <w:sz w:val="24"/>
                <w:szCs w:val="24"/>
              </w:rPr>
            </w:pPr>
            <w:r w:rsidRPr="00F50328">
              <w:rPr>
                <w:sz w:val="24"/>
                <w:szCs w:val="24"/>
              </w:rPr>
              <w:t xml:space="preserve">Active </w:t>
            </w:r>
            <w:r>
              <w:rPr>
                <w:sz w:val="24"/>
                <w:szCs w:val="24"/>
              </w:rPr>
              <w:t>football, netball, rugby</w:t>
            </w:r>
            <w:r w:rsidRPr="00F50328">
              <w:rPr>
                <w:sz w:val="24"/>
                <w:szCs w:val="24"/>
              </w:rPr>
              <w:t>, cross</w:t>
            </w:r>
            <w:r w:rsidR="00302719">
              <w:rPr>
                <w:sz w:val="24"/>
                <w:szCs w:val="24"/>
              </w:rPr>
              <w:t xml:space="preserve">-country, </w:t>
            </w:r>
            <w:r w:rsidR="004845A5">
              <w:rPr>
                <w:sz w:val="24"/>
                <w:szCs w:val="24"/>
              </w:rPr>
              <w:t>K</w:t>
            </w:r>
            <w:r>
              <w:rPr>
                <w:sz w:val="24"/>
                <w:szCs w:val="24"/>
              </w:rPr>
              <w:t>wik cricket</w:t>
            </w:r>
            <w:r w:rsidR="00C7777C">
              <w:rPr>
                <w:sz w:val="24"/>
                <w:szCs w:val="24"/>
              </w:rPr>
              <w:t xml:space="preserve">, </w:t>
            </w:r>
            <w:r w:rsidRPr="00F50328">
              <w:rPr>
                <w:sz w:val="24"/>
                <w:szCs w:val="24"/>
              </w:rPr>
              <w:t>athletics and swimming teams</w:t>
            </w:r>
          </w:p>
          <w:p w14:paraId="01F44E1F" w14:textId="0DBA75E6" w:rsidR="00F67682" w:rsidRDefault="00F50328" w:rsidP="00F50328">
            <w:pPr>
              <w:rPr>
                <w:sz w:val="24"/>
                <w:szCs w:val="24"/>
              </w:rPr>
            </w:pPr>
            <w:r w:rsidRPr="00F50328">
              <w:rPr>
                <w:sz w:val="24"/>
                <w:szCs w:val="24"/>
              </w:rPr>
              <w:t>A wide range of after school sports</w:t>
            </w:r>
            <w:r>
              <w:rPr>
                <w:sz w:val="24"/>
                <w:szCs w:val="24"/>
              </w:rPr>
              <w:t xml:space="preserve"> clubs available including:</w:t>
            </w:r>
            <w:r w:rsidR="00F67682">
              <w:rPr>
                <w:sz w:val="24"/>
                <w:szCs w:val="24"/>
              </w:rPr>
              <w:t xml:space="preserve"> </w:t>
            </w:r>
            <w:r w:rsidRPr="00F50328">
              <w:rPr>
                <w:sz w:val="24"/>
                <w:szCs w:val="24"/>
              </w:rPr>
              <w:t xml:space="preserve">football, </w:t>
            </w:r>
            <w:r>
              <w:rPr>
                <w:sz w:val="24"/>
                <w:szCs w:val="24"/>
              </w:rPr>
              <w:t xml:space="preserve">basketball, </w:t>
            </w:r>
            <w:proofErr w:type="spellStart"/>
            <w:r>
              <w:rPr>
                <w:sz w:val="24"/>
                <w:szCs w:val="24"/>
              </w:rPr>
              <w:t>multisports</w:t>
            </w:r>
            <w:proofErr w:type="spellEnd"/>
            <w:r>
              <w:rPr>
                <w:sz w:val="24"/>
                <w:szCs w:val="24"/>
              </w:rPr>
              <w:t xml:space="preserve">, </w:t>
            </w:r>
            <w:r w:rsidRPr="00F50328">
              <w:rPr>
                <w:sz w:val="24"/>
                <w:szCs w:val="24"/>
              </w:rPr>
              <w:t xml:space="preserve">netball, </w:t>
            </w:r>
            <w:r w:rsidR="00CE2A86">
              <w:rPr>
                <w:sz w:val="24"/>
                <w:szCs w:val="24"/>
              </w:rPr>
              <w:t>swimming</w:t>
            </w:r>
            <w:r w:rsidR="001E6DF7">
              <w:rPr>
                <w:sz w:val="24"/>
                <w:szCs w:val="24"/>
              </w:rPr>
              <w:t>,</w:t>
            </w:r>
            <w:r w:rsidRPr="00F50328">
              <w:rPr>
                <w:sz w:val="24"/>
                <w:szCs w:val="24"/>
              </w:rPr>
              <w:t xml:space="preserve"> athletics</w:t>
            </w:r>
            <w:r w:rsidR="001E6DF7">
              <w:rPr>
                <w:sz w:val="24"/>
                <w:szCs w:val="24"/>
              </w:rPr>
              <w:t xml:space="preserve"> and cross country </w:t>
            </w:r>
          </w:p>
          <w:p w14:paraId="14659AF6" w14:textId="77777777" w:rsidR="00F50328" w:rsidRDefault="00C7777C" w:rsidP="00F50328">
            <w:pPr>
              <w:rPr>
                <w:sz w:val="24"/>
                <w:szCs w:val="24"/>
              </w:rPr>
            </w:pPr>
            <w:r>
              <w:rPr>
                <w:sz w:val="24"/>
                <w:szCs w:val="24"/>
              </w:rPr>
              <w:t xml:space="preserve">Premier </w:t>
            </w:r>
            <w:r w:rsidR="00F50328">
              <w:rPr>
                <w:sz w:val="24"/>
                <w:szCs w:val="24"/>
              </w:rPr>
              <w:t>Primary Stars Project</w:t>
            </w:r>
          </w:p>
          <w:p w14:paraId="18F67C7B" w14:textId="77777777" w:rsidR="00F50328" w:rsidRDefault="00F50328" w:rsidP="00F50328">
            <w:pPr>
              <w:rPr>
                <w:sz w:val="24"/>
                <w:szCs w:val="24"/>
              </w:rPr>
            </w:pPr>
            <w:r>
              <w:rPr>
                <w:sz w:val="24"/>
                <w:szCs w:val="24"/>
              </w:rPr>
              <w:t>Participation in the Catholic Sports Competitions</w:t>
            </w:r>
          </w:p>
          <w:p w14:paraId="43122C23" w14:textId="45499E9E" w:rsidR="009078D3" w:rsidRDefault="009078D3" w:rsidP="009078D3">
            <w:pPr>
              <w:rPr>
                <w:sz w:val="24"/>
                <w:szCs w:val="24"/>
              </w:rPr>
            </w:pPr>
            <w:r>
              <w:rPr>
                <w:sz w:val="24"/>
                <w:szCs w:val="24"/>
              </w:rPr>
              <w:t>Participation in the Umbrella Trust Sports Competitions</w:t>
            </w:r>
          </w:p>
          <w:p w14:paraId="3456F7BA" w14:textId="76F9BF42" w:rsidR="001E6DF7" w:rsidRDefault="001E6DF7" w:rsidP="009078D3">
            <w:pPr>
              <w:rPr>
                <w:sz w:val="24"/>
                <w:szCs w:val="24"/>
              </w:rPr>
            </w:pPr>
            <w:r>
              <w:rPr>
                <w:sz w:val="24"/>
                <w:szCs w:val="24"/>
              </w:rPr>
              <w:t xml:space="preserve">Participation in events with Croydon </w:t>
            </w:r>
            <w:proofErr w:type="spellStart"/>
            <w:r>
              <w:rPr>
                <w:sz w:val="24"/>
                <w:szCs w:val="24"/>
              </w:rPr>
              <w:t>Scools</w:t>
            </w:r>
            <w:proofErr w:type="spellEnd"/>
            <w:r>
              <w:rPr>
                <w:sz w:val="24"/>
                <w:szCs w:val="24"/>
              </w:rPr>
              <w:t xml:space="preserve"> Partnership</w:t>
            </w:r>
          </w:p>
          <w:p w14:paraId="2B34100F" w14:textId="77777777" w:rsidR="00EB67B9" w:rsidRDefault="00EB67B9" w:rsidP="00F50328">
            <w:pPr>
              <w:rPr>
                <w:sz w:val="24"/>
                <w:szCs w:val="24"/>
              </w:rPr>
            </w:pPr>
            <w:r>
              <w:rPr>
                <w:sz w:val="24"/>
                <w:szCs w:val="24"/>
              </w:rPr>
              <w:t>Partnership with Palace For Life</w:t>
            </w:r>
          </w:p>
          <w:p w14:paraId="0758E505" w14:textId="77777777" w:rsidR="00302719" w:rsidRDefault="008F5E83" w:rsidP="009078D3">
            <w:r>
              <w:rPr>
                <w:sz w:val="24"/>
                <w:szCs w:val="24"/>
              </w:rPr>
              <w:t>Daily Mile</w:t>
            </w:r>
            <w:r w:rsidR="00302719">
              <w:t xml:space="preserve"> </w:t>
            </w:r>
          </w:p>
          <w:p w14:paraId="7856B4EC" w14:textId="77777777" w:rsidR="00302719" w:rsidRPr="00B14473" w:rsidRDefault="00302719" w:rsidP="00302719">
            <w:pPr>
              <w:rPr>
                <w:sz w:val="24"/>
              </w:rPr>
            </w:pPr>
            <w:r w:rsidRPr="00B14473">
              <w:rPr>
                <w:sz w:val="24"/>
              </w:rPr>
              <w:t>CPD opportunities for staff</w:t>
            </w:r>
            <w:r w:rsidR="00B14473">
              <w:rPr>
                <w:sz w:val="24"/>
              </w:rPr>
              <w:t xml:space="preserve"> – through Palace for Life</w:t>
            </w:r>
          </w:p>
          <w:p w14:paraId="3167C635" w14:textId="77777777" w:rsidR="00302719" w:rsidRPr="00B14473" w:rsidRDefault="00302719" w:rsidP="00302719">
            <w:pPr>
              <w:rPr>
                <w:sz w:val="24"/>
              </w:rPr>
            </w:pPr>
            <w:r w:rsidRPr="00B14473">
              <w:rPr>
                <w:sz w:val="24"/>
              </w:rPr>
              <w:t xml:space="preserve">Dedicated SEND games/coordination skills sessions </w:t>
            </w:r>
          </w:p>
          <w:p w14:paraId="752BBE7C" w14:textId="77777777" w:rsidR="00302719" w:rsidRPr="00B14473" w:rsidRDefault="00302719" w:rsidP="00302719">
            <w:pPr>
              <w:rPr>
                <w:sz w:val="24"/>
              </w:rPr>
            </w:pPr>
            <w:r w:rsidRPr="00B14473">
              <w:rPr>
                <w:sz w:val="24"/>
              </w:rPr>
              <w:t xml:space="preserve">All SEND pupils participating in lessons. </w:t>
            </w:r>
          </w:p>
          <w:p w14:paraId="2A379615" w14:textId="77777777" w:rsidR="00302719" w:rsidRPr="00B14473" w:rsidRDefault="00302719" w:rsidP="00302719">
            <w:pPr>
              <w:rPr>
                <w:sz w:val="24"/>
              </w:rPr>
            </w:pPr>
            <w:r w:rsidRPr="00B14473">
              <w:rPr>
                <w:sz w:val="24"/>
              </w:rPr>
              <w:t>During lockdown, when learning was online, each year group had directed websites for the children to go to for physical activity challenges –</w:t>
            </w:r>
            <w:r w:rsidR="00363E4E">
              <w:rPr>
                <w:sz w:val="24"/>
              </w:rPr>
              <w:t xml:space="preserve"> CSS</w:t>
            </w:r>
            <w:r w:rsidR="00B14473" w:rsidRPr="00B14473">
              <w:rPr>
                <w:sz w:val="24"/>
              </w:rPr>
              <w:t>P</w:t>
            </w:r>
            <w:r w:rsidRPr="00B14473">
              <w:rPr>
                <w:sz w:val="24"/>
              </w:rPr>
              <w:t xml:space="preserve"> &amp; Joe Wicks.</w:t>
            </w:r>
          </w:p>
          <w:p w14:paraId="318560FF" w14:textId="77777777" w:rsidR="00F50328" w:rsidRDefault="00B14473" w:rsidP="00302719">
            <w:pPr>
              <w:rPr>
                <w:sz w:val="24"/>
              </w:rPr>
            </w:pPr>
            <w:r w:rsidRPr="00B14473">
              <w:rPr>
                <w:sz w:val="24"/>
              </w:rPr>
              <w:t>Surrey Cricket coaching</w:t>
            </w:r>
          </w:p>
          <w:p w14:paraId="64E6E768" w14:textId="77777777" w:rsidR="00B14473" w:rsidRDefault="00B14473" w:rsidP="00302719">
            <w:pPr>
              <w:rPr>
                <w:sz w:val="24"/>
              </w:rPr>
            </w:pPr>
            <w:r>
              <w:rPr>
                <w:sz w:val="24"/>
              </w:rPr>
              <w:t>Inter house Sports Day</w:t>
            </w:r>
          </w:p>
          <w:p w14:paraId="23B5B449" w14:textId="77777777" w:rsidR="004845A5" w:rsidRDefault="004845A5" w:rsidP="00302719">
            <w:pPr>
              <w:rPr>
                <w:sz w:val="24"/>
              </w:rPr>
            </w:pPr>
            <w:r>
              <w:rPr>
                <w:sz w:val="24"/>
              </w:rPr>
              <w:t xml:space="preserve">Sports for Schools – Fredrick </w:t>
            </w:r>
            <w:proofErr w:type="spellStart"/>
            <w:r>
              <w:rPr>
                <w:sz w:val="24"/>
              </w:rPr>
              <w:t>Afifa</w:t>
            </w:r>
            <w:proofErr w:type="spellEnd"/>
            <w:r>
              <w:rPr>
                <w:sz w:val="24"/>
              </w:rPr>
              <w:t xml:space="preserve"> visit</w:t>
            </w:r>
          </w:p>
          <w:p w14:paraId="273ADFF4" w14:textId="77777777" w:rsidR="001E6DF7" w:rsidRPr="009506FB" w:rsidRDefault="001E6DF7" w:rsidP="00302719">
            <w:pPr>
              <w:rPr>
                <w:sz w:val="24"/>
              </w:rPr>
            </w:pPr>
            <w:r w:rsidRPr="009506FB">
              <w:rPr>
                <w:sz w:val="24"/>
              </w:rPr>
              <w:t>Achieved 3</w:t>
            </w:r>
            <w:r w:rsidRPr="009506FB">
              <w:rPr>
                <w:sz w:val="24"/>
                <w:vertAlign w:val="superscript"/>
              </w:rPr>
              <w:t>rd</w:t>
            </w:r>
            <w:r w:rsidRPr="009506FB">
              <w:rPr>
                <w:sz w:val="24"/>
              </w:rPr>
              <w:t xml:space="preserve"> place in the most recent </w:t>
            </w:r>
            <w:proofErr w:type="spellStart"/>
            <w:r w:rsidRPr="009506FB">
              <w:rPr>
                <w:sz w:val="24"/>
              </w:rPr>
              <w:t>Panathlon</w:t>
            </w:r>
            <w:proofErr w:type="spellEnd"/>
            <w:r w:rsidRPr="009506FB">
              <w:rPr>
                <w:sz w:val="24"/>
              </w:rPr>
              <w:t xml:space="preserve"> event</w:t>
            </w:r>
          </w:p>
          <w:p w14:paraId="741767A4" w14:textId="77777777" w:rsidR="001E6DF7" w:rsidRPr="009506FB" w:rsidRDefault="001E6DF7" w:rsidP="00302719">
            <w:pPr>
              <w:rPr>
                <w:sz w:val="24"/>
              </w:rPr>
            </w:pPr>
            <w:r w:rsidRPr="009506FB">
              <w:rPr>
                <w:sz w:val="24"/>
              </w:rPr>
              <w:t>Platform cricket coaching for year 3 and 4 children with some selected to attend outside of school</w:t>
            </w:r>
          </w:p>
          <w:p w14:paraId="094879A5" w14:textId="5BE2A163" w:rsidR="00E31E00" w:rsidRDefault="00E31E00" w:rsidP="00302719">
            <w:pPr>
              <w:rPr>
                <w:sz w:val="24"/>
                <w:szCs w:val="24"/>
              </w:rPr>
            </w:pPr>
            <w:r w:rsidRPr="009506FB">
              <w:rPr>
                <w:sz w:val="24"/>
              </w:rPr>
              <w:t xml:space="preserve">Palace players promoting sport </w:t>
            </w:r>
            <w:r w:rsidR="00FA4407" w:rsidRPr="009506FB">
              <w:rPr>
                <w:sz w:val="24"/>
              </w:rPr>
              <w:t>during</w:t>
            </w:r>
            <w:r w:rsidRPr="009506FB">
              <w:rPr>
                <w:sz w:val="24"/>
              </w:rPr>
              <w:t xml:space="preserve"> BHM</w:t>
            </w:r>
          </w:p>
        </w:tc>
        <w:tc>
          <w:tcPr>
            <w:tcW w:w="7626" w:type="dxa"/>
            <w:shd w:val="clear" w:color="auto" w:fill="FFDDDD"/>
          </w:tcPr>
          <w:p w14:paraId="3C6F61E5" w14:textId="77777777" w:rsidR="00F67682" w:rsidRDefault="00F50328" w:rsidP="00F50328">
            <w:pPr>
              <w:rPr>
                <w:sz w:val="24"/>
                <w:szCs w:val="24"/>
              </w:rPr>
            </w:pPr>
            <w:r w:rsidRPr="00F50328">
              <w:rPr>
                <w:sz w:val="24"/>
                <w:szCs w:val="24"/>
              </w:rPr>
              <w:t>Teacher co</w:t>
            </w:r>
            <w:r w:rsidR="00F67682">
              <w:rPr>
                <w:sz w:val="24"/>
                <w:szCs w:val="24"/>
              </w:rPr>
              <w:t>nfidence in teaching gymnastics</w:t>
            </w:r>
            <w:r w:rsidR="00B14473">
              <w:rPr>
                <w:sz w:val="24"/>
                <w:szCs w:val="24"/>
              </w:rPr>
              <w:t xml:space="preserve"> &amp; d</w:t>
            </w:r>
            <w:r w:rsidR="008F5E83">
              <w:rPr>
                <w:sz w:val="24"/>
                <w:szCs w:val="24"/>
              </w:rPr>
              <w:t>ance</w:t>
            </w:r>
          </w:p>
          <w:p w14:paraId="180B5573" w14:textId="77777777" w:rsidR="00F50328" w:rsidRPr="00F50328" w:rsidRDefault="00F50328" w:rsidP="00F50328">
            <w:pPr>
              <w:rPr>
                <w:sz w:val="24"/>
                <w:szCs w:val="24"/>
              </w:rPr>
            </w:pPr>
            <w:r w:rsidRPr="00F50328">
              <w:rPr>
                <w:sz w:val="24"/>
                <w:szCs w:val="24"/>
              </w:rPr>
              <w:t>Increased participation in competitive sport</w:t>
            </w:r>
            <w:r w:rsidR="008F5E83">
              <w:rPr>
                <w:sz w:val="24"/>
                <w:szCs w:val="24"/>
              </w:rPr>
              <w:t xml:space="preserve"> at a high level</w:t>
            </w:r>
          </w:p>
          <w:p w14:paraId="05D9ECA8" w14:textId="77777777" w:rsidR="00F67682" w:rsidRDefault="00F50328" w:rsidP="00F50328">
            <w:pPr>
              <w:rPr>
                <w:sz w:val="24"/>
                <w:szCs w:val="24"/>
              </w:rPr>
            </w:pPr>
            <w:r w:rsidRPr="00F50328">
              <w:rPr>
                <w:sz w:val="24"/>
                <w:szCs w:val="24"/>
              </w:rPr>
              <w:t>Increased partic</w:t>
            </w:r>
            <w:r w:rsidR="00F67682">
              <w:rPr>
                <w:sz w:val="24"/>
                <w:szCs w:val="24"/>
              </w:rPr>
              <w:t>ipation of less active children</w:t>
            </w:r>
            <w:r w:rsidR="00B14473">
              <w:rPr>
                <w:sz w:val="24"/>
                <w:szCs w:val="24"/>
              </w:rPr>
              <w:t xml:space="preserve"> </w:t>
            </w:r>
          </w:p>
          <w:p w14:paraId="14588E46" w14:textId="77777777" w:rsidR="00F50328" w:rsidRPr="00F50328" w:rsidRDefault="00F50328" w:rsidP="00F50328">
            <w:pPr>
              <w:rPr>
                <w:sz w:val="24"/>
                <w:szCs w:val="24"/>
              </w:rPr>
            </w:pPr>
            <w:r w:rsidRPr="00F50328">
              <w:rPr>
                <w:sz w:val="24"/>
                <w:szCs w:val="24"/>
              </w:rPr>
              <w:t>Increased level of water safety</w:t>
            </w:r>
          </w:p>
          <w:p w14:paraId="2456D179" w14:textId="77777777" w:rsidR="00F50328" w:rsidRPr="00F50328" w:rsidRDefault="00F50328" w:rsidP="00F50328">
            <w:pPr>
              <w:rPr>
                <w:sz w:val="24"/>
                <w:szCs w:val="24"/>
              </w:rPr>
            </w:pPr>
            <w:r w:rsidRPr="00F50328">
              <w:rPr>
                <w:sz w:val="24"/>
                <w:szCs w:val="24"/>
              </w:rPr>
              <w:t>Increase % of children leaving Year 6 swimming 25m in a variety of</w:t>
            </w:r>
          </w:p>
          <w:p w14:paraId="31AED1B8" w14:textId="77777777" w:rsidR="00F50328" w:rsidRDefault="00EB67B9" w:rsidP="00F50328">
            <w:pPr>
              <w:rPr>
                <w:sz w:val="24"/>
                <w:szCs w:val="24"/>
              </w:rPr>
            </w:pPr>
            <w:r w:rsidRPr="00F50328">
              <w:rPr>
                <w:sz w:val="24"/>
                <w:szCs w:val="24"/>
              </w:rPr>
              <w:t>S</w:t>
            </w:r>
            <w:r w:rsidR="00F50328" w:rsidRPr="00F50328">
              <w:rPr>
                <w:sz w:val="24"/>
                <w:szCs w:val="24"/>
              </w:rPr>
              <w:t>trokes</w:t>
            </w:r>
          </w:p>
          <w:p w14:paraId="1AB0539E" w14:textId="77777777" w:rsidR="00EB67B9" w:rsidRDefault="008F5E83" w:rsidP="002D0444">
            <w:pPr>
              <w:rPr>
                <w:sz w:val="24"/>
                <w:szCs w:val="24"/>
              </w:rPr>
            </w:pPr>
            <w:r>
              <w:rPr>
                <w:sz w:val="24"/>
                <w:szCs w:val="24"/>
              </w:rPr>
              <w:t>Continue to develop links with sports groups – Croydon Harriers</w:t>
            </w:r>
          </w:p>
          <w:p w14:paraId="79848AB8" w14:textId="77777777" w:rsidR="008F5E83" w:rsidRPr="00EB67B9" w:rsidRDefault="008F5E83" w:rsidP="002D0444">
            <w:pPr>
              <w:rPr>
                <w:sz w:val="24"/>
                <w:szCs w:val="24"/>
              </w:rPr>
            </w:pPr>
            <w:r>
              <w:rPr>
                <w:sz w:val="24"/>
                <w:szCs w:val="24"/>
              </w:rPr>
              <w:t xml:space="preserve">                                                                                    South Croydon Swimming </w:t>
            </w:r>
          </w:p>
        </w:tc>
      </w:tr>
    </w:tbl>
    <w:p w14:paraId="35C75398" w14:textId="77777777" w:rsidR="00050C72" w:rsidRDefault="00050C72" w:rsidP="00050C72">
      <w:pPr>
        <w:jc w:val="center"/>
        <w:rPr>
          <w:sz w:val="28"/>
          <w:szCs w:val="28"/>
        </w:rPr>
      </w:pPr>
    </w:p>
    <w:tbl>
      <w:tblPr>
        <w:tblStyle w:val="TableGrid"/>
        <w:tblW w:w="0" w:type="auto"/>
        <w:tblLook w:val="04A0" w:firstRow="1" w:lastRow="0" w:firstColumn="1" w:lastColumn="0" w:noHBand="0" w:noVBand="1"/>
      </w:tblPr>
      <w:tblGrid>
        <w:gridCol w:w="12054"/>
        <w:gridCol w:w="3167"/>
      </w:tblGrid>
      <w:tr w:rsidR="00F50328" w14:paraId="188A97B8" w14:textId="77777777" w:rsidTr="00EB67B9">
        <w:trPr>
          <w:trHeight w:val="582"/>
        </w:trPr>
        <w:tc>
          <w:tcPr>
            <w:tcW w:w="12054" w:type="dxa"/>
            <w:shd w:val="clear" w:color="auto" w:fill="ED1313"/>
          </w:tcPr>
          <w:p w14:paraId="3ADECAC1" w14:textId="77777777" w:rsidR="00F50328" w:rsidRDefault="00EB67B9" w:rsidP="00EB67B9">
            <w:pPr>
              <w:rPr>
                <w:sz w:val="28"/>
                <w:szCs w:val="28"/>
              </w:rPr>
            </w:pPr>
            <w:r>
              <w:rPr>
                <w:sz w:val="28"/>
                <w:szCs w:val="28"/>
              </w:rPr>
              <w:t>Meeting national curriculum require</w:t>
            </w:r>
            <w:r w:rsidR="009078D3">
              <w:rPr>
                <w:sz w:val="28"/>
                <w:szCs w:val="28"/>
              </w:rPr>
              <w:t>ments for swimming and water sa</w:t>
            </w:r>
            <w:r>
              <w:rPr>
                <w:sz w:val="28"/>
                <w:szCs w:val="28"/>
              </w:rPr>
              <w:t>f</w:t>
            </w:r>
            <w:r w:rsidR="009078D3">
              <w:rPr>
                <w:sz w:val="28"/>
                <w:szCs w:val="28"/>
              </w:rPr>
              <w:t>e</w:t>
            </w:r>
            <w:r>
              <w:rPr>
                <w:sz w:val="28"/>
                <w:szCs w:val="28"/>
              </w:rPr>
              <w:t>ty</w:t>
            </w:r>
          </w:p>
        </w:tc>
        <w:tc>
          <w:tcPr>
            <w:tcW w:w="3167" w:type="dxa"/>
            <w:shd w:val="clear" w:color="auto" w:fill="ED1313"/>
          </w:tcPr>
          <w:p w14:paraId="10153478" w14:textId="77777777" w:rsidR="00F50328" w:rsidRDefault="00EB67B9" w:rsidP="00EB67B9">
            <w:pPr>
              <w:rPr>
                <w:sz w:val="28"/>
                <w:szCs w:val="28"/>
              </w:rPr>
            </w:pPr>
            <w:r>
              <w:rPr>
                <w:sz w:val="28"/>
                <w:szCs w:val="28"/>
              </w:rPr>
              <w:t>Percentage</w:t>
            </w:r>
          </w:p>
        </w:tc>
      </w:tr>
      <w:tr w:rsidR="00F50328" w:rsidRPr="00EB67B9" w14:paraId="20D6C746" w14:textId="77777777" w:rsidTr="00EB67B9">
        <w:trPr>
          <w:trHeight w:val="935"/>
        </w:trPr>
        <w:tc>
          <w:tcPr>
            <w:tcW w:w="12054" w:type="dxa"/>
          </w:tcPr>
          <w:p w14:paraId="17EB2332" w14:textId="77777777" w:rsidR="00EB67B9" w:rsidRPr="00EB67B9" w:rsidRDefault="00EB67B9" w:rsidP="00EB67B9">
            <w:pPr>
              <w:rPr>
                <w:sz w:val="24"/>
                <w:szCs w:val="24"/>
              </w:rPr>
            </w:pPr>
            <w:r w:rsidRPr="00EB67B9">
              <w:rPr>
                <w:sz w:val="24"/>
                <w:szCs w:val="24"/>
              </w:rPr>
              <w:t>What percentage of your Year 6 pupils could swim competently, confidently and proficiently over a distance</w:t>
            </w:r>
          </w:p>
          <w:p w14:paraId="32B1F53B" w14:textId="77777777" w:rsidR="00F50328" w:rsidRPr="00EB67B9" w:rsidRDefault="00EB67B9" w:rsidP="00EB67B9">
            <w:pPr>
              <w:rPr>
                <w:sz w:val="24"/>
                <w:szCs w:val="24"/>
              </w:rPr>
            </w:pPr>
            <w:r w:rsidRPr="00EB67B9">
              <w:rPr>
                <w:sz w:val="24"/>
                <w:szCs w:val="24"/>
              </w:rPr>
              <w:t>of at least 25 metres when they left your primary school at the end of last academic year?</w:t>
            </w:r>
          </w:p>
        </w:tc>
        <w:tc>
          <w:tcPr>
            <w:tcW w:w="3167" w:type="dxa"/>
          </w:tcPr>
          <w:p w14:paraId="70199785" w14:textId="05006461" w:rsidR="00F50328" w:rsidRPr="00EB67B9" w:rsidRDefault="00F50328" w:rsidP="00EB67B9">
            <w:pPr>
              <w:rPr>
                <w:sz w:val="24"/>
                <w:szCs w:val="24"/>
              </w:rPr>
            </w:pPr>
          </w:p>
        </w:tc>
      </w:tr>
      <w:tr w:rsidR="00F50328" w:rsidRPr="00EB67B9" w14:paraId="27C31702" w14:textId="77777777" w:rsidTr="00EB67B9">
        <w:trPr>
          <w:trHeight w:val="894"/>
        </w:trPr>
        <w:tc>
          <w:tcPr>
            <w:tcW w:w="12054" w:type="dxa"/>
          </w:tcPr>
          <w:p w14:paraId="6AA788F1" w14:textId="77777777" w:rsidR="00F50328" w:rsidRPr="00EB67B9" w:rsidRDefault="00EB67B9" w:rsidP="00EB67B9">
            <w:pPr>
              <w:rPr>
                <w:sz w:val="24"/>
                <w:szCs w:val="24"/>
              </w:rPr>
            </w:pPr>
            <w:r w:rsidRPr="00EB67B9">
              <w:rPr>
                <w:sz w:val="24"/>
                <w:szCs w:val="24"/>
              </w:rPr>
              <w:t>What percentage of your Year 6 pupils could use a range of strokes effectively [for example, front crawl, backstroke and breaststroke] when they left your primary school at the end of last academic</w:t>
            </w:r>
            <w:r>
              <w:rPr>
                <w:sz w:val="24"/>
                <w:szCs w:val="24"/>
              </w:rPr>
              <w:t xml:space="preserve"> year? </w:t>
            </w:r>
          </w:p>
        </w:tc>
        <w:tc>
          <w:tcPr>
            <w:tcW w:w="3167" w:type="dxa"/>
          </w:tcPr>
          <w:p w14:paraId="383D6E74" w14:textId="77777777" w:rsidR="00F50328" w:rsidRPr="00EB67B9" w:rsidRDefault="00F50328" w:rsidP="00EB67B9">
            <w:pPr>
              <w:rPr>
                <w:sz w:val="24"/>
                <w:szCs w:val="24"/>
              </w:rPr>
            </w:pPr>
          </w:p>
        </w:tc>
      </w:tr>
      <w:tr w:rsidR="00F50328" w:rsidRPr="00EB67B9" w14:paraId="6E998482" w14:textId="77777777" w:rsidTr="00EB67B9">
        <w:trPr>
          <w:trHeight w:val="935"/>
        </w:trPr>
        <w:tc>
          <w:tcPr>
            <w:tcW w:w="12054" w:type="dxa"/>
          </w:tcPr>
          <w:p w14:paraId="02566A6B" w14:textId="77777777" w:rsidR="00F50328" w:rsidRPr="00EB67B9" w:rsidRDefault="00EB67B9" w:rsidP="00EB67B9">
            <w:pPr>
              <w:rPr>
                <w:sz w:val="24"/>
                <w:szCs w:val="24"/>
              </w:rPr>
            </w:pPr>
            <w:r w:rsidRPr="00EB67B9">
              <w:rPr>
                <w:sz w:val="24"/>
                <w:szCs w:val="24"/>
              </w:rPr>
              <w:lastRenderedPageBreak/>
              <w:t>What percentage of your Year 6 pupils could perform safe self-rescue in different water-based situations when they left your primary school at the end of last academic year?</w:t>
            </w:r>
          </w:p>
        </w:tc>
        <w:tc>
          <w:tcPr>
            <w:tcW w:w="3167" w:type="dxa"/>
          </w:tcPr>
          <w:p w14:paraId="483D314F" w14:textId="77777777" w:rsidR="00F50328" w:rsidRPr="00EB67B9" w:rsidRDefault="00F50328" w:rsidP="00EB67B9">
            <w:pPr>
              <w:rPr>
                <w:sz w:val="24"/>
                <w:szCs w:val="24"/>
              </w:rPr>
            </w:pPr>
          </w:p>
        </w:tc>
      </w:tr>
      <w:tr w:rsidR="00F50328" w:rsidRPr="00EB67B9" w14:paraId="4B2E5E54" w14:textId="77777777" w:rsidTr="00EB67B9">
        <w:trPr>
          <w:trHeight w:val="894"/>
        </w:trPr>
        <w:tc>
          <w:tcPr>
            <w:tcW w:w="12054" w:type="dxa"/>
          </w:tcPr>
          <w:p w14:paraId="127D53C9" w14:textId="77777777" w:rsidR="00F50328" w:rsidRPr="00EB67B9" w:rsidRDefault="00EB67B9" w:rsidP="00EB67B9">
            <w:pPr>
              <w:rPr>
                <w:sz w:val="24"/>
                <w:szCs w:val="24"/>
              </w:rPr>
            </w:pPr>
            <w:r w:rsidRPr="00EB67B9">
              <w:rPr>
                <w:sz w:val="24"/>
                <w:szCs w:val="24"/>
              </w:rPr>
              <w:t>Schools can choose to use the Primary PE and Sport Premium to provide additional provision for swimming but this must be for activity over and above the national curriculum requirements. Have you used it in this way?</w:t>
            </w:r>
          </w:p>
        </w:tc>
        <w:tc>
          <w:tcPr>
            <w:tcW w:w="3167" w:type="dxa"/>
          </w:tcPr>
          <w:p w14:paraId="6D03F080" w14:textId="77777777" w:rsidR="00F50328" w:rsidRPr="00EB67B9" w:rsidRDefault="00F50328" w:rsidP="00EB67B9">
            <w:pPr>
              <w:rPr>
                <w:sz w:val="24"/>
                <w:szCs w:val="24"/>
              </w:rPr>
            </w:pPr>
          </w:p>
        </w:tc>
      </w:tr>
    </w:tbl>
    <w:p w14:paraId="4CE591DC" w14:textId="77777777" w:rsidR="00F50328" w:rsidRDefault="00F50328" w:rsidP="00EB67B9">
      <w:pPr>
        <w:rPr>
          <w:sz w:val="24"/>
          <w:szCs w:val="24"/>
        </w:rPr>
      </w:pPr>
    </w:p>
    <w:tbl>
      <w:tblPr>
        <w:tblStyle w:val="TableGrid"/>
        <w:tblW w:w="0" w:type="auto"/>
        <w:tblLook w:val="04A0" w:firstRow="1" w:lastRow="0" w:firstColumn="1" w:lastColumn="0" w:noHBand="0" w:noVBand="1"/>
      </w:tblPr>
      <w:tblGrid>
        <w:gridCol w:w="4957"/>
        <w:gridCol w:w="5244"/>
        <w:gridCol w:w="1418"/>
        <w:gridCol w:w="3613"/>
      </w:tblGrid>
      <w:tr w:rsidR="00EB67B9" w14:paraId="527CF7E2" w14:textId="77777777" w:rsidTr="00E97BE2">
        <w:trPr>
          <w:gridAfter w:val="2"/>
          <w:wAfter w:w="5031" w:type="dxa"/>
          <w:trHeight w:val="813"/>
        </w:trPr>
        <w:tc>
          <w:tcPr>
            <w:tcW w:w="10201" w:type="dxa"/>
            <w:gridSpan w:val="2"/>
            <w:shd w:val="clear" w:color="auto" w:fill="FF7C80"/>
          </w:tcPr>
          <w:p w14:paraId="1E197A7E" w14:textId="77777777" w:rsidR="00EB67B9" w:rsidRPr="009E62F3" w:rsidRDefault="009E62F3" w:rsidP="00EB67B9">
            <w:pPr>
              <w:rPr>
                <w:sz w:val="28"/>
                <w:szCs w:val="28"/>
              </w:rPr>
            </w:pPr>
            <w:r w:rsidRPr="009E62F3">
              <w:rPr>
                <w:sz w:val="28"/>
                <w:szCs w:val="28"/>
              </w:rPr>
              <w:t>Action Plan and Budget Tracking</w:t>
            </w:r>
          </w:p>
        </w:tc>
      </w:tr>
      <w:tr w:rsidR="00C420DA" w14:paraId="00D29DDE" w14:textId="77777777" w:rsidTr="00E97BE2">
        <w:trPr>
          <w:trHeight w:val="699"/>
        </w:trPr>
        <w:tc>
          <w:tcPr>
            <w:tcW w:w="11619" w:type="dxa"/>
            <w:gridSpan w:val="3"/>
            <w:shd w:val="clear" w:color="auto" w:fill="FFDDDD"/>
          </w:tcPr>
          <w:p w14:paraId="1F3E7737" w14:textId="052D2512" w:rsidR="00C420DA" w:rsidRPr="009E62F3" w:rsidRDefault="00C420DA" w:rsidP="009E62F3">
            <w:pPr>
              <w:rPr>
                <w:sz w:val="24"/>
                <w:szCs w:val="24"/>
              </w:rPr>
            </w:pPr>
            <w:r>
              <w:rPr>
                <w:sz w:val="24"/>
                <w:szCs w:val="24"/>
              </w:rPr>
              <w:t>Key Indictor 1:</w:t>
            </w:r>
            <w:r>
              <w:t xml:space="preserve"> </w:t>
            </w:r>
            <w:r w:rsidRPr="00C420DA">
              <w:rPr>
                <w:sz w:val="24"/>
                <w:szCs w:val="24"/>
              </w:rPr>
              <w:t>Increasing participation in PE and Sport so that all pupils develop healthy lifestyles and reach the performance levels they are capable of</w:t>
            </w:r>
            <w:r w:rsidR="001E6DF7">
              <w:rPr>
                <w:color w:val="0057A0"/>
                <w:sz w:val="24"/>
              </w:rPr>
              <w:t xml:space="preserve"> </w:t>
            </w:r>
            <w:r w:rsidR="001E6DF7" w:rsidRPr="001E6DF7">
              <w:rPr>
                <w:sz w:val="24"/>
              </w:rPr>
              <w:t>(Chief Medical Officer guidelines recommend that primary school children undertake at least 30 minutes of physical activity a day in school)</w:t>
            </w:r>
          </w:p>
        </w:tc>
        <w:tc>
          <w:tcPr>
            <w:tcW w:w="3613" w:type="dxa"/>
            <w:shd w:val="clear" w:color="auto" w:fill="FFDDDD"/>
          </w:tcPr>
          <w:p w14:paraId="3A7031DA" w14:textId="77777777" w:rsidR="00C420DA" w:rsidRDefault="00C420DA" w:rsidP="00EB67B9">
            <w:pPr>
              <w:rPr>
                <w:sz w:val="24"/>
                <w:szCs w:val="24"/>
              </w:rPr>
            </w:pPr>
            <w:r>
              <w:rPr>
                <w:sz w:val="24"/>
                <w:szCs w:val="24"/>
              </w:rPr>
              <w:t>Percentage of total allocation:</w:t>
            </w:r>
          </w:p>
          <w:p w14:paraId="7D354CDC" w14:textId="6947DFD1" w:rsidR="00F138D7" w:rsidRDefault="00F138D7" w:rsidP="00EB67B9">
            <w:pPr>
              <w:rPr>
                <w:sz w:val="24"/>
                <w:szCs w:val="24"/>
              </w:rPr>
            </w:pPr>
          </w:p>
        </w:tc>
      </w:tr>
      <w:tr w:rsidR="00C420DA" w14:paraId="508F6D98" w14:textId="77777777" w:rsidTr="00E97BE2">
        <w:trPr>
          <w:trHeight w:val="699"/>
        </w:trPr>
        <w:tc>
          <w:tcPr>
            <w:tcW w:w="4957" w:type="dxa"/>
            <w:shd w:val="clear" w:color="auto" w:fill="FFCCCC"/>
          </w:tcPr>
          <w:p w14:paraId="2AFF1090" w14:textId="77777777" w:rsidR="00C420DA" w:rsidRDefault="00C420DA" w:rsidP="009E62F3">
            <w:pPr>
              <w:rPr>
                <w:sz w:val="24"/>
                <w:szCs w:val="24"/>
              </w:rPr>
            </w:pPr>
            <w:r>
              <w:rPr>
                <w:sz w:val="24"/>
                <w:szCs w:val="24"/>
              </w:rPr>
              <w:t>School focus with clarity on intended impact on pupils:</w:t>
            </w:r>
          </w:p>
        </w:tc>
        <w:tc>
          <w:tcPr>
            <w:tcW w:w="5244" w:type="dxa"/>
            <w:shd w:val="clear" w:color="auto" w:fill="FFCCCC"/>
          </w:tcPr>
          <w:p w14:paraId="162B1FA9" w14:textId="77777777" w:rsidR="00C420DA" w:rsidRDefault="00C420DA" w:rsidP="009E62F3">
            <w:pPr>
              <w:rPr>
                <w:sz w:val="24"/>
                <w:szCs w:val="24"/>
              </w:rPr>
            </w:pPr>
            <w:r w:rsidRPr="00C420DA">
              <w:rPr>
                <w:sz w:val="24"/>
                <w:szCs w:val="24"/>
              </w:rPr>
              <w:t>Actions to achieve:</w:t>
            </w:r>
          </w:p>
        </w:tc>
        <w:tc>
          <w:tcPr>
            <w:tcW w:w="1418" w:type="dxa"/>
            <w:shd w:val="clear" w:color="auto" w:fill="FFCCCC"/>
          </w:tcPr>
          <w:p w14:paraId="0F6A4FFB" w14:textId="77777777" w:rsidR="00C420DA" w:rsidRDefault="00C420DA" w:rsidP="009E62F3">
            <w:pPr>
              <w:rPr>
                <w:sz w:val="24"/>
                <w:szCs w:val="24"/>
              </w:rPr>
            </w:pPr>
            <w:r>
              <w:rPr>
                <w:sz w:val="24"/>
                <w:szCs w:val="24"/>
              </w:rPr>
              <w:t>Funding allocated:</w:t>
            </w:r>
          </w:p>
        </w:tc>
        <w:tc>
          <w:tcPr>
            <w:tcW w:w="3613" w:type="dxa"/>
            <w:shd w:val="clear" w:color="auto" w:fill="FFCCCC"/>
          </w:tcPr>
          <w:p w14:paraId="7C8B0724" w14:textId="77777777" w:rsidR="00C420DA" w:rsidRDefault="00C420DA" w:rsidP="00C420DA">
            <w:pPr>
              <w:rPr>
                <w:sz w:val="24"/>
                <w:szCs w:val="24"/>
              </w:rPr>
            </w:pPr>
            <w:r>
              <w:rPr>
                <w:sz w:val="24"/>
                <w:szCs w:val="24"/>
              </w:rPr>
              <w:t>Evidence impact</w:t>
            </w:r>
          </w:p>
          <w:p w14:paraId="7C9DE60D" w14:textId="77777777" w:rsidR="00C420DA" w:rsidRDefault="00C420DA" w:rsidP="00C420DA">
            <w:pPr>
              <w:rPr>
                <w:sz w:val="24"/>
                <w:szCs w:val="24"/>
              </w:rPr>
            </w:pPr>
            <w:r>
              <w:rPr>
                <w:sz w:val="24"/>
                <w:szCs w:val="24"/>
              </w:rPr>
              <w:t>Suggested next steps:</w:t>
            </w:r>
          </w:p>
        </w:tc>
      </w:tr>
      <w:tr w:rsidR="00C420DA" w14:paraId="4DAF968D" w14:textId="77777777" w:rsidTr="00E97BE2">
        <w:trPr>
          <w:trHeight w:val="699"/>
        </w:trPr>
        <w:tc>
          <w:tcPr>
            <w:tcW w:w="4957" w:type="dxa"/>
            <w:shd w:val="clear" w:color="auto" w:fill="FFFFFF" w:themeFill="background1"/>
          </w:tcPr>
          <w:p w14:paraId="296C3736" w14:textId="331082DD" w:rsidR="00C420DA" w:rsidRPr="00C420DA" w:rsidRDefault="00C420DA" w:rsidP="00C420DA">
            <w:pPr>
              <w:rPr>
                <w:sz w:val="24"/>
                <w:szCs w:val="24"/>
              </w:rPr>
            </w:pPr>
            <w:r w:rsidRPr="00C420DA">
              <w:rPr>
                <w:sz w:val="24"/>
                <w:szCs w:val="24"/>
              </w:rPr>
              <w:t>Each KS1 child receives 2 sessions of P.E a week, one in the hall and one outside, totalling 1 ½ hours.</w:t>
            </w:r>
          </w:p>
          <w:p w14:paraId="378EE809" w14:textId="4A4F3831" w:rsidR="00C420DA" w:rsidRPr="00C420DA" w:rsidRDefault="00C420DA" w:rsidP="00C420DA">
            <w:pPr>
              <w:rPr>
                <w:sz w:val="24"/>
                <w:szCs w:val="24"/>
              </w:rPr>
            </w:pPr>
            <w:r w:rsidRPr="00C420DA">
              <w:rPr>
                <w:sz w:val="24"/>
                <w:szCs w:val="24"/>
              </w:rPr>
              <w:t>Each KS2 child receives 2 sessions of P.E a week, one in the hall and one outside, totalling 2 hours.</w:t>
            </w:r>
          </w:p>
          <w:p w14:paraId="00687DCF" w14:textId="77777777" w:rsidR="00C420DA" w:rsidRDefault="00C420DA" w:rsidP="00C420DA">
            <w:pPr>
              <w:rPr>
                <w:sz w:val="24"/>
                <w:szCs w:val="24"/>
              </w:rPr>
            </w:pPr>
          </w:p>
          <w:p w14:paraId="43AF2E30" w14:textId="4C7C8A40" w:rsidR="00C420DA" w:rsidRDefault="00245E73" w:rsidP="00C420DA">
            <w:pPr>
              <w:rPr>
                <w:sz w:val="24"/>
                <w:szCs w:val="24"/>
              </w:rPr>
            </w:pPr>
            <w:r>
              <w:rPr>
                <w:sz w:val="24"/>
                <w:szCs w:val="24"/>
              </w:rPr>
              <w:t>Increase the overall engagement of the daily mile for juniors and encourage infants to participate at least twice a week. Aim is that</w:t>
            </w:r>
            <w:r w:rsidR="006F787A">
              <w:rPr>
                <w:sz w:val="24"/>
                <w:szCs w:val="24"/>
              </w:rPr>
              <w:t xml:space="preserve"> </w:t>
            </w:r>
            <w:r w:rsidR="00C420DA" w:rsidRPr="00C420DA">
              <w:rPr>
                <w:sz w:val="24"/>
                <w:szCs w:val="24"/>
              </w:rPr>
              <w:t>all</w:t>
            </w:r>
            <w:r w:rsidR="006F787A">
              <w:rPr>
                <w:sz w:val="24"/>
                <w:szCs w:val="24"/>
              </w:rPr>
              <w:t xml:space="preserve"> pupils undertaking at least 15 </w:t>
            </w:r>
            <w:r w:rsidR="00C420DA" w:rsidRPr="00C420DA">
              <w:rPr>
                <w:sz w:val="24"/>
                <w:szCs w:val="24"/>
              </w:rPr>
              <w:t>min</w:t>
            </w:r>
            <w:r w:rsidR="006F787A">
              <w:rPr>
                <w:sz w:val="24"/>
                <w:szCs w:val="24"/>
              </w:rPr>
              <w:t xml:space="preserve">utes of additional activity per </w:t>
            </w:r>
            <w:r w:rsidR="00C420DA" w:rsidRPr="00C420DA">
              <w:rPr>
                <w:sz w:val="24"/>
                <w:szCs w:val="24"/>
              </w:rPr>
              <w:t>day.</w:t>
            </w:r>
            <w:r>
              <w:rPr>
                <w:sz w:val="24"/>
                <w:szCs w:val="24"/>
              </w:rPr>
              <w:t xml:space="preserve"> Provide teachers with alternatives to complete in the classroom due to poor weather conditions. </w:t>
            </w:r>
          </w:p>
          <w:p w14:paraId="328BC5ED" w14:textId="028E0854" w:rsidR="00C420DA" w:rsidRDefault="00C420DA" w:rsidP="00C420DA">
            <w:pPr>
              <w:rPr>
                <w:sz w:val="24"/>
                <w:szCs w:val="24"/>
              </w:rPr>
            </w:pPr>
          </w:p>
          <w:p w14:paraId="1DE221A9" w14:textId="07320B25" w:rsidR="00245E73" w:rsidRDefault="00245E73" w:rsidP="00C420DA">
            <w:pPr>
              <w:rPr>
                <w:sz w:val="24"/>
                <w:szCs w:val="24"/>
              </w:rPr>
            </w:pPr>
          </w:p>
          <w:p w14:paraId="25E23E25" w14:textId="7376D1A7" w:rsidR="00245E73" w:rsidRDefault="00245E73" w:rsidP="00C420DA">
            <w:pPr>
              <w:rPr>
                <w:sz w:val="24"/>
                <w:szCs w:val="24"/>
              </w:rPr>
            </w:pPr>
          </w:p>
          <w:p w14:paraId="3055E70F" w14:textId="6A8DF9CC" w:rsidR="00245E73" w:rsidRDefault="00245E73" w:rsidP="00C420DA">
            <w:pPr>
              <w:rPr>
                <w:sz w:val="24"/>
                <w:szCs w:val="24"/>
              </w:rPr>
            </w:pPr>
          </w:p>
          <w:p w14:paraId="63B4EEA9" w14:textId="77777777" w:rsidR="00245E73" w:rsidRPr="00C420DA" w:rsidRDefault="00245E73" w:rsidP="00C420DA">
            <w:pPr>
              <w:rPr>
                <w:sz w:val="24"/>
                <w:szCs w:val="24"/>
              </w:rPr>
            </w:pPr>
          </w:p>
          <w:p w14:paraId="3734D8D5" w14:textId="77777777" w:rsidR="00C420DA" w:rsidRPr="00C420DA" w:rsidRDefault="00C420DA" w:rsidP="00C420DA">
            <w:pPr>
              <w:rPr>
                <w:sz w:val="24"/>
                <w:szCs w:val="24"/>
              </w:rPr>
            </w:pPr>
            <w:r w:rsidRPr="00C420DA">
              <w:rPr>
                <w:sz w:val="24"/>
                <w:szCs w:val="24"/>
              </w:rPr>
              <w:lastRenderedPageBreak/>
              <w:t>Teaching Assistants and lunchtime</w:t>
            </w:r>
          </w:p>
          <w:p w14:paraId="016F4504" w14:textId="77777777" w:rsidR="00C420DA" w:rsidRDefault="00C420DA" w:rsidP="00C420DA">
            <w:pPr>
              <w:rPr>
                <w:sz w:val="24"/>
                <w:szCs w:val="24"/>
              </w:rPr>
            </w:pPr>
            <w:r w:rsidRPr="00C420DA">
              <w:rPr>
                <w:sz w:val="24"/>
                <w:szCs w:val="24"/>
              </w:rPr>
              <w:t>superviso</w:t>
            </w:r>
            <w:r w:rsidR="006F787A">
              <w:rPr>
                <w:sz w:val="24"/>
                <w:szCs w:val="24"/>
              </w:rPr>
              <w:t xml:space="preserve">rs will support PE and Sport at </w:t>
            </w:r>
            <w:r w:rsidRPr="00C420DA">
              <w:rPr>
                <w:sz w:val="24"/>
                <w:szCs w:val="24"/>
              </w:rPr>
              <w:t>play times</w:t>
            </w:r>
            <w:r w:rsidR="006F787A">
              <w:rPr>
                <w:sz w:val="24"/>
                <w:szCs w:val="24"/>
              </w:rPr>
              <w:t xml:space="preserve"> to engage children in physical </w:t>
            </w:r>
            <w:r w:rsidRPr="00C420DA">
              <w:rPr>
                <w:sz w:val="24"/>
                <w:szCs w:val="24"/>
              </w:rPr>
              <w:t>activi</w:t>
            </w:r>
            <w:r w:rsidR="006F787A">
              <w:rPr>
                <w:sz w:val="24"/>
                <w:szCs w:val="24"/>
              </w:rPr>
              <w:t xml:space="preserve">ty and support positive play at </w:t>
            </w:r>
            <w:r w:rsidRPr="00C420DA">
              <w:rPr>
                <w:sz w:val="24"/>
                <w:szCs w:val="24"/>
              </w:rPr>
              <w:t>lunchtimes.</w:t>
            </w:r>
          </w:p>
          <w:p w14:paraId="24B75191" w14:textId="77777777" w:rsidR="00C420DA" w:rsidRDefault="00C420DA" w:rsidP="00C420DA">
            <w:pPr>
              <w:rPr>
                <w:sz w:val="24"/>
                <w:szCs w:val="24"/>
              </w:rPr>
            </w:pPr>
          </w:p>
          <w:p w14:paraId="27C0FA79" w14:textId="77777777" w:rsidR="00C420DA" w:rsidRDefault="00C420DA" w:rsidP="009E62F3">
            <w:pPr>
              <w:rPr>
                <w:sz w:val="24"/>
                <w:szCs w:val="24"/>
              </w:rPr>
            </w:pPr>
          </w:p>
        </w:tc>
        <w:tc>
          <w:tcPr>
            <w:tcW w:w="5244" w:type="dxa"/>
            <w:shd w:val="clear" w:color="auto" w:fill="FFFFFF" w:themeFill="background1"/>
          </w:tcPr>
          <w:p w14:paraId="3155CE49" w14:textId="77777777" w:rsidR="008F5E83" w:rsidRDefault="008F5E83" w:rsidP="00C420DA">
            <w:pPr>
              <w:rPr>
                <w:sz w:val="24"/>
                <w:szCs w:val="24"/>
              </w:rPr>
            </w:pPr>
            <w:r>
              <w:rPr>
                <w:sz w:val="24"/>
                <w:szCs w:val="24"/>
              </w:rPr>
              <w:lastRenderedPageBreak/>
              <w:t>Palace For Life coach – full time</w:t>
            </w:r>
          </w:p>
          <w:p w14:paraId="43D78BF1" w14:textId="77777777" w:rsidR="00C420DA" w:rsidRDefault="00C420DA" w:rsidP="00C420DA">
            <w:pPr>
              <w:rPr>
                <w:sz w:val="24"/>
                <w:szCs w:val="24"/>
              </w:rPr>
            </w:pPr>
            <w:r>
              <w:rPr>
                <w:sz w:val="24"/>
                <w:szCs w:val="24"/>
              </w:rPr>
              <w:t>Hall Timetable –</w:t>
            </w:r>
            <w:r w:rsidR="006F787A">
              <w:rPr>
                <w:sz w:val="24"/>
                <w:szCs w:val="24"/>
              </w:rPr>
              <w:t xml:space="preserve"> Each class allocated their</w:t>
            </w:r>
            <w:r>
              <w:rPr>
                <w:sz w:val="24"/>
                <w:szCs w:val="24"/>
              </w:rPr>
              <w:t xml:space="preserve"> slots</w:t>
            </w:r>
          </w:p>
          <w:p w14:paraId="3F206E56" w14:textId="77777777" w:rsidR="007C5CC6" w:rsidRDefault="007C5CC6" w:rsidP="00C420DA">
            <w:pPr>
              <w:rPr>
                <w:sz w:val="24"/>
                <w:szCs w:val="24"/>
              </w:rPr>
            </w:pPr>
          </w:p>
          <w:p w14:paraId="5A35A9DD" w14:textId="77777777" w:rsidR="006E364B" w:rsidRDefault="006E364B" w:rsidP="00C420DA">
            <w:pPr>
              <w:rPr>
                <w:sz w:val="24"/>
                <w:szCs w:val="24"/>
              </w:rPr>
            </w:pPr>
          </w:p>
          <w:p w14:paraId="57C26E35" w14:textId="77777777" w:rsidR="00655872" w:rsidRDefault="00655872" w:rsidP="00C420DA">
            <w:pPr>
              <w:rPr>
                <w:sz w:val="24"/>
                <w:szCs w:val="24"/>
              </w:rPr>
            </w:pPr>
          </w:p>
          <w:p w14:paraId="590AC8CF" w14:textId="77777777" w:rsidR="008F5E83" w:rsidRDefault="008F5E83" w:rsidP="00C420DA">
            <w:pPr>
              <w:rPr>
                <w:sz w:val="24"/>
                <w:szCs w:val="24"/>
              </w:rPr>
            </w:pPr>
          </w:p>
          <w:p w14:paraId="0DC69A13" w14:textId="77777777" w:rsidR="008F5E83" w:rsidRDefault="008F5E83" w:rsidP="00C420DA">
            <w:pPr>
              <w:rPr>
                <w:sz w:val="24"/>
                <w:szCs w:val="24"/>
              </w:rPr>
            </w:pPr>
          </w:p>
          <w:p w14:paraId="27CF069E" w14:textId="77777777" w:rsidR="00245E73" w:rsidRDefault="008F5E83" w:rsidP="00C420DA">
            <w:pPr>
              <w:rPr>
                <w:sz w:val="24"/>
                <w:szCs w:val="24"/>
              </w:rPr>
            </w:pPr>
            <w:r>
              <w:rPr>
                <w:sz w:val="24"/>
                <w:szCs w:val="24"/>
              </w:rPr>
              <w:t xml:space="preserve">Teachers </w:t>
            </w:r>
            <w:r w:rsidR="00E97BE2">
              <w:rPr>
                <w:sz w:val="24"/>
                <w:szCs w:val="24"/>
              </w:rPr>
              <w:t xml:space="preserve">to be reminded to provide the opportunity to complete the daily mile. </w:t>
            </w:r>
          </w:p>
          <w:p w14:paraId="6D17D6A0" w14:textId="5C5063A8" w:rsidR="00245E73" w:rsidRPr="009506FB" w:rsidRDefault="00245E73" w:rsidP="00C420DA">
            <w:pPr>
              <w:rPr>
                <w:sz w:val="24"/>
                <w:szCs w:val="24"/>
              </w:rPr>
            </w:pPr>
            <w:r w:rsidRPr="009506FB">
              <w:rPr>
                <w:sz w:val="24"/>
                <w:szCs w:val="24"/>
              </w:rPr>
              <w:t>Ensure it is timetabled in to the day.</w:t>
            </w:r>
          </w:p>
          <w:p w14:paraId="4FCEF1E5" w14:textId="6441A1FF" w:rsidR="00245E73" w:rsidRPr="009506FB" w:rsidRDefault="00245E73" w:rsidP="00C420DA">
            <w:pPr>
              <w:rPr>
                <w:sz w:val="24"/>
                <w:szCs w:val="24"/>
              </w:rPr>
            </w:pPr>
            <w:r w:rsidRPr="009506FB">
              <w:rPr>
                <w:sz w:val="24"/>
                <w:szCs w:val="24"/>
              </w:rPr>
              <w:t xml:space="preserve">Provide ideas/ websites for staff to use in adverse weather. </w:t>
            </w:r>
          </w:p>
          <w:p w14:paraId="44F08E86" w14:textId="29E2F2EC" w:rsidR="00245E73" w:rsidRDefault="00245E73" w:rsidP="00C420DA">
            <w:pPr>
              <w:rPr>
                <w:sz w:val="24"/>
                <w:szCs w:val="24"/>
              </w:rPr>
            </w:pPr>
            <w:r w:rsidRPr="009506FB">
              <w:rPr>
                <w:sz w:val="24"/>
                <w:szCs w:val="24"/>
              </w:rPr>
              <w:t>Encourage children to set their own targets to achieve- e.g. how many laps they can complete in the time</w:t>
            </w:r>
          </w:p>
          <w:p w14:paraId="17117B75" w14:textId="130C0956" w:rsidR="00655872" w:rsidRDefault="00E97BE2" w:rsidP="00C420DA">
            <w:pPr>
              <w:rPr>
                <w:sz w:val="24"/>
                <w:szCs w:val="24"/>
              </w:rPr>
            </w:pPr>
            <w:r>
              <w:rPr>
                <w:sz w:val="24"/>
                <w:szCs w:val="24"/>
              </w:rPr>
              <w:t>Certificates.</w:t>
            </w:r>
          </w:p>
          <w:p w14:paraId="14BA05F5" w14:textId="77777777" w:rsidR="00E97BE2" w:rsidRDefault="00E97BE2" w:rsidP="00C420DA">
            <w:pPr>
              <w:rPr>
                <w:sz w:val="24"/>
                <w:szCs w:val="24"/>
              </w:rPr>
            </w:pPr>
          </w:p>
          <w:p w14:paraId="3F83424C" w14:textId="1A80D15C" w:rsidR="00C420DA" w:rsidRPr="00C420DA" w:rsidRDefault="00C420DA" w:rsidP="00C420DA">
            <w:pPr>
              <w:rPr>
                <w:sz w:val="24"/>
                <w:szCs w:val="24"/>
              </w:rPr>
            </w:pPr>
            <w:r w:rsidRPr="009506FB">
              <w:rPr>
                <w:sz w:val="24"/>
                <w:szCs w:val="24"/>
              </w:rPr>
              <w:lastRenderedPageBreak/>
              <w:t>Pro</w:t>
            </w:r>
            <w:r w:rsidR="00CB338B" w:rsidRPr="009506FB">
              <w:rPr>
                <w:sz w:val="24"/>
                <w:szCs w:val="24"/>
              </w:rPr>
              <w:t>vide access to training for T</w:t>
            </w:r>
            <w:r w:rsidR="00B928EA" w:rsidRPr="009506FB">
              <w:rPr>
                <w:sz w:val="24"/>
                <w:szCs w:val="24"/>
              </w:rPr>
              <w:t>a</w:t>
            </w:r>
            <w:r w:rsidR="00CB338B" w:rsidRPr="009506FB">
              <w:rPr>
                <w:sz w:val="24"/>
                <w:szCs w:val="24"/>
              </w:rPr>
              <w:t>s</w:t>
            </w:r>
            <w:r w:rsidR="00B928EA" w:rsidRPr="009506FB">
              <w:rPr>
                <w:sz w:val="24"/>
                <w:szCs w:val="24"/>
              </w:rPr>
              <w:t xml:space="preserve">/ lunchtime supervisors particularly in KS2 </w:t>
            </w:r>
            <w:r w:rsidR="00CB338B" w:rsidRPr="009506FB">
              <w:rPr>
                <w:sz w:val="24"/>
                <w:szCs w:val="24"/>
              </w:rPr>
              <w:t xml:space="preserve">so that they can lead </w:t>
            </w:r>
            <w:r w:rsidRPr="009506FB">
              <w:rPr>
                <w:sz w:val="24"/>
                <w:szCs w:val="24"/>
              </w:rPr>
              <w:t>sports activities during lunchtimes.</w:t>
            </w:r>
          </w:p>
          <w:p w14:paraId="1194B380" w14:textId="35A03FD6" w:rsidR="00C420DA" w:rsidRDefault="00FA4407" w:rsidP="00C420DA">
            <w:pPr>
              <w:rPr>
                <w:sz w:val="24"/>
                <w:szCs w:val="24"/>
              </w:rPr>
            </w:pPr>
            <w:r>
              <w:rPr>
                <w:sz w:val="24"/>
                <w:szCs w:val="24"/>
              </w:rPr>
              <w:t>Provide extra equipment that is specific for playtime use</w:t>
            </w:r>
          </w:p>
          <w:p w14:paraId="6E7C225C" w14:textId="77777777" w:rsidR="00C420DA" w:rsidRPr="00C420DA" w:rsidRDefault="00077FA3" w:rsidP="004845A5">
            <w:pPr>
              <w:rPr>
                <w:sz w:val="24"/>
                <w:szCs w:val="24"/>
              </w:rPr>
            </w:pPr>
            <w:r>
              <w:rPr>
                <w:sz w:val="24"/>
                <w:szCs w:val="24"/>
              </w:rPr>
              <w:t>New active playground markings to encourage active play.</w:t>
            </w:r>
          </w:p>
        </w:tc>
        <w:tc>
          <w:tcPr>
            <w:tcW w:w="1418" w:type="dxa"/>
            <w:shd w:val="clear" w:color="auto" w:fill="FFFFFF" w:themeFill="background1"/>
          </w:tcPr>
          <w:p w14:paraId="2B3F1551" w14:textId="77777777" w:rsidR="00C420DA" w:rsidRDefault="00CB338B" w:rsidP="009E62F3">
            <w:pPr>
              <w:rPr>
                <w:sz w:val="24"/>
                <w:szCs w:val="24"/>
              </w:rPr>
            </w:pPr>
            <w:r>
              <w:rPr>
                <w:sz w:val="24"/>
                <w:szCs w:val="24"/>
              </w:rPr>
              <w:lastRenderedPageBreak/>
              <w:t>£1</w:t>
            </w:r>
            <w:r w:rsidR="00E97BE2">
              <w:rPr>
                <w:sz w:val="24"/>
                <w:szCs w:val="24"/>
              </w:rPr>
              <w:t>5</w:t>
            </w:r>
            <w:r w:rsidR="007C5CC6">
              <w:rPr>
                <w:sz w:val="24"/>
                <w:szCs w:val="24"/>
              </w:rPr>
              <w:t>,000</w:t>
            </w:r>
          </w:p>
          <w:p w14:paraId="2E217B80" w14:textId="77777777" w:rsidR="00CB338B" w:rsidRDefault="00CB338B" w:rsidP="009E62F3">
            <w:pPr>
              <w:rPr>
                <w:sz w:val="24"/>
                <w:szCs w:val="24"/>
              </w:rPr>
            </w:pPr>
          </w:p>
          <w:p w14:paraId="558BA462" w14:textId="77777777" w:rsidR="00CB338B" w:rsidRDefault="00CB338B" w:rsidP="009E62F3">
            <w:pPr>
              <w:rPr>
                <w:sz w:val="24"/>
                <w:szCs w:val="24"/>
              </w:rPr>
            </w:pPr>
          </w:p>
          <w:p w14:paraId="692E16FF" w14:textId="77777777" w:rsidR="00CB338B" w:rsidRDefault="00CB338B" w:rsidP="009E62F3">
            <w:pPr>
              <w:rPr>
                <w:sz w:val="24"/>
                <w:szCs w:val="24"/>
              </w:rPr>
            </w:pPr>
          </w:p>
          <w:p w14:paraId="283514D9" w14:textId="77777777" w:rsidR="00CB338B" w:rsidRDefault="00CB338B" w:rsidP="009E62F3">
            <w:pPr>
              <w:rPr>
                <w:sz w:val="24"/>
                <w:szCs w:val="24"/>
              </w:rPr>
            </w:pPr>
          </w:p>
          <w:p w14:paraId="176D8501" w14:textId="77777777" w:rsidR="00CB338B" w:rsidRDefault="00CB338B" w:rsidP="009E62F3">
            <w:pPr>
              <w:rPr>
                <w:sz w:val="24"/>
                <w:szCs w:val="24"/>
              </w:rPr>
            </w:pPr>
          </w:p>
          <w:p w14:paraId="5F94255E" w14:textId="77777777" w:rsidR="00CB338B" w:rsidRDefault="00CB338B" w:rsidP="009E62F3">
            <w:pPr>
              <w:rPr>
                <w:sz w:val="24"/>
                <w:szCs w:val="24"/>
              </w:rPr>
            </w:pPr>
          </w:p>
          <w:p w14:paraId="516A7538" w14:textId="77777777" w:rsidR="00CB338B" w:rsidRDefault="00CB338B" w:rsidP="009E62F3">
            <w:pPr>
              <w:rPr>
                <w:sz w:val="24"/>
                <w:szCs w:val="24"/>
              </w:rPr>
            </w:pPr>
          </w:p>
          <w:p w14:paraId="7C1FB8A9" w14:textId="77777777" w:rsidR="00CB338B" w:rsidRDefault="00CB338B" w:rsidP="009E62F3">
            <w:pPr>
              <w:rPr>
                <w:sz w:val="24"/>
                <w:szCs w:val="24"/>
              </w:rPr>
            </w:pPr>
          </w:p>
          <w:p w14:paraId="67FC2AFF" w14:textId="77777777" w:rsidR="00CB338B" w:rsidRDefault="00CB338B" w:rsidP="009E62F3">
            <w:pPr>
              <w:rPr>
                <w:sz w:val="24"/>
                <w:szCs w:val="24"/>
              </w:rPr>
            </w:pPr>
          </w:p>
          <w:p w14:paraId="500A5F5D" w14:textId="77777777" w:rsidR="00CB338B" w:rsidRDefault="00CB338B" w:rsidP="009E62F3">
            <w:pPr>
              <w:rPr>
                <w:sz w:val="24"/>
                <w:szCs w:val="24"/>
              </w:rPr>
            </w:pPr>
          </w:p>
          <w:p w14:paraId="38F94DC0" w14:textId="032764F7" w:rsidR="00CB338B" w:rsidRDefault="00077FA3" w:rsidP="009E62F3">
            <w:pPr>
              <w:rPr>
                <w:sz w:val="24"/>
                <w:szCs w:val="24"/>
              </w:rPr>
            </w:pPr>
            <w:r>
              <w:rPr>
                <w:sz w:val="24"/>
                <w:szCs w:val="24"/>
              </w:rPr>
              <w:t>£</w:t>
            </w:r>
            <w:r w:rsidR="00FA4407">
              <w:rPr>
                <w:sz w:val="24"/>
                <w:szCs w:val="24"/>
              </w:rPr>
              <w:t>100</w:t>
            </w:r>
          </w:p>
          <w:p w14:paraId="4F2885DB" w14:textId="77777777" w:rsidR="00CB338B" w:rsidRDefault="00CB338B" w:rsidP="009E62F3">
            <w:pPr>
              <w:rPr>
                <w:sz w:val="24"/>
                <w:szCs w:val="24"/>
              </w:rPr>
            </w:pPr>
          </w:p>
          <w:p w14:paraId="60A40ADB" w14:textId="5A8C1635" w:rsidR="00CB338B" w:rsidRDefault="00CB338B" w:rsidP="009E62F3">
            <w:pPr>
              <w:rPr>
                <w:sz w:val="24"/>
                <w:szCs w:val="24"/>
              </w:rPr>
            </w:pPr>
          </w:p>
          <w:p w14:paraId="4B3CDDEC" w14:textId="791A8B6F" w:rsidR="00FA4407" w:rsidRDefault="00FA4407" w:rsidP="009E62F3">
            <w:pPr>
              <w:rPr>
                <w:sz w:val="24"/>
                <w:szCs w:val="24"/>
              </w:rPr>
            </w:pPr>
          </w:p>
          <w:p w14:paraId="0A642653" w14:textId="3F1F0183" w:rsidR="00FA4407" w:rsidRDefault="00FA4407" w:rsidP="009E62F3">
            <w:pPr>
              <w:rPr>
                <w:sz w:val="24"/>
                <w:szCs w:val="24"/>
              </w:rPr>
            </w:pPr>
          </w:p>
          <w:p w14:paraId="2389E3BF" w14:textId="7BF2D21A" w:rsidR="00FA4407" w:rsidRDefault="00FA4407" w:rsidP="009E62F3">
            <w:pPr>
              <w:rPr>
                <w:sz w:val="24"/>
                <w:szCs w:val="24"/>
              </w:rPr>
            </w:pPr>
          </w:p>
          <w:p w14:paraId="2D7326BC" w14:textId="77777777" w:rsidR="00FA4407" w:rsidRDefault="00FA4407" w:rsidP="009E62F3">
            <w:pPr>
              <w:rPr>
                <w:sz w:val="24"/>
                <w:szCs w:val="24"/>
              </w:rPr>
            </w:pPr>
          </w:p>
          <w:p w14:paraId="10416DC5" w14:textId="77777777" w:rsidR="00CB338B" w:rsidRDefault="00CB338B" w:rsidP="009E62F3">
            <w:pPr>
              <w:rPr>
                <w:sz w:val="24"/>
                <w:szCs w:val="24"/>
              </w:rPr>
            </w:pPr>
          </w:p>
          <w:p w14:paraId="391CDBDC" w14:textId="4CE7253B" w:rsidR="00CB338B" w:rsidRDefault="00FA4407" w:rsidP="009E62F3">
            <w:pPr>
              <w:rPr>
                <w:sz w:val="24"/>
                <w:szCs w:val="24"/>
              </w:rPr>
            </w:pPr>
            <w:r>
              <w:rPr>
                <w:sz w:val="24"/>
                <w:szCs w:val="24"/>
              </w:rPr>
              <w:lastRenderedPageBreak/>
              <w:t>£300</w:t>
            </w:r>
          </w:p>
          <w:p w14:paraId="232B50BA" w14:textId="77777777" w:rsidR="00CB338B" w:rsidRDefault="00CB338B" w:rsidP="009E62F3">
            <w:pPr>
              <w:rPr>
                <w:sz w:val="24"/>
                <w:szCs w:val="24"/>
              </w:rPr>
            </w:pPr>
          </w:p>
        </w:tc>
        <w:tc>
          <w:tcPr>
            <w:tcW w:w="3613" w:type="dxa"/>
            <w:shd w:val="clear" w:color="auto" w:fill="FFFFFF" w:themeFill="background1"/>
          </w:tcPr>
          <w:p w14:paraId="4FC4C630" w14:textId="77777777" w:rsidR="00C420DA" w:rsidRDefault="00C420DA" w:rsidP="00C420DA">
            <w:pPr>
              <w:rPr>
                <w:sz w:val="24"/>
                <w:szCs w:val="24"/>
              </w:rPr>
            </w:pPr>
          </w:p>
          <w:p w14:paraId="4AF3F861" w14:textId="77777777" w:rsidR="00077FA3" w:rsidRDefault="00077FA3" w:rsidP="00C420DA">
            <w:pPr>
              <w:rPr>
                <w:sz w:val="24"/>
                <w:szCs w:val="24"/>
              </w:rPr>
            </w:pPr>
          </w:p>
          <w:p w14:paraId="0C8C6C05" w14:textId="77777777" w:rsidR="00077FA3" w:rsidRDefault="00077FA3" w:rsidP="00C420DA">
            <w:pPr>
              <w:rPr>
                <w:sz w:val="24"/>
                <w:szCs w:val="24"/>
              </w:rPr>
            </w:pPr>
          </w:p>
          <w:p w14:paraId="0218B9F0" w14:textId="77777777" w:rsidR="00077FA3" w:rsidRDefault="00077FA3" w:rsidP="00C420DA">
            <w:pPr>
              <w:rPr>
                <w:sz w:val="24"/>
                <w:szCs w:val="24"/>
              </w:rPr>
            </w:pPr>
          </w:p>
          <w:p w14:paraId="09A1CF8F" w14:textId="77777777" w:rsidR="00077FA3" w:rsidRDefault="00077FA3" w:rsidP="00C420DA">
            <w:pPr>
              <w:rPr>
                <w:sz w:val="24"/>
                <w:szCs w:val="24"/>
              </w:rPr>
            </w:pPr>
          </w:p>
          <w:p w14:paraId="1FA44A3D" w14:textId="77777777" w:rsidR="00077FA3" w:rsidRDefault="00077FA3" w:rsidP="00C420DA">
            <w:pPr>
              <w:rPr>
                <w:sz w:val="24"/>
                <w:szCs w:val="24"/>
              </w:rPr>
            </w:pPr>
          </w:p>
          <w:p w14:paraId="7CC0D3D9" w14:textId="77777777" w:rsidR="00077FA3" w:rsidRDefault="00077FA3" w:rsidP="00C420DA">
            <w:pPr>
              <w:rPr>
                <w:sz w:val="24"/>
                <w:szCs w:val="24"/>
              </w:rPr>
            </w:pPr>
          </w:p>
          <w:p w14:paraId="0C8C2AA7" w14:textId="77777777" w:rsidR="00077FA3" w:rsidRDefault="00077FA3" w:rsidP="00C420DA">
            <w:pPr>
              <w:rPr>
                <w:sz w:val="24"/>
                <w:szCs w:val="24"/>
              </w:rPr>
            </w:pPr>
          </w:p>
          <w:p w14:paraId="784CF971" w14:textId="77777777" w:rsidR="00077FA3" w:rsidRDefault="00077FA3" w:rsidP="00C420DA">
            <w:pPr>
              <w:rPr>
                <w:sz w:val="24"/>
                <w:szCs w:val="24"/>
              </w:rPr>
            </w:pPr>
          </w:p>
          <w:p w14:paraId="3C0A6DC5" w14:textId="77777777" w:rsidR="00077FA3" w:rsidRDefault="00077FA3" w:rsidP="00C420DA">
            <w:pPr>
              <w:rPr>
                <w:sz w:val="24"/>
                <w:szCs w:val="24"/>
              </w:rPr>
            </w:pPr>
          </w:p>
          <w:p w14:paraId="7721F302" w14:textId="77777777" w:rsidR="00077FA3" w:rsidRDefault="00077FA3" w:rsidP="00C420DA">
            <w:pPr>
              <w:rPr>
                <w:sz w:val="24"/>
                <w:szCs w:val="24"/>
              </w:rPr>
            </w:pPr>
          </w:p>
          <w:p w14:paraId="6C7488C3" w14:textId="77777777" w:rsidR="00077FA3" w:rsidRDefault="00077FA3" w:rsidP="00C420DA">
            <w:pPr>
              <w:rPr>
                <w:sz w:val="24"/>
                <w:szCs w:val="24"/>
              </w:rPr>
            </w:pPr>
          </w:p>
        </w:tc>
      </w:tr>
      <w:tr w:rsidR="009E62F3" w14:paraId="726660A7" w14:textId="77777777" w:rsidTr="00E97BE2">
        <w:trPr>
          <w:trHeight w:val="699"/>
        </w:trPr>
        <w:tc>
          <w:tcPr>
            <w:tcW w:w="11619" w:type="dxa"/>
            <w:gridSpan w:val="3"/>
            <w:shd w:val="clear" w:color="auto" w:fill="FFCCCC"/>
          </w:tcPr>
          <w:p w14:paraId="642F86D9" w14:textId="77777777" w:rsidR="009E62F3" w:rsidRPr="009E62F3" w:rsidRDefault="00C420DA" w:rsidP="009E62F3">
            <w:pPr>
              <w:rPr>
                <w:sz w:val="24"/>
                <w:szCs w:val="24"/>
              </w:rPr>
            </w:pPr>
            <w:r>
              <w:rPr>
                <w:sz w:val="24"/>
                <w:szCs w:val="24"/>
              </w:rPr>
              <w:t>Key Indictor 2</w:t>
            </w:r>
            <w:r w:rsidR="009E62F3" w:rsidRPr="009E62F3">
              <w:rPr>
                <w:sz w:val="24"/>
                <w:szCs w:val="24"/>
              </w:rPr>
              <w:t>: To build up expertise and to develop confidence in the teaching of PE.</w:t>
            </w:r>
          </w:p>
          <w:p w14:paraId="0E5514B1" w14:textId="77777777" w:rsidR="009E62F3" w:rsidRDefault="009E62F3" w:rsidP="00EB67B9">
            <w:pPr>
              <w:rPr>
                <w:sz w:val="24"/>
                <w:szCs w:val="24"/>
              </w:rPr>
            </w:pPr>
          </w:p>
        </w:tc>
        <w:tc>
          <w:tcPr>
            <w:tcW w:w="3613" w:type="dxa"/>
            <w:shd w:val="clear" w:color="auto" w:fill="FFCCCC"/>
          </w:tcPr>
          <w:p w14:paraId="71078651" w14:textId="77777777" w:rsidR="009E62F3" w:rsidRDefault="009E62F3" w:rsidP="00EB67B9">
            <w:pPr>
              <w:rPr>
                <w:sz w:val="24"/>
                <w:szCs w:val="24"/>
              </w:rPr>
            </w:pPr>
            <w:r>
              <w:rPr>
                <w:sz w:val="24"/>
                <w:szCs w:val="24"/>
              </w:rPr>
              <w:t>Percentage of total allocation:</w:t>
            </w:r>
          </w:p>
          <w:p w14:paraId="48B8BE39" w14:textId="17914B39" w:rsidR="00F138D7" w:rsidRDefault="00F138D7" w:rsidP="00EB67B9">
            <w:pPr>
              <w:rPr>
                <w:sz w:val="24"/>
                <w:szCs w:val="24"/>
              </w:rPr>
            </w:pPr>
            <w:r>
              <w:rPr>
                <w:sz w:val="24"/>
                <w:szCs w:val="24"/>
              </w:rPr>
              <w:t>%</w:t>
            </w:r>
            <w:r w:rsidR="000C39DE">
              <w:rPr>
                <w:sz w:val="24"/>
                <w:szCs w:val="24"/>
              </w:rPr>
              <w:t xml:space="preserve"> </w:t>
            </w:r>
          </w:p>
        </w:tc>
      </w:tr>
      <w:tr w:rsidR="00EB67B9" w14:paraId="0FAFCA45" w14:textId="77777777" w:rsidTr="00E97BE2">
        <w:trPr>
          <w:trHeight w:val="699"/>
        </w:trPr>
        <w:tc>
          <w:tcPr>
            <w:tcW w:w="4957" w:type="dxa"/>
            <w:shd w:val="clear" w:color="auto" w:fill="FFDDDD"/>
          </w:tcPr>
          <w:p w14:paraId="5C96DF9A" w14:textId="77777777" w:rsidR="00EB67B9" w:rsidRDefault="009E62F3" w:rsidP="00EB67B9">
            <w:pPr>
              <w:rPr>
                <w:sz w:val="24"/>
                <w:szCs w:val="24"/>
              </w:rPr>
            </w:pPr>
            <w:r>
              <w:rPr>
                <w:sz w:val="24"/>
                <w:szCs w:val="24"/>
              </w:rPr>
              <w:t>School focus with clarity on intended impact on pupils:</w:t>
            </w:r>
          </w:p>
        </w:tc>
        <w:tc>
          <w:tcPr>
            <w:tcW w:w="5244" w:type="dxa"/>
            <w:shd w:val="clear" w:color="auto" w:fill="FFDDDD"/>
          </w:tcPr>
          <w:p w14:paraId="230CF761" w14:textId="77777777" w:rsidR="00EB67B9" w:rsidRDefault="009E62F3" w:rsidP="00EB67B9">
            <w:pPr>
              <w:rPr>
                <w:sz w:val="24"/>
                <w:szCs w:val="24"/>
              </w:rPr>
            </w:pPr>
            <w:r>
              <w:rPr>
                <w:sz w:val="24"/>
                <w:szCs w:val="24"/>
              </w:rPr>
              <w:t>Actions to achieve:</w:t>
            </w:r>
          </w:p>
        </w:tc>
        <w:tc>
          <w:tcPr>
            <w:tcW w:w="1418" w:type="dxa"/>
            <w:shd w:val="clear" w:color="auto" w:fill="FFDDDD"/>
          </w:tcPr>
          <w:p w14:paraId="437B1550" w14:textId="77777777" w:rsidR="00EB67B9" w:rsidRDefault="009E62F3" w:rsidP="00EB67B9">
            <w:pPr>
              <w:rPr>
                <w:sz w:val="24"/>
                <w:szCs w:val="24"/>
              </w:rPr>
            </w:pPr>
            <w:r>
              <w:rPr>
                <w:sz w:val="24"/>
                <w:szCs w:val="24"/>
              </w:rPr>
              <w:t>Funding allocated:</w:t>
            </w:r>
          </w:p>
        </w:tc>
        <w:tc>
          <w:tcPr>
            <w:tcW w:w="3613" w:type="dxa"/>
            <w:shd w:val="clear" w:color="auto" w:fill="FFDDDD"/>
          </w:tcPr>
          <w:p w14:paraId="63ED6611" w14:textId="77777777" w:rsidR="00EB67B9" w:rsidRDefault="009E62F3" w:rsidP="00EB67B9">
            <w:pPr>
              <w:rPr>
                <w:sz w:val="24"/>
                <w:szCs w:val="24"/>
              </w:rPr>
            </w:pPr>
            <w:r>
              <w:rPr>
                <w:sz w:val="24"/>
                <w:szCs w:val="24"/>
              </w:rPr>
              <w:t>Evidence impact</w:t>
            </w:r>
          </w:p>
          <w:p w14:paraId="2571895F" w14:textId="77777777" w:rsidR="009E62F3" w:rsidRDefault="009E62F3" w:rsidP="00EB67B9">
            <w:pPr>
              <w:rPr>
                <w:sz w:val="24"/>
                <w:szCs w:val="24"/>
              </w:rPr>
            </w:pPr>
            <w:r>
              <w:rPr>
                <w:sz w:val="24"/>
                <w:szCs w:val="24"/>
              </w:rPr>
              <w:t>Suggested next st</w:t>
            </w:r>
            <w:r w:rsidR="007C5CC6">
              <w:rPr>
                <w:sz w:val="24"/>
                <w:szCs w:val="24"/>
              </w:rPr>
              <w:t>eps:</w:t>
            </w:r>
          </w:p>
        </w:tc>
      </w:tr>
      <w:tr w:rsidR="00EB67B9" w14:paraId="3FA8A5C3" w14:textId="77777777" w:rsidTr="00E97BE2">
        <w:trPr>
          <w:trHeight w:val="1107"/>
        </w:trPr>
        <w:tc>
          <w:tcPr>
            <w:tcW w:w="4957" w:type="dxa"/>
          </w:tcPr>
          <w:p w14:paraId="65EF7ADA" w14:textId="77777777" w:rsidR="002D0444" w:rsidRPr="002D0444" w:rsidRDefault="002D0444" w:rsidP="002D0444">
            <w:pPr>
              <w:rPr>
                <w:sz w:val="24"/>
                <w:szCs w:val="24"/>
              </w:rPr>
            </w:pPr>
            <w:r w:rsidRPr="002D0444">
              <w:rPr>
                <w:sz w:val="24"/>
                <w:szCs w:val="24"/>
              </w:rPr>
              <w:t>To raise the quality of teaching in</w:t>
            </w:r>
          </w:p>
          <w:p w14:paraId="2F48E978" w14:textId="77777777" w:rsidR="002D0444" w:rsidRPr="002D0444" w:rsidRDefault="002D0444" w:rsidP="002D0444">
            <w:pPr>
              <w:rPr>
                <w:sz w:val="24"/>
                <w:szCs w:val="24"/>
              </w:rPr>
            </w:pPr>
            <w:r w:rsidRPr="002D0444">
              <w:rPr>
                <w:sz w:val="24"/>
                <w:szCs w:val="24"/>
              </w:rPr>
              <w:t>Physical Education and Sport Develop</w:t>
            </w:r>
          </w:p>
          <w:p w14:paraId="1B316621" w14:textId="77777777" w:rsidR="002D0444" w:rsidRPr="002D0444" w:rsidRDefault="002D0444" w:rsidP="002D0444">
            <w:pPr>
              <w:rPr>
                <w:sz w:val="24"/>
                <w:szCs w:val="24"/>
              </w:rPr>
            </w:pPr>
            <w:r w:rsidRPr="002D0444">
              <w:rPr>
                <w:sz w:val="24"/>
                <w:szCs w:val="24"/>
              </w:rPr>
              <w:t>knowledge, skills and increase confidence</w:t>
            </w:r>
          </w:p>
          <w:p w14:paraId="5127C90B" w14:textId="77777777" w:rsidR="002D0444" w:rsidRDefault="002D0444" w:rsidP="002D0444">
            <w:pPr>
              <w:rPr>
                <w:sz w:val="24"/>
                <w:szCs w:val="24"/>
              </w:rPr>
            </w:pPr>
            <w:r w:rsidRPr="002D0444">
              <w:rPr>
                <w:sz w:val="24"/>
                <w:szCs w:val="24"/>
              </w:rPr>
              <w:t xml:space="preserve">to teach </w:t>
            </w:r>
            <w:r>
              <w:rPr>
                <w:sz w:val="24"/>
                <w:szCs w:val="24"/>
              </w:rPr>
              <w:t xml:space="preserve">the </w:t>
            </w:r>
            <w:r w:rsidRPr="002D0444">
              <w:rPr>
                <w:sz w:val="24"/>
                <w:szCs w:val="24"/>
              </w:rPr>
              <w:t>whole child through sport.</w:t>
            </w:r>
          </w:p>
          <w:p w14:paraId="7E5888A7" w14:textId="1DB6FBED" w:rsidR="002D0444" w:rsidRDefault="002D0444" w:rsidP="002D0444">
            <w:pPr>
              <w:rPr>
                <w:sz w:val="24"/>
                <w:szCs w:val="24"/>
              </w:rPr>
            </w:pPr>
          </w:p>
          <w:p w14:paraId="0FEB84C6" w14:textId="77777777" w:rsidR="00B928EA" w:rsidRDefault="00B928EA" w:rsidP="002D0444">
            <w:pPr>
              <w:rPr>
                <w:sz w:val="24"/>
                <w:szCs w:val="24"/>
              </w:rPr>
            </w:pPr>
          </w:p>
          <w:p w14:paraId="2517EF66" w14:textId="77777777" w:rsidR="002D0444" w:rsidRPr="002D0444" w:rsidRDefault="002D0444" w:rsidP="002D0444">
            <w:pPr>
              <w:rPr>
                <w:sz w:val="24"/>
                <w:szCs w:val="24"/>
              </w:rPr>
            </w:pPr>
            <w:r w:rsidRPr="002D0444">
              <w:rPr>
                <w:sz w:val="24"/>
                <w:szCs w:val="24"/>
              </w:rPr>
              <w:t>Provide the PE coordinator with time to</w:t>
            </w:r>
          </w:p>
          <w:p w14:paraId="2247DDFE" w14:textId="77777777" w:rsidR="002D0444" w:rsidRPr="002D0444" w:rsidRDefault="002D0444" w:rsidP="002D0444">
            <w:pPr>
              <w:rPr>
                <w:sz w:val="24"/>
                <w:szCs w:val="24"/>
              </w:rPr>
            </w:pPr>
            <w:r>
              <w:rPr>
                <w:sz w:val="24"/>
                <w:szCs w:val="24"/>
              </w:rPr>
              <w:t xml:space="preserve">undertake an </w:t>
            </w:r>
            <w:r w:rsidRPr="002D0444">
              <w:rPr>
                <w:sz w:val="24"/>
                <w:szCs w:val="24"/>
              </w:rPr>
              <w:t>audit o</w:t>
            </w:r>
            <w:r>
              <w:rPr>
                <w:sz w:val="24"/>
                <w:szCs w:val="24"/>
              </w:rPr>
              <w:t xml:space="preserve">f our provision, observation of lessons, produce an </w:t>
            </w:r>
            <w:r w:rsidRPr="002D0444">
              <w:rPr>
                <w:sz w:val="24"/>
                <w:szCs w:val="24"/>
              </w:rPr>
              <w:t xml:space="preserve">action </w:t>
            </w:r>
            <w:r>
              <w:rPr>
                <w:sz w:val="24"/>
                <w:szCs w:val="24"/>
              </w:rPr>
              <w:t xml:space="preserve">plan for PE and organise teams, </w:t>
            </w:r>
            <w:r w:rsidRPr="002D0444">
              <w:rPr>
                <w:sz w:val="24"/>
                <w:szCs w:val="24"/>
              </w:rPr>
              <w:t>training and</w:t>
            </w:r>
          </w:p>
          <w:p w14:paraId="3A1C2D1E" w14:textId="77777777" w:rsidR="002D0444" w:rsidRDefault="002D0444" w:rsidP="002D0444">
            <w:pPr>
              <w:rPr>
                <w:sz w:val="24"/>
                <w:szCs w:val="24"/>
              </w:rPr>
            </w:pPr>
            <w:r w:rsidRPr="002D0444">
              <w:rPr>
                <w:sz w:val="24"/>
                <w:szCs w:val="24"/>
              </w:rPr>
              <w:t>activities across the whole school.</w:t>
            </w:r>
          </w:p>
          <w:p w14:paraId="65FBBB8D" w14:textId="77777777" w:rsidR="004845A5" w:rsidRDefault="004845A5" w:rsidP="002D0444">
            <w:pPr>
              <w:rPr>
                <w:sz w:val="24"/>
                <w:szCs w:val="24"/>
              </w:rPr>
            </w:pPr>
          </w:p>
          <w:p w14:paraId="75B6D2F1" w14:textId="77777777" w:rsidR="000C39DE" w:rsidRDefault="000C39DE" w:rsidP="002D0444">
            <w:pPr>
              <w:rPr>
                <w:sz w:val="24"/>
                <w:szCs w:val="24"/>
              </w:rPr>
            </w:pPr>
          </w:p>
          <w:p w14:paraId="01C766DC" w14:textId="4467BF3A" w:rsidR="000C39DE" w:rsidRDefault="000C39DE" w:rsidP="002D0444">
            <w:pPr>
              <w:rPr>
                <w:sz w:val="24"/>
                <w:szCs w:val="24"/>
              </w:rPr>
            </w:pPr>
          </w:p>
          <w:p w14:paraId="5B1FE717" w14:textId="71F14115" w:rsidR="00B928EA" w:rsidRDefault="00B928EA" w:rsidP="002D0444">
            <w:pPr>
              <w:rPr>
                <w:sz w:val="24"/>
                <w:szCs w:val="24"/>
              </w:rPr>
            </w:pPr>
          </w:p>
          <w:p w14:paraId="4F5AB9C4" w14:textId="669566D9" w:rsidR="00B928EA" w:rsidRDefault="00B928EA" w:rsidP="002D0444">
            <w:pPr>
              <w:rPr>
                <w:sz w:val="24"/>
                <w:szCs w:val="24"/>
              </w:rPr>
            </w:pPr>
          </w:p>
          <w:p w14:paraId="0C977A16" w14:textId="2A335D02" w:rsidR="00B928EA" w:rsidRDefault="00B928EA" w:rsidP="002D0444">
            <w:pPr>
              <w:rPr>
                <w:sz w:val="24"/>
                <w:szCs w:val="24"/>
              </w:rPr>
            </w:pPr>
          </w:p>
          <w:p w14:paraId="0F83E65A" w14:textId="77777777" w:rsidR="00B928EA" w:rsidRDefault="00B928EA" w:rsidP="002D0444">
            <w:pPr>
              <w:rPr>
                <w:sz w:val="24"/>
                <w:szCs w:val="24"/>
              </w:rPr>
            </w:pPr>
          </w:p>
          <w:p w14:paraId="59C1AA69" w14:textId="77777777" w:rsidR="002D0444" w:rsidRPr="002D0444" w:rsidRDefault="002D0444" w:rsidP="002D0444">
            <w:pPr>
              <w:rPr>
                <w:sz w:val="24"/>
                <w:szCs w:val="24"/>
              </w:rPr>
            </w:pPr>
            <w:r w:rsidRPr="002D0444">
              <w:rPr>
                <w:sz w:val="24"/>
                <w:szCs w:val="24"/>
              </w:rPr>
              <w:t>Staff across the school have increased</w:t>
            </w:r>
          </w:p>
          <w:p w14:paraId="018526CC" w14:textId="77777777" w:rsidR="00EB67B9" w:rsidRDefault="002D0444" w:rsidP="002D0444">
            <w:pPr>
              <w:rPr>
                <w:sz w:val="24"/>
                <w:szCs w:val="24"/>
              </w:rPr>
            </w:pPr>
            <w:r>
              <w:rPr>
                <w:sz w:val="24"/>
                <w:szCs w:val="24"/>
              </w:rPr>
              <w:t xml:space="preserve">confidence, </w:t>
            </w:r>
            <w:r w:rsidRPr="002D0444">
              <w:rPr>
                <w:sz w:val="24"/>
                <w:szCs w:val="24"/>
              </w:rPr>
              <w:t>knowledg</w:t>
            </w:r>
            <w:r>
              <w:rPr>
                <w:sz w:val="24"/>
                <w:szCs w:val="24"/>
              </w:rPr>
              <w:t>e and skills in teaching PE and s</w:t>
            </w:r>
            <w:r w:rsidRPr="002D0444">
              <w:rPr>
                <w:sz w:val="24"/>
                <w:szCs w:val="24"/>
              </w:rPr>
              <w:t>chool Sport</w:t>
            </w:r>
          </w:p>
          <w:p w14:paraId="75B36997" w14:textId="6C2DFFA7" w:rsidR="00B928EA" w:rsidRDefault="00B928EA" w:rsidP="002D0444">
            <w:pPr>
              <w:rPr>
                <w:sz w:val="24"/>
                <w:szCs w:val="24"/>
              </w:rPr>
            </w:pPr>
          </w:p>
        </w:tc>
        <w:tc>
          <w:tcPr>
            <w:tcW w:w="5244" w:type="dxa"/>
          </w:tcPr>
          <w:p w14:paraId="7EE6C8D4" w14:textId="77777777" w:rsidR="002D0444" w:rsidRPr="002D0444" w:rsidRDefault="002D0444" w:rsidP="002D0444">
            <w:pPr>
              <w:rPr>
                <w:sz w:val="24"/>
                <w:szCs w:val="24"/>
              </w:rPr>
            </w:pPr>
            <w:r w:rsidRPr="002D0444">
              <w:rPr>
                <w:sz w:val="24"/>
                <w:szCs w:val="24"/>
              </w:rPr>
              <w:t>Employ a PE specialist to team teach</w:t>
            </w:r>
          </w:p>
          <w:p w14:paraId="76B35A55" w14:textId="77777777" w:rsidR="002D0444" w:rsidRPr="002D0444" w:rsidRDefault="002D0444" w:rsidP="002D0444">
            <w:pPr>
              <w:rPr>
                <w:sz w:val="24"/>
                <w:szCs w:val="24"/>
              </w:rPr>
            </w:pPr>
            <w:r w:rsidRPr="002D0444">
              <w:rPr>
                <w:sz w:val="24"/>
                <w:szCs w:val="24"/>
              </w:rPr>
              <w:t>alongside teachers to raise standards</w:t>
            </w:r>
          </w:p>
          <w:p w14:paraId="599D6FAE" w14:textId="77777777" w:rsidR="002D0444" w:rsidRDefault="002D0444" w:rsidP="002D0444">
            <w:pPr>
              <w:rPr>
                <w:sz w:val="24"/>
                <w:szCs w:val="24"/>
              </w:rPr>
            </w:pPr>
            <w:r w:rsidRPr="002D0444">
              <w:rPr>
                <w:sz w:val="24"/>
                <w:szCs w:val="24"/>
              </w:rPr>
              <w:t>within physical education and Sport</w:t>
            </w:r>
            <w:r>
              <w:rPr>
                <w:sz w:val="24"/>
                <w:szCs w:val="24"/>
              </w:rPr>
              <w:t xml:space="preserve"> </w:t>
            </w:r>
          </w:p>
          <w:p w14:paraId="07D24958" w14:textId="77777777" w:rsidR="002D0444" w:rsidRDefault="004845A5" w:rsidP="002D0444">
            <w:pPr>
              <w:rPr>
                <w:sz w:val="24"/>
                <w:szCs w:val="24"/>
              </w:rPr>
            </w:pPr>
            <w:proofErr w:type="spellStart"/>
            <w:r>
              <w:rPr>
                <w:sz w:val="24"/>
                <w:szCs w:val="24"/>
              </w:rPr>
              <w:t>T</w:t>
            </w:r>
            <w:r w:rsidR="000C39DE">
              <w:rPr>
                <w:sz w:val="24"/>
                <w:szCs w:val="24"/>
              </w:rPr>
              <w:t>StL</w:t>
            </w:r>
            <w:proofErr w:type="spellEnd"/>
            <w:r w:rsidR="002D0444">
              <w:rPr>
                <w:sz w:val="24"/>
                <w:szCs w:val="24"/>
              </w:rPr>
              <w:t>- Palace for Life Foundation</w:t>
            </w:r>
            <w:r w:rsidR="00C7777C">
              <w:rPr>
                <w:sz w:val="24"/>
                <w:szCs w:val="24"/>
              </w:rPr>
              <w:t xml:space="preserve">                                         </w:t>
            </w:r>
          </w:p>
          <w:p w14:paraId="2954745C" w14:textId="77777777" w:rsidR="00655872" w:rsidRDefault="00655872" w:rsidP="002D0444">
            <w:pPr>
              <w:rPr>
                <w:sz w:val="24"/>
                <w:szCs w:val="24"/>
              </w:rPr>
            </w:pPr>
          </w:p>
          <w:p w14:paraId="2800BA86" w14:textId="77777777" w:rsidR="002D0444" w:rsidRPr="002D0444" w:rsidRDefault="00C7777C" w:rsidP="002D0444">
            <w:pPr>
              <w:rPr>
                <w:sz w:val="24"/>
                <w:szCs w:val="24"/>
              </w:rPr>
            </w:pPr>
            <w:r>
              <w:rPr>
                <w:sz w:val="24"/>
                <w:szCs w:val="24"/>
              </w:rPr>
              <w:t xml:space="preserve">PE Coordinator – management, </w:t>
            </w:r>
            <w:r w:rsidR="002D0444">
              <w:rPr>
                <w:sz w:val="24"/>
                <w:szCs w:val="24"/>
              </w:rPr>
              <w:t xml:space="preserve">planning and organisation of </w:t>
            </w:r>
            <w:r w:rsidR="002D0444" w:rsidRPr="002D0444">
              <w:rPr>
                <w:sz w:val="24"/>
                <w:szCs w:val="24"/>
              </w:rPr>
              <w:t>whole school Physical education.</w:t>
            </w:r>
          </w:p>
          <w:p w14:paraId="3F007CFF" w14:textId="64BA7842" w:rsidR="002D0444" w:rsidRDefault="002D0444" w:rsidP="002D0444">
            <w:pPr>
              <w:rPr>
                <w:sz w:val="24"/>
                <w:szCs w:val="24"/>
              </w:rPr>
            </w:pPr>
            <w:r w:rsidRPr="002D0444">
              <w:rPr>
                <w:sz w:val="24"/>
                <w:szCs w:val="24"/>
              </w:rPr>
              <w:t>Release time off timetable.</w:t>
            </w:r>
          </w:p>
          <w:p w14:paraId="60A46061" w14:textId="4BDEC795" w:rsidR="00B928EA" w:rsidRPr="009506FB" w:rsidRDefault="00B928EA" w:rsidP="002D0444">
            <w:pPr>
              <w:rPr>
                <w:sz w:val="24"/>
                <w:szCs w:val="24"/>
              </w:rPr>
            </w:pPr>
            <w:r w:rsidRPr="009506FB">
              <w:rPr>
                <w:sz w:val="24"/>
                <w:szCs w:val="24"/>
              </w:rPr>
              <w:t xml:space="preserve">Work with Palace for Life coach to sort what is being taught across the year. </w:t>
            </w:r>
          </w:p>
          <w:p w14:paraId="3C9B828F" w14:textId="4C498385" w:rsidR="00B928EA" w:rsidRPr="002D0444" w:rsidRDefault="00B928EA" w:rsidP="002D0444">
            <w:pPr>
              <w:rPr>
                <w:sz w:val="24"/>
                <w:szCs w:val="24"/>
              </w:rPr>
            </w:pPr>
            <w:r w:rsidRPr="009506FB">
              <w:rPr>
                <w:sz w:val="24"/>
                <w:szCs w:val="24"/>
              </w:rPr>
              <w:t>PE coordinator to sort knowledge and skills progression doc</w:t>
            </w:r>
            <w:r w:rsidR="00FA4407" w:rsidRPr="009506FB">
              <w:rPr>
                <w:sz w:val="24"/>
                <w:szCs w:val="24"/>
              </w:rPr>
              <w:t xml:space="preserve">ument to show outline from EYFS to </w:t>
            </w:r>
            <w:proofErr w:type="spellStart"/>
            <w:r w:rsidR="00FA4407" w:rsidRPr="009506FB">
              <w:rPr>
                <w:sz w:val="24"/>
                <w:szCs w:val="24"/>
              </w:rPr>
              <w:t>Yr</w:t>
            </w:r>
            <w:proofErr w:type="spellEnd"/>
            <w:r w:rsidR="00FA4407" w:rsidRPr="009506FB">
              <w:rPr>
                <w:sz w:val="24"/>
                <w:szCs w:val="24"/>
              </w:rPr>
              <w:t xml:space="preserve"> 6</w:t>
            </w:r>
          </w:p>
          <w:p w14:paraId="10C82612" w14:textId="77777777" w:rsidR="002D0444" w:rsidRDefault="002D0444" w:rsidP="002D0444">
            <w:pPr>
              <w:rPr>
                <w:sz w:val="24"/>
                <w:szCs w:val="24"/>
              </w:rPr>
            </w:pPr>
            <w:r w:rsidRPr="002D0444">
              <w:rPr>
                <w:sz w:val="24"/>
                <w:szCs w:val="24"/>
              </w:rPr>
              <w:t>This also inclu</w:t>
            </w:r>
            <w:r>
              <w:rPr>
                <w:sz w:val="24"/>
                <w:szCs w:val="24"/>
              </w:rPr>
              <w:t xml:space="preserve">des time for the PE Coordinator to take the </w:t>
            </w:r>
            <w:r w:rsidRPr="002D0444">
              <w:rPr>
                <w:sz w:val="24"/>
                <w:szCs w:val="24"/>
              </w:rPr>
              <w:t>school teams to events</w:t>
            </w:r>
            <w:r w:rsidR="00077FA3">
              <w:rPr>
                <w:sz w:val="24"/>
                <w:szCs w:val="24"/>
              </w:rPr>
              <w:t xml:space="preserve"> &amp; conduct pupil voice questionnaires </w:t>
            </w:r>
          </w:p>
          <w:p w14:paraId="69693570" w14:textId="77777777" w:rsidR="002D0444" w:rsidRDefault="002D0444" w:rsidP="002D0444">
            <w:pPr>
              <w:rPr>
                <w:sz w:val="24"/>
                <w:szCs w:val="24"/>
              </w:rPr>
            </w:pPr>
          </w:p>
          <w:p w14:paraId="63D45387" w14:textId="77777777" w:rsidR="000C39DE" w:rsidRDefault="000C39DE" w:rsidP="002D0444">
            <w:pPr>
              <w:rPr>
                <w:sz w:val="24"/>
                <w:szCs w:val="24"/>
              </w:rPr>
            </w:pPr>
          </w:p>
          <w:p w14:paraId="63955DF9" w14:textId="77777777" w:rsidR="002D0444" w:rsidRPr="002D0444" w:rsidRDefault="007C5CC6" w:rsidP="002D0444">
            <w:pPr>
              <w:rPr>
                <w:sz w:val="24"/>
                <w:szCs w:val="24"/>
              </w:rPr>
            </w:pPr>
            <w:r>
              <w:rPr>
                <w:sz w:val="24"/>
                <w:szCs w:val="24"/>
              </w:rPr>
              <w:t xml:space="preserve">Continuous Professional </w:t>
            </w:r>
            <w:r w:rsidR="002D0444" w:rsidRPr="002D0444">
              <w:rPr>
                <w:sz w:val="24"/>
                <w:szCs w:val="24"/>
              </w:rPr>
              <w:t>Development</w:t>
            </w:r>
          </w:p>
          <w:p w14:paraId="02A3D22D" w14:textId="77777777" w:rsidR="006D22A8" w:rsidRDefault="00E97BE2" w:rsidP="002D0444">
            <w:pPr>
              <w:rPr>
                <w:sz w:val="24"/>
                <w:szCs w:val="24"/>
              </w:rPr>
            </w:pPr>
            <w:r>
              <w:rPr>
                <w:sz w:val="24"/>
                <w:szCs w:val="24"/>
              </w:rPr>
              <w:t xml:space="preserve">Once a term </w:t>
            </w:r>
            <w:r w:rsidR="006D22A8">
              <w:rPr>
                <w:sz w:val="24"/>
                <w:szCs w:val="24"/>
              </w:rPr>
              <w:t xml:space="preserve">St </w:t>
            </w:r>
            <w:r w:rsidR="000C39DE">
              <w:rPr>
                <w:sz w:val="24"/>
                <w:szCs w:val="24"/>
              </w:rPr>
              <w:t xml:space="preserve">Chad’s is offered free </w:t>
            </w:r>
            <w:r>
              <w:rPr>
                <w:sz w:val="24"/>
                <w:szCs w:val="24"/>
              </w:rPr>
              <w:t>CPD</w:t>
            </w:r>
            <w:r w:rsidR="000C39DE">
              <w:rPr>
                <w:sz w:val="24"/>
                <w:szCs w:val="24"/>
              </w:rPr>
              <w:t xml:space="preserve"> Staff through PFL</w:t>
            </w:r>
            <w:r w:rsidR="006D22A8">
              <w:rPr>
                <w:sz w:val="24"/>
                <w:szCs w:val="24"/>
              </w:rPr>
              <w:t>.</w:t>
            </w:r>
          </w:p>
          <w:p w14:paraId="744303ED" w14:textId="03959D0F" w:rsidR="00B928EA" w:rsidRDefault="00B928EA" w:rsidP="002D0444">
            <w:pPr>
              <w:rPr>
                <w:sz w:val="24"/>
                <w:szCs w:val="24"/>
              </w:rPr>
            </w:pPr>
            <w:r w:rsidRPr="009506FB">
              <w:rPr>
                <w:sz w:val="24"/>
                <w:szCs w:val="24"/>
              </w:rPr>
              <w:t>Particularly focus on gymnastics and dance confidence/ knowledge</w:t>
            </w:r>
            <w:r>
              <w:rPr>
                <w:sz w:val="24"/>
                <w:szCs w:val="24"/>
              </w:rPr>
              <w:t xml:space="preserve"> </w:t>
            </w:r>
          </w:p>
        </w:tc>
        <w:tc>
          <w:tcPr>
            <w:tcW w:w="1418" w:type="dxa"/>
          </w:tcPr>
          <w:p w14:paraId="49FA9F92" w14:textId="77777777" w:rsidR="002D0444" w:rsidRDefault="002D0444" w:rsidP="00EB67B9">
            <w:pPr>
              <w:rPr>
                <w:sz w:val="24"/>
                <w:szCs w:val="24"/>
              </w:rPr>
            </w:pPr>
          </w:p>
          <w:p w14:paraId="2EC88346" w14:textId="77777777" w:rsidR="002D0444" w:rsidRDefault="002D0444" w:rsidP="00EB67B9">
            <w:pPr>
              <w:rPr>
                <w:sz w:val="24"/>
                <w:szCs w:val="24"/>
              </w:rPr>
            </w:pPr>
          </w:p>
          <w:p w14:paraId="5D60E919" w14:textId="77777777" w:rsidR="002D0444" w:rsidRDefault="002D0444" w:rsidP="00EB67B9">
            <w:pPr>
              <w:rPr>
                <w:sz w:val="24"/>
                <w:szCs w:val="24"/>
              </w:rPr>
            </w:pPr>
          </w:p>
          <w:p w14:paraId="69DB47A9" w14:textId="77777777" w:rsidR="002D0444" w:rsidRDefault="002D0444" w:rsidP="00EB67B9">
            <w:pPr>
              <w:rPr>
                <w:sz w:val="24"/>
                <w:szCs w:val="24"/>
              </w:rPr>
            </w:pPr>
          </w:p>
          <w:p w14:paraId="1C590799" w14:textId="77777777" w:rsidR="002D0444" w:rsidRDefault="006E364B" w:rsidP="00EB67B9">
            <w:pPr>
              <w:rPr>
                <w:sz w:val="24"/>
                <w:szCs w:val="24"/>
              </w:rPr>
            </w:pPr>
            <w:r>
              <w:rPr>
                <w:sz w:val="24"/>
                <w:szCs w:val="24"/>
              </w:rPr>
              <w:t>£8</w:t>
            </w:r>
            <w:r w:rsidR="002D0444">
              <w:rPr>
                <w:sz w:val="24"/>
                <w:szCs w:val="24"/>
              </w:rPr>
              <w:t>00</w:t>
            </w:r>
          </w:p>
          <w:p w14:paraId="1E852CF6" w14:textId="77777777" w:rsidR="002D0444" w:rsidRDefault="002D0444" w:rsidP="00EB67B9">
            <w:pPr>
              <w:rPr>
                <w:sz w:val="24"/>
                <w:szCs w:val="24"/>
              </w:rPr>
            </w:pPr>
          </w:p>
          <w:p w14:paraId="761A8B91" w14:textId="77777777" w:rsidR="002D0444" w:rsidRDefault="002D0444" w:rsidP="00EB67B9">
            <w:pPr>
              <w:rPr>
                <w:sz w:val="24"/>
                <w:szCs w:val="24"/>
              </w:rPr>
            </w:pPr>
          </w:p>
          <w:p w14:paraId="73692E56" w14:textId="77777777" w:rsidR="002D0444" w:rsidRDefault="002D0444" w:rsidP="00EB67B9">
            <w:pPr>
              <w:rPr>
                <w:sz w:val="24"/>
                <w:szCs w:val="24"/>
              </w:rPr>
            </w:pPr>
          </w:p>
          <w:p w14:paraId="25239267" w14:textId="77777777" w:rsidR="002D0444" w:rsidRDefault="002D0444" w:rsidP="00EB67B9">
            <w:pPr>
              <w:rPr>
                <w:sz w:val="24"/>
                <w:szCs w:val="24"/>
              </w:rPr>
            </w:pPr>
          </w:p>
          <w:p w14:paraId="60B44851" w14:textId="77777777" w:rsidR="002D0444" w:rsidRDefault="002D0444" w:rsidP="00EB67B9">
            <w:pPr>
              <w:rPr>
                <w:sz w:val="24"/>
                <w:szCs w:val="24"/>
              </w:rPr>
            </w:pPr>
          </w:p>
          <w:p w14:paraId="7F472F87" w14:textId="3B4757E3" w:rsidR="002D0444" w:rsidRDefault="002D0444" w:rsidP="00EB67B9">
            <w:pPr>
              <w:rPr>
                <w:sz w:val="24"/>
                <w:szCs w:val="24"/>
              </w:rPr>
            </w:pPr>
          </w:p>
          <w:p w14:paraId="3B037FC0" w14:textId="1048ABE4" w:rsidR="00FA4407" w:rsidRDefault="00FA4407" w:rsidP="00EB67B9">
            <w:pPr>
              <w:rPr>
                <w:sz w:val="24"/>
                <w:szCs w:val="24"/>
              </w:rPr>
            </w:pPr>
          </w:p>
          <w:p w14:paraId="4EF6F3B6" w14:textId="72F07B8F" w:rsidR="00FA4407" w:rsidRDefault="00FA4407" w:rsidP="00EB67B9">
            <w:pPr>
              <w:rPr>
                <w:sz w:val="24"/>
                <w:szCs w:val="24"/>
              </w:rPr>
            </w:pPr>
          </w:p>
          <w:p w14:paraId="0EC1131D" w14:textId="77777777" w:rsidR="00FA4407" w:rsidRDefault="00FA4407" w:rsidP="00EB67B9">
            <w:pPr>
              <w:rPr>
                <w:sz w:val="24"/>
                <w:szCs w:val="24"/>
              </w:rPr>
            </w:pPr>
          </w:p>
          <w:p w14:paraId="68F741A8" w14:textId="77777777" w:rsidR="002D0444" w:rsidRDefault="002D0444" w:rsidP="00EB67B9">
            <w:pPr>
              <w:rPr>
                <w:sz w:val="24"/>
                <w:szCs w:val="24"/>
              </w:rPr>
            </w:pPr>
          </w:p>
          <w:p w14:paraId="709EAE5C" w14:textId="77777777" w:rsidR="000C39DE" w:rsidRDefault="005602A2" w:rsidP="00EB67B9">
            <w:pPr>
              <w:rPr>
                <w:sz w:val="24"/>
                <w:szCs w:val="24"/>
              </w:rPr>
            </w:pPr>
            <w:r>
              <w:rPr>
                <w:sz w:val="24"/>
                <w:szCs w:val="24"/>
              </w:rPr>
              <w:t>TBC</w:t>
            </w:r>
          </w:p>
          <w:p w14:paraId="1293E195" w14:textId="77777777" w:rsidR="000C39DE" w:rsidRDefault="000C39DE" w:rsidP="00EB67B9">
            <w:pPr>
              <w:rPr>
                <w:sz w:val="24"/>
                <w:szCs w:val="24"/>
              </w:rPr>
            </w:pPr>
          </w:p>
          <w:p w14:paraId="4E41C2CE" w14:textId="77777777" w:rsidR="000C39DE" w:rsidRDefault="000C39DE" w:rsidP="00EB67B9">
            <w:pPr>
              <w:rPr>
                <w:sz w:val="24"/>
                <w:szCs w:val="24"/>
              </w:rPr>
            </w:pPr>
          </w:p>
          <w:p w14:paraId="4BDB4315" w14:textId="77777777" w:rsidR="002D0444" w:rsidRDefault="000C39DE" w:rsidP="00EB67B9">
            <w:pPr>
              <w:rPr>
                <w:sz w:val="24"/>
                <w:szCs w:val="24"/>
              </w:rPr>
            </w:pPr>
            <w:r>
              <w:rPr>
                <w:sz w:val="24"/>
                <w:szCs w:val="24"/>
              </w:rPr>
              <w:t>Free</w:t>
            </w:r>
          </w:p>
        </w:tc>
        <w:tc>
          <w:tcPr>
            <w:tcW w:w="3613" w:type="dxa"/>
          </w:tcPr>
          <w:p w14:paraId="35A96C33" w14:textId="77777777" w:rsidR="00EB67B9" w:rsidRDefault="00EB67B9" w:rsidP="00EB67B9">
            <w:pPr>
              <w:rPr>
                <w:sz w:val="24"/>
                <w:szCs w:val="24"/>
              </w:rPr>
            </w:pPr>
          </w:p>
        </w:tc>
      </w:tr>
      <w:tr w:rsidR="002D0444" w14:paraId="2808ECF8" w14:textId="77777777" w:rsidTr="00E97BE2">
        <w:trPr>
          <w:trHeight w:val="684"/>
        </w:trPr>
        <w:tc>
          <w:tcPr>
            <w:tcW w:w="11619" w:type="dxa"/>
            <w:gridSpan w:val="3"/>
            <w:shd w:val="clear" w:color="auto" w:fill="FFC5C5"/>
          </w:tcPr>
          <w:p w14:paraId="43EBFD63" w14:textId="77777777" w:rsidR="002D0444" w:rsidRDefault="00CB338B" w:rsidP="00EB67B9">
            <w:pPr>
              <w:rPr>
                <w:sz w:val="24"/>
                <w:szCs w:val="24"/>
              </w:rPr>
            </w:pPr>
            <w:r>
              <w:rPr>
                <w:sz w:val="24"/>
                <w:szCs w:val="24"/>
              </w:rPr>
              <w:t>Key Indictor 3</w:t>
            </w:r>
            <w:r w:rsidRPr="00CB338B">
              <w:rPr>
                <w:sz w:val="24"/>
                <w:szCs w:val="24"/>
              </w:rPr>
              <w:t>:</w:t>
            </w:r>
            <w:r>
              <w:t xml:space="preserve"> </w:t>
            </w:r>
            <w:r w:rsidRPr="00CB338B">
              <w:rPr>
                <w:sz w:val="24"/>
                <w:szCs w:val="24"/>
              </w:rPr>
              <w:t>To introduce a diverse range of sporting activities</w:t>
            </w:r>
          </w:p>
        </w:tc>
        <w:tc>
          <w:tcPr>
            <w:tcW w:w="3613" w:type="dxa"/>
            <w:shd w:val="clear" w:color="auto" w:fill="FFC5C5"/>
          </w:tcPr>
          <w:p w14:paraId="4F6486BF" w14:textId="77777777" w:rsidR="002D0444" w:rsidRDefault="00CB338B" w:rsidP="00EB67B9">
            <w:pPr>
              <w:rPr>
                <w:sz w:val="24"/>
                <w:szCs w:val="24"/>
              </w:rPr>
            </w:pPr>
            <w:r w:rsidRPr="00CB338B">
              <w:rPr>
                <w:sz w:val="24"/>
                <w:szCs w:val="24"/>
              </w:rPr>
              <w:t>Percentage of total allocation:</w:t>
            </w:r>
          </w:p>
          <w:p w14:paraId="5E9227AC" w14:textId="77777777" w:rsidR="00F138D7" w:rsidRDefault="005602A2" w:rsidP="00EB67B9">
            <w:pPr>
              <w:rPr>
                <w:sz w:val="24"/>
                <w:szCs w:val="24"/>
              </w:rPr>
            </w:pPr>
            <w:r>
              <w:rPr>
                <w:sz w:val="24"/>
                <w:szCs w:val="24"/>
              </w:rPr>
              <w:t>TBC</w:t>
            </w:r>
            <w:r w:rsidR="00F138D7">
              <w:rPr>
                <w:sz w:val="24"/>
                <w:szCs w:val="24"/>
              </w:rPr>
              <w:t>%</w:t>
            </w:r>
          </w:p>
        </w:tc>
      </w:tr>
      <w:tr w:rsidR="007C5CC6" w14:paraId="544562FF" w14:textId="77777777" w:rsidTr="00E97BE2">
        <w:trPr>
          <w:trHeight w:val="758"/>
        </w:trPr>
        <w:tc>
          <w:tcPr>
            <w:tcW w:w="4957" w:type="dxa"/>
            <w:shd w:val="clear" w:color="auto" w:fill="FFDDDD"/>
          </w:tcPr>
          <w:p w14:paraId="7977A6C1" w14:textId="77777777" w:rsidR="007C5CC6" w:rsidRDefault="007C5CC6" w:rsidP="00EB67B9">
            <w:r>
              <w:rPr>
                <w:sz w:val="24"/>
                <w:szCs w:val="24"/>
              </w:rPr>
              <w:t>School focus with clarity on intended impact on pupils:</w:t>
            </w:r>
          </w:p>
        </w:tc>
        <w:tc>
          <w:tcPr>
            <w:tcW w:w="5244" w:type="dxa"/>
            <w:shd w:val="clear" w:color="auto" w:fill="FFDDDD"/>
          </w:tcPr>
          <w:p w14:paraId="7E4530F2" w14:textId="77777777" w:rsidR="007C5CC6" w:rsidRDefault="007C5CC6" w:rsidP="00EB67B9">
            <w:pPr>
              <w:rPr>
                <w:sz w:val="24"/>
                <w:szCs w:val="24"/>
              </w:rPr>
            </w:pPr>
            <w:r>
              <w:rPr>
                <w:sz w:val="24"/>
                <w:szCs w:val="24"/>
              </w:rPr>
              <w:t>Actions to achieve:</w:t>
            </w:r>
          </w:p>
        </w:tc>
        <w:tc>
          <w:tcPr>
            <w:tcW w:w="1418" w:type="dxa"/>
            <w:shd w:val="clear" w:color="auto" w:fill="FFDDDD"/>
          </w:tcPr>
          <w:p w14:paraId="3F73B76A" w14:textId="77777777" w:rsidR="007C5CC6" w:rsidRDefault="007C5CC6" w:rsidP="00EB67B9">
            <w:pPr>
              <w:rPr>
                <w:sz w:val="24"/>
                <w:szCs w:val="24"/>
              </w:rPr>
            </w:pPr>
            <w:r>
              <w:rPr>
                <w:sz w:val="24"/>
                <w:szCs w:val="24"/>
              </w:rPr>
              <w:t>Funding allocated:</w:t>
            </w:r>
          </w:p>
        </w:tc>
        <w:tc>
          <w:tcPr>
            <w:tcW w:w="3613" w:type="dxa"/>
            <w:shd w:val="clear" w:color="auto" w:fill="FFDDDD"/>
          </w:tcPr>
          <w:p w14:paraId="55502EF4" w14:textId="77777777" w:rsidR="007C5CC6" w:rsidRPr="007C5CC6" w:rsidRDefault="007C5CC6" w:rsidP="007C5CC6">
            <w:pPr>
              <w:rPr>
                <w:sz w:val="24"/>
                <w:szCs w:val="24"/>
              </w:rPr>
            </w:pPr>
            <w:r w:rsidRPr="007C5CC6">
              <w:rPr>
                <w:sz w:val="24"/>
                <w:szCs w:val="24"/>
              </w:rPr>
              <w:t>Evidence impact</w:t>
            </w:r>
          </w:p>
          <w:p w14:paraId="0026317E" w14:textId="77777777" w:rsidR="007C5CC6" w:rsidRDefault="007C5CC6" w:rsidP="007C5CC6">
            <w:pPr>
              <w:rPr>
                <w:sz w:val="24"/>
                <w:szCs w:val="24"/>
              </w:rPr>
            </w:pPr>
            <w:r>
              <w:rPr>
                <w:sz w:val="24"/>
                <w:szCs w:val="24"/>
              </w:rPr>
              <w:t>Suggested next steps:</w:t>
            </w:r>
          </w:p>
        </w:tc>
      </w:tr>
      <w:tr w:rsidR="00EB67B9" w14:paraId="6B894110" w14:textId="77777777" w:rsidTr="00E97BE2">
        <w:trPr>
          <w:trHeight w:val="1107"/>
        </w:trPr>
        <w:tc>
          <w:tcPr>
            <w:tcW w:w="4957" w:type="dxa"/>
          </w:tcPr>
          <w:p w14:paraId="04F3C1A2" w14:textId="77777777" w:rsidR="007C5CC6" w:rsidRPr="007C5CC6" w:rsidRDefault="00CB338B" w:rsidP="00EB67B9">
            <w:pPr>
              <w:rPr>
                <w:sz w:val="24"/>
                <w:szCs w:val="24"/>
              </w:rPr>
            </w:pPr>
            <w:r w:rsidRPr="007C5CC6">
              <w:rPr>
                <w:sz w:val="24"/>
                <w:szCs w:val="24"/>
              </w:rPr>
              <w:t xml:space="preserve">Continue to offer a wider range of activities both within and outside the curriculum in order to get more pupils involved. </w:t>
            </w:r>
            <w:r w:rsidR="00077FA3">
              <w:rPr>
                <w:sz w:val="24"/>
                <w:szCs w:val="24"/>
              </w:rPr>
              <w:t>Increase KS1 club offer.</w:t>
            </w:r>
          </w:p>
          <w:p w14:paraId="1658226B" w14:textId="77777777" w:rsidR="007C5CC6" w:rsidRDefault="007C5CC6" w:rsidP="00EB67B9">
            <w:pPr>
              <w:rPr>
                <w:sz w:val="24"/>
                <w:szCs w:val="24"/>
              </w:rPr>
            </w:pPr>
          </w:p>
          <w:p w14:paraId="16BE1F97" w14:textId="77777777" w:rsidR="00B928EA" w:rsidRDefault="00B928EA" w:rsidP="00B928EA">
            <w:pPr>
              <w:pStyle w:val="TableParagraph"/>
              <w:spacing w:line="257" w:lineRule="exact"/>
              <w:ind w:left="18"/>
              <w:rPr>
                <w:color w:val="231F20"/>
                <w:sz w:val="24"/>
              </w:rPr>
            </w:pPr>
          </w:p>
          <w:p w14:paraId="16CE96BD" w14:textId="7D61BCCF" w:rsidR="00B928EA" w:rsidRDefault="00482700" w:rsidP="00B928EA">
            <w:pPr>
              <w:pStyle w:val="TableParagraph"/>
              <w:spacing w:line="257" w:lineRule="exact"/>
              <w:ind w:left="18"/>
              <w:rPr>
                <w:color w:val="231F20"/>
                <w:sz w:val="24"/>
              </w:rPr>
            </w:pPr>
            <w:r w:rsidRPr="009506FB">
              <w:rPr>
                <w:color w:val="231F20"/>
                <w:sz w:val="24"/>
              </w:rPr>
              <w:t>Have sessions/ days with coaches outside of school who can offer different sports to us</w:t>
            </w:r>
            <w:r>
              <w:rPr>
                <w:color w:val="231F20"/>
                <w:sz w:val="24"/>
              </w:rPr>
              <w:t xml:space="preserve"> </w:t>
            </w:r>
          </w:p>
          <w:p w14:paraId="0E798197" w14:textId="223E7C4B" w:rsidR="00B928EA" w:rsidRDefault="00B928EA" w:rsidP="00B928EA">
            <w:pPr>
              <w:pStyle w:val="TableParagraph"/>
              <w:spacing w:line="257" w:lineRule="exact"/>
              <w:ind w:left="18"/>
              <w:rPr>
                <w:color w:val="231F20"/>
                <w:sz w:val="24"/>
              </w:rPr>
            </w:pPr>
          </w:p>
          <w:p w14:paraId="52330F87" w14:textId="0BE7966C" w:rsidR="006D3ECB" w:rsidRDefault="006D3ECB" w:rsidP="00B928EA">
            <w:pPr>
              <w:pStyle w:val="TableParagraph"/>
              <w:spacing w:line="257" w:lineRule="exact"/>
              <w:ind w:left="18"/>
              <w:rPr>
                <w:color w:val="231F20"/>
                <w:sz w:val="24"/>
              </w:rPr>
            </w:pPr>
          </w:p>
          <w:p w14:paraId="4E8261AF" w14:textId="7AEA561B" w:rsidR="006D3ECB" w:rsidRDefault="006D3ECB" w:rsidP="00B928EA">
            <w:pPr>
              <w:pStyle w:val="TableParagraph"/>
              <w:spacing w:line="257" w:lineRule="exact"/>
              <w:ind w:left="18"/>
              <w:rPr>
                <w:color w:val="231F20"/>
                <w:sz w:val="24"/>
              </w:rPr>
            </w:pPr>
          </w:p>
          <w:p w14:paraId="0AF63A5B" w14:textId="77777777" w:rsidR="006D3ECB" w:rsidRDefault="006D3ECB" w:rsidP="00B928EA">
            <w:pPr>
              <w:pStyle w:val="TableParagraph"/>
              <w:spacing w:line="257" w:lineRule="exact"/>
              <w:ind w:left="18"/>
              <w:rPr>
                <w:color w:val="231F20"/>
                <w:sz w:val="24"/>
              </w:rPr>
            </w:pPr>
          </w:p>
          <w:p w14:paraId="666D48C8" w14:textId="2D5156CB" w:rsidR="00B928EA" w:rsidRDefault="00B928EA" w:rsidP="00B928EA">
            <w:pPr>
              <w:pStyle w:val="TableParagraph"/>
              <w:spacing w:line="257" w:lineRule="exact"/>
              <w:ind w:left="18"/>
              <w:rPr>
                <w:color w:val="231F20"/>
                <w:sz w:val="24"/>
              </w:rPr>
            </w:pPr>
            <w:r>
              <w:rPr>
                <w:color w:val="231F20"/>
                <w:sz w:val="24"/>
              </w:rPr>
              <w:t>Focus particularly on those pupils who do not take up additional PE and Sport opportunities</w:t>
            </w:r>
          </w:p>
          <w:p w14:paraId="369919A5" w14:textId="77777777" w:rsidR="007C5CC6" w:rsidRDefault="007C5CC6" w:rsidP="00EB67B9">
            <w:pPr>
              <w:rPr>
                <w:sz w:val="24"/>
                <w:szCs w:val="24"/>
              </w:rPr>
            </w:pPr>
          </w:p>
          <w:p w14:paraId="191EA8E4" w14:textId="77777777" w:rsidR="00077FA3" w:rsidRDefault="00077FA3" w:rsidP="00EB67B9">
            <w:pPr>
              <w:rPr>
                <w:sz w:val="24"/>
                <w:szCs w:val="24"/>
              </w:rPr>
            </w:pPr>
          </w:p>
          <w:p w14:paraId="4841EBEC" w14:textId="2903FC81" w:rsidR="00077FA3" w:rsidRDefault="00077FA3" w:rsidP="00EB67B9">
            <w:pPr>
              <w:rPr>
                <w:sz w:val="24"/>
                <w:szCs w:val="24"/>
              </w:rPr>
            </w:pPr>
          </w:p>
        </w:tc>
        <w:tc>
          <w:tcPr>
            <w:tcW w:w="5244" w:type="dxa"/>
          </w:tcPr>
          <w:p w14:paraId="2404A64F" w14:textId="6BA1A403" w:rsidR="007C5CC6" w:rsidRDefault="007C5CC6" w:rsidP="007C5CC6">
            <w:pPr>
              <w:rPr>
                <w:sz w:val="24"/>
                <w:szCs w:val="24"/>
              </w:rPr>
            </w:pPr>
            <w:r>
              <w:rPr>
                <w:sz w:val="24"/>
                <w:szCs w:val="24"/>
              </w:rPr>
              <w:t xml:space="preserve">Undertake all opportunities </w:t>
            </w:r>
            <w:r w:rsidRPr="007C5CC6">
              <w:rPr>
                <w:sz w:val="24"/>
                <w:szCs w:val="24"/>
              </w:rPr>
              <w:t>of</w:t>
            </w:r>
            <w:r>
              <w:rPr>
                <w:sz w:val="24"/>
                <w:szCs w:val="24"/>
              </w:rPr>
              <w:t xml:space="preserve">fered by the sports partnership </w:t>
            </w:r>
            <w:r w:rsidRPr="007C5CC6">
              <w:rPr>
                <w:sz w:val="24"/>
                <w:szCs w:val="24"/>
              </w:rPr>
              <w:t xml:space="preserve">and </w:t>
            </w:r>
            <w:r>
              <w:rPr>
                <w:sz w:val="24"/>
                <w:szCs w:val="24"/>
              </w:rPr>
              <w:t>other</w:t>
            </w:r>
            <w:r w:rsidRPr="007C5CC6">
              <w:rPr>
                <w:sz w:val="24"/>
                <w:szCs w:val="24"/>
              </w:rPr>
              <w:t xml:space="preserve"> organisations.</w:t>
            </w:r>
          </w:p>
          <w:p w14:paraId="331DFA68" w14:textId="201C303D" w:rsidR="00B928EA" w:rsidRDefault="00B928EA" w:rsidP="007C5CC6">
            <w:pPr>
              <w:rPr>
                <w:sz w:val="24"/>
                <w:szCs w:val="24"/>
              </w:rPr>
            </w:pPr>
          </w:p>
          <w:p w14:paraId="7473606F" w14:textId="247B6B63" w:rsidR="00B928EA" w:rsidRPr="009506FB" w:rsidRDefault="00B928EA" w:rsidP="007C5CC6">
            <w:pPr>
              <w:rPr>
                <w:sz w:val="24"/>
                <w:szCs w:val="24"/>
              </w:rPr>
            </w:pPr>
            <w:r w:rsidRPr="009506FB">
              <w:rPr>
                <w:sz w:val="24"/>
                <w:szCs w:val="24"/>
              </w:rPr>
              <w:t>Complete pupil survey/ voice about sports the</w:t>
            </w:r>
            <w:r w:rsidR="00482700" w:rsidRPr="009506FB">
              <w:rPr>
                <w:sz w:val="24"/>
                <w:szCs w:val="24"/>
              </w:rPr>
              <w:t>y</w:t>
            </w:r>
            <w:r w:rsidRPr="009506FB">
              <w:rPr>
                <w:sz w:val="24"/>
                <w:szCs w:val="24"/>
              </w:rPr>
              <w:t xml:space="preserve"> like</w:t>
            </w:r>
          </w:p>
          <w:p w14:paraId="616CFBEA" w14:textId="77777777" w:rsidR="007C5CC6" w:rsidRPr="009506FB" w:rsidRDefault="007C5CC6" w:rsidP="007C5CC6">
            <w:pPr>
              <w:rPr>
                <w:sz w:val="24"/>
                <w:szCs w:val="24"/>
              </w:rPr>
            </w:pPr>
          </w:p>
          <w:p w14:paraId="2D092A55" w14:textId="77777777" w:rsidR="00E97BE2" w:rsidRPr="009506FB" w:rsidRDefault="00E97BE2" w:rsidP="007C5CC6">
            <w:pPr>
              <w:rPr>
                <w:sz w:val="24"/>
                <w:szCs w:val="24"/>
              </w:rPr>
            </w:pPr>
          </w:p>
          <w:p w14:paraId="4001CD0A" w14:textId="4A9C1513" w:rsidR="00077FA3" w:rsidRPr="009506FB" w:rsidRDefault="00482700" w:rsidP="007C5CC6">
            <w:pPr>
              <w:rPr>
                <w:sz w:val="24"/>
                <w:szCs w:val="24"/>
              </w:rPr>
            </w:pPr>
            <w:r w:rsidRPr="009506FB">
              <w:rPr>
                <w:sz w:val="24"/>
                <w:szCs w:val="24"/>
              </w:rPr>
              <w:t xml:space="preserve">Platform cricket for </w:t>
            </w:r>
            <w:r w:rsidR="00FA4407" w:rsidRPr="009506FB">
              <w:rPr>
                <w:sz w:val="24"/>
                <w:szCs w:val="24"/>
              </w:rPr>
              <w:t>L</w:t>
            </w:r>
            <w:r w:rsidRPr="009506FB">
              <w:rPr>
                <w:sz w:val="24"/>
                <w:szCs w:val="24"/>
              </w:rPr>
              <w:t xml:space="preserve">KS2 </w:t>
            </w:r>
            <w:proofErr w:type="spellStart"/>
            <w:r w:rsidRPr="009506FB">
              <w:rPr>
                <w:sz w:val="24"/>
                <w:szCs w:val="24"/>
              </w:rPr>
              <w:t>chn</w:t>
            </w:r>
            <w:proofErr w:type="spellEnd"/>
            <w:r w:rsidR="00FA4407" w:rsidRPr="009506FB">
              <w:rPr>
                <w:sz w:val="24"/>
                <w:szCs w:val="24"/>
              </w:rPr>
              <w:t xml:space="preserve"> to promote different sports that are on offer. Children are encouraged to join free sessions outside of school. Inter-school competition being organised for summer term.</w:t>
            </w:r>
          </w:p>
          <w:p w14:paraId="2023BE52" w14:textId="77777777" w:rsidR="00077FA3" w:rsidRPr="009506FB" w:rsidRDefault="00077FA3" w:rsidP="007C5CC6">
            <w:pPr>
              <w:rPr>
                <w:sz w:val="24"/>
                <w:szCs w:val="24"/>
              </w:rPr>
            </w:pPr>
          </w:p>
          <w:p w14:paraId="21D9996C" w14:textId="114EFF48" w:rsidR="00077FA3" w:rsidRDefault="006D3ECB" w:rsidP="007C5CC6">
            <w:pPr>
              <w:rPr>
                <w:sz w:val="24"/>
                <w:szCs w:val="24"/>
              </w:rPr>
            </w:pPr>
            <w:r w:rsidRPr="009506FB">
              <w:rPr>
                <w:sz w:val="24"/>
                <w:szCs w:val="24"/>
              </w:rPr>
              <w:t>Alternative taster days or sessions for different year group to take part in and find a sport they enjoy.</w:t>
            </w:r>
          </w:p>
          <w:p w14:paraId="20E05D32" w14:textId="77777777" w:rsidR="007C5CC6" w:rsidRDefault="007C5CC6" w:rsidP="00B928EA">
            <w:pPr>
              <w:rPr>
                <w:sz w:val="24"/>
                <w:szCs w:val="24"/>
              </w:rPr>
            </w:pPr>
          </w:p>
        </w:tc>
        <w:tc>
          <w:tcPr>
            <w:tcW w:w="1418" w:type="dxa"/>
          </w:tcPr>
          <w:p w14:paraId="5A63FC83" w14:textId="77777777" w:rsidR="007C5CC6" w:rsidRDefault="007C5CC6" w:rsidP="00EB67B9">
            <w:pPr>
              <w:rPr>
                <w:sz w:val="24"/>
                <w:szCs w:val="24"/>
              </w:rPr>
            </w:pPr>
          </w:p>
          <w:p w14:paraId="48DB1404" w14:textId="77777777" w:rsidR="007C5CC6" w:rsidRDefault="007C5CC6" w:rsidP="00EB67B9">
            <w:pPr>
              <w:rPr>
                <w:sz w:val="24"/>
                <w:szCs w:val="24"/>
              </w:rPr>
            </w:pPr>
          </w:p>
          <w:p w14:paraId="179BC2E9" w14:textId="77777777" w:rsidR="007C5CC6" w:rsidRDefault="007C5CC6" w:rsidP="00EB67B9">
            <w:pPr>
              <w:rPr>
                <w:sz w:val="24"/>
                <w:szCs w:val="24"/>
              </w:rPr>
            </w:pPr>
          </w:p>
          <w:p w14:paraId="4D9115DF" w14:textId="77777777" w:rsidR="007C5CC6" w:rsidRDefault="007C5CC6" w:rsidP="00EB67B9">
            <w:pPr>
              <w:rPr>
                <w:sz w:val="24"/>
                <w:szCs w:val="24"/>
              </w:rPr>
            </w:pPr>
          </w:p>
          <w:p w14:paraId="096FF77F" w14:textId="77777777" w:rsidR="007C5CC6" w:rsidRDefault="007C5CC6" w:rsidP="00EB67B9">
            <w:pPr>
              <w:rPr>
                <w:sz w:val="24"/>
                <w:szCs w:val="24"/>
              </w:rPr>
            </w:pPr>
          </w:p>
          <w:p w14:paraId="27768620" w14:textId="77777777" w:rsidR="007C5CC6" w:rsidRDefault="007C5CC6" w:rsidP="00EB67B9">
            <w:pPr>
              <w:rPr>
                <w:sz w:val="24"/>
                <w:szCs w:val="24"/>
              </w:rPr>
            </w:pPr>
          </w:p>
          <w:p w14:paraId="09043BF1" w14:textId="77777777" w:rsidR="007C5CC6" w:rsidRDefault="00077FA3" w:rsidP="00EB67B9">
            <w:pPr>
              <w:rPr>
                <w:sz w:val="24"/>
                <w:szCs w:val="24"/>
              </w:rPr>
            </w:pPr>
            <w:r>
              <w:rPr>
                <w:sz w:val="24"/>
                <w:szCs w:val="24"/>
              </w:rPr>
              <w:t>£50</w:t>
            </w:r>
          </w:p>
          <w:p w14:paraId="027C3684" w14:textId="77777777" w:rsidR="006D22A8" w:rsidRDefault="00077FA3" w:rsidP="00EB67B9">
            <w:pPr>
              <w:rPr>
                <w:sz w:val="24"/>
                <w:szCs w:val="24"/>
              </w:rPr>
            </w:pPr>
            <w:r>
              <w:rPr>
                <w:sz w:val="24"/>
                <w:szCs w:val="24"/>
              </w:rPr>
              <w:t>£150</w:t>
            </w:r>
          </w:p>
          <w:p w14:paraId="72440EA3" w14:textId="77777777" w:rsidR="007C5CC6" w:rsidRDefault="007C5CC6" w:rsidP="00EB67B9">
            <w:pPr>
              <w:rPr>
                <w:sz w:val="24"/>
                <w:szCs w:val="24"/>
              </w:rPr>
            </w:pPr>
          </w:p>
        </w:tc>
        <w:tc>
          <w:tcPr>
            <w:tcW w:w="3613" w:type="dxa"/>
          </w:tcPr>
          <w:p w14:paraId="37F27542" w14:textId="77777777" w:rsidR="00EB67B9" w:rsidRDefault="00EB67B9" w:rsidP="00EB67B9">
            <w:pPr>
              <w:rPr>
                <w:sz w:val="24"/>
                <w:szCs w:val="24"/>
              </w:rPr>
            </w:pPr>
          </w:p>
        </w:tc>
      </w:tr>
      <w:tr w:rsidR="006E364B" w14:paraId="451FEB8C" w14:textId="77777777" w:rsidTr="00E97BE2">
        <w:trPr>
          <w:trHeight w:val="684"/>
        </w:trPr>
        <w:tc>
          <w:tcPr>
            <w:tcW w:w="11619" w:type="dxa"/>
            <w:gridSpan w:val="3"/>
            <w:shd w:val="clear" w:color="auto" w:fill="FFC5C5"/>
          </w:tcPr>
          <w:p w14:paraId="0B91E5B9" w14:textId="2840FE5D" w:rsidR="006E364B" w:rsidRDefault="006E364B" w:rsidP="006E364B">
            <w:pPr>
              <w:rPr>
                <w:sz w:val="24"/>
                <w:szCs w:val="24"/>
              </w:rPr>
            </w:pPr>
            <w:r>
              <w:rPr>
                <w:sz w:val="24"/>
                <w:szCs w:val="24"/>
              </w:rPr>
              <w:t>Key Indictor 4</w:t>
            </w:r>
            <w:r w:rsidRPr="00CB338B">
              <w:rPr>
                <w:sz w:val="24"/>
                <w:szCs w:val="24"/>
              </w:rPr>
              <w:t>:</w:t>
            </w:r>
            <w:r w:rsidR="00F21F13">
              <w:rPr>
                <w:sz w:val="24"/>
                <w:szCs w:val="24"/>
              </w:rPr>
              <w:t xml:space="preserve"> Increased participation in competitive sport </w:t>
            </w:r>
          </w:p>
        </w:tc>
        <w:tc>
          <w:tcPr>
            <w:tcW w:w="3613" w:type="dxa"/>
            <w:shd w:val="clear" w:color="auto" w:fill="FFC5C5"/>
          </w:tcPr>
          <w:p w14:paraId="772694B0" w14:textId="77777777" w:rsidR="006E364B" w:rsidRDefault="006E364B" w:rsidP="006E364B">
            <w:pPr>
              <w:rPr>
                <w:sz w:val="24"/>
                <w:szCs w:val="24"/>
              </w:rPr>
            </w:pPr>
            <w:r w:rsidRPr="00CB338B">
              <w:rPr>
                <w:sz w:val="24"/>
                <w:szCs w:val="24"/>
              </w:rPr>
              <w:t>Percentage of total allocation:</w:t>
            </w:r>
          </w:p>
          <w:p w14:paraId="1E2323C4" w14:textId="77777777" w:rsidR="00F138D7" w:rsidRDefault="00077FA3" w:rsidP="006E364B">
            <w:pPr>
              <w:rPr>
                <w:sz w:val="24"/>
                <w:szCs w:val="24"/>
              </w:rPr>
            </w:pPr>
            <w:r>
              <w:rPr>
                <w:sz w:val="24"/>
                <w:szCs w:val="24"/>
              </w:rPr>
              <w:t>1</w:t>
            </w:r>
            <w:r w:rsidR="00F138D7">
              <w:rPr>
                <w:sz w:val="24"/>
                <w:szCs w:val="24"/>
              </w:rPr>
              <w:t>%</w:t>
            </w:r>
          </w:p>
        </w:tc>
      </w:tr>
      <w:tr w:rsidR="006E364B" w14:paraId="0320B042" w14:textId="77777777" w:rsidTr="00E97BE2">
        <w:trPr>
          <w:trHeight w:val="758"/>
        </w:trPr>
        <w:tc>
          <w:tcPr>
            <w:tcW w:w="4957" w:type="dxa"/>
            <w:shd w:val="clear" w:color="auto" w:fill="FFDDDD"/>
          </w:tcPr>
          <w:p w14:paraId="749C2F6D" w14:textId="77777777" w:rsidR="006E364B" w:rsidRDefault="006E364B" w:rsidP="006E364B">
            <w:r>
              <w:rPr>
                <w:sz w:val="24"/>
                <w:szCs w:val="24"/>
              </w:rPr>
              <w:t>School focus with clarity on intended impact on pupils:</w:t>
            </w:r>
          </w:p>
        </w:tc>
        <w:tc>
          <w:tcPr>
            <w:tcW w:w="5244" w:type="dxa"/>
            <w:shd w:val="clear" w:color="auto" w:fill="FFDDDD"/>
          </w:tcPr>
          <w:p w14:paraId="26D45313" w14:textId="77777777" w:rsidR="006E364B" w:rsidRDefault="006E364B" w:rsidP="006E364B">
            <w:pPr>
              <w:rPr>
                <w:sz w:val="24"/>
                <w:szCs w:val="24"/>
              </w:rPr>
            </w:pPr>
            <w:r>
              <w:rPr>
                <w:sz w:val="24"/>
                <w:szCs w:val="24"/>
              </w:rPr>
              <w:t>Actions to achieve:</w:t>
            </w:r>
          </w:p>
        </w:tc>
        <w:tc>
          <w:tcPr>
            <w:tcW w:w="1418" w:type="dxa"/>
            <w:shd w:val="clear" w:color="auto" w:fill="FFDDDD"/>
          </w:tcPr>
          <w:p w14:paraId="3A83B7B9" w14:textId="77777777" w:rsidR="006E364B" w:rsidRDefault="006E364B" w:rsidP="006E364B">
            <w:pPr>
              <w:rPr>
                <w:sz w:val="24"/>
                <w:szCs w:val="24"/>
              </w:rPr>
            </w:pPr>
            <w:r>
              <w:rPr>
                <w:sz w:val="24"/>
                <w:szCs w:val="24"/>
              </w:rPr>
              <w:t>Funding allocated:</w:t>
            </w:r>
          </w:p>
        </w:tc>
        <w:tc>
          <w:tcPr>
            <w:tcW w:w="3613" w:type="dxa"/>
            <w:shd w:val="clear" w:color="auto" w:fill="FFDDDD"/>
          </w:tcPr>
          <w:p w14:paraId="6A2C1A68" w14:textId="77777777" w:rsidR="006E364B" w:rsidRPr="007C5CC6" w:rsidRDefault="006E364B" w:rsidP="006E364B">
            <w:pPr>
              <w:rPr>
                <w:sz w:val="24"/>
                <w:szCs w:val="24"/>
              </w:rPr>
            </w:pPr>
            <w:r w:rsidRPr="007C5CC6">
              <w:rPr>
                <w:sz w:val="24"/>
                <w:szCs w:val="24"/>
              </w:rPr>
              <w:t>Evidence impact</w:t>
            </w:r>
          </w:p>
          <w:p w14:paraId="38FDFEB1" w14:textId="77777777" w:rsidR="006E364B" w:rsidRDefault="006E364B" w:rsidP="006E364B">
            <w:pPr>
              <w:rPr>
                <w:sz w:val="24"/>
                <w:szCs w:val="24"/>
              </w:rPr>
            </w:pPr>
            <w:r>
              <w:rPr>
                <w:sz w:val="24"/>
                <w:szCs w:val="24"/>
              </w:rPr>
              <w:t>Suggested next steps:</w:t>
            </w:r>
          </w:p>
        </w:tc>
      </w:tr>
      <w:tr w:rsidR="006E364B" w14:paraId="2B617113" w14:textId="77777777" w:rsidTr="00E97BE2">
        <w:trPr>
          <w:trHeight w:val="758"/>
        </w:trPr>
        <w:tc>
          <w:tcPr>
            <w:tcW w:w="4957" w:type="dxa"/>
            <w:shd w:val="clear" w:color="auto" w:fill="FFFFFF" w:themeFill="background1"/>
          </w:tcPr>
          <w:p w14:paraId="63647C49" w14:textId="77777777" w:rsidR="00B928EA" w:rsidRPr="00B928EA" w:rsidRDefault="00B928EA" w:rsidP="00B928EA">
            <w:pPr>
              <w:pStyle w:val="TableParagraph"/>
              <w:rPr>
                <w:rFonts w:asciiTheme="minorHAnsi" w:hAnsiTheme="minorHAnsi"/>
                <w:sz w:val="24"/>
                <w:szCs w:val="24"/>
              </w:rPr>
            </w:pPr>
            <w:r w:rsidRPr="009506FB">
              <w:rPr>
                <w:rFonts w:asciiTheme="minorHAnsi" w:hAnsiTheme="minorHAnsi"/>
                <w:sz w:val="24"/>
                <w:szCs w:val="24"/>
              </w:rPr>
              <w:t>Engage more girls in inter/intra school teams</w:t>
            </w:r>
            <w:r w:rsidRPr="00B928EA">
              <w:rPr>
                <w:rFonts w:asciiTheme="minorHAnsi" w:hAnsiTheme="minorHAnsi"/>
                <w:sz w:val="24"/>
                <w:szCs w:val="24"/>
              </w:rPr>
              <w:t xml:space="preserve"> </w:t>
            </w:r>
          </w:p>
          <w:p w14:paraId="4C4B43D3" w14:textId="77777777" w:rsidR="00B928EA" w:rsidRDefault="00B928EA" w:rsidP="00B928EA">
            <w:pPr>
              <w:pStyle w:val="TableParagraph"/>
              <w:rPr>
                <w:rFonts w:asciiTheme="minorHAnsi" w:hAnsiTheme="minorHAnsi"/>
                <w:sz w:val="24"/>
                <w:szCs w:val="24"/>
              </w:rPr>
            </w:pPr>
          </w:p>
          <w:p w14:paraId="0B2409BD" w14:textId="77777777" w:rsidR="00B928EA" w:rsidRDefault="00B928EA" w:rsidP="00B928EA">
            <w:pPr>
              <w:pStyle w:val="TableParagraph"/>
              <w:rPr>
                <w:rFonts w:asciiTheme="minorHAnsi" w:hAnsiTheme="minorHAnsi"/>
                <w:sz w:val="24"/>
                <w:szCs w:val="24"/>
              </w:rPr>
            </w:pPr>
          </w:p>
          <w:p w14:paraId="219C4614" w14:textId="77777777" w:rsidR="00B928EA" w:rsidRDefault="00B928EA" w:rsidP="00B928EA">
            <w:pPr>
              <w:pStyle w:val="TableParagraph"/>
              <w:rPr>
                <w:rFonts w:asciiTheme="minorHAnsi" w:hAnsiTheme="minorHAnsi"/>
                <w:sz w:val="24"/>
                <w:szCs w:val="24"/>
              </w:rPr>
            </w:pPr>
          </w:p>
          <w:p w14:paraId="431FA562" w14:textId="77777777" w:rsidR="00B928EA" w:rsidRDefault="00B928EA" w:rsidP="00B928EA">
            <w:pPr>
              <w:pStyle w:val="TableParagraph"/>
              <w:rPr>
                <w:rFonts w:asciiTheme="minorHAnsi" w:hAnsiTheme="minorHAnsi"/>
                <w:sz w:val="24"/>
                <w:szCs w:val="24"/>
              </w:rPr>
            </w:pPr>
          </w:p>
          <w:p w14:paraId="38729EDB" w14:textId="77777777" w:rsidR="00B928EA" w:rsidRDefault="00B928EA" w:rsidP="00B928EA">
            <w:pPr>
              <w:pStyle w:val="TableParagraph"/>
              <w:rPr>
                <w:rFonts w:asciiTheme="minorHAnsi" w:hAnsiTheme="minorHAnsi"/>
                <w:sz w:val="24"/>
                <w:szCs w:val="24"/>
              </w:rPr>
            </w:pPr>
          </w:p>
          <w:p w14:paraId="530DCFFA" w14:textId="301889FE" w:rsidR="00B928EA" w:rsidRDefault="00B928EA" w:rsidP="00B928EA">
            <w:pPr>
              <w:pStyle w:val="TableParagraph"/>
              <w:rPr>
                <w:rFonts w:asciiTheme="minorHAnsi" w:hAnsiTheme="minorHAnsi"/>
              </w:rPr>
            </w:pPr>
            <w:r>
              <w:rPr>
                <w:rFonts w:asciiTheme="minorHAnsi" w:hAnsiTheme="minorHAnsi"/>
                <w:sz w:val="24"/>
                <w:szCs w:val="24"/>
              </w:rPr>
              <w:t>E</w:t>
            </w:r>
            <w:r w:rsidRPr="00B928EA">
              <w:rPr>
                <w:rFonts w:asciiTheme="minorHAnsi" w:hAnsiTheme="minorHAnsi"/>
                <w:sz w:val="24"/>
                <w:szCs w:val="24"/>
              </w:rPr>
              <w:t>nsure all pupils are able to take part in competitive sport by providing transport</w:t>
            </w:r>
          </w:p>
          <w:p w14:paraId="24F52AD5" w14:textId="2DD36CF0" w:rsidR="00B928EA" w:rsidRDefault="00B928EA" w:rsidP="00B928EA">
            <w:pPr>
              <w:pStyle w:val="TableParagraph"/>
              <w:rPr>
                <w:rFonts w:asciiTheme="minorHAnsi" w:hAnsiTheme="minorHAnsi"/>
                <w:sz w:val="24"/>
                <w:szCs w:val="24"/>
              </w:rPr>
            </w:pPr>
          </w:p>
          <w:p w14:paraId="230700F7" w14:textId="77777777" w:rsidR="00482700" w:rsidRDefault="00482700" w:rsidP="00B928EA">
            <w:pPr>
              <w:pStyle w:val="TableParagraph"/>
              <w:rPr>
                <w:rFonts w:asciiTheme="minorHAnsi" w:hAnsiTheme="minorHAnsi"/>
                <w:sz w:val="24"/>
                <w:szCs w:val="24"/>
              </w:rPr>
            </w:pPr>
          </w:p>
          <w:p w14:paraId="222D7A69" w14:textId="77777777" w:rsidR="00B928EA" w:rsidRDefault="00B928EA" w:rsidP="00B928EA">
            <w:pPr>
              <w:rPr>
                <w:sz w:val="24"/>
                <w:szCs w:val="24"/>
              </w:rPr>
            </w:pPr>
            <w:r>
              <w:rPr>
                <w:sz w:val="24"/>
                <w:szCs w:val="24"/>
              </w:rPr>
              <w:t>Continue to participate in sporting events through the Umbrella Trust and CSSP</w:t>
            </w:r>
          </w:p>
          <w:p w14:paraId="1486E9A8" w14:textId="23B6F79B" w:rsidR="00B928EA" w:rsidRDefault="00B928EA" w:rsidP="00B928EA">
            <w:pPr>
              <w:pStyle w:val="TableParagraph"/>
              <w:rPr>
                <w:rFonts w:asciiTheme="minorHAnsi" w:hAnsiTheme="minorHAnsi"/>
                <w:sz w:val="24"/>
                <w:szCs w:val="24"/>
              </w:rPr>
            </w:pPr>
            <w:r w:rsidRPr="00B928EA">
              <w:rPr>
                <w:rFonts w:asciiTheme="minorHAnsi" w:hAnsiTheme="minorHAnsi"/>
                <w:sz w:val="24"/>
                <w:szCs w:val="24"/>
              </w:rPr>
              <w:t>Ensure all children take part in competitive sport by taking part in a wider range of sporting competitions</w:t>
            </w:r>
          </w:p>
          <w:p w14:paraId="3D45ACFB" w14:textId="77777777" w:rsidR="00B928EA" w:rsidRDefault="00B928EA" w:rsidP="00B928EA">
            <w:pPr>
              <w:pStyle w:val="TableParagraph"/>
              <w:rPr>
                <w:rFonts w:asciiTheme="minorHAnsi" w:hAnsiTheme="minorHAnsi"/>
                <w:sz w:val="24"/>
                <w:szCs w:val="24"/>
              </w:rPr>
            </w:pPr>
          </w:p>
          <w:p w14:paraId="31EB1CA7" w14:textId="77777777" w:rsidR="00B928EA" w:rsidRDefault="00B928EA" w:rsidP="00B928EA">
            <w:pPr>
              <w:rPr>
                <w:sz w:val="24"/>
                <w:szCs w:val="24"/>
              </w:rPr>
            </w:pPr>
            <w:r>
              <w:rPr>
                <w:sz w:val="24"/>
                <w:szCs w:val="24"/>
              </w:rPr>
              <w:t>Focus on SEND</w:t>
            </w:r>
            <w:r w:rsidRPr="007C5CC6">
              <w:rPr>
                <w:sz w:val="24"/>
                <w:szCs w:val="24"/>
              </w:rPr>
              <w:t xml:space="preserve"> pupils who </w:t>
            </w:r>
            <w:r>
              <w:rPr>
                <w:sz w:val="24"/>
                <w:szCs w:val="24"/>
              </w:rPr>
              <w:t xml:space="preserve">may feel excluded from class lessons or </w:t>
            </w:r>
            <w:r w:rsidRPr="007C5CC6">
              <w:rPr>
                <w:sz w:val="24"/>
                <w:szCs w:val="24"/>
              </w:rPr>
              <w:t>do not take up additional PE and S</w:t>
            </w:r>
            <w:r>
              <w:rPr>
                <w:sz w:val="24"/>
                <w:szCs w:val="24"/>
              </w:rPr>
              <w:t xml:space="preserve">port opportunities </w:t>
            </w:r>
          </w:p>
          <w:p w14:paraId="1159825E" w14:textId="77777777" w:rsidR="00B928EA" w:rsidRPr="00B928EA" w:rsidRDefault="00B928EA" w:rsidP="00B928EA">
            <w:pPr>
              <w:pStyle w:val="TableParagraph"/>
              <w:rPr>
                <w:rFonts w:asciiTheme="minorHAnsi" w:hAnsiTheme="minorHAnsi"/>
                <w:sz w:val="24"/>
                <w:szCs w:val="24"/>
              </w:rPr>
            </w:pPr>
          </w:p>
          <w:p w14:paraId="162F4628" w14:textId="5A126D6F" w:rsidR="00482700" w:rsidRPr="009506FB" w:rsidRDefault="00482700" w:rsidP="00482700">
            <w:pPr>
              <w:pStyle w:val="TableParagraph"/>
              <w:rPr>
                <w:rFonts w:asciiTheme="minorHAnsi" w:hAnsiTheme="minorHAnsi"/>
                <w:sz w:val="24"/>
                <w:szCs w:val="24"/>
              </w:rPr>
            </w:pPr>
            <w:r w:rsidRPr="009506FB">
              <w:rPr>
                <w:sz w:val="24"/>
                <w:szCs w:val="24"/>
              </w:rPr>
              <w:t>Start to form house competitions within the school- get house captains/ sports captains to help lead. Start with KS2 and then filter down</w:t>
            </w:r>
          </w:p>
          <w:p w14:paraId="09987934" w14:textId="462C388E" w:rsidR="00655872" w:rsidRPr="009506FB" w:rsidRDefault="00655872" w:rsidP="006E364B">
            <w:pPr>
              <w:rPr>
                <w:sz w:val="24"/>
                <w:szCs w:val="24"/>
              </w:rPr>
            </w:pPr>
          </w:p>
          <w:p w14:paraId="298278C1" w14:textId="77777777" w:rsidR="00482700" w:rsidRPr="009506FB" w:rsidRDefault="00482700" w:rsidP="006E364B">
            <w:pPr>
              <w:rPr>
                <w:sz w:val="24"/>
                <w:szCs w:val="24"/>
              </w:rPr>
            </w:pPr>
          </w:p>
          <w:p w14:paraId="5E2A04DC" w14:textId="5969EB89" w:rsidR="006E364B" w:rsidRDefault="00482700" w:rsidP="00482700">
            <w:pPr>
              <w:pStyle w:val="TableParagraph"/>
              <w:rPr>
                <w:sz w:val="24"/>
                <w:szCs w:val="24"/>
              </w:rPr>
            </w:pPr>
            <w:r w:rsidRPr="009506FB">
              <w:rPr>
                <w:rFonts w:asciiTheme="minorHAnsi" w:hAnsiTheme="minorHAnsi"/>
                <w:sz w:val="24"/>
                <w:szCs w:val="24"/>
              </w:rPr>
              <w:t>Keep a list of children taking part in the different events</w:t>
            </w:r>
            <w:r w:rsidRPr="00482700">
              <w:rPr>
                <w:rFonts w:asciiTheme="minorHAnsi" w:hAnsiTheme="minorHAnsi"/>
                <w:sz w:val="24"/>
                <w:szCs w:val="24"/>
              </w:rPr>
              <w:t xml:space="preserve"> </w:t>
            </w:r>
          </w:p>
        </w:tc>
        <w:tc>
          <w:tcPr>
            <w:tcW w:w="5244" w:type="dxa"/>
            <w:shd w:val="clear" w:color="auto" w:fill="FFFFFF" w:themeFill="background1"/>
          </w:tcPr>
          <w:p w14:paraId="7650A931" w14:textId="16599938" w:rsidR="006E364B" w:rsidRPr="009506FB" w:rsidRDefault="00B928EA" w:rsidP="006E364B">
            <w:pPr>
              <w:rPr>
                <w:sz w:val="24"/>
                <w:szCs w:val="24"/>
              </w:rPr>
            </w:pPr>
            <w:r w:rsidRPr="009506FB">
              <w:rPr>
                <w:sz w:val="24"/>
                <w:szCs w:val="24"/>
              </w:rPr>
              <w:t>Take part in competitions such as tag rugby tournaments where a set number of girls are expected to be on the pitch</w:t>
            </w:r>
          </w:p>
          <w:p w14:paraId="0657B896" w14:textId="3372D5BF" w:rsidR="00B928EA" w:rsidRPr="009506FB" w:rsidRDefault="00B928EA" w:rsidP="006E364B">
            <w:pPr>
              <w:rPr>
                <w:sz w:val="24"/>
                <w:szCs w:val="24"/>
              </w:rPr>
            </w:pPr>
            <w:r w:rsidRPr="009506FB">
              <w:rPr>
                <w:sz w:val="24"/>
                <w:szCs w:val="24"/>
              </w:rPr>
              <w:t>Palace for Life foundation provide competitions aimed at girls which we will attend (November)</w:t>
            </w:r>
          </w:p>
          <w:p w14:paraId="0F77C0FA" w14:textId="77777777" w:rsidR="005602A2" w:rsidRPr="009506FB" w:rsidRDefault="005602A2" w:rsidP="006E364B">
            <w:pPr>
              <w:rPr>
                <w:sz w:val="24"/>
                <w:szCs w:val="24"/>
              </w:rPr>
            </w:pPr>
          </w:p>
          <w:p w14:paraId="0032FA2F" w14:textId="7E640F2F" w:rsidR="005602A2" w:rsidRDefault="00B928EA" w:rsidP="006E364B">
            <w:pPr>
              <w:rPr>
                <w:sz w:val="24"/>
                <w:szCs w:val="24"/>
              </w:rPr>
            </w:pPr>
            <w:r w:rsidRPr="009506FB">
              <w:rPr>
                <w:sz w:val="24"/>
                <w:szCs w:val="24"/>
              </w:rPr>
              <w:t>Minibus available for competitions during school and to take children to after school events where required.</w:t>
            </w:r>
            <w:r>
              <w:rPr>
                <w:sz w:val="24"/>
                <w:szCs w:val="24"/>
              </w:rPr>
              <w:t xml:space="preserve"> </w:t>
            </w:r>
          </w:p>
          <w:p w14:paraId="3EB49BDD" w14:textId="77777777" w:rsidR="005602A2" w:rsidRDefault="005602A2" w:rsidP="006E364B">
            <w:pPr>
              <w:rPr>
                <w:sz w:val="24"/>
                <w:szCs w:val="24"/>
              </w:rPr>
            </w:pPr>
          </w:p>
          <w:p w14:paraId="55046C24" w14:textId="77777777" w:rsidR="006E364B" w:rsidRDefault="006E364B" w:rsidP="006E364B">
            <w:pPr>
              <w:rPr>
                <w:sz w:val="24"/>
                <w:szCs w:val="24"/>
              </w:rPr>
            </w:pPr>
          </w:p>
          <w:p w14:paraId="1BF8B158" w14:textId="77777777" w:rsidR="006E364B" w:rsidRDefault="006E364B" w:rsidP="006E364B">
            <w:pPr>
              <w:rPr>
                <w:sz w:val="24"/>
                <w:szCs w:val="24"/>
              </w:rPr>
            </w:pPr>
          </w:p>
          <w:p w14:paraId="6BEDAE29" w14:textId="77777777" w:rsidR="00B928EA" w:rsidRDefault="00B928EA" w:rsidP="00B928EA">
            <w:pPr>
              <w:rPr>
                <w:sz w:val="24"/>
                <w:szCs w:val="24"/>
              </w:rPr>
            </w:pPr>
          </w:p>
          <w:p w14:paraId="4F26DBF8" w14:textId="77777777" w:rsidR="00B928EA" w:rsidRDefault="00B928EA" w:rsidP="00B928EA">
            <w:pPr>
              <w:rPr>
                <w:sz w:val="24"/>
                <w:szCs w:val="24"/>
              </w:rPr>
            </w:pPr>
          </w:p>
          <w:p w14:paraId="3415FCEA" w14:textId="77777777" w:rsidR="00B928EA" w:rsidRPr="009506FB" w:rsidRDefault="00B928EA" w:rsidP="00B928EA">
            <w:pPr>
              <w:rPr>
                <w:sz w:val="24"/>
                <w:szCs w:val="24"/>
              </w:rPr>
            </w:pPr>
            <w:r w:rsidRPr="009506FB">
              <w:rPr>
                <w:sz w:val="24"/>
                <w:szCs w:val="24"/>
              </w:rPr>
              <w:t xml:space="preserve">Attend events such as </w:t>
            </w:r>
            <w:proofErr w:type="spellStart"/>
            <w:r w:rsidRPr="009506FB">
              <w:rPr>
                <w:sz w:val="24"/>
                <w:szCs w:val="24"/>
              </w:rPr>
              <w:t>panathlon</w:t>
            </w:r>
            <w:proofErr w:type="spellEnd"/>
            <w:r w:rsidRPr="009506FB">
              <w:rPr>
                <w:sz w:val="24"/>
                <w:szCs w:val="24"/>
              </w:rPr>
              <w:t xml:space="preserve"> </w:t>
            </w:r>
          </w:p>
          <w:p w14:paraId="25A959FA" w14:textId="77777777" w:rsidR="00B928EA" w:rsidRPr="009506FB" w:rsidRDefault="00B928EA" w:rsidP="00B928EA">
            <w:pPr>
              <w:rPr>
                <w:sz w:val="24"/>
                <w:szCs w:val="24"/>
              </w:rPr>
            </w:pPr>
            <w:r w:rsidRPr="009506FB">
              <w:rPr>
                <w:sz w:val="24"/>
                <w:szCs w:val="24"/>
              </w:rPr>
              <w:t xml:space="preserve">SEND sessions with coach where required </w:t>
            </w:r>
          </w:p>
          <w:p w14:paraId="701962AE" w14:textId="77777777" w:rsidR="00482700" w:rsidRPr="009506FB" w:rsidRDefault="00482700" w:rsidP="00482700">
            <w:pPr>
              <w:rPr>
                <w:sz w:val="24"/>
                <w:szCs w:val="24"/>
              </w:rPr>
            </w:pPr>
          </w:p>
          <w:p w14:paraId="24B349E5" w14:textId="77777777" w:rsidR="00482700" w:rsidRPr="009506FB" w:rsidRDefault="00482700" w:rsidP="00482700">
            <w:pPr>
              <w:rPr>
                <w:sz w:val="24"/>
                <w:szCs w:val="24"/>
              </w:rPr>
            </w:pPr>
          </w:p>
          <w:p w14:paraId="1CA6FDD6" w14:textId="77777777" w:rsidR="00482700" w:rsidRPr="009506FB" w:rsidRDefault="00482700" w:rsidP="00482700">
            <w:pPr>
              <w:rPr>
                <w:sz w:val="24"/>
                <w:szCs w:val="24"/>
              </w:rPr>
            </w:pPr>
          </w:p>
          <w:p w14:paraId="2BF4FB13" w14:textId="77777777" w:rsidR="00482700" w:rsidRPr="009506FB" w:rsidRDefault="00482700" w:rsidP="00482700">
            <w:pPr>
              <w:rPr>
                <w:sz w:val="24"/>
                <w:szCs w:val="24"/>
              </w:rPr>
            </w:pPr>
          </w:p>
          <w:p w14:paraId="69756D41" w14:textId="2A02BD7D" w:rsidR="00482700" w:rsidRPr="009506FB" w:rsidRDefault="00482700" w:rsidP="00482700">
            <w:pPr>
              <w:rPr>
                <w:sz w:val="24"/>
                <w:szCs w:val="24"/>
              </w:rPr>
            </w:pPr>
            <w:r w:rsidRPr="009506FB">
              <w:rPr>
                <w:sz w:val="24"/>
                <w:szCs w:val="24"/>
              </w:rPr>
              <w:t xml:space="preserve">1 in spring term for KS2 and another in summer for KS1 </w:t>
            </w:r>
          </w:p>
          <w:p w14:paraId="21E97B77" w14:textId="77777777" w:rsidR="00482700" w:rsidRPr="009506FB" w:rsidRDefault="00482700" w:rsidP="00482700">
            <w:pPr>
              <w:rPr>
                <w:sz w:val="24"/>
                <w:szCs w:val="24"/>
              </w:rPr>
            </w:pPr>
          </w:p>
          <w:p w14:paraId="45478D21" w14:textId="77777777" w:rsidR="00482700" w:rsidRPr="009506FB" w:rsidRDefault="00482700" w:rsidP="00482700">
            <w:pPr>
              <w:rPr>
                <w:sz w:val="24"/>
                <w:szCs w:val="24"/>
              </w:rPr>
            </w:pPr>
          </w:p>
          <w:p w14:paraId="00008B36" w14:textId="77777777" w:rsidR="00482700" w:rsidRPr="009506FB" w:rsidRDefault="00482700" w:rsidP="00482700">
            <w:pPr>
              <w:rPr>
                <w:sz w:val="24"/>
                <w:szCs w:val="24"/>
              </w:rPr>
            </w:pPr>
          </w:p>
          <w:p w14:paraId="25B5808A" w14:textId="2F3CA56C" w:rsidR="00482700" w:rsidRPr="00482700" w:rsidRDefault="00482700" w:rsidP="00482700">
            <w:pPr>
              <w:rPr>
                <w:sz w:val="24"/>
                <w:szCs w:val="24"/>
              </w:rPr>
            </w:pPr>
            <w:r w:rsidRPr="009506FB">
              <w:rPr>
                <w:sz w:val="24"/>
                <w:szCs w:val="24"/>
              </w:rPr>
              <w:t>Ensure the competitions are being offered to a varied number of children</w:t>
            </w:r>
          </w:p>
        </w:tc>
        <w:tc>
          <w:tcPr>
            <w:tcW w:w="1418" w:type="dxa"/>
            <w:shd w:val="clear" w:color="auto" w:fill="FFFFFF" w:themeFill="background1"/>
          </w:tcPr>
          <w:p w14:paraId="3F10F158" w14:textId="1A0179B0" w:rsidR="006E364B" w:rsidRDefault="006E364B" w:rsidP="006E364B">
            <w:pPr>
              <w:rPr>
                <w:sz w:val="24"/>
                <w:szCs w:val="24"/>
              </w:rPr>
            </w:pPr>
          </w:p>
          <w:p w14:paraId="08079430" w14:textId="77777777" w:rsidR="00077FA3" w:rsidRDefault="00077FA3" w:rsidP="006E364B">
            <w:pPr>
              <w:rPr>
                <w:sz w:val="24"/>
                <w:szCs w:val="24"/>
              </w:rPr>
            </w:pPr>
          </w:p>
          <w:p w14:paraId="25CCB966" w14:textId="77777777" w:rsidR="00077FA3" w:rsidRDefault="00077FA3" w:rsidP="006E364B">
            <w:pPr>
              <w:rPr>
                <w:sz w:val="24"/>
                <w:szCs w:val="24"/>
              </w:rPr>
            </w:pPr>
          </w:p>
          <w:p w14:paraId="39F14E3B" w14:textId="77777777" w:rsidR="00077FA3" w:rsidRDefault="00077FA3" w:rsidP="006E364B">
            <w:pPr>
              <w:rPr>
                <w:sz w:val="24"/>
                <w:szCs w:val="24"/>
              </w:rPr>
            </w:pPr>
          </w:p>
          <w:p w14:paraId="7952EE8B" w14:textId="77777777" w:rsidR="00077FA3" w:rsidRDefault="00077FA3" w:rsidP="006E364B">
            <w:pPr>
              <w:rPr>
                <w:sz w:val="24"/>
                <w:szCs w:val="24"/>
              </w:rPr>
            </w:pPr>
          </w:p>
          <w:p w14:paraId="7D9644C7" w14:textId="77777777" w:rsidR="00077FA3" w:rsidRDefault="00077FA3" w:rsidP="006E364B">
            <w:pPr>
              <w:rPr>
                <w:sz w:val="24"/>
                <w:szCs w:val="24"/>
              </w:rPr>
            </w:pPr>
          </w:p>
          <w:p w14:paraId="08D970EB" w14:textId="6531CCD1" w:rsidR="00077FA3" w:rsidRDefault="006437AF" w:rsidP="006E364B">
            <w:pPr>
              <w:rPr>
                <w:sz w:val="24"/>
                <w:szCs w:val="24"/>
              </w:rPr>
            </w:pPr>
            <w:r>
              <w:rPr>
                <w:sz w:val="24"/>
                <w:szCs w:val="24"/>
              </w:rPr>
              <w:t>£300</w:t>
            </w:r>
          </w:p>
          <w:p w14:paraId="18CDAD22" w14:textId="77777777" w:rsidR="00077FA3" w:rsidRDefault="00077FA3" w:rsidP="006E364B">
            <w:pPr>
              <w:rPr>
                <w:sz w:val="24"/>
                <w:szCs w:val="24"/>
              </w:rPr>
            </w:pPr>
          </w:p>
          <w:p w14:paraId="2577A8F3" w14:textId="77777777" w:rsidR="00077FA3" w:rsidRDefault="00077FA3" w:rsidP="006E364B">
            <w:pPr>
              <w:rPr>
                <w:sz w:val="24"/>
                <w:szCs w:val="24"/>
              </w:rPr>
            </w:pPr>
          </w:p>
          <w:p w14:paraId="7A994392" w14:textId="77777777" w:rsidR="00077FA3" w:rsidRDefault="00077FA3" w:rsidP="006E364B">
            <w:pPr>
              <w:rPr>
                <w:sz w:val="24"/>
                <w:szCs w:val="24"/>
              </w:rPr>
            </w:pPr>
          </w:p>
          <w:p w14:paraId="64C23B50" w14:textId="19C1BB0E" w:rsidR="00077FA3" w:rsidRDefault="006437AF" w:rsidP="006E364B">
            <w:pPr>
              <w:rPr>
                <w:sz w:val="24"/>
                <w:szCs w:val="24"/>
              </w:rPr>
            </w:pPr>
            <w:r>
              <w:rPr>
                <w:sz w:val="24"/>
                <w:szCs w:val="24"/>
              </w:rPr>
              <w:t xml:space="preserve">£200 </w:t>
            </w:r>
            <w:proofErr w:type="spellStart"/>
            <w:r>
              <w:rPr>
                <w:sz w:val="24"/>
                <w:szCs w:val="24"/>
              </w:rPr>
              <w:t>approx</w:t>
            </w:r>
            <w:proofErr w:type="spellEnd"/>
            <w:r>
              <w:rPr>
                <w:sz w:val="24"/>
                <w:szCs w:val="24"/>
              </w:rPr>
              <w:t xml:space="preserve"> in fees </w:t>
            </w:r>
          </w:p>
        </w:tc>
        <w:tc>
          <w:tcPr>
            <w:tcW w:w="3613" w:type="dxa"/>
            <w:shd w:val="clear" w:color="auto" w:fill="FFFFFF" w:themeFill="background1"/>
          </w:tcPr>
          <w:p w14:paraId="0A6A4EE6" w14:textId="77777777" w:rsidR="006E364B" w:rsidRPr="007C5CC6" w:rsidRDefault="006E364B" w:rsidP="006E364B">
            <w:pPr>
              <w:rPr>
                <w:sz w:val="24"/>
                <w:szCs w:val="24"/>
              </w:rPr>
            </w:pPr>
          </w:p>
        </w:tc>
      </w:tr>
      <w:tr w:rsidR="00C7777C" w14:paraId="56FC4591" w14:textId="77777777" w:rsidTr="00E97BE2">
        <w:trPr>
          <w:trHeight w:val="684"/>
        </w:trPr>
        <w:tc>
          <w:tcPr>
            <w:tcW w:w="11619" w:type="dxa"/>
            <w:gridSpan w:val="3"/>
            <w:shd w:val="clear" w:color="auto" w:fill="FFC5C5"/>
          </w:tcPr>
          <w:p w14:paraId="543B9D20" w14:textId="77777777" w:rsidR="00C7777C" w:rsidRDefault="00C7777C" w:rsidP="00C7777C">
            <w:pPr>
              <w:rPr>
                <w:sz w:val="24"/>
                <w:szCs w:val="24"/>
              </w:rPr>
            </w:pPr>
            <w:r>
              <w:rPr>
                <w:sz w:val="24"/>
                <w:szCs w:val="24"/>
              </w:rPr>
              <w:t>Key Indictor 5</w:t>
            </w:r>
            <w:r w:rsidRPr="00CB338B">
              <w:rPr>
                <w:sz w:val="24"/>
                <w:szCs w:val="24"/>
              </w:rPr>
              <w:t>:</w:t>
            </w:r>
            <w:r>
              <w:t xml:space="preserve"> </w:t>
            </w:r>
            <w:r w:rsidRPr="00C7777C">
              <w:rPr>
                <w:sz w:val="24"/>
                <w:szCs w:val="24"/>
              </w:rPr>
              <w:t>The profile of P.E and sport being raised across the school as a tool for whole school improvement</w:t>
            </w:r>
          </w:p>
        </w:tc>
        <w:tc>
          <w:tcPr>
            <w:tcW w:w="3613" w:type="dxa"/>
            <w:shd w:val="clear" w:color="auto" w:fill="FFC5C5"/>
          </w:tcPr>
          <w:p w14:paraId="0E07A972" w14:textId="77777777" w:rsidR="00C7777C" w:rsidRDefault="00C7777C" w:rsidP="00C7777C">
            <w:pPr>
              <w:rPr>
                <w:sz w:val="24"/>
                <w:szCs w:val="24"/>
              </w:rPr>
            </w:pPr>
            <w:r w:rsidRPr="00CB338B">
              <w:rPr>
                <w:sz w:val="24"/>
                <w:szCs w:val="24"/>
              </w:rPr>
              <w:t>Percentage of total allocation:</w:t>
            </w:r>
            <w:r w:rsidR="005602A2">
              <w:rPr>
                <w:sz w:val="24"/>
                <w:szCs w:val="24"/>
              </w:rPr>
              <w:t xml:space="preserve"> TBC</w:t>
            </w:r>
          </w:p>
        </w:tc>
      </w:tr>
      <w:tr w:rsidR="00C7777C" w14:paraId="04CDF453" w14:textId="77777777" w:rsidTr="00E97BE2">
        <w:trPr>
          <w:trHeight w:val="758"/>
        </w:trPr>
        <w:tc>
          <w:tcPr>
            <w:tcW w:w="4957" w:type="dxa"/>
            <w:shd w:val="clear" w:color="auto" w:fill="FFDDDD"/>
          </w:tcPr>
          <w:p w14:paraId="2705ACA3" w14:textId="77777777" w:rsidR="00C7777C" w:rsidRDefault="00C7777C" w:rsidP="00C7777C">
            <w:r>
              <w:rPr>
                <w:sz w:val="24"/>
                <w:szCs w:val="24"/>
              </w:rPr>
              <w:t>School focus with clarity on intended impact on pupils:</w:t>
            </w:r>
          </w:p>
        </w:tc>
        <w:tc>
          <w:tcPr>
            <w:tcW w:w="5244" w:type="dxa"/>
            <w:shd w:val="clear" w:color="auto" w:fill="FFDDDD"/>
          </w:tcPr>
          <w:p w14:paraId="1FBC9E57" w14:textId="77777777" w:rsidR="00C7777C" w:rsidRDefault="00C7777C" w:rsidP="00C7777C">
            <w:pPr>
              <w:rPr>
                <w:sz w:val="24"/>
                <w:szCs w:val="24"/>
              </w:rPr>
            </w:pPr>
            <w:r>
              <w:rPr>
                <w:sz w:val="24"/>
                <w:szCs w:val="24"/>
              </w:rPr>
              <w:t>Actions to achieve:</w:t>
            </w:r>
          </w:p>
        </w:tc>
        <w:tc>
          <w:tcPr>
            <w:tcW w:w="1418" w:type="dxa"/>
            <w:shd w:val="clear" w:color="auto" w:fill="FFDDDD"/>
          </w:tcPr>
          <w:p w14:paraId="22134121" w14:textId="77777777" w:rsidR="00C7777C" w:rsidRDefault="00C7777C" w:rsidP="00C7777C">
            <w:pPr>
              <w:rPr>
                <w:sz w:val="24"/>
                <w:szCs w:val="24"/>
              </w:rPr>
            </w:pPr>
            <w:r>
              <w:rPr>
                <w:sz w:val="24"/>
                <w:szCs w:val="24"/>
              </w:rPr>
              <w:t>Funding allocated:</w:t>
            </w:r>
          </w:p>
        </w:tc>
        <w:tc>
          <w:tcPr>
            <w:tcW w:w="3613" w:type="dxa"/>
            <w:shd w:val="clear" w:color="auto" w:fill="FFDDDD"/>
          </w:tcPr>
          <w:p w14:paraId="57B65A71" w14:textId="77777777" w:rsidR="00C7777C" w:rsidRPr="007C5CC6" w:rsidRDefault="00C7777C" w:rsidP="00C7777C">
            <w:pPr>
              <w:rPr>
                <w:sz w:val="24"/>
                <w:szCs w:val="24"/>
              </w:rPr>
            </w:pPr>
            <w:r w:rsidRPr="007C5CC6">
              <w:rPr>
                <w:sz w:val="24"/>
                <w:szCs w:val="24"/>
              </w:rPr>
              <w:t>Evidence impact</w:t>
            </w:r>
          </w:p>
          <w:p w14:paraId="09B87786" w14:textId="77777777" w:rsidR="00C7777C" w:rsidRDefault="00C7777C" w:rsidP="00C7777C">
            <w:pPr>
              <w:rPr>
                <w:sz w:val="24"/>
                <w:szCs w:val="24"/>
              </w:rPr>
            </w:pPr>
            <w:r>
              <w:rPr>
                <w:sz w:val="24"/>
                <w:szCs w:val="24"/>
              </w:rPr>
              <w:t>Suggested next steps:</w:t>
            </w:r>
          </w:p>
        </w:tc>
      </w:tr>
      <w:tr w:rsidR="00C7777C" w14:paraId="4B1676E4" w14:textId="77777777" w:rsidTr="00E97BE2">
        <w:trPr>
          <w:trHeight w:val="758"/>
        </w:trPr>
        <w:tc>
          <w:tcPr>
            <w:tcW w:w="4957" w:type="dxa"/>
            <w:shd w:val="clear" w:color="auto" w:fill="auto"/>
          </w:tcPr>
          <w:p w14:paraId="6C22C0CF" w14:textId="77777777" w:rsidR="00655872" w:rsidRDefault="00655872" w:rsidP="00C7777C">
            <w:pPr>
              <w:rPr>
                <w:sz w:val="24"/>
                <w:szCs w:val="24"/>
              </w:rPr>
            </w:pPr>
            <w:r>
              <w:rPr>
                <w:sz w:val="24"/>
                <w:szCs w:val="24"/>
              </w:rPr>
              <w:t xml:space="preserve">Celebration assembly every week to ensure the whole school </w:t>
            </w:r>
            <w:r w:rsidR="00C7777C" w:rsidRPr="00C7777C">
              <w:rPr>
                <w:sz w:val="24"/>
                <w:szCs w:val="24"/>
              </w:rPr>
              <w:t>i</w:t>
            </w:r>
            <w:r>
              <w:rPr>
                <w:sz w:val="24"/>
                <w:szCs w:val="24"/>
              </w:rPr>
              <w:t xml:space="preserve">s aware of the importance of PE and Sport and to encourage all </w:t>
            </w:r>
            <w:r w:rsidR="00C7777C" w:rsidRPr="00C7777C">
              <w:rPr>
                <w:sz w:val="24"/>
                <w:szCs w:val="24"/>
              </w:rPr>
              <w:t>pup</w:t>
            </w:r>
            <w:r>
              <w:rPr>
                <w:sz w:val="24"/>
                <w:szCs w:val="24"/>
              </w:rPr>
              <w:t xml:space="preserve">ils to aspire. </w:t>
            </w:r>
          </w:p>
          <w:p w14:paraId="0C4BA8EF" w14:textId="77777777" w:rsidR="00655872" w:rsidRPr="00C7777C" w:rsidRDefault="00655872" w:rsidP="00C7777C">
            <w:pPr>
              <w:rPr>
                <w:sz w:val="24"/>
                <w:szCs w:val="24"/>
              </w:rPr>
            </w:pPr>
          </w:p>
          <w:p w14:paraId="4D9C834F" w14:textId="77777777" w:rsidR="00655872" w:rsidRDefault="00655872" w:rsidP="00C7777C">
            <w:pPr>
              <w:rPr>
                <w:sz w:val="24"/>
                <w:szCs w:val="24"/>
              </w:rPr>
            </w:pPr>
          </w:p>
          <w:p w14:paraId="0866472B" w14:textId="7D914A1A" w:rsidR="00655872" w:rsidRDefault="00655872" w:rsidP="00C7777C">
            <w:pPr>
              <w:rPr>
                <w:sz w:val="24"/>
                <w:szCs w:val="24"/>
              </w:rPr>
            </w:pPr>
          </w:p>
          <w:p w14:paraId="49D4B344" w14:textId="7FEE2039" w:rsidR="000113C9" w:rsidRDefault="000113C9" w:rsidP="00C7777C">
            <w:pPr>
              <w:rPr>
                <w:sz w:val="24"/>
                <w:szCs w:val="24"/>
              </w:rPr>
            </w:pPr>
          </w:p>
          <w:p w14:paraId="6D5739D1" w14:textId="77777777" w:rsidR="000113C9" w:rsidRPr="00C7777C" w:rsidRDefault="000113C9" w:rsidP="00C7777C">
            <w:pPr>
              <w:rPr>
                <w:sz w:val="24"/>
                <w:szCs w:val="24"/>
              </w:rPr>
            </w:pPr>
          </w:p>
          <w:p w14:paraId="56C4EB73" w14:textId="77777777" w:rsidR="00C7777C" w:rsidRDefault="00655872" w:rsidP="00C7777C">
            <w:pPr>
              <w:rPr>
                <w:sz w:val="24"/>
                <w:szCs w:val="24"/>
              </w:rPr>
            </w:pPr>
            <w:r>
              <w:rPr>
                <w:sz w:val="24"/>
                <w:szCs w:val="24"/>
              </w:rPr>
              <w:t xml:space="preserve">Role models – local sporting </w:t>
            </w:r>
            <w:r w:rsidR="00C7777C" w:rsidRPr="00C7777C">
              <w:rPr>
                <w:sz w:val="24"/>
                <w:szCs w:val="24"/>
              </w:rPr>
              <w:t>personalit</w:t>
            </w:r>
            <w:r>
              <w:rPr>
                <w:sz w:val="24"/>
                <w:szCs w:val="24"/>
              </w:rPr>
              <w:t xml:space="preserve">ies so pupils can identify with </w:t>
            </w:r>
            <w:r w:rsidR="00C7777C" w:rsidRPr="00C7777C">
              <w:rPr>
                <w:sz w:val="24"/>
                <w:szCs w:val="24"/>
              </w:rPr>
              <w:t xml:space="preserve">success </w:t>
            </w:r>
            <w:r>
              <w:rPr>
                <w:sz w:val="24"/>
                <w:szCs w:val="24"/>
              </w:rPr>
              <w:t xml:space="preserve">and aspire to be local sporting </w:t>
            </w:r>
            <w:r w:rsidR="00C7777C" w:rsidRPr="00C7777C">
              <w:rPr>
                <w:sz w:val="24"/>
                <w:szCs w:val="24"/>
              </w:rPr>
              <w:t>hero.</w:t>
            </w:r>
          </w:p>
          <w:p w14:paraId="5B8988C5" w14:textId="2743C5A9" w:rsidR="00655872" w:rsidRDefault="00655872" w:rsidP="00C7777C">
            <w:pPr>
              <w:rPr>
                <w:sz w:val="24"/>
                <w:szCs w:val="24"/>
              </w:rPr>
            </w:pPr>
          </w:p>
          <w:p w14:paraId="6E02A378" w14:textId="77777777" w:rsidR="000113C9" w:rsidRDefault="000113C9" w:rsidP="00C7777C">
            <w:pPr>
              <w:rPr>
                <w:sz w:val="24"/>
                <w:szCs w:val="24"/>
              </w:rPr>
            </w:pPr>
          </w:p>
          <w:p w14:paraId="4650E048" w14:textId="77777777" w:rsidR="00C7777C" w:rsidRDefault="00655872" w:rsidP="00C7777C">
            <w:pPr>
              <w:rPr>
                <w:sz w:val="24"/>
                <w:szCs w:val="24"/>
              </w:rPr>
            </w:pPr>
            <w:r>
              <w:rPr>
                <w:sz w:val="24"/>
                <w:szCs w:val="24"/>
              </w:rPr>
              <w:t xml:space="preserve">To provide children with the </w:t>
            </w:r>
            <w:r w:rsidR="00C7777C" w:rsidRPr="00C7777C">
              <w:rPr>
                <w:sz w:val="24"/>
                <w:szCs w:val="24"/>
              </w:rPr>
              <w:t>opportunity to dev</w:t>
            </w:r>
            <w:r>
              <w:rPr>
                <w:sz w:val="24"/>
                <w:szCs w:val="24"/>
              </w:rPr>
              <w:t xml:space="preserve">elop their social, </w:t>
            </w:r>
            <w:r w:rsidR="00C7777C" w:rsidRPr="00C7777C">
              <w:rPr>
                <w:sz w:val="24"/>
                <w:szCs w:val="24"/>
              </w:rPr>
              <w:t>commun</w:t>
            </w:r>
            <w:r>
              <w:rPr>
                <w:sz w:val="24"/>
                <w:szCs w:val="24"/>
              </w:rPr>
              <w:t xml:space="preserve">ication and organization skills </w:t>
            </w:r>
            <w:r w:rsidR="00C7777C" w:rsidRPr="00C7777C">
              <w:rPr>
                <w:sz w:val="24"/>
                <w:szCs w:val="24"/>
              </w:rPr>
              <w:t>through leadership ro</w:t>
            </w:r>
            <w:r>
              <w:rPr>
                <w:sz w:val="24"/>
                <w:szCs w:val="24"/>
              </w:rPr>
              <w:t>l</w:t>
            </w:r>
            <w:r w:rsidR="00C7777C" w:rsidRPr="00C7777C">
              <w:rPr>
                <w:sz w:val="24"/>
                <w:szCs w:val="24"/>
              </w:rPr>
              <w:t>es in sport.</w:t>
            </w:r>
          </w:p>
          <w:p w14:paraId="7A532934" w14:textId="77777777" w:rsidR="006D22A8" w:rsidRDefault="006D22A8" w:rsidP="00C7777C">
            <w:pPr>
              <w:rPr>
                <w:sz w:val="24"/>
                <w:szCs w:val="24"/>
              </w:rPr>
            </w:pPr>
          </w:p>
          <w:p w14:paraId="10029273" w14:textId="77777777" w:rsidR="000113C9" w:rsidRDefault="000113C9" w:rsidP="00C7777C">
            <w:pPr>
              <w:rPr>
                <w:sz w:val="24"/>
                <w:szCs w:val="24"/>
              </w:rPr>
            </w:pPr>
          </w:p>
          <w:p w14:paraId="4F2D4288" w14:textId="77777777" w:rsidR="000113C9" w:rsidRDefault="000113C9" w:rsidP="00C7777C">
            <w:pPr>
              <w:rPr>
                <w:sz w:val="24"/>
                <w:szCs w:val="24"/>
              </w:rPr>
            </w:pPr>
          </w:p>
          <w:p w14:paraId="36E5A6CB" w14:textId="77777777" w:rsidR="000113C9" w:rsidRDefault="000113C9" w:rsidP="00C7777C">
            <w:pPr>
              <w:rPr>
                <w:sz w:val="24"/>
                <w:szCs w:val="24"/>
              </w:rPr>
            </w:pPr>
          </w:p>
          <w:p w14:paraId="5C22C4BF" w14:textId="77777777" w:rsidR="000113C9" w:rsidRPr="009506FB" w:rsidRDefault="000113C9" w:rsidP="00C7777C">
            <w:pPr>
              <w:rPr>
                <w:sz w:val="24"/>
                <w:szCs w:val="24"/>
              </w:rPr>
            </w:pPr>
            <w:r w:rsidRPr="009506FB">
              <w:rPr>
                <w:sz w:val="24"/>
                <w:szCs w:val="24"/>
              </w:rPr>
              <w:t xml:space="preserve">Promote school sport through online portals </w:t>
            </w:r>
          </w:p>
          <w:p w14:paraId="63AB673C" w14:textId="77777777" w:rsidR="000113C9" w:rsidRPr="009506FB" w:rsidRDefault="000113C9" w:rsidP="00C7777C">
            <w:pPr>
              <w:rPr>
                <w:sz w:val="24"/>
                <w:szCs w:val="24"/>
              </w:rPr>
            </w:pPr>
          </w:p>
          <w:p w14:paraId="57C5200E" w14:textId="77777777" w:rsidR="000113C9" w:rsidRPr="009506FB" w:rsidRDefault="000113C9" w:rsidP="00C7777C">
            <w:pPr>
              <w:rPr>
                <w:sz w:val="24"/>
                <w:szCs w:val="24"/>
              </w:rPr>
            </w:pPr>
          </w:p>
          <w:p w14:paraId="7C0707B6" w14:textId="77777777" w:rsidR="000113C9" w:rsidRPr="009506FB" w:rsidRDefault="000113C9" w:rsidP="00C7777C">
            <w:pPr>
              <w:rPr>
                <w:sz w:val="24"/>
                <w:szCs w:val="24"/>
              </w:rPr>
            </w:pPr>
          </w:p>
          <w:p w14:paraId="3DD98805" w14:textId="77777777" w:rsidR="000113C9" w:rsidRPr="009506FB" w:rsidRDefault="000113C9" w:rsidP="00C7777C">
            <w:pPr>
              <w:rPr>
                <w:sz w:val="24"/>
                <w:szCs w:val="24"/>
              </w:rPr>
            </w:pPr>
          </w:p>
          <w:p w14:paraId="13820CE8" w14:textId="77777777" w:rsidR="000113C9" w:rsidRPr="009506FB" w:rsidRDefault="000113C9" w:rsidP="00C7777C">
            <w:pPr>
              <w:rPr>
                <w:sz w:val="24"/>
                <w:szCs w:val="24"/>
              </w:rPr>
            </w:pPr>
          </w:p>
          <w:p w14:paraId="509ED8EA" w14:textId="77777777" w:rsidR="000113C9" w:rsidRPr="009506FB" w:rsidRDefault="000113C9" w:rsidP="00C7777C">
            <w:pPr>
              <w:rPr>
                <w:sz w:val="24"/>
                <w:szCs w:val="24"/>
              </w:rPr>
            </w:pPr>
          </w:p>
          <w:p w14:paraId="27B90785" w14:textId="30417E7C" w:rsidR="00533C48" w:rsidRDefault="000113C9" w:rsidP="00C7777C">
            <w:pPr>
              <w:rPr>
                <w:sz w:val="24"/>
                <w:szCs w:val="24"/>
              </w:rPr>
            </w:pPr>
            <w:r w:rsidRPr="009506FB">
              <w:rPr>
                <w:sz w:val="24"/>
                <w:szCs w:val="24"/>
              </w:rPr>
              <w:t>Add sports sections/ achievements to the newsletter</w:t>
            </w:r>
            <w:r>
              <w:rPr>
                <w:sz w:val="24"/>
                <w:szCs w:val="24"/>
              </w:rPr>
              <w:t xml:space="preserve"> </w:t>
            </w:r>
          </w:p>
        </w:tc>
        <w:tc>
          <w:tcPr>
            <w:tcW w:w="5244" w:type="dxa"/>
            <w:shd w:val="clear" w:color="auto" w:fill="auto"/>
          </w:tcPr>
          <w:p w14:paraId="0062393C" w14:textId="77777777" w:rsidR="00C7777C" w:rsidRPr="00C7777C" w:rsidRDefault="00655872" w:rsidP="00C7777C">
            <w:pPr>
              <w:rPr>
                <w:sz w:val="24"/>
                <w:szCs w:val="24"/>
              </w:rPr>
            </w:pPr>
            <w:r>
              <w:rPr>
                <w:sz w:val="24"/>
                <w:szCs w:val="24"/>
              </w:rPr>
              <w:t>Achievements celebrated in assembly (match results +</w:t>
            </w:r>
            <w:r w:rsidR="00C7777C" w:rsidRPr="00C7777C">
              <w:rPr>
                <w:sz w:val="24"/>
                <w:szCs w:val="24"/>
              </w:rPr>
              <w:t>notable achievements in lessons</w:t>
            </w:r>
          </w:p>
          <w:p w14:paraId="533A63F3" w14:textId="77777777" w:rsidR="00C7777C" w:rsidRPr="00C7777C" w:rsidRDefault="00C7777C" w:rsidP="00C7777C">
            <w:pPr>
              <w:rPr>
                <w:sz w:val="24"/>
                <w:szCs w:val="24"/>
              </w:rPr>
            </w:pPr>
            <w:r w:rsidRPr="00C7777C">
              <w:rPr>
                <w:sz w:val="24"/>
                <w:szCs w:val="24"/>
              </w:rPr>
              <w:t>etc.).</w:t>
            </w:r>
            <w:r w:rsidR="00655872">
              <w:rPr>
                <w:sz w:val="24"/>
                <w:szCs w:val="24"/>
              </w:rPr>
              <w:t xml:space="preserve"> Fridays</w:t>
            </w:r>
          </w:p>
          <w:p w14:paraId="0219411E" w14:textId="4141AE27" w:rsidR="00C7777C" w:rsidRDefault="00C7777C" w:rsidP="00C7777C">
            <w:pPr>
              <w:rPr>
                <w:sz w:val="24"/>
                <w:szCs w:val="24"/>
              </w:rPr>
            </w:pPr>
            <w:r w:rsidRPr="00C7777C">
              <w:rPr>
                <w:sz w:val="24"/>
                <w:szCs w:val="24"/>
              </w:rPr>
              <w:t>Provide sports sp</w:t>
            </w:r>
            <w:r w:rsidR="00655872">
              <w:rPr>
                <w:sz w:val="24"/>
                <w:szCs w:val="24"/>
              </w:rPr>
              <w:t xml:space="preserve">ecific certificates to </w:t>
            </w:r>
            <w:r w:rsidRPr="00C7777C">
              <w:rPr>
                <w:sz w:val="24"/>
                <w:szCs w:val="24"/>
              </w:rPr>
              <w:t>p</w:t>
            </w:r>
            <w:r w:rsidR="00655872">
              <w:rPr>
                <w:sz w:val="24"/>
                <w:szCs w:val="24"/>
              </w:rPr>
              <w:t xml:space="preserve">romote achievement in clubs and </w:t>
            </w:r>
            <w:r w:rsidRPr="00C7777C">
              <w:rPr>
                <w:sz w:val="24"/>
                <w:szCs w:val="24"/>
              </w:rPr>
              <w:t>sporting events.</w:t>
            </w:r>
          </w:p>
          <w:p w14:paraId="0FC2F0ED" w14:textId="71B9BCEA" w:rsidR="000113C9" w:rsidRPr="009506FB" w:rsidRDefault="000113C9" w:rsidP="00C7777C">
            <w:pPr>
              <w:rPr>
                <w:sz w:val="24"/>
                <w:szCs w:val="24"/>
              </w:rPr>
            </w:pPr>
            <w:r w:rsidRPr="009506FB">
              <w:rPr>
                <w:sz w:val="24"/>
                <w:szCs w:val="24"/>
              </w:rPr>
              <w:t>Children are encouraged to bring in outside achievements to share during the assembly</w:t>
            </w:r>
          </w:p>
          <w:p w14:paraId="1DE3C39D" w14:textId="77777777" w:rsidR="00655872" w:rsidRPr="009506FB" w:rsidRDefault="00655872" w:rsidP="00C7777C">
            <w:pPr>
              <w:rPr>
                <w:sz w:val="24"/>
                <w:szCs w:val="24"/>
              </w:rPr>
            </w:pPr>
          </w:p>
          <w:p w14:paraId="45D41BDA" w14:textId="039FDF3C" w:rsidR="00655872" w:rsidRDefault="00245E73" w:rsidP="00C7777C">
            <w:pPr>
              <w:rPr>
                <w:sz w:val="24"/>
                <w:szCs w:val="24"/>
              </w:rPr>
            </w:pPr>
            <w:r w:rsidRPr="009506FB">
              <w:rPr>
                <w:sz w:val="24"/>
                <w:szCs w:val="24"/>
              </w:rPr>
              <w:t>Crystal Palace</w:t>
            </w:r>
            <w:r w:rsidR="000113C9" w:rsidRPr="009506FB">
              <w:rPr>
                <w:sz w:val="24"/>
                <w:szCs w:val="24"/>
              </w:rPr>
              <w:t xml:space="preserve"> </w:t>
            </w:r>
            <w:proofErr w:type="spellStart"/>
            <w:r w:rsidR="000113C9" w:rsidRPr="009506FB">
              <w:rPr>
                <w:sz w:val="24"/>
                <w:szCs w:val="24"/>
              </w:rPr>
              <w:t>Womens</w:t>
            </w:r>
            <w:proofErr w:type="spellEnd"/>
            <w:r w:rsidR="000113C9" w:rsidRPr="009506FB">
              <w:rPr>
                <w:sz w:val="24"/>
                <w:szCs w:val="24"/>
              </w:rPr>
              <w:t xml:space="preserve"> (Leigh Nicol) and </w:t>
            </w:r>
            <w:proofErr w:type="spellStart"/>
            <w:r w:rsidR="000113C9" w:rsidRPr="009506FB">
              <w:rPr>
                <w:sz w:val="24"/>
                <w:szCs w:val="24"/>
              </w:rPr>
              <w:t>Mens</w:t>
            </w:r>
            <w:proofErr w:type="spellEnd"/>
            <w:r w:rsidR="000113C9" w:rsidRPr="009506FB">
              <w:rPr>
                <w:sz w:val="24"/>
                <w:szCs w:val="24"/>
              </w:rPr>
              <w:t xml:space="preserve"> (Chris Richards)</w:t>
            </w:r>
            <w:r w:rsidRPr="009506FB">
              <w:rPr>
                <w:sz w:val="24"/>
                <w:szCs w:val="24"/>
              </w:rPr>
              <w:t xml:space="preserve"> players attended</w:t>
            </w:r>
            <w:r w:rsidR="000113C9" w:rsidRPr="009506FB">
              <w:rPr>
                <w:sz w:val="24"/>
                <w:szCs w:val="24"/>
              </w:rPr>
              <w:t xml:space="preserve"> the school during BHM to inspire the children. October 2022</w:t>
            </w:r>
          </w:p>
          <w:p w14:paraId="753D656A" w14:textId="77777777" w:rsidR="00655872" w:rsidRDefault="00655872" w:rsidP="00C7777C">
            <w:pPr>
              <w:rPr>
                <w:sz w:val="24"/>
                <w:szCs w:val="24"/>
              </w:rPr>
            </w:pPr>
          </w:p>
          <w:p w14:paraId="4F6890F0" w14:textId="77777777" w:rsidR="00AD6C89" w:rsidRDefault="00AD6C89" w:rsidP="00C7777C">
            <w:pPr>
              <w:rPr>
                <w:sz w:val="24"/>
                <w:szCs w:val="24"/>
              </w:rPr>
            </w:pPr>
            <w:r>
              <w:rPr>
                <w:sz w:val="24"/>
                <w:szCs w:val="24"/>
              </w:rPr>
              <w:t>Year 6 Sports Captains</w:t>
            </w:r>
          </w:p>
          <w:p w14:paraId="798D23B9" w14:textId="77777777" w:rsidR="00C7777C" w:rsidRDefault="00C7777C" w:rsidP="00AD6C89">
            <w:pPr>
              <w:rPr>
                <w:sz w:val="24"/>
                <w:szCs w:val="24"/>
              </w:rPr>
            </w:pPr>
            <w:r w:rsidRPr="00C7777C">
              <w:rPr>
                <w:sz w:val="24"/>
                <w:szCs w:val="24"/>
              </w:rPr>
              <w:t xml:space="preserve">Train </w:t>
            </w:r>
            <w:r w:rsidR="00AD6C89">
              <w:rPr>
                <w:sz w:val="24"/>
                <w:szCs w:val="24"/>
              </w:rPr>
              <w:t xml:space="preserve">6 pupils to be Sports </w:t>
            </w:r>
            <w:r w:rsidRPr="00C7777C">
              <w:rPr>
                <w:sz w:val="24"/>
                <w:szCs w:val="24"/>
              </w:rPr>
              <w:t>Leaders</w:t>
            </w:r>
            <w:r w:rsidR="00AD6C89">
              <w:rPr>
                <w:sz w:val="24"/>
                <w:szCs w:val="24"/>
              </w:rPr>
              <w:t xml:space="preserve">. They can then run intra house </w:t>
            </w:r>
            <w:r w:rsidRPr="00C7777C">
              <w:rPr>
                <w:sz w:val="24"/>
                <w:szCs w:val="24"/>
              </w:rPr>
              <w:t>co</w:t>
            </w:r>
            <w:r w:rsidR="00AD6C89">
              <w:rPr>
                <w:sz w:val="24"/>
                <w:szCs w:val="24"/>
              </w:rPr>
              <w:t xml:space="preserve">mpetitions to involve the whole </w:t>
            </w:r>
            <w:r w:rsidRPr="00C7777C">
              <w:rPr>
                <w:sz w:val="24"/>
                <w:szCs w:val="24"/>
              </w:rPr>
              <w:t>s</w:t>
            </w:r>
            <w:r w:rsidR="00AD6C89">
              <w:rPr>
                <w:sz w:val="24"/>
                <w:szCs w:val="24"/>
              </w:rPr>
              <w:t xml:space="preserve">chool and promote sport amongst </w:t>
            </w:r>
            <w:r w:rsidRPr="00C7777C">
              <w:rPr>
                <w:sz w:val="24"/>
                <w:szCs w:val="24"/>
              </w:rPr>
              <w:t>their peers.</w:t>
            </w:r>
            <w:r w:rsidR="00AD6C89">
              <w:rPr>
                <w:sz w:val="24"/>
                <w:szCs w:val="24"/>
              </w:rPr>
              <w:t xml:space="preserve"> Help to run EYFS, KS1 &amp; Y3/4 sports days. Support at the Catholic Schools Swimming gala.</w:t>
            </w:r>
          </w:p>
          <w:p w14:paraId="36A0568F" w14:textId="77777777" w:rsidR="00382B1A" w:rsidRDefault="00382B1A" w:rsidP="00AD6C89">
            <w:pPr>
              <w:rPr>
                <w:sz w:val="24"/>
                <w:szCs w:val="24"/>
              </w:rPr>
            </w:pPr>
            <w:r>
              <w:rPr>
                <w:sz w:val="24"/>
                <w:szCs w:val="24"/>
              </w:rPr>
              <w:t>Playground Leaders</w:t>
            </w:r>
          </w:p>
          <w:p w14:paraId="70BFC5D4" w14:textId="77777777" w:rsidR="006D22A8" w:rsidRDefault="006D22A8" w:rsidP="00AD6C89">
            <w:pPr>
              <w:rPr>
                <w:sz w:val="24"/>
                <w:szCs w:val="24"/>
              </w:rPr>
            </w:pPr>
          </w:p>
          <w:p w14:paraId="321E5C2F" w14:textId="77777777" w:rsidR="000113C9" w:rsidRDefault="000113C9" w:rsidP="000113C9">
            <w:pPr>
              <w:rPr>
                <w:sz w:val="24"/>
                <w:szCs w:val="24"/>
              </w:rPr>
            </w:pPr>
          </w:p>
          <w:p w14:paraId="7128F31F" w14:textId="53D6B7C1" w:rsidR="000113C9" w:rsidRPr="009506FB" w:rsidRDefault="000113C9" w:rsidP="000113C9">
            <w:pPr>
              <w:rPr>
                <w:sz w:val="24"/>
                <w:szCs w:val="24"/>
              </w:rPr>
            </w:pPr>
            <w:r w:rsidRPr="009506FB">
              <w:rPr>
                <w:sz w:val="24"/>
                <w:szCs w:val="24"/>
              </w:rPr>
              <w:t xml:space="preserve">To continue to utilise the schools Twitter account to promote achievements of the children at various competitions. </w:t>
            </w:r>
          </w:p>
          <w:p w14:paraId="6F543C28" w14:textId="0E48FC82" w:rsidR="000113C9" w:rsidRPr="009506FB" w:rsidRDefault="000113C9" w:rsidP="000113C9">
            <w:pPr>
              <w:rPr>
                <w:sz w:val="24"/>
                <w:szCs w:val="24"/>
              </w:rPr>
            </w:pPr>
            <w:r w:rsidRPr="009506FB">
              <w:rPr>
                <w:sz w:val="24"/>
                <w:szCs w:val="24"/>
              </w:rPr>
              <w:t xml:space="preserve">Children who attend events to write a quick blog or report to put on the school website and share during assemblies. </w:t>
            </w:r>
          </w:p>
          <w:p w14:paraId="1CC375B5" w14:textId="77777777" w:rsidR="000113C9" w:rsidRPr="009506FB" w:rsidRDefault="000113C9" w:rsidP="000113C9">
            <w:pPr>
              <w:rPr>
                <w:sz w:val="24"/>
                <w:szCs w:val="24"/>
              </w:rPr>
            </w:pPr>
          </w:p>
          <w:p w14:paraId="40258A95" w14:textId="0782D568" w:rsidR="000113C9" w:rsidRPr="000113C9" w:rsidRDefault="000113C9" w:rsidP="000113C9">
            <w:pPr>
              <w:rPr>
                <w:sz w:val="24"/>
                <w:szCs w:val="24"/>
              </w:rPr>
            </w:pPr>
            <w:r w:rsidRPr="009506FB">
              <w:rPr>
                <w:sz w:val="24"/>
                <w:szCs w:val="24"/>
              </w:rPr>
              <w:t>Attach a photo/ piece about the event and achievements.</w:t>
            </w:r>
            <w:r>
              <w:rPr>
                <w:sz w:val="24"/>
                <w:szCs w:val="24"/>
              </w:rPr>
              <w:t xml:space="preserve">  </w:t>
            </w:r>
          </w:p>
        </w:tc>
        <w:tc>
          <w:tcPr>
            <w:tcW w:w="1418" w:type="dxa"/>
            <w:shd w:val="clear" w:color="auto" w:fill="auto"/>
          </w:tcPr>
          <w:p w14:paraId="7B425FC6" w14:textId="77777777" w:rsidR="00C7777C" w:rsidRDefault="00C7777C" w:rsidP="00C7777C">
            <w:pPr>
              <w:rPr>
                <w:sz w:val="24"/>
                <w:szCs w:val="24"/>
              </w:rPr>
            </w:pPr>
          </w:p>
          <w:p w14:paraId="3C61337A" w14:textId="77777777" w:rsidR="00382B1A" w:rsidRDefault="00382B1A" w:rsidP="00C7777C">
            <w:pPr>
              <w:rPr>
                <w:sz w:val="24"/>
                <w:szCs w:val="24"/>
              </w:rPr>
            </w:pPr>
          </w:p>
          <w:p w14:paraId="7800B598" w14:textId="77777777" w:rsidR="00382B1A" w:rsidRDefault="00382B1A" w:rsidP="00C7777C">
            <w:pPr>
              <w:rPr>
                <w:sz w:val="24"/>
                <w:szCs w:val="24"/>
              </w:rPr>
            </w:pPr>
          </w:p>
          <w:p w14:paraId="4E438619" w14:textId="77777777" w:rsidR="00382B1A" w:rsidRDefault="00382B1A" w:rsidP="00C7777C">
            <w:pPr>
              <w:rPr>
                <w:sz w:val="24"/>
                <w:szCs w:val="24"/>
              </w:rPr>
            </w:pPr>
          </w:p>
          <w:p w14:paraId="0F7C4CEB" w14:textId="77777777" w:rsidR="00382B1A" w:rsidRDefault="00382B1A" w:rsidP="00C7777C">
            <w:pPr>
              <w:rPr>
                <w:sz w:val="24"/>
                <w:szCs w:val="24"/>
              </w:rPr>
            </w:pPr>
          </w:p>
          <w:p w14:paraId="2E9F9310" w14:textId="77777777" w:rsidR="00382B1A" w:rsidRDefault="00382B1A" w:rsidP="00C7777C">
            <w:pPr>
              <w:rPr>
                <w:sz w:val="24"/>
                <w:szCs w:val="24"/>
              </w:rPr>
            </w:pPr>
          </w:p>
          <w:p w14:paraId="3AD98F6D" w14:textId="77777777" w:rsidR="00382B1A" w:rsidRDefault="00382B1A" w:rsidP="00C7777C">
            <w:pPr>
              <w:rPr>
                <w:sz w:val="24"/>
                <w:szCs w:val="24"/>
              </w:rPr>
            </w:pPr>
            <w:r>
              <w:rPr>
                <w:sz w:val="24"/>
                <w:szCs w:val="24"/>
              </w:rPr>
              <w:t>£300</w:t>
            </w:r>
          </w:p>
        </w:tc>
        <w:tc>
          <w:tcPr>
            <w:tcW w:w="3613" w:type="dxa"/>
            <w:shd w:val="clear" w:color="auto" w:fill="auto"/>
          </w:tcPr>
          <w:p w14:paraId="30BE05A5" w14:textId="77777777" w:rsidR="00C7777C" w:rsidRDefault="00C7777C" w:rsidP="00C7777C">
            <w:pPr>
              <w:rPr>
                <w:sz w:val="24"/>
                <w:szCs w:val="24"/>
              </w:rPr>
            </w:pPr>
          </w:p>
          <w:p w14:paraId="47600E6E" w14:textId="4026EF7B" w:rsidR="00533C48" w:rsidRPr="007C5CC6" w:rsidRDefault="00533C48" w:rsidP="00C7777C">
            <w:pPr>
              <w:rPr>
                <w:sz w:val="24"/>
                <w:szCs w:val="24"/>
              </w:rPr>
            </w:pPr>
          </w:p>
        </w:tc>
      </w:tr>
      <w:tr w:rsidR="00533C48" w14:paraId="453A3A3F" w14:textId="77777777" w:rsidTr="00272A90">
        <w:trPr>
          <w:trHeight w:val="758"/>
        </w:trPr>
        <w:tc>
          <w:tcPr>
            <w:tcW w:w="11619" w:type="dxa"/>
            <w:gridSpan w:val="3"/>
            <w:shd w:val="clear" w:color="auto" w:fill="FF9999"/>
          </w:tcPr>
          <w:p w14:paraId="166B5A99" w14:textId="43171DAA" w:rsidR="00533C48" w:rsidRDefault="00533C48" w:rsidP="00C7777C">
            <w:pPr>
              <w:rPr>
                <w:sz w:val="24"/>
                <w:szCs w:val="24"/>
              </w:rPr>
            </w:pPr>
            <w:r>
              <w:rPr>
                <w:sz w:val="24"/>
                <w:szCs w:val="24"/>
              </w:rPr>
              <w:t xml:space="preserve">Key Indicator: Swimming </w:t>
            </w:r>
          </w:p>
        </w:tc>
        <w:tc>
          <w:tcPr>
            <w:tcW w:w="3613" w:type="dxa"/>
            <w:shd w:val="clear" w:color="auto" w:fill="FF9999"/>
          </w:tcPr>
          <w:p w14:paraId="2F7F645E" w14:textId="0B636279" w:rsidR="00533C48" w:rsidRDefault="00533C48" w:rsidP="00C7777C">
            <w:pPr>
              <w:rPr>
                <w:sz w:val="24"/>
                <w:szCs w:val="24"/>
              </w:rPr>
            </w:pPr>
            <w:r w:rsidRPr="00CB338B">
              <w:rPr>
                <w:sz w:val="24"/>
                <w:szCs w:val="24"/>
              </w:rPr>
              <w:t>Percentage of total allocation:</w:t>
            </w:r>
          </w:p>
        </w:tc>
      </w:tr>
      <w:tr w:rsidR="00533C48" w14:paraId="15247ADF" w14:textId="77777777" w:rsidTr="00272A90">
        <w:trPr>
          <w:trHeight w:val="758"/>
        </w:trPr>
        <w:tc>
          <w:tcPr>
            <w:tcW w:w="4957" w:type="dxa"/>
            <w:shd w:val="clear" w:color="auto" w:fill="FFCCCC"/>
          </w:tcPr>
          <w:p w14:paraId="6D42B876" w14:textId="1919C07E" w:rsidR="00533C48" w:rsidRDefault="00533C48" w:rsidP="00C7777C">
            <w:pPr>
              <w:rPr>
                <w:sz w:val="24"/>
                <w:szCs w:val="24"/>
              </w:rPr>
            </w:pPr>
            <w:r>
              <w:rPr>
                <w:sz w:val="24"/>
                <w:szCs w:val="24"/>
              </w:rPr>
              <w:t>School focus with clarity on intended impact on pupils:</w:t>
            </w:r>
          </w:p>
        </w:tc>
        <w:tc>
          <w:tcPr>
            <w:tcW w:w="5244" w:type="dxa"/>
            <w:shd w:val="clear" w:color="auto" w:fill="FFCCCC"/>
          </w:tcPr>
          <w:p w14:paraId="33AB87D2" w14:textId="35304C54" w:rsidR="00533C48" w:rsidRDefault="00533C48" w:rsidP="00C7777C">
            <w:pPr>
              <w:rPr>
                <w:sz w:val="24"/>
                <w:szCs w:val="24"/>
              </w:rPr>
            </w:pPr>
            <w:r>
              <w:rPr>
                <w:sz w:val="24"/>
                <w:szCs w:val="24"/>
              </w:rPr>
              <w:t>Actions to achieve:</w:t>
            </w:r>
          </w:p>
        </w:tc>
        <w:tc>
          <w:tcPr>
            <w:tcW w:w="1418" w:type="dxa"/>
            <w:shd w:val="clear" w:color="auto" w:fill="FFCCCC"/>
          </w:tcPr>
          <w:p w14:paraId="56864DFE" w14:textId="09144A23" w:rsidR="00533C48" w:rsidRDefault="00533C48" w:rsidP="00C7777C">
            <w:pPr>
              <w:rPr>
                <w:sz w:val="24"/>
                <w:szCs w:val="24"/>
              </w:rPr>
            </w:pPr>
            <w:r>
              <w:rPr>
                <w:sz w:val="24"/>
                <w:szCs w:val="24"/>
              </w:rPr>
              <w:t>Funding allocated:</w:t>
            </w:r>
          </w:p>
        </w:tc>
        <w:tc>
          <w:tcPr>
            <w:tcW w:w="3613" w:type="dxa"/>
            <w:shd w:val="clear" w:color="auto" w:fill="FFCCCC"/>
          </w:tcPr>
          <w:p w14:paraId="125527E3" w14:textId="77777777" w:rsidR="00533C48" w:rsidRPr="007C5CC6" w:rsidRDefault="00533C48" w:rsidP="00533C48">
            <w:pPr>
              <w:rPr>
                <w:sz w:val="24"/>
                <w:szCs w:val="24"/>
              </w:rPr>
            </w:pPr>
            <w:r w:rsidRPr="007C5CC6">
              <w:rPr>
                <w:sz w:val="24"/>
                <w:szCs w:val="24"/>
              </w:rPr>
              <w:t>Evidence impact</w:t>
            </w:r>
          </w:p>
          <w:p w14:paraId="796AE6C8" w14:textId="67E7EE54" w:rsidR="00533C48" w:rsidRDefault="00533C48" w:rsidP="00533C48">
            <w:pPr>
              <w:rPr>
                <w:sz w:val="24"/>
                <w:szCs w:val="24"/>
              </w:rPr>
            </w:pPr>
            <w:r>
              <w:rPr>
                <w:sz w:val="24"/>
                <w:szCs w:val="24"/>
              </w:rPr>
              <w:t>Suggested next steps:</w:t>
            </w:r>
          </w:p>
        </w:tc>
      </w:tr>
      <w:tr w:rsidR="00533C48" w14:paraId="20E8D259" w14:textId="77777777" w:rsidTr="00E97BE2">
        <w:trPr>
          <w:trHeight w:val="758"/>
        </w:trPr>
        <w:tc>
          <w:tcPr>
            <w:tcW w:w="4957" w:type="dxa"/>
            <w:shd w:val="clear" w:color="auto" w:fill="auto"/>
          </w:tcPr>
          <w:p w14:paraId="74902F6C" w14:textId="51D35F2E" w:rsidR="00F21F13" w:rsidRDefault="00F21F13" w:rsidP="00F21F13">
            <w:pPr>
              <w:pStyle w:val="TableParagraph"/>
              <w:spacing w:line="257" w:lineRule="exact"/>
              <w:rPr>
                <w:rFonts w:asciiTheme="minorHAnsi" w:hAnsiTheme="minorHAnsi"/>
              </w:rPr>
            </w:pPr>
            <w:r>
              <w:rPr>
                <w:rFonts w:asciiTheme="minorHAnsi" w:hAnsiTheme="minorHAnsi"/>
              </w:rPr>
              <w:t xml:space="preserve">Children expected to be able to swim at least 25m in a variety of strokes </w:t>
            </w:r>
          </w:p>
          <w:p w14:paraId="34F74BAB" w14:textId="0E1E9E70" w:rsidR="00F21F13" w:rsidRDefault="00F21F13" w:rsidP="00F21F13">
            <w:pPr>
              <w:pStyle w:val="TableParagraph"/>
              <w:spacing w:line="257" w:lineRule="exact"/>
              <w:rPr>
                <w:rFonts w:asciiTheme="minorHAnsi" w:hAnsiTheme="minorHAnsi"/>
              </w:rPr>
            </w:pPr>
          </w:p>
          <w:p w14:paraId="47B0F4D2" w14:textId="77777777" w:rsidR="00F21F13" w:rsidRDefault="00F21F13" w:rsidP="00F21F13">
            <w:pPr>
              <w:pStyle w:val="TableParagraph"/>
              <w:spacing w:line="257" w:lineRule="exact"/>
              <w:rPr>
                <w:rFonts w:asciiTheme="minorHAnsi" w:hAnsiTheme="minorHAnsi"/>
              </w:rPr>
            </w:pPr>
          </w:p>
          <w:p w14:paraId="781956E7" w14:textId="70374197" w:rsidR="00F21F13" w:rsidRDefault="00F21F13" w:rsidP="00F21F13">
            <w:pPr>
              <w:pStyle w:val="TableParagraph"/>
              <w:spacing w:line="257" w:lineRule="exact"/>
              <w:rPr>
                <w:rFonts w:asciiTheme="minorHAnsi" w:hAnsiTheme="minorHAnsi"/>
              </w:rPr>
            </w:pPr>
            <w:r>
              <w:rPr>
                <w:rFonts w:asciiTheme="minorHAnsi" w:hAnsiTheme="minorHAnsi"/>
              </w:rPr>
              <w:t>All non-swimmers achieve 25 meters to meet the statutory requirements of national curriculum for PE</w:t>
            </w:r>
          </w:p>
          <w:p w14:paraId="12DC3BD0" w14:textId="25EF5B14" w:rsidR="00F21F13" w:rsidRDefault="00F21F13" w:rsidP="00F21F13">
            <w:pPr>
              <w:pStyle w:val="TableParagraph"/>
              <w:spacing w:line="257" w:lineRule="exact"/>
              <w:rPr>
                <w:rFonts w:asciiTheme="minorHAnsi" w:hAnsiTheme="minorHAnsi"/>
              </w:rPr>
            </w:pPr>
          </w:p>
          <w:p w14:paraId="2AA82DB4" w14:textId="77777777" w:rsidR="00F21F13" w:rsidRPr="006E364B" w:rsidRDefault="00F21F13" w:rsidP="00F21F13">
            <w:pPr>
              <w:rPr>
                <w:sz w:val="24"/>
                <w:szCs w:val="24"/>
              </w:rPr>
            </w:pPr>
            <w:r w:rsidRPr="006E364B">
              <w:rPr>
                <w:sz w:val="24"/>
                <w:szCs w:val="24"/>
              </w:rPr>
              <w:t>All pupils can perform safe self-rescue</w:t>
            </w:r>
          </w:p>
          <w:p w14:paraId="6A85D0CD" w14:textId="10EE1514" w:rsidR="00F21F13" w:rsidRDefault="00F21F13" w:rsidP="00F21F13">
            <w:pPr>
              <w:pStyle w:val="TableParagraph"/>
              <w:spacing w:line="257" w:lineRule="exact"/>
              <w:rPr>
                <w:rFonts w:asciiTheme="minorHAnsi" w:hAnsiTheme="minorHAnsi"/>
              </w:rPr>
            </w:pPr>
            <w:r w:rsidRPr="006E364B">
              <w:rPr>
                <w:sz w:val="24"/>
                <w:szCs w:val="24"/>
              </w:rPr>
              <w:t>ove</w:t>
            </w:r>
            <w:r>
              <w:rPr>
                <w:sz w:val="24"/>
                <w:szCs w:val="24"/>
              </w:rPr>
              <w:t xml:space="preserve">r a varied distance so they are </w:t>
            </w:r>
            <w:r w:rsidRPr="006E364B">
              <w:rPr>
                <w:sz w:val="24"/>
                <w:szCs w:val="24"/>
              </w:rPr>
              <w:t>confident and safe in water.</w:t>
            </w:r>
          </w:p>
          <w:p w14:paraId="149F09D5" w14:textId="77777777" w:rsidR="00533C48" w:rsidRDefault="00533C48" w:rsidP="00C7777C">
            <w:pPr>
              <w:rPr>
                <w:sz w:val="24"/>
                <w:szCs w:val="24"/>
              </w:rPr>
            </w:pPr>
          </w:p>
        </w:tc>
        <w:tc>
          <w:tcPr>
            <w:tcW w:w="5244" w:type="dxa"/>
            <w:shd w:val="clear" w:color="auto" w:fill="auto"/>
          </w:tcPr>
          <w:p w14:paraId="3C5C2E8B" w14:textId="6AACF6BA" w:rsidR="00F21F13" w:rsidRDefault="00F21F13" w:rsidP="00F21F13">
            <w:pPr>
              <w:pStyle w:val="TableParagraph"/>
              <w:spacing w:line="257" w:lineRule="exact"/>
              <w:rPr>
                <w:rFonts w:asciiTheme="minorHAnsi" w:hAnsiTheme="minorHAnsi"/>
              </w:rPr>
            </w:pPr>
            <w:r>
              <w:rPr>
                <w:rFonts w:asciiTheme="minorHAnsi" w:hAnsiTheme="minorHAnsi"/>
              </w:rPr>
              <w:t xml:space="preserve">Assess children Year 6 at the end of Summer term to assess if they have met the requirements </w:t>
            </w:r>
          </w:p>
          <w:p w14:paraId="3448F3E4" w14:textId="77777777" w:rsidR="00533C48" w:rsidRDefault="00533C48" w:rsidP="00C7777C">
            <w:pPr>
              <w:rPr>
                <w:sz w:val="24"/>
                <w:szCs w:val="24"/>
              </w:rPr>
            </w:pPr>
          </w:p>
        </w:tc>
        <w:tc>
          <w:tcPr>
            <w:tcW w:w="1418" w:type="dxa"/>
            <w:shd w:val="clear" w:color="auto" w:fill="auto"/>
          </w:tcPr>
          <w:p w14:paraId="6DC13E8D" w14:textId="4EEC14AE" w:rsidR="00533C48" w:rsidRDefault="006437AF" w:rsidP="00C7777C">
            <w:pPr>
              <w:rPr>
                <w:sz w:val="24"/>
                <w:szCs w:val="24"/>
              </w:rPr>
            </w:pPr>
            <w:r>
              <w:rPr>
                <w:sz w:val="24"/>
                <w:szCs w:val="24"/>
              </w:rPr>
              <w:t>TBC</w:t>
            </w:r>
          </w:p>
        </w:tc>
        <w:tc>
          <w:tcPr>
            <w:tcW w:w="3613" w:type="dxa"/>
            <w:shd w:val="clear" w:color="auto" w:fill="auto"/>
          </w:tcPr>
          <w:p w14:paraId="2989A76D" w14:textId="77777777" w:rsidR="00533C48" w:rsidRDefault="00533C48" w:rsidP="00C7777C">
            <w:pPr>
              <w:rPr>
                <w:sz w:val="24"/>
                <w:szCs w:val="24"/>
              </w:rPr>
            </w:pPr>
          </w:p>
        </w:tc>
      </w:tr>
      <w:tr w:rsidR="00937236" w14:paraId="07ADC1A7" w14:textId="77777777" w:rsidTr="00302719">
        <w:trPr>
          <w:trHeight w:val="758"/>
        </w:trPr>
        <w:tc>
          <w:tcPr>
            <w:tcW w:w="15232" w:type="dxa"/>
            <w:gridSpan w:val="4"/>
            <w:shd w:val="clear" w:color="auto" w:fill="FF9999"/>
          </w:tcPr>
          <w:p w14:paraId="37DBD601" w14:textId="77777777" w:rsidR="00937236" w:rsidRPr="007C5CC6" w:rsidRDefault="00937236" w:rsidP="00C7777C">
            <w:pPr>
              <w:rPr>
                <w:sz w:val="24"/>
                <w:szCs w:val="24"/>
              </w:rPr>
            </w:pPr>
            <w:r>
              <w:rPr>
                <w:sz w:val="24"/>
                <w:szCs w:val="24"/>
              </w:rPr>
              <w:t xml:space="preserve">Other </w:t>
            </w:r>
            <w:proofErr w:type="spellStart"/>
            <w:r>
              <w:rPr>
                <w:sz w:val="24"/>
                <w:szCs w:val="24"/>
              </w:rPr>
              <w:t>Expendure</w:t>
            </w:r>
            <w:proofErr w:type="spellEnd"/>
          </w:p>
        </w:tc>
      </w:tr>
      <w:tr w:rsidR="00937236" w14:paraId="3E1A3620" w14:textId="77777777" w:rsidTr="00937236">
        <w:trPr>
          <w:trHeight w:val="758"/>
        </w:trPr>
        <w:tc>
          <w:tcPr>
            <w:tcW w:w="15232" w:type="dxa"/>
            <w:gridSpan w:val="4"/>
            <w:shd w:val="clear" w:color="auto" w:fill="FFFFFF" w:themeFill="background1"/>
          </w:tcPr>
          <w:p w14:paraId="2FEADC9D" w14:textId="77777777" w:rsidR="00937236" w:rsidRDefault="00937236" w:rsidP="00C7777C">
            <w:pPr>
              <w:rPr>
                <w:sz w:val="24"/>
                <w:szCs w:val="24"/>
              </w:rPr>
            </w:pPr>
            <w:r>
              <w:rPr>
                <w:sz w:val="24"/>
                <w:szCs w:val="24"/>
              </w:rPr>
              <w:t>Transport to competitions to sporting events/fixtures.            £500</w:t>
            </w:r>
          </w:p>
          <w:p w14:paraId="601E4EAC" w14:textId="77777777" w:rsidR="00937236" w:rsidRDefault="00937236" w:rsidP="00C7777C">
            <w:pPr>
              <w:rPr>
                <w:sz w:val="24"/>
                <w:szCs w:val="24"/>
              </w:rPr>
            </w:pPr>
            <w:r>
              <w:rPr>
                <w:sz w:val="24"/>
                <w:szCs w:val="24"/>
              </w:rPr>
              <w:t xml:space="preserve">New Equipment  - tag rugby belts etc                                          £150                                                                              </w:t>
            </w:r>
          </w:p>
          <w:p w14:paraId="05BCFBF2" w14:textId="77777777" w:rsidR="00937236" w:rsidRDefault="00937236" w:rsidP="00C7777C">
            <w:pPr>
              <w:rPr>
                <w:sz w:val="24"/>
                <w:szCs w:val="24"/>
              </w:rPr>
            </w:pPr>
            <w:r>
              <w:rPr>
                <w:sz w:val="24"/>
                <w:szCs w:val="24"/>
              </w:rPr>
              <w:t xml:space="preserve">New competition kit                                                                        </w:t>
            </w:r>
            <w:r w:rsidR="005602A2">
              <w:rPr>
                <w:sz w:val="24"/>
                <w:szCs w:val="24"/>
              </w:rPr>
              <w:t>£0</w:t>
            </w:r>
          </w:p>
        </w:tc>
      </w:tr>
    </w:tbl>
    <w:p w14:paraId="0E9B40D8" w14:textId="77777777" w:rsidR="00EB67B9" w:rsidRPr="00EB67B9" w:rsidRDefault="00EB67B9" w:rsidP="00EB67B9">
      <w:pPr>
        <w:rPr>
          <w:sz w:val="24"/>
          <w:szCs w:val="24"/>
        </w:rPr>
      </w:pPr>
    </w:p>
    <w:sectPr w:rsidR="00EB67B9" w:rsidRPr="00EB67B9" w:rsidSect="00050C7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B7ADE"/>
    <w:multiLevelType w:val="hybridMultilevel"/>
    <w:tmpl w:val="DD581770"/>
    <w:lvl w:ilvl="0" w:tplc="54B410FE">
      <w:start w:val="20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3360C3"/>
    <w:multiLevelType w:val="hybridMultilevel"/>
    <w:tmpl w:val="B3703F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6A4075B7"/>
    <w:multiLevelType w:val="hybridMultilevel"/>
    <w:tmpl w:val="8E642A50"/>
    <w:lvl w:ilvl="0" w:tplc="54B410FE">
      <w:start w:val="20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32279A"/>
    <w:multiLevelType w:val="hybridMultilevel"/>
    <w:tmpl w:val="62BC60C0"/>
    <w:lvl w:ilvl="0" w:tplc="54B410FE">
      <w:start w:val="20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C72"/>
    <w:rsid w:val="000113C9"/>
    <w:rsid w:val="00050C72"/>
    <w:rsid w:val="00077FA3"/>
    <w:rsid w:val="000959CE"/>
    <w:rsid w:val="000C39DE"/>
    <w:rsid w:val="00133D66"/>
    <w:rsid w:val="001E6DF7"/>
    <w:rsid w:val="00222263"/>
    <w:rsid w:val="00245BD8"/>
    <w:rsid w:val="00245E73"/>
    <w:rsid w:val="00272A90"/>
    <w:rsid w:val="002D0444"/>
    <w:rsid w:val="00302719"/>
    <w:rsid w:val="00363E4E"/>
    <w:rsid w:val="00382B1A"/>
    <w:rsid w:val="004345AE"/>
    <w:rsid w:val="00482700"/>
    <w:rsid w:val="004845A5"/>
    <w:rsid w:val="00533C48"/>
    <w:rsid w:val="005602A2"/>
    <w:rsid w:val="005845DD"/>
    <w:rsid w:val="006437AF"/>
    <w:rsid w:val="00655872"/>
    <w:rsid w:val="006D22A8"/>
    <w:rsid w:val="006D3ECB"/>
    <w:rsid w:val="006E364B"/>
    <w:rsid w:val="006F787A"/>
    <w:rsid w:val="007C1EA9"/>
    <w:rsid w:val="007C5CC6"/>
    <w:rsid w:val="007F1FFB"/>
    <w:rsid w:val="008F5E83"/>
    <w:rsid w:val="009078D3"/>
    <w:rsid w:val="00937236"/>
    <w:rsid w:val="009506FB"/>
    <w:rsid w:val="00971A99"/>
    <w:rsid w:val="009E62F3"/>
    <w:rsid w:val="00AD6C89"/>
    <w:rsid w:val="00B14473"/>
    <w:rsid w:val="00B928EA"/>
    <w:rsid w:val="00C420DA"/>
    <w:rsid w:val="00C7777C"/>
    <w:rsid w:val="00CB338B"/>
    <w:rsid w:val="00CE2A86"/>
    <w:rsid w:val="00DB6739"/>
    <w:rsid w:val="00E31E00"/>
    <w:rsid w:val="00E97BE2"/>
    <w:rsid w:val="00EB67B9"/>
    <w:rsid w:val="00F138D7"/>
    <w:rsid w:val="00F21F13"/>
    <w:rsid w:val="00F50328"/>
    <w:rsid w:val="00F67682"/>
    <w:rsid w:val="00FA4407"/>
    <w:rsid w:val="00FB6B82"/>
    <w:rsid w:val="00FE6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391AD"/>
  <w15:chartTrackingRefBased/>
  <w15:docId w15:val="{79E6317E-0699-4939-8033-7CAA78E6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0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45AE"/>
    <w:pPr>
      <w:ind w:left="720"/>
      <w:contextualSpacing/>
    </w:pPr>
  </w:style>
  <w:style w:type="paragraph" w:customStyle="1" w:styleId="TableParagraph">
    <w:name w:val="Table Paragraph"/>
    <w:basedOn w:val="Normal"/>
    <w:uiPriority w:val="1"/>
    <w:qFormat/>
    <w:rsid w:val="00F21F13"/>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9623544">
      <w:bodyDiv w:val="1"/>
      <w:marLeft w:val="0"/>
      <w:marRight w:val="0"/>
      <w:marTop w:val="0"/>
      <w:marBottom w:val="0"/>
      <w:divBdr>
        <w:top w:val="none" w:sz="0" w:space="0" w:color="auto"/>
        <w:left w:val="none" w:sz="0" w:space="0" w:color="auto"/>
        <w:bottom w:val="none" w:sz="0" w:space="0" w:color="auto"/>
        <w:right w:val="none" w:sz="0" w:space="0" w:color="auto"/>
      </w:divBdr>
    </w:div>
    <w:div w:id="2102556805">
      <w:bodyDiv w:val="1"/>
      <w:marLeft w:val="0"/>
      <w:marRight w:val="0"/>
      <w:marTop w:val="0"/>
      <w:marBottom w:val="0"/>
      <w:divBdr>
        <w:top w:val="none" w:sz="0" w:space="0" w:color="auto"/>
        <w:left w:val="none" w:sz="0" w:space="0" w:color="auto"/>
        <w:bottom w:val="none" w:sz="0" w:space="0" w:color="auto"/>
        <w:right w:val="none" w:sz="0" w:space="0" w:color="auto"/>
      </w:divBdr>
    </w:div>
    <w:div w:id="211690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3F8A0-6956-4340-A475-5B5CDD4CA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5ABB7DC4</Template>
  <TotalTime>0</TotalTime>
  <Pages>8</Pages>
  <Words>1927</Words>
  <Characters>10989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Mooney</dc:creator>
  <cp:keywords/>
  <dc:description/>
  <cp:lastModifiedBy>Jennifer Mooney</cp:lastModifiedBy>
  <cp:revision>2</cp:revision>
  <cp:lastPrinted>2018-10-03T14:20:00Z</cp:lastPrinted>
  <dcterms:created xsi:type="dcterms:W3CDTF">2022-11-07T18:29:00Z</dcterms:created>
  <dcterms:modified xsi:type="dcterms:W3CDTF">2022-11-07T18:29:00Z</dcterms:modified>
</cp:coreProperties>
</file>