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D25FD" w14:textId="05BAB9B2" w:rsidR="006B6841" w:rsidRPr="00075571" w:rsidRDefault="00457D4F" w:rsidP="00075571">
      <w:pPr>
        <w:spacing w:after="0" w:line="276" w:lineRule="auto"/>
        <w:jc w:val="center"/>
        <w:rPr>
          <w:rFonts w:ascii="Arial" w:hAnsi="Arial" w:cs="Arial"/>
          <w:b/>
          <w:bCs/>
          <w:lang w:val="en-US"/>
        </w:rPr>
      </w:pPr>
      <w:bookmarkStart w:id="0" w:name="_GoBack"/>
      <w:bookmarkEnd w:id="0"/>
      <w:r w:rsidRPr="00075571">
        <w:rPr>
          <w:rFonts w:ascii="Arial" w:hAnsi="Arial" w:cs="Arial"/>
          <w:b/>
          <w:bCs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A40EDCE" wp14:editId="37EFE7B4">
            <wp:simplePos x="0" y="0"/>
            <wp:positionH relativeFrom="margin">
              <wp:align>left</wp:align>
            </wp:positionH>
            <wp:positionV relativeFrom="page">
              <wp:posOffset>95250</wp:posOffset>
            </wp:positionV>
            <wp:extent cx="1647825" cy="402590"/>
            <wp:effectExtent l="0" t="0" r="9525" b="0"/>
            <wp:wrapThrough wrapText="bothSides">
              <wp:wrapPolygon edited="0">
                <wp:start x="0" y="0"/>
                <wp:lineTo x="0" y="20442"/>
                <wp:lineTo x="21475" y="20442"/>
                <wp:lineTo x="2147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pdated CLE Scarf logo (2) Feb 201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5571" w:rsidRPr="00075571">
        <w:rPr>
          <w:rFonts w:ascii="Arial" w:hAnsi="Arial" w:cs="Arial"/>
          <w:b/>
          <w:bCs/>
          <w:lang w:val="en-US"/>
        </w:rPr>
        <w:t xml:space="preserve">St Chad’s </w:t>
      </w:r>
      <w:r w:rsidR="00205828" w:rsidRPr="00075571">
        <w:rPr>
          <w:rFonts w:ascii="Arial" w:hAnsi="Arial" w:cs="Arial"/>
          <w:b/>
          <w:bCs/>
          <w:lang w:val="en-US"/>
        </w:rPr>
        <w:t>PSHE and wellbeing long-term plan</w:t>
      </w:r>
      <w:r w:rsidR="00CF28E5" w:rsidRPr="00075571">
        <w:rPr>
          <w:rFonts w:ascii="Arial" w:hAnsi="Arial" w:cs="Arial"/>
          <w:b/>
          <w:bCs/>
          <w:lang w:val="en-US"/>
        </w:rPr>
        <w:t xml:space="preserve"> based on SCARF</w:t>
      </w:r>
      <w:r w:rsidR="006B6841" w:rsidRPr="00075571">
        <w:rPr>
          <w:rFonts w:ascii="Arial" w:hAnsi="Arial" w:cs="Arial"/>
          <w:b/>
          <w:bCs/>
          <w:lang w:val="en-US"/>
        </w:rPr>
        <w:t xml:space="preserve"> half-termly units and related key themes</w:t>
      </w:r>
    </w:p>
    <w:p w14:paraId="4C57271D" w14:textId="77777777" w:rsidR="00075571" w:rsidRPr="00457D4F" w:rsidRDefault="00796331" w:rsidP="00E6262E">
      <w:pPr>
        <w:spacing w:line="276" w:lineRule="auto"/>
        <w:rPr>
          <w:rFonts w:ascii="Arial" w:hAnsi="Arial" w:cs="Arial"/>
          <w:lang w:val="en-US"/>
        </w:rPr>
      </w:pPr>
      <w:r w:rsidRPr="008510CB">
        <w:rPr>
          <w:rFonts w:ascii="Arial" w:eastAsia="Times New Roman" w:hAnsi="Arial" w:cs="Arial"/>
          <w:bCs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998C580" wp14:editId="44DD8290">
                <wp:simplePos x="0" y="0"/>
                <wp:positionH relativeFrom="margin">
                  <wp:align>left</wp:align>
                </wp:positionH>
                <wp:positionV relativeFrom="bottomMargin">
                  <wp:align>top</wp:align>
                </wp:positionV>
                <wp:extent cx="5019675" cy="2381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69799" w14:textId="77777777" w:rsidR="008510CB" w:rsidRPr="00B1323A" w:rsidRDefault="008510C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1323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© Copyright Coram Life Education SCARF r</w:t>
                            </w:r>
                            <w:r w:rsidR="00343A1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esources – Long-term </w:t>
                            </w:r>
                            <w:r w:rsidR="00DF479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planning</w:t>
                            </w:r>
                            <w:r w:rsidR="00CF34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Eng</w:t>
                            </w:r>
                            <w:r w:rsidR="00DF479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V 2.1</w:t>
                            </w:r>
                          </w:p>
                          <w:p w14:paraId="29526E6C" w14:textId="77777777" w:rsidR="008510CB" w:rsidRPr="00B1323A" w:rsidRDefault="008510CB">
                            <w:pPr>
                              <w:rPr>
                                <w:rFonts w:ascii="Arial" w:hAnsi="Arial" w:cs="Arial"/>
                                <w:sz w:val="4"/>
                                <w:szCs w:val="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41653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95.25pt;height:18.7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" strokecolor="white [3212]">
                <v:textbox>
                  <w:txbxContent>
                    <w:p w:rsidR="008510CB" w:rsidRPr="00B1323A" w:rsidRDefault="008510CB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B1323A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© Copyright Coram Life Education SCARF r</w:t>
                      </w:r>
                      <w:r w:rsidR="00343A1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esources – Long-term </w:t>
                      </w:r>
                      <w:r w:rsidR="00DF479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planning</w:t>
                      </w:r>
                      <w:r w:rsidR="00CF349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="00CF349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Eng</w:t>
                      </w:r>
                      <w:proofErr w:type="spellEnd"/>
                      <w:r w:rsidR="00DF479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V 2.1</w:t>
                      </w:r>
                    </w:p>
                    <w:p w:rsidR="008510CB" w:rsidRPr="00B1323A" w:rsidRDefault="008510CB">
                      <w:pPr>
                        <w:rPr>
                          <w:rFonts w:ascii="Arial" w:hAnsi="Arial" w:cs="Arial"/>
                          <w:sz w:val="4"/>
                          <w:szCs w:val="4"/>
                          <w:lang w:val="en-US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6262E">
        <w:rPr>
          <w:rFonts w:ascii="Arial" w:hAnsi="Arial" w:cs="Arial"/>
          <w:sz w:val="20"/>
          <w:szCs w:val="20"/>
          <w:lang w:val="en-US"/>
        </w:rPr>
        <w:t>(U</w:t>
      </w:r>
      <w:r w:rsidR="006B6841">
        <w:rPr>
          <w:rFonts w:ascii="Arial" w:hAnsi="Arial" w:cs="Arial"/>
          <w:sz w:val="20"/>
          <w:szCs w:val="20"/>
          <w:lang w:val="en-US"/>
        </w:rPr>
        <w:t xml:space="preserve">nits include lesson plans that cover all the </w:t>
      </w:r>
      <w:r w:rsidR="00205828" w:rsidRPr="006B6841">
        <w:rPr>
          <w:rFonts w:ascii="Arial" w:hAnsi="Arial" w:cs="Arial"/>
          <w:sz w:val="20"/>
          <w:szCs w:val="20"/>
          <w:lang w:val="en-US"/>
        </w:rPr>
        <w:t>DfE statutory requirements for Relationships Education and Health Education</w:t>
      </w:r>
      <w:r w:rsidR="007B2D41" w:rsidRPr="006B6841">
        <w:rPr>
          <w:rFonts w:ascii="Arial" w:hAnsi="Arial" w:cs="Arial"/>
          <w:sz w:val="20"/>
          <w:szCs w:val="20"/>
          <w:lang w:val="en-US"/>
        </w:rPr>
        <w:t>)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838"/>
        <w:gridCol w:w="2268"/>
        <w:gridCol w:w="2410"/>
        <w:gridCol w:w="2307"/>
        <w:gridCol w:w="2512"/>
        <w:gridCol w:w="2268"/>
        <w:gridCol w:w="2268"/>
      </w:tblGrid>
      <w:tr w:rsidR="000012E2" w14:paraId="24744DF4" w14:textId="77777777" w:rsidTr="006B6841">
        <w:tc>
          <w:tcPr>
            <w:tcW w:w="1838" w:type="dxa"/>
            <w:shd w:val="clear" w:color="auto" w:fill="C00000"/>
          </w:tcPr>
          <w:p w14:paraId="468452F6" w14:textId="77777777" w:rsidR="00205828" w:rsidRPr="00790DCC" w:rsidRDefault="00205828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5D6F6F86" w14:textId="77777777" w:rsidR="00205828" w:rsidRPr="00790DCC" w:rsidRDefault="00205828" w:rsidP="006B684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Year/</w:t>
            </w:r>
            <w:r w:rsidR="006B6841">
              <w:rPr>
                <w:rFonts w:ascii="Arial" w:hAnsi="Arial" w:cs="Arial"/>
                <w:b/>
                <w:sz w:val="24"/>
                <w:szCs w:val="24"/>
                <w:lang w:val="en-US"/>
              </w:rPr>
              <w:t>Half-termly unit titles</w:t>
            </w:r>
          </w:p>
        </w:tc>
        <w:tc>
          <w:tcPr>
            <w:tcW w:w="2268" w:type="dxa"/>
            <w:shd w:val="clear" w:color="auto" w:fill="C00000"/>
          </w:tcPr>
          <w:p w14:paraId="17163E73" w14:textId="77777777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1</w:t>
            </w:r>
          </w:p>
          <w:p w14:paraId="4B66824A" w14:textId="77777777"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Me and my Relationships</w:t>
            </w:r>
          </w:p>
        </w:tc>
        <w:tc>
          <w:tcPr>
            <w:tcW w:w="2410" w:type="dxa"/>
            <w:shd w:val="clear" w:color="auto" w:fill="C00000"/>
          </w:tcPr>
          <w:p w14:paraId="36A139C9" w14:textId="77777777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2</w:t>
            </w:r>
          </w:p>
          <w:p w14:paraId="623292E2" w14:textId="77777777"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Valuing Difference</w:t>
            </w:r>
          </w:p>
        </w:tc>
        <w:tc>
          <w:tcPr>
            <w:tcW w:w="2307" w:type="dxa"/>
            <w:shd w:val="clear" w:color="auto" w:fill="C00000"/>
          </w:tcPr>
          <w:p w14:paraId="4939D127" w14:textId="77777777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3</w:t>
            </w:r>
          </w:p>
          <w:p w14:paraId="4A1991F8" w14:textId="77777777" w:rsidR="00790DCC" w:rsidRPr="00790DCC" w:rsidRDefault="005F2080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 xml:space="preserve">Keeping </w:t>
            </w:r>
            <w:r w:rsidR="00790DCC">
              <w:rPr>
                <w:rFonts w:ascii="Arial" w:hAnsi="Arial" w:cs="Arial"/>
                <w:b/>
                <w:lang w:val="en-US"/>
              </w:rPr>
              <w:t>Safe</w:t>
            </w:r>
          </w:p>
        </w:tc>
        <w:tc>
          <w:tcPr>
            <w:tcW w:w="2512" w:type="dxa"/>
            <w:shd w:val="clear" w:color="auto" w:fill="C00000"/>
          </w:tcPr>
          <w:p w14:paraId="5201B7E6" w14:textId="77777777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4</w:t>
            </w:r>
          </w:p>
          <w:p w14:paraId="26F8E678" w14:textId="77777777" w:rsidR="00790DCC" w:rsidRPr="00790DCC" w:rsidRDefault="005F2080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Rights and Respect</w:t>
            </w:r>
          </w:p>
        </w:tc>
        <w:tc>
          <w:tcPr>
            <w:tcW w:w="2268" w:type="dxa"/>
            <w:shd w:val="clear" w:color="auto" w:fill="C00000"/>
          </w:tcPr>
          <w:p w14:paraId="35AE635C" w14:textId="77777777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5</w:t>
            </w:r>
          </w:p>
          <w:p w14:paraId="7E268B1F" w14:textId="77777777"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14:paraId="27B42823" w14:textId="77777777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6</w:t>
            </w:r>
          </w:p>
          <w:p w14:paraId="45749491" w14:textId="77777777"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Growing and Changing</w:t>
            </w:r>
          </w:p>
        </w:tc>
      </w:tr>
      <w:tr w:rsidR="008510CB" w14:paraId="71019599" w14:textId="77777777" w:rsidTr="006B6841">
        <w:tc>
          <w:tcPr>
            <w:tcW w:w="1838" w:type="dxa"/>
          </w:tcPr>
          <w:p w14:paraId="1CDF43DD" w14:textId="77777777"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3C3B2DEE" w14:textId="77777777"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14:paraId="455DE997" w14:textId="77777777"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14:paraId="3ED70F6F" w14:textId="77777777"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14:paraId="5B77FD66" w14:textId="77777777"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close to me</w:t>
            </w:r>
          </w:p>
          <w:p w14:paraId="2541175C" w14:textId="77777777" w:rsidR="00BB37DF" w:rsidRPr="00BB37DF" w:rsidRDefault="00BB37DF" w:rsidP="00BB37DF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410" w:type="dxa"/>
          </w:tcPr>
          <w:p w14:paraId="4D29EE13" w14:textId="77777777"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Similarities and difference</w:t>
            </w:r>
          </w:p>
          <w:p w14:paraId="5C9F3DF2" w14:textId="77777777"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14:paraId="64184E18" w14:textId="77777777"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307" w:type="dxa"/>
          </w:tcPr>
          <w:p w14:paraId="1378DF1D" w14:textId="77777777"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14:paraId="1F1420B2" w14:textId="77777777"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secrets and touches</w:t>
            </w:r>
          </w:p>
          <w:p w14:paraId="6237193D" w14:textId="77777777"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512" w:type="dxa"/>
          </w:tcPr>
          <w:p w14:paraId="76D02B6C" w14:textId="77777777" w:rsidR="00790DCC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268" w:type="dxa"/>
          </w:tcPr>
          <w:p w14:paraId="2B1ECE83" w14:textId="77777777"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Keeping by body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healthy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food, exercise, sleep</w:t>
            </w:r>
          </w:p>
          <w:p w14:paraId="57E5503B" w14:textId="77777777"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268" w:type="dxa"/>
          </w:tcPr>
          <w:p w14:paraId="1343BCB4" w14:textId="77777777"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Cycles</w:t>
            </w:r>
          </w:p>
          <w:p w14:paraId="28AB13FE" w14:textId="77777777"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</w:p>
          <w:p w14:paraId="462ABF81" w14:textId="77777777" w:rsidR="00F1681B" w:rsidRPr="00BB37DF" w:rsidRDefault="00796331" w:rsidP="0079633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Girls and boys – similarities and difference</w:t>
            </w:r>
          </w:p>
        </w:tc>
      </w:tr>
      <w:tr w:rsidR="000012E2" w14:paraId="50A9AD60" w14:textId="77777777" w:rsidTr="006B6841">
        <w:tc>
          <w:tcPr>
            <w:tcW w:w="1838" w:type="dxa"/>
            <w:shd w:val="clear" w:color="auto" w:fill="FBE4D5" w:themeFill="accent2" w:themeFillTint="33"/>
          </w:tcPr>
          <w:p w14:paraId="64D4F156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83B59AA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</w:p>
          <w:p w14:paraId="77EBBE66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29F4419F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1A864043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2B5C1977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14:paraId="0749BCE1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14:paraId="32DFC4A1" w14:textId="77777777"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14:paraId="4D871381" w14:textId="77777777" w:rsidR="00AF196A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14:paraId="52040C7C" w14:textId="77777777" w:rsidR="00AF196A" w:rsidRPr="00BB37DF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005FDBF9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Recognising, valuing and celebrating difference</w:t>
            </w:r>
          </w:p>
          <w:p w14:paraId="78869AA6" w14:textId="77777777" w:rsidR="0011476A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respect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and accepting others</w:t>
            </w:r>
          </w:p>
          <w:p w14:paraId="5EE7BF2D" w14:textId="77777777"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Bullying and getting help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7B9E06B9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How our feelings can keep us safe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– including online safety</w:t>
            </w:r>
          </w:p>
          <w:p w14:paraId="7874DE31" w14:textId="77777777" w:rsidR="0011476A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and unsafe touches</w:t>
            </w:r>
          </w:p>
          <w:p w14:paraId="367CE8B9" w14:textId="77777777"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14:paraId="70F8E2D6" w14:textId="77777777" w:rsidR="00D56E30" w:rsidRPr="00BB37DF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17231F96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14:paraId="397F6A13" w14:textId="77777777" w:rsidR="0011476A" w:rsidRPr="00BB37DF" w:rsidRDefault="00463971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My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self</w:t>
            </w:r>
          </w:p>
          <w:p w14:paraId="681537A9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14:paraId="110549A8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12E75DCB" w14:textId="77777777"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14:paraId="5105EB38" w14:textId="77777777" w:rsidR="005A42C4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14:paraId="6B1D9F34" w14:textId="77777777" w:rsidR="0011476A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14:paraId="6A718241" w14:textId="77777777"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1F9ED4E7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14:paraId="2B5A5ADD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14:paraId="445CABEC" w14:textId="77777777"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14:paraId="323C5C32" w14:textId="77777777"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Taking care of self and others</w:t>
            </w:r>
          </w:p>
        </w:tc>
      </w:tr>
      <w:tr w:rsidR="008510CB" w14:paraId="54AF4550" w14:textId="77777777" w:rsidTr="006B6841">
        <w:tc>
          <w:tcPr>
            <w:tcW w:w="1838" w:type="dxa"/>
          </w:tcPr>
          <w:p w14:paraId="186D1318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2B8243AE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Y2</w:t>
            </w:r>
          </w:p>
          <w:p w14:paraId="3F6B3A62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0FABA915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4782382F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14:paraId="69B24DB2" w14:textId="77777777"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 and teasing</w:t>
            </w:r>
          </w:p>
          <w:p w14:paraId="785B91B5" w14:textId="77777777"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14:paraId="6BF1CA1B" w14:textId="77777777"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14:paraId="35E369AA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410" w:type="dxa"/>
          </w:tcPr>
          <w:p w14:paraId="70598256" w14:textId="77777777"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and helping others</w:t>
            </w:r>
          </w:p>
          <w:p w14:paraId="34EA0671" w14:textId="77777777" w:rsidR="005A42C4" w:rsidRPr="00BB37DF" w:rsidRDefault="005A42C4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14:paraId="1105F7CB" w14:textId="77777777" w:rsid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>People who help us</w:t>
            </w:r>
          </w:p>
          <w:p w14:paraId="2CFFD8F3" w14:textId="77777777"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Listening Skills</w:t>
            </w:r>
          </w:p>
        </w:tc>
        <w:tc>
          <w:tcPr>
            <w:tcW w:w="2307" w:type="dxa"/>
          </w:tcPr>
          <w:p w14:paraId="6E32B093" w14:textId="77777777"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  <w:p w14:paraId="29ACF07D" w14:textId="77777777"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6A92B344" w14:textId="77777777" w:rsid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14:paraId="18F418F6" w14:textId="77777777"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676E665D" w14:textId="77777777"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  <w:p w14:paraId="1159E530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</w:tcPr>
          <w:p w14:paraId="40BA2F64" w14:textId="77777777" w:rsidR="005A42C4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41B8D7B6" w14:textId="77777777" w:rsidR="0011476A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</w:t>
            </w:r>
            <w:r w:rsidR="0011476A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elf-regulation</w:t>
            </w:r>
          </w:p>
          <w:p w14:paraId="6B38266C" w14:textId="77777777" w:rsidR="005A42C4" w:rsidRDefault="005A42C4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14:paraId="6426FE1C" w14:textId="77777777"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money – saving and spending</w:t>
            </w:r>
          </w:p>
        </w:tc>
        <w:tc>
          <w:tcPr>
            <w:tcW w:w="2268" w:type="dxa"/>
          </w:tcPr>
          <w:p w14:paraId="46EF6232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14:paraId="6896F2D3" w14:textId="77777777"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14:paraId="01EE809E" w14:textId="77777777" w:rsidR="003A441C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14:paraId="35C8D975" w14:textId="77777777"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Exercise and sleep</w:t>
            </w:r>
          </w:p>
        </w:tc>
        <w:tc>
          <w:tcPr>
            <w:tcW w:w="2268" w:type="dxa"/>
          </w:tcPr>
          <w:p w14:paraId="754B2FD9" w14:textId="77777777"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14:paraId="6077A093" w14:textId="77777777"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14:paraId="68581445" w14:textId="77777777" w:rsidR="0011476A" w:rsidRDefault="0011476A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14:paraId="160E9859" w14:textId="77777777" w:rsidR="003A441C" w:rsidRDefault="003A441C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Growing and changing</w:t>
            </w:r>
          </w:p>
          <w:p w14:paraId="48F75CC8" w14:textId="77777777"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0012E2" w14:paraId="239D9964" w14:textId="77777777" w:rsidTr="000012E2">
        <w:trPr>
          <w:trHeight w:val="1230"/>
        </w:trPr>
        <w:tc>
          <w:tcPr>
            <w:tcW w:w="1838" w:type="dxa"/>
            <w:shd w:val="clear" w:color="auto" w:fill="FBE4D5" w:themeFill="accent2" w:themeFillTint="33"/>
          </w:tcPr>
          <w:p w14:paraId="6302F40A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035905A5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</w:p>
          <w:p w14:paraId="093A2E89" w14:textId="77777777"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1817FBF6" w14:textId="77777777" w:rsidR="00D56E30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Rules and their purpose</w:t>
            </w:r>
          </w:p>
          <w:p w14:paraId="6B29DD10" w14:textId="77777777"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14:paraId="4012A0B4" w14:textId="77777777" w:rsidR="0076384F" w:rsidRDefault="0011476A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Friendship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76384F">
              <w:rPr>
                <w:rFonts w:ascii="Arial" w:hAnsi="Arial" w:cs="Arial"/>
                <w:sz w:val="18"/>
                <w:szCs w:val="18"/>
                <w:lang w:val="en-US"/>
              </w:rPr>
              <w:t>(including respectful relationships)</w:t>
            </w:r>
          </w:p>
          <w:p w14:paraId="25ABF6D4" w14:textId="77777777" w:rsidR="00D56E30" w:rsidRPr="00BB37DF" w:rsidRDefault="00D56E30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5128E9E6" w14:textId="77777777"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respecting diversity</w:t>
            </w:r>
          </w:p>
          <w:p w14:paraId="29A1EFF4" w14:textId="77777777"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and tolerant </w:t>
            </w:r>
          </w:p>
          <w:p w14:paraId="447F1D7C" w14:textId="77777777"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5B9B0094" w14:textId="77777777" w:rsidR="0011476A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14:paraId="64720222" w14:textId="77777777" w:rsidR="00D56E30" w:rsidRPr="00BB37DF" w:rsidRDefault="00D56E30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14:paraId="04C8C06D" w14:textId="77777777"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Drugs and their risks</w:t>
            </w:r>
          </w:p>
          <w:p w14:paraId="248AC28E" w14:textId="77777777"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7A569AD3" w14:textId="77777777"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Skills we need to develop as we grow up</w:t>
            </w:r>
          </w:p>
          <w:p w14:paraId="677E774D" w14:textId="77777777"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Helping and being helped</w:t>
            </w:r>
          </w:p>
          <w:p w14:paraId="79B3BF7A" w14:textId="77777777" w:rsidR="00D56E30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14:paraId="7FC5AAD8" w14:textId="77777777"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5D3826AA" w14:textId="77777777"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</w:t>
            </w:r>
            <w:r w:rsidR="000012E2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and well</w:t>
            </w:r>
          </w:p>
          <w:p w14:paraId="4E302DE2" w14:textId="77777777"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and developing my skills</w:t>
            </w:r>
          </w:p>
          <w:p w14:paraId="295D270C" w14:textId="77777777" w:rsidR="00D56E30" w:rsidRPr="00BB37DF" w:rsidRDefault="00D56E30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75AFB912" w14:textId="77777777" w:rsidR="0011476A" w:rsidRPr="00BB37DF" w:rsidRDefault="0011476A" w:rsidP="0011476A">
            <w:pPr>
              <w:spacing w:line="0" w:lineRule="atLeast"/>
              <w:ind w:right="-150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</w:t>
            </w:r>
          </w:p>
          <w:p w14:paraId="715BCCD7" w14:textId="77777777" w:rsidR="0011476A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Changing bodies and puberty</w:t>
            </w:r>
          </w:p>
          <w:p w14:paraId="69CE441F" w14:textId="77777777"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14:paraId="29184862" w14:textId="77777777" w:rsidR="000012E2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</w:tc>
      </w:tr>
      <w:tr w:rsidR="008510CB" w14:paraId="4D9BF557" w14:textId="77777777" w:rsidTr="006B6841">
        <w:tc>
          <w:tcPr>
            <w:tcW w:w="1838" w:type="dxa"/>
          </w:tcPr>
          <w:p w14:paraId="7012573C" w14:textId="77777777"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0AA984B2" w14:textId="77777777"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Y4</w:t>
            </w:r>
          </w:p>
          <w:p w14:paraId="245469B9" w14:textId="77777777"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14:paraId="55689581" w14:textId="77777777" w:rsid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14:paraId="283C51A7" w14:textId="77777777" w:rsidR="00563468" w:rsidRP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Listening to </w:t>
            </w:r>
            <w:r w:rsidR="00563468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</w:t>
            </w:r>
          </w:p>
          <w:p w14:paraId="2D153AB4" w14:textId="77777777"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14:paraId="2279C65C" w14:textId="77777777"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410" w:type="dxa"/>
          </w:tcPr>
          <w:p w14:paraId="34BB8F64" w14:textId="77777777"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 (including religions and cultural difference)</w:t>
            </w:r>
          </w:p>
          <w:p w14:paraId="1A78AC3F" w14:textId="77777777"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and challenging stereotypes</w:t>
            </w:r>
          </w:p>
        </w:tc>
        <w:tc>
          <w:tcPr>
            <w:tcW w:w="2307" w:type="dxa"/>
          </w:tcPr>
          <w:p w14:paraId="2274BA37" w14:textId="77777777" w:rsidR="00563468" w:rsidRPr="00BB37DF" w:rsidRDefault="00563468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14:paraId="731894D6" w14:textId="77777777" w:rsidR="00563468" w:rsidRPr="00BB37DF" w:rsidRDefault="00563468" w:rsidP="00563468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the norms of drug use (cigarette and alcohol use)</w:t>
            </w:r>
          </w:p>
          <w:p w14:paraId="1112D32D" w14:textId="77777777" w:rsidR="00563468" w:rsidRDefault="00563468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14:paraId="1A3C1B86" w14:textId="77777777" w:rsidR="00563468" w:rsidRPr="00BB37DF" w:rsidRDefault="000012E2" w:rsidP="000012E2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</w:t>
            </w:r>
            <w:r w:rsidR="006F2770">
              <w:rPr>
                <w:rFonts w:ascii="Arial" w:eastAsia="Times New Roman" w:hAnsi="Arial" w:cs="Arial"/>
                <w:bCs/>
                <w:sz w:val="18"/>
                <w:szCs w:val="18"/>
              </w:rPr>
              <w:t>safety</w:t>
            </w:r>
          </w:p>
        </w:tc>
        <w:tc>
          <w:tcPr>
            <w:tcW w:w="2512" w:type="dxa"/>
          </w:tcPr>
          <w:p w14:paraId="0EF8A3AC" w14:textId="77777777" w:rsidR="00563468" w:rsidRPr="00BB37DF" w:rsidRDefault="00563468" w:rsidP="00563468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14:paraId="73ABB59A" w14:textId="77777777" w:rsidR="00563468" w:rsidRPr="00BB37DF" w:rsidRDefault="00563468" w:rsidP="00563468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</w:p>
          <w:p w14:paraId="1D62D706" w14:textId="77777777"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</w:tcPr>
          <w:p w14:paraId="73DFC13E" w14:textId="77777777"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Having choices and making decisions about my health</w:t>
            </w:r>
          </w:p>
          <w:p w14:paraId="6A054CF9" w14:textId="77777777" w:rsidR="00563468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14:paraId="6866EA8F" w14:textId="77777777" w:rsidR="000012E2" w:rsidRPr="00BB37DF" w:rsidRDefault="000012E2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skills and interests</w:t>
            </w:r>
          </w:p>
        </w:tc>
        <w:tc>
          <w:tcPr>
            <w:tcW w:w="2268" w:type="dxa"/>
          </w:tcPr>
          <w:p w14:paraId="4F4164B0" w14:textId="77777777"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14:paraId="1AC08DA1" w14:textId="77777777"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14:paraId="68061D39" w14:textId="77777777"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 including marriage</w:t>
            </w:r>
          </w:p>
        </w:tc>
      </w:tr>
      <w:tr w:rsidR="000012E2" w14:paraId="465990B3" w14:textId="77777777" w:rsidTr="006B6841">
        <w:tc>
          <w:tcPr>
            <w:tcW w:w="1838" w:type="dxa"/>
            <w:shd w:val="clear" w:color="auto" w:fill="FBE4D5" w:themeFill="accent2" w:themeFillTint="33"/>
          </w:tcPr>
          <w:p w14:paraId="731FD814" w14:textId="77777777"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27B1706D" w14:textId="77777777"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</w:p>
          <w:p w14:paraId="5D32D47F" w14:textId="77777777"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020EF03F" w14:textId="77777777"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122347C7" w14:textId="77777777" w:rsidR="00A2713F" w:rsidRPr="00BB37DF" w:rsidRDefault="00A2713F" w:rsidP="00A2713F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BB37DF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14:paraId="6E855B2F" w14:textId="77777777"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Friendship skills, including compromise</w:t>
            </w:r>
          </w:p>
          <w:p w14:paraId="0D080C45" w14:textId="77777777" w:rsid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14:paraId="08CB5FA7" w14:textId="77777777" w:rsidR="004C33EB" w:rsidRDefault="004C33EB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7D214010" w14:textId="77777777" w:rsidR="00BB37DF" w:rsidRPr="00BB37DF" w:rsidRDefault="004C33EB" w:rsidP="004C33EB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7FA3A111" w14:textId="77777777" w:rsidR="00A2713F" w:rsidRPr="00BB37DF" w:rsidRDefault="00A2713F" w:rsidP="00A2713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difference, including religions and cultural</w:t>
            </w:r>
          </w:p>
          <w:p w14:paraId="436701BC" w14:textId="77777777" w:rsidR="00A2713F" w:rsidRPr="00BB37DF" w:rsidRDefault="00A2713F" w:rsidP="00A2713F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 and pressure of social media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61BA6D2D" w14:textId="77777777" w:rsidR="00A2713F" w:rsidRPr="00BB37DF" w:rsidRDefault="007C0F25" w:rsidP="00A2713F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Managing risk, 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including online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safety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  <w:p w14:paraId="47FB360F" w14:textId="77777777" w:rsidR="00A2713F" w:rsidRDefault="00A2713F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14:paraId="0B55A7B5" w14:textId="77777777" w:rsidR="006F2770" w:rsidRPr="00BB37DF" w:rsidRDefault="006F2770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700F7E74" w14:textId="77777777" w:rsidR="00A2713F" w:rsidRPr="00BB37DF" w:rsidRDefault="005F2080" w:rsidP="00A2713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Rights, respect and duties</w:t>
            </w:r>
          </w:p>
          <w:p w14:paraId="1D730EB8" w14:textId="77777777"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relating to my health</w:t>
            </w:r>
          </w:p>
          <w:p w14:paraId="620875F1" w14:textId="77777777"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14:paraId="79A19B3A" w14:textId="77777777"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and spending</w:t>
            </w:r>
            <w:r w:rsidRPr="00BB37DF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14:paraId="47CD09DD" w14:textId="77777777"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20003EA0" w14:textId="77777777" w:rsidR="00A2713F" w:rsidRDefault="00BB37D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="00A2713F"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and </w:t>
            </w:r>
            <w:r w:rsidR="005F208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taking ownership</w:t>
            </w:r>
          </w:p>
          <w:p w14:paraId="446F43B6" w14:textId="77777777" w:rsidR="007C0F25" w:rsidRPr="00BB37DF" w:rsidRDefault="007C0F25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14:paraId="7B8570CF" w14:textId="77777777"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and safety</w:t>
            </w:r>
          </w:p>
          <w:p w14:paraId="4945B148" w14:textId="77777777" w:rsidR="00A2713F" w:rsidRPr="00BB37DF" w:rsidRDefault="007C0F25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14:paraId="11AEE935" w14:textId="77777777" w:rsidR="00A2713F" w:rsidRPr="00BB37DF" w:rsidRDefault="00A2713F" w:rsidP="00A2713F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7E3545C1" w14:textId="77777777"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14:paraId="5CC20375" w14:textId="77777777"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14:paraId="1A0B9392" w14:textId="77777777" w:rsidR="00A2713F" w:rsidRDefault="007C0F25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14:paraId="49290960" w14:textId="77777777" w:rsidR="007C0F25" w:rsidRPr="00BB37DF" w:rsidRDefault="007C0F25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8510CB" w14:paraId="115C54DF" w14:textId="77777777" w:rsidTr="00D56E30">
        <w:trPr>
          <w:trHeight w:val="964"/>
        </w:trPr>
        <w:tc>
          <w:tcPr>
            <w:tcW w:w="1838" w:type="dxa"/>
          </w:tcPr>
          <w:p w14:paraId="75110149" w14:textId="77777777"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286B3AB1" w14:textId="77777777"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Y6</w:t>
            </w:r>
          </w:p>
          <w:p w14:paraId="34B764CE" w14:textId="77777777"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7AA2F7C4" w14:textId="77777777"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14:paraId="59081E9A" w14:textId="77777777"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14:paraId="278AD24A" w14:textId="77777777"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14:paraId="13B21A48" w14:textId="77777777" w:rsidR="00BB37DF" w:rsidRDefault="00BB37DF" w:rsidP="00BB37DF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14:paraId="32A6F4E1" w14:textId="77777777" w:rsidR="007C0F25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410" w:type="dxa"/>
          </w:tcPr>
          <w:p w14:paraId="4A0D2278" w14:textId="77777777" w:rsidR="00BB37DF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celebrating difference 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reflecting on prejudice-based bullying </w:t>
            </w:r>
          </w:p>
          <w:p w14:paraId="74F0416A" w14:textId="77777777" w:rsid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Bystander behaviour </w:t>
            </w:r>
          </w:p>
          <w:p w14:paraId="400A67F5" w14:textId="77777777" w:rsidR="007C0F25" w:rsidRPr="00BB37DF" w:rsidRDefault="007C0F2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307" w:type="dxa"/>
          </w:tcPr>
          <w:p w14:paraId="6A4303EF" w14:textId="77777777" w:rsidR="00BB37DF" w:rsidRPr="00BB37DF" w:rsidRDefault="007C0F25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motional needs</w:t>
            </w:r>
          </w:p>
          <w:p w14:paraId="27FAD12D" w14:textId="77777777" w:rsidR="00BB37DF" w:rsidRDefault="00BB37DF" w:rsidP="00BB37DF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14:paraId="5C376DA8" w14:textId="77777777" w:rsidR="00BB37DF" w:rsidRPr="00BB37DF" w:rsidRDefault="007C0F25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ugs: norms and risks (including the law)</w:t>
            </w:r>
          </w:p>
        </w:tc>
        <w:tc>
          <w:tcPr>
            <w:tcW w:w="2512" w:type="dxa"/>
          </w:tcPr>
          <w:p w14:paraId="5576BCB7" w14:textId="77777777" w:rsidR="00BB37DF" w:rsidRPr="00BB37DF" w:rsidRDefault="00BB37DF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bias, including social media</w:t>
            </w:r>
          </w:p>
          <w:p w14:paraId="4732ADE5" w14:textId="77777777"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Caring: communities and the environment</w:t>
            </w:r>
          </w:p>
          <w:p w14:paraId="7E45F5DE" w14:textId="77777777" w:rsidR="00BB37DF" w:rsidRDefault="00BB37DF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Earning and saving money</w:t>
            </w:r>
          </w:p>
          <w:p w14:paraId="5CF63105" w14:textId="77777777" w:rsidR="00373A33" w:rsidRPr="00BB37DF" w:rsidRDefault="00373A33" w:rsidP="0079633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</w:t>
            </w:r>
            <w:r w:rsidR="0079633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g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democracy</w:t>
            </w:r>
          </w:p>
        </w:tc>
        <w:tc>
          <w:tcPr>
            <w:tcW w:w="2268" w:type="dxa"/>
          </w:tcPr>
          <w:p w14:paraId="6BC371E4" w14:textId="77777777" w:rsidR="00BB37DF" w:rsidRPr="00BB37DF" w:rsidRDefault="00BB37DF" w:rsidP="00BB37DF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and goal setting</w:t>
            </w:r>
          </w:p>
          <w:p w14:paraId="43F5394E" w14:textId="77777777" w:rsidR="00BB37DF" w:rsidRDefault="00BB37DF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14:paraId="31A43A61" w14:textId="77777777" w:rsidR="00373A33" w:rsidRDefault="00373A33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Looking after my mental health</w:t>
            </w:r>
          </w:p>
          <w:p w14:paraId="04607B4D" w14:textId="77777777" w:rsidR="00373A33" w:rsidRPr="00BB37DF" w:rsidRDefault="00373A33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0466E735" w14:textId="77777777" w:rsidR="00BB37DF" w:rsidRPr="00BB37DF" w:rsidRDefault="00BB37DF" w:rsidP="00BB37DF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AC09280" w14:textId="77777777" w:rsidR="00373A33" w:rsidRDefault="00373A33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14:paraId="48C125D2" w14:textId="77777777"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</w:p>
          <w:p w14:paraId="34D4C3BB" w14:textId="77777777"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14:paraId="616599A0" w14:textId="77777777" w:rsidR="00F44B67" w:rsidRDefault="00691913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14:paraId="11C36DEA" w14:textId="77777777" w:rsidR="00691913" w:rsidRPr="00BB37DF" w:rsidRDefault="00691913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</w:tbl>
    <w:p w14:paraId="1E309E98" w14:textId="77777777" w:rsidR="003C33B5" w:rsidRPr="00205828" w:rsidRDefault="003C33B5" w:rsidP="003C33B5">
      <w:pPr>
        <w:rPr>
          <w:rFonts w:ascii="Arial" w:hAnsi="Arial" w:cs="Arial"/>
          <w:sz w:val="24"/>
          <w:szCs w:val="24"/>
          <w:lang w:val="en-US"/>
        </w:rPr>
      </w:pPr>
    </w:p>
    <w:sectPr w:rsidR="003C33B5" w:rsidRPr="00205828" w:rsidSect="00CB7D87">
      <w:pgSz w:w="16838" w:h="11906" w:orient="landscape"/>
      <w:pgMar w:top="142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828"/>
    <w:rsid w:val="000012E2"/>
    <w:rsid w:val="0007510F"/>
    <w:rsid w:val="00075571"/>
    <w:rsid w:val="000C246A"/>
    <w:rsid w:val="0011476A"/>
    <w:rsid w:val="001541B9"/>
    <w:rsid w:val="001B3ACE"/>
    <w:rsid w:val="001B74DE"/>
    <w:rsid w:val="001F3FD1"/>
    <w:rsid w:val="00205828"/>
    <w:rsid w:val="00284C1B"/>
    <w:rsid w:val="002B5277"/>
    <w:rsid w:val="00343A19"/>
    <w:rsid w:val="00373A33"/>
    <w:rsid w:val="003A441C"/>
    <w:rsid w:val="003C33B5"/>
    <w:rsid w:val="003E4559"/>
    <w:rsid w:val="00457D4F"/>
    <w:rsid w:val="00463971"/>
    <w:rsid w:val="004C33EB"/>
    <w:rsid w:val="00563468"/>
    <w:rsid w:val="005A42C4"/>
    <w:rsid w:val="005F2080"/>
    <w:rsid w:val="00691913"/>
    <w:rsid w:val="006B6841"/>
    <w:rsid w:val="006F2770"/>
    <w:rsid w:val="0076384F"/>
    <w:rsid w:val="00790DCC"/>
    <w:rsid w:val="00796331"/>
    <w:rsid w:val="007B2D41"/>
    <w:rsid w:val="007C0F25"/>
    <w:rsid w:val="008510CB"/>
    <w:rsid w:val="0094466F"/>
    <w:rsid w:val="00A2713F"/>
    <w:rsid w:val="00AF196A"/>
    <w:rsid w:val="00B1323A"/>
    <w:rsid w:val="00BB37DF"/>
    <w:rsid w:val="00CB7D87"/>
    <w:rsid w:val="00CD2403"/>
    <w:rsid w:val="00CF28E5"/>
    <w:rsid w:val="00CF349B"/>
    <w:rsid w:val="00D335CB"/>
    <w:rsid w:val="00D56E30"/>
    <w:rsid w:val="00DF479E"/>
    <w:rsid w:val="00E6262E"/>
    <w:rsid w:val="00F1681B"/>
    <w:rsid w:val="00F4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670F0"/>
  <w15:chartTrackingRefBased/>
  <w15:docId w15:val="{9C6B9BD1-7413-4778-93CB-889A4974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BB3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FBA2A6F9</Template>
  <TotalTime>1</TotalTime>
  <Pages>1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Forshaw</dc:creator>
  <cp:keywords/>
  <dc:description/>
  <cp:lastModifiedBy>Jennifer Mooney</cp:lastModifiedBy>
  <cp:revision>2</cp:revision>
  <cp:lastPrinted>2019-09-19T08:30:00Z</cp:lastPrinted>
  <dcterms:created xsi:type="dcterms:W3CDTF">2023-10-10T15:59:00Z</dcterms:created>
  <dcterms:modified xsi:type="dcterms:W3CDTF">2023-10-10T15:59:00Z</dcterms:modified>
</cp:coreProperties>
</file>