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B8A" w:rsidRPr="002272FA" w:rsidRDefault="002272FA" w:rsidP="00764153">
      <w:pPr>
        <w:spacing w:after="0" w:line="240" w:lineRule="auto"/>
        <w:jc w:val="center"/>
        <w:rPr>
          <w:b/>
          <w:sz w:val="24"/>
          <w:u w:val="thick"/>
        </w:rPr>
      </w:pPr>
      <w:r>
        <w:rPr>
          <w:b/>
          <w:sz w:val="24"/>
          <w:u w:val="thick"/>
        </w:rPr>
        <w:t>Early R</w:t>
      </w:r>
      <w:r w:rsidR="00EC3B8A" w:rsidRPr="002272FA">
        <w:rPr>
          <w:b/>
          <w:sz w:val="24"/>
          <w:u w:val="thick"/>
        </w:rPr>
        <w:t>eadin</w:t>
      </w:r>
      <w:r>
        <w:rPr>
          <w:b/>
          <w:sz w:val="24"/>
          <w:u w:val="thick"/>
        </w:rPr>
        <w:t>g S</w:t>
      </w:r>
      <w:r w:rsidR="002A61BD" w:rsidRPr="002272FA">
        <w:rPr>
          <w:b/>
          <w:sz w:val="24"/>
          <w:u w:val="thick"/>
        </w:rPr>
        <w:t>trategy – Reception to Year 2</w:t>
      </w:r>
      <w:r w:rsidR="00EC3B8A" w:rsidRPr="002272FA">
        <w:rPr>
          <w:b/>
          <w:sz w:val="24"/>
          <w:u w:val="thick"/>
        </w:rPr>
        <w:t xml:space="preserve"> </w:t>
      </w:r>
      <w:r w:rsidR="002A61BD" w:rsidRPr="002272FA">
        <w:rPr>
          <w:b/>
          <w:sz w:val="24"/>
          <w:u w:val="thick"/>
        </w:rPr>
        <w:t>2023-2024</w:t>
      </w:r>
    </w:p>
    <w:p w:rsidR="00EC3B8A" w:rsidRDefault="00EC3B8A" w:rsidP="00764153">
      <w:pPr>
        <w:spacing w:after="0" w:line="240" w:lineRule="auto"/>
        <w:jc w:val="both"/>
        <w:rPr>
          <w:b/>
        </w:rPr>
      </w:pPr>
    </w:p>
    <w:p w:rsidR="00EC3B8A" w:rsidRDefault="00EC3B8A" w:rsidP="00764153">
      <w:pPr>
        <w:spacing w:after="0" w:line="240" w:lineRule="auto"/>
        <w:jc w:val="both"/>
      </w:pPr>
      <w:r w:rsidRPr="00764153">
        <w:rPr>
          <w:b/>
        </w:rPr>
        <w:t>Our Intent for your child:</w:t>
      </w:r>
      <w:r w:rsidRPr="00764153">
        <w:t xml:space="preserve"> At St Chads we are determined that all children will learn to read fluently as a result of making the very </w:t>
      </w:r>
      <w:r>
        <w:t>best start with their reading in Nursery</w:t>
      </w:r>
      <w:r w:rsidR="00102F8B">
        <w:t>,</w:t>
      </w:r>
      <w:r>
        <w:t xml:space="preserve"> Reception and Year 1.</w:t>
      </w:r>
    </w:p>
    <w:p w:rsidR="00764153" w:rsidRDefault="00764153" w:rsidP="00764153">
      <w:pPr>
        <w:spacing w:after="0" w:line="240" w:lineRule="auto"/>
        <w:jc w:val="both"/>
        <w:rPr>
          <w:b/>
        </w:rPr>
      </w:pPr>
    </w:p>
    <w:p w:rsidR="00EB6F2C" w:rsidRPr="004464D7" w:rsidRDefault="00EC3B8A" w:rsidP="00764153">
      <w:pPr>
        <w:spacing w:after="0" w:line="240" w:lineRule="auto"/>
        <w:jc w:val="both"/>
      </w:pPr>
      <w:r w:rsidRPr="00EC3B8A">
        <w:rPr>
          <w:b/>
        </w:rPr>
        <w:t>Rationale:</w:t>
      </w:r>
      <w:r>
        <w:t xml:space="preserve"> All children learn to read through decoding (phonics).  Therefore, in Nursery</w:t>
      </w:r>
      <w:r w:rsidR="00102F8B">
        <w:t>,</w:t>
      </w:r>
      <w:r>
        <w:t xml:space="preserve"> Reception and Year 1 children will be taught daily phonics lessons to enable them to learn phonemes (sounds) and to blend these in order to decode words quickly and fluently.</w:t>
      </w:r>
      <w:r w:rsidR="00790524">
        <w:t xml:space="preserve"> </w:t>
      </w:r>
      <w:r w:rsidR="00790524" w:rsidRPr="009C7805">
        <w:t xml:space="preserve">They will also be introduced to </w:t>
      </w:r>
      <w:r w:rsidR="00102F8B">
        <w:t>CEW</w:t>
      </w:r>
      <w:r w:rsidR="002A61BD">
        <w:t xml:space="preserve">. In Year 2 this will be </w:t>
      </w:r>
      <w:r w:rsidR="002A61BD" w:rsidRPr="004464D7">
        <w:t xml:space="preserve">consolidated </w:t>
      </w:r>
      <w:r w:rsidR="00102F8B" w:rsidRPr="004464D7">
        <w:t>with daily phonics teaching continuing for the first term, alongside interventions for any children who do not pass the PSC.</w:t>
      </w:r>
    </w:p>
    <w:p w:rsidR="00102F8B" w:rsidRPr="004464D7" w:rsidRDefault="00102F8B" w:rsidP="00764153">
      <w:pPr>
        <w:spacing w:after="0" w:line="240" w:lineRule="auto"/>
        <w:jc w:val="both"/>
      </w:pPr>
      <w:r w:rsidRPr="004464D7">
        <w:t xml:space="preserve">Unlocking Letters and Sounds is the scheme we have chosen. It is one of the DFE approved schemes. </w:t>
      </w:r>
    </w:p>
    <w:p w:rsidR="002734A2" w:rsidRPr="004464D7" w:rsidRDefault="002734A2" w:rsidP="00764153">
      <w:pPr>
        <w:spacing w:after="0" w:line="240" w:lineRule="auto"/>
        <w:jc w:val="both"/>
        <w:rPr>
          <w:b/>
        </w:rPr>
      </w:pPr>
    </w:p>
    <w:p w:rsidR="009C7805" w:rsidRPr="004464D7" w:rsidRDefault="00EC3B8A" w:rsidP="00764153">
      <w:pPr>
        <w:spacing w:after="0" w:line="240" w:lineRule="auto"/>
        <w:jc w:val="both"/>
        <w:rPr>
          <w:b/>
        </w:rPr>
      </w:pPr>
      <w:r w:rsidRPr="004464D7">
        <w:rPr>
          <w:b/>
        </w:rPr>
        <w:t xml:space="preserve">Nursery </w:t>
      </w:r>
    </w:p>
    <w:p w:rsidR="00102F8B" w:rsidRPr="004464D7" w:rsidRDefault="00102F8B" w:rsidP="00764153">
      <w:pPr>
        <w:spacing w:after="0" w:line="240" w:lineRule="auto"/>
        <w:jc w:val="both"/>
        <w:rPr>
          <w:bCs/>
        </w:rPr>
      </w:pPr>
      <w:r w:rsidRPr="004464D7">
        <w:rPr>
          <w:bCs/>
        </w:rPr>
        <w:t>Children benefit from weekly phonics les</w:t>
      </w:r>
      <w:r w:rsidR="00764153">
        <w:rPr>
          <w:bCs/>
        </w:rPr>
        <w:t>sons focusing on a sound a week</w:t>
      </w:r>
    </w:p>
    <w:p w:rsidR="00102F8B" w:rsidRPr="00764153" w:rsidRDefault="00102F8B" w:rsidP="00764153">
      <w:pPr>
        <w:spacing w:after="0" w:line="240" w:lineRule="auto"/>
        <w:jc w:val="both"/>
        <w:rPr>
          <w:bCs/>
        </w:rPr>
      </w:pPr>
      <w:r w:rsidRPr="00764153">
        <w:rPr>
          <w:bCs/>
        </w:rPr>
        <w:t xml:space="preserve">Phase 1 type listening and oral segmenting makes up part </w:t>
      </w:r>
      <w:r w:rsidR="00764153">
        <w:rPr>
          <w:bCs/>
        </w:rPr>
        <w:t>of everyday teaching in Nursery</w:t>
      </w:r>
    </w:p>
    <w:p w:rsidR="00102F8B" w:rsidRPr="00764153" w:rsidRDefault="00102F8B" w:rsidP="00764153">
      <w:pPr>
        <w:spacing w:after="0" w:line="240" w:lineRule="auto"/>
        <w:jc w:val="both"/>
        <w:rPr>
          <w:bCs/>
        </w:rPr>
      </w:pPr>
      <w:r w:rsidRPr="00764153">
        <w:rPr>
          <w:bCs/>
        </w:rPr>
        <w:t>Daily story time</w:t>
      </w:r>
      <w:r w:rsidR="00060938" w:rsidRPr="00764153">
        <w:rPr>
          <w:bCs/>
        </w:rPr>
        <w:t>- reading for pleasure</w:t>
      </w:r>
    </w:p>
    <w:p w:rsidR="00102F8B" w:rsidRPr="00764153" w:rsidRDefault="00102F8B" w:rsidP="00764153">
      <w:pPr>
        <w:spacing w:after="0" w:line="240" w:lineRule="auto"/>
        <w:jc w:val="both"/>
        <w:rPr>
          <w:bCs/>
        </w:rPr>
      </w:pPr>
      <w:r w:rsidRPr="00764153">
        <w:rPr>
          <w:bCs/>
        </w:rPr>
        <w:t>Children have acc</w:t>
      </w:r>
      <w:r w:rsidR="00764153">
        <w:rPr>
          <w:bCs/>
        </w:rPr>
        <w:t>ess to books inside and outside</w:t>
      </w:r>
    </w:p>
    <w:p w:rsidR="00102F8B" w:rsidRPr="00764153" w:rsidRDefault="00102F8B" w:rsidP="00764153">
      <w:pPr>
        <w:spacing w:after="0" w:line="240" w:lineRule="auto"/>
        <w:jc w:val="both"/>
        <w:rPr>
          <w:bCs/>
        </w:rPr>
      </w:pPr>
      <w:r w:rsidRPr="00764153">
        <w:rPr>
          <w:bCs/>
        </w:rPr>
        <w:t>During music lessons, time is given to lear</w:t>
      </w:r>
      <w:r w:rsidR="00764153">
        <w:rPr>
          <w:bCs/>
        </w:rPr>
        <w:t>ning and singing Nursery rhymes</w:t>
      </w:r>
    </w:p>
    <w:p w:rsidR="00102F8B" w:rsidRPr="00764153" w:rsidRDefault="00102F8B" w:rsidP="00764153">
      <w:pPr>
        <w:spacing w:after="0" w:line="240" w:lineRule="auto"/>
        <w:jc w:val="both"/>
        <w:rPr>
          <w:bCs/>
        </w:rPr>
      </w:pPr>
      <w:r w:rsidRPr="00764153">
        <w:rPr>
          <w:bCs/>
        </w:rPr>
        <w:t>Language rich environment with labelled resources and soun</w:t>
      </w:r>
      <w:r w:rsidR="00764153">
        <w:rPr>
          <w:bCs/>
        </w:rPr>
        <w:t>ds displayed inside and outside</w:t>
      </w:r>
      <w:r w:rsidRPr="00764153">
        <w:rPr>
          <w:bCs/>
        </w:rPr>
        <w:t xml:space="preserve"> </w:t>
      </w:r>
    </w:p>
    <w:p w:rsidR="00102F8B" w:rsidRPr="00764153" w:rsidRDefault="00102F8B" w:rsidP="00764153">
      <w:pPr>
        <w:spacing w:after="0" w:line="240" w:lineRule="auto"/>
        <w:jc w:val="both"/>
        <w:rPr>
          <w:bCs/>
        </w:rPr>
      </w:pPr>
      <w:r w:rsidRPr="00764153">
        <w:rPr>
          <w:bCs/>
        </w:rPr>
        <w:t xml:space="preserve">The importance of reading explained at Parents evenings and </w:t>
      </w:r>
      <w:r w:rsidR="00D92820" w:rsidRPr="00764153">
        <w:rPr>
          <w:bCs/>
        </w:rPr>
        <w:t>drop-in</w:t>
      </w:r>
      <w:r w:rsidR="00764153">
        <w:rPr>
          <w:bCs/>
        </w:rPr>
        <w:t xml:space="preserve"> sessions</w:t>
      </w:r>
    </w:p>
    <w:p w:rsidR="00102F8B" w:rsidRPr="00764153" w:rsidRDefault="00764153" w:rsidP="00764153">
      <w:pPr>
        <w:spacing w:after="0" w:line="240" w:lineRule="auto"/>
        <w:jc w:val="both"/>
        <w:rPr>
          <w:bCs/>
          <w:iCs/>
        </w:rPr>
      </w:pPr>
      <w:r w:rsidRPr="00764153">
        <w:rPr>
          <w:bCs/>
          <w:iCs/>
        </w:rPr>
        <w:t>D.E.A.R</w:t>
      </w:r>
    </w:p>
    <w:p w:rsidR="00D92820" w:rsidRPr="00764153" w:rsidRDefault="00D92820" w:rsidP="00764153">
      <w:pPr>
        <w:spacing w:after="0" w:line="240" w:lineRule="auto"/>
        <w:jc w:val="both"/>
        <w:rPr>
          <w:bCs/>
        </w:rPr>
      </w:pPr>
      <w:r w:rsidRPr="00764153">
        <w:rPr>
          <w:bCs/>
        </w:rPr>
        <w:t>2x weekly library books taken home</w:t>
      </w:r>
    </w:p>
    <w:p w:rsidR="000A6D77" w:rsidRPr="004464D7" w:rsidRDefault="000A6D77" w:rsidP="00764153">
      <w:pPr>
        <w:spacing w:after="0" w:line="240" w:lineRule="auto"/>
        <w:jc w:val="both"/>
        <w:rPr>
          <w:bCs/>
        </w:rPr>
      </w:pPr>
      <w:r w:rsidRPr="00764153">
        <w:rPr>
          <w:bCs/>
        </w:rPr>
        <w:t>Helicopter Stories</w:t>
      </w:r>
    </w:p>
    <w:p w:rsidR="00102F8B" w:rsidRPr="004464D7" w:rsidRDefault="00102F8B" w:rsidP="00764153">
      <w:pPr>
        <w:spacing w:after="0" w:line="240" w:lineRule="auto"/>
        <w:jc w:val="both"/>
        <w:rPr>
          <w:b/>
        </w:rPr>
      </w:pPr>
    </w:p>
    <w:p w:rsidR="00102F8B" w:rsidRPr="004464D7" w:rsidRDefault="00EC3B8A" w:rsidP="00764153">
      <w:pPr>
        <w:spacing w:after="0" w:line="240" w:lineRule="auto"/>
        <w:jc w:val="both"/>
        <w:rPr>
          <w:b/>
        </w:rPr>
      </w:pPr>
      <w:r w:rsidRPr="004464D7">
        <w:rPr>
          <w:b/>
        </w:rPr>
        <w:t>Reception</w:t>
      </w:r>
    </w:p>
    <w:p w:rsidR="00D92820" w:rsidRPr="004464D7" w:rsidRDefault="00D92820" w:rsidP="00764153">
      <w:pPr>
        <w:spacing w:after="0" w:line="240" w:lineRule="auto"/>
        <w:jc w:val="both"/>
        <w:rPr>
          <w:bCs/>
        </w:rPr>
      </w:pPr>
      <w:r w:rsidRPr="004464D7">
        <w:rPr>
          <w:bCs/>
        </w:rPr>
        <w:t>Daily phonics lessons begin within the fir</w:t>
      </w:r>
      <w:r w:rsidR="00764153">
        <w:rPr>
          <w:bCs/>
        </w:rPr>
        <w:t>st two weeks of the Autumn Term</w:t>
      </w:r>
    </w:p>
    <w:p w:rsidR="00D92820" w:rsidRPr="004464D7" w:rsidRDefault="00D92820" w:rsidP="00764153">
      <w:pPr>
        <w:spacing w:after="0" w:line="240" w:lineRule="auto"/>
        <w:jc w:val="both"/>
        <w:rPr>
          <w:bCs/>
        </w:rPr>
      </w:pPr>
      <w:r w:rsidRPr="004464D7">
        <w:rPr>
          <w:bCs/>
        </w:rPr>
        <w:t>Intervention sessions begin immediately in addition to these sessions f</w:t>
      </w:r>
      <w:r w:rsidR="00764153">
        <w:rPr>
          <w:bCs/>
        </w:rPr>
        <w:t>or those who need extra support</w:t>
      </w:r>
    </w:p>
    <w:p w:rsidR="00D92820" w:rsidRPr="004464D7" w:rsidRDefault="00D92820" w:rsidP="00764153">
      <w:pPr>
        <w:spacing w:after="0" w:line="240" w:lineRule="auto"/>
        <w:jc w:val="both"/>
        <w:rPr>
          <w:bCs/>
        </w:rPr>
      </w:pPr>
      <w:r w:rsidRPr="004464D7">
        <w:rPr>
          <w:bCs/>
        </w:rPr>
        <w:t>Homewor</w:t>
      </w:r>
      <w:r w:rsidR="00764153">
        <w:rPr>
          <w:bCs/>
        </w:rPr>
        <w:t>k linked to newly taught sounds</w:t>
      </w:r>
    </w:p>
    <w:p w:rsidR="00330EB8" w:rsidRPr="004464D7" w:rsidRDefault="00330EB8" w:rsidP="00764153">
      <w:pPr>
        <w:spacing w:after="0" w:line="240" w:lineRule="auto"/>
        <w:jc w:val="both"/>
        <w:rPr>
          <w:bCs/>
        </w:rPr>
      </w:pPr>
      <w:r w:rsidRPr="004464D7">
        <w:rPr>
          <w:bCs/>
        </w:rPr>
        <w:t>Additional homework for those childr</w:t>
      </w:r>
      <w:r w:rsidR="00764153">
        <w:rPr>
          <w:bCs/>
        </w:rPr>
        <w:t>en who need additional practise</w:t>
      </w:r>
    </w:p>
    <w:p w:rsidR="00D92820" w:rsidRPr="004464D7" w:rsidRDefault="00D92820" w:rsidP="00764153">
      <w:pPr>
        <w:spacing w:after="0" w:line="240" w:lineRule="auto"/>
        <w:jc w:val="both"/>
        <w:rPr>
          <w:bCs/>
        </w:rPr>
      </w:pPr>
      <w:r w:rsidRPr="004464D7">
        <w:rPr>
          <w:bCs/>
        </w:rPr>
        <w:t>Parents reading and phonics meeting held at the start of the Autumn Term to show parents who they can</w:t>
      </w:r>
      <w:r w:rsidR="00764153">
        <w:rPr>
          <w:bCs/>
        </w:rPr>
        <w:t xml:space="preserve"> support their children at home</w:t>
      </w:r>
    </w:p>
    <w:p w:rsidR="00D92820" w:rsidRPr="004464D7" w:rsidRDefault="00D92820" w:rsidP="00764153">
      <w:pPr>
        <w:spacing w:after="0" w:line="240" w:lineRule="auto"/>
        <w:jc w:val="both"/>
        <w:rPr>
          <w:bCs/>
        </w:rPr>
      </w:pPr>
      <w:r w:rsidRPr="004464D7">
        <w:rPr>
          <w:bCs/>
        </w:rPr>
        <w:t>Sound of the day displays with relat</w:t>
      </w:r>
      <w:r w:rsidR="00764153">
        <w:rPr>
          <w:bCs/>
        </w:rPr>
        <w:t>ed activities in the classrooms</w:t>
      </w:r>
    </w:p>
    <w:p w:rsidR="00D92820" w:rsidRPr="004464D7" w:rsidRDefault="00D92820" w:rsidP="00764153">
      <w:pPr>
        <w:spacing w:after="0" w:line="240" w:lineRule="auto"/>
        <w:jc w:val="both"/>
        <w:rPr>
          <w:bCs/>
        </w:rPr>
      </w:pPr>
      <w:r w:rsidRPr="004464D7">
        <w:rPr>
          <w:bCs/>
        </w:rPr>
        <w:t xml:space="preserve">Language rich environment with labelled resources and sounds displayed inside and outside. </w:t>
      </w:r>
    </w:p>
    <w:p w:rsidR="00D92820" w:rsidRPr="004464D7" w:rsidRDefault="00D92820" w:rsidP="00764153">
      <w:pPr>
        <w:spacing w:after="0" w:line="240" w:lineRule="auto"/>
        <w:jc w:val="both"/>
        <w:rPr>
          <w:bCs/>
          <w:i/>
          <w:iCs/>
        </w:rPr>
      </w:pPr>
      <w:r w:rsidRPr="004464D7">
        <w:rPr>
          <w:bCs/>
          <w:i/>
          <w:iCs/>
        </w:rPr>
        <w:t>D.E.A.R (I would like to begin this across EYFS)</w:t>
      </w:r>
    </w:p>
    <w:p w:rsidR="00D92820" w:rsidRPr="004464D7" w:rsidRDefault="00D92820" w:rsidP="00764153">
      <w:pPr>
        <w:spacing w:after="0" w:line="240" w:lineRule="auto"/>
        <w:jc w:val="both"/>
        <w:rPr>
          <w:bCs/>
        </w:rPr>
      </w:pPr>
      <w:r w:rsidRPr="004464D7">
        <w:rPr>
          <w:bCs/>
        </w:rPr>
        <w:t>Daily story time</w:t>
      </w:r>
      <w:r w:rsidR="00060938" w:rsidRPr="004464D7">
        <w:rPr>
          <w:bCs/>
        </w:rPr>
        <w:t>- reading for pleasure</w:t>
      </w:r>
    </w:p>
    <w:p w:rsidR="00D92820" w:rsidRPr="004464D7" w:rsidRDefault="00D92820" w:rsidP="00764153">
      <w:pPr>
        <w:spacing w:after="0" w:line="240" w:lineRule="auto"/>
        <w:jc w:val="both"/>
        <w:rPr>
          <w:bCs/>
        </w:rPr>
      </w:pPr>
      <w:r w:rsidRPr="004464D7">
        <w:rPr>
          <w:bCs/>
        </w:rPr>
        <w:t xml:space="preserve">Engaging book corners in the classrooms and access to books outside. </w:t>
      </w:r>
    </w:p>
    <w:p w:rsidR="00D92820" w:rsidRPr="004464D7" w:rsidRDefault="00D92820" w:rsidP="00764153">
      <w:pPr>
        <w:spacing w:after="0" w:line="240" w:lineRule="auto"/>
        <w:jc w:val="both"/>
        <w:rPr>
          <w:bCs/>
        </w:rPr>
      </w:pPr>
      <w:r w:rsidRPr="004464D7">
        <w:rPr>
          <w:bCs/>
        </w:rPr>
        <w:t>CEW displayed in class</w:t>
      </w:r>
      <w:r w:rsidR="000A6D77">
        <w:rPr>
          <w:bCs/>
        </w:rPr>
        <w:t xml:space="preserve"> and three taken home 3x weekly. Linked to phonics.</w:t>
      </w:r>
    </w:p>
    <w:p w:rsidR="00D92820" w:rsidRPr="004464D7" w:rsidRDefault="00D92820" w:rsidP="00764153">
      <w:pPr>
        <w:spacing w:after="0" w:line="240" w:lineRule="auto"/>
        <w:jc w:val="both"/>
        <w:rPr>
          <w:bCs/>
        </w:rPr>
      </w:pPr>
      <w:r w:rsidRPr="004464D7">
        <w:rPr>
          <w:bCs/>
        </w:rPr>
        <w:t>All children given sound mats to use at home to support them when reading</w:t>
      </w:r>
    </w:p>
    <w:p w:rsidR="00D92820" w:rsidRPr="004464D7" w:rsidRDefault="00D92820" w:rsidP="00764153">
      <w:pPr>
        <w:spacing w:after="0" w:line="240" w:lineRule="auto"/>
        <w:jc w:val="both"/>
        <w:rPr>
          <w:bCs/>
        </w:rPr>
      </w:pPr>
      <w:r w:rsidRPr="004464D7">
        <w:rPr>
          <w:bCs/>
        </w:rPr>
        <w:t xml:space="preserve">Big Cat fully decodable books used </w:t>
      </w:r>
    </w:p>
    <w:p w:rsidR="00D92820" w:rsidRPr="004464D7" w:rsidRDefault="00D92820" w:rsidP="00764153">
      <w:pPr>
        <w:spacing w:after="0" w:line="240" w:lineRule="auto"/>
        <w:jc w:val="both"/>
        <w:rPr>
          <w:bCs/>
        </w:rPr>
      </w:pPr>
      <w:r w:rsidRPr="004464D7">
        <w:rPr>
          <w:bCs/>
        </w:rPr>
        <w:t xml:space="preserve">ULS guided reading sets used 1x weekly </w:t>
      </w:r>
    </w:p>
    <w:p w:rsidR="00D92820" w:rsidRPr="004464D7" w:rsidRDefault="00D92820" w:rsidP="00764153">
      <w:pPr>
        <w:spacing w:after="0" w:line="240" w:lineRule="auto"/>
        <w:jc w:val="both"/>
        <w:rPr>
          <w:bCs/>
        </w:rPr>
      </w:pPr>
      <w:r w:rsidRPr="004464D7">
        <w:rPr>
          <w:bCs/>
        </w:rPr>
        <w:t>All children have an additional 1:1 reading session with CT/TA</w:t>
      </w:r>
    </w:p>
    <w:p w:rsidR="00D92820" w:rsidRPr="004464D7" w:rsidRDefault="00D92820" w:rsidP="00764153">
      <w:pPr>
        <w:spacing w:after="0" w:line="240" w:lineRule="auto"/>
        <w:jc w:val="both"/>
        <w:rPr>
          <w:bCs/>
        </w:rPr>
      </w:pPr>
      <w:r w:rsidRPr="004464D7">
        <w:rPr>
          <w:bCs/>
        </w:rPr>
        <w:t>Children take home free reader books daily. This is a book beyond their reading ability to en</w:t>
      </w:r>
      <w:r w:rsidR="00764153">
        <w:rPr>
          <w:bCs/>
        </w:rPr>
        <w:t>joy with family.</w:t>
      </w:r>
    </w:p>
    <w:p w:rsidR="00426549" w:rsidRPr="004464D7" w:rsidRDefault="00426549" w:rsidP="00764153">
      <w:pPr>
        <w:spacing w:after="0" w:line="240" w:lineRule="auto"/>
        <w:jc w:val="both"/>
        <w:rPr>
          <w:bCs/>
        </w:rPr>
      </w:pPr>
      <w:r w:rsidRPr="004464D7">
        <w:rPr>
          <w:bCs/>
        </w:rPr>
        <w:t>During music lessons, time is given to lear</w:t>
      </w:r>
      <w:r w:rsidR="00764153">
        <w:rPr>
          <w:bCs/>
        </w:rPr>
        <w:t>ning and singing Nursery rhymes</w:t>
      </w:r>
    </w:p>
    <w:p w:rsidR="002734A2" w:rsidRPr="004464D7" w:rsidRDefault="002734A2" w:rsidP="00764153">
      <w:pPr>
        <w:spacing w:after="0" w:line="240" w:lineRule="auto"/>
        <w:jc w:val="both"/>
        <w:rPr>
          <w:b/>
        </w:rPr>
      </w:pPr>
    </w:p>
    <w:p w:rsidR="00EC3B8A" w:rsidRPr="004464D7" w:rsidRDefault="00EC3B8A" w:rsidP="00764153">
      <w:pPr>
        <w:spacing w:after="0" w:line="240" w:lineRule="auto"/>
        <w:jc w:val="both"/>
        <w:rPr>
          <w:b/>
        </w:rPr>
      </w:pPr>
      <w:r w:rsidRPr="004464D7">
        <w:rPr>
          <w:b/>
        </w:rPr>
        <w:t>Year 1</w:t>
      </w:r>
    </w:p>
    <w:p w:rsidR="00D92820" w:rsidRPr="004464D7" w:rsidRDefault="00D92820" w:rsidP="00764153">
      <w:pPr>
        <w:spacing w:after="0" w:line="240" w:lineRule="auto"/>
        <w:jc w:val="both"/>
        <w:rPr>
          <w:bCs/>
        </w:rPr>
      </w:pPr>
      <w:r w:rsidRPr="004464D7">
        <w:rPr>
          <w:bCs/>
        </w:rPr>
        <w:t>Daily phonics lessons</w:t>
      </w:r>
    </w:p>
    <w:p w:rsidR="00D92820" w:rsidRPr="004464D7" w:rsidRDefault="00D92820" w:rsidP="00764153">
      <w:pPr>
        <w:spacing w:after="0" w:line="240" w:lineRule="auto"/>
        <w:jc w:val="both"/>
        <w:rPr>
          <w:bCs/>
        </w:rPr>
      </w:pPr>
      <w:r w:rsidRPr="004464D7">
        <w:rPr>
          <w:bCs/>
        </w:rPr>
        <w:t>Intervention sessions begin immediately in addition to these sessions f</w:t>
      </w:r>
      <w:r w:rsidR="00764153">
        <w:rPr>
          <w:bCs/>
        </w:rPr>
        <w:t>or those who need extra support</w:t>
      </w:r>
    </w:p>
    <w:p w:rsidR="00D92820" w:rsidRPr="004464D7" w:rsidRDefault="00D92820" w:rsidP="00764153">
      <w:pPr>
        <w:spacing w:after="0" w:line="240" w:lineRule="auto"/>
        <w:jc w:val="both"/>
        <w:rPr>
          <w:bCs/>
        </w:rPr>
      </w:pPr>
      <w:r w:rsidRPr="004464D7">
        <w:rPr>
          <w:bCs/>
        </w:rPr>
        <w:t>Homework linked to newly taught grapheme phoneme correspondences</w:t>
      </w:r>
    </w:p>
    <w:p w:rsidR="00F93594" w:rsidRDefault="00F93594" w:rsidP="00764153">
      <w:pPr>
        <w:spacing w:after="0" w:line="240" w:lineRule="auto"/>
        <w:jc w:val="both"/>
        <w:rPr>
          <w:bCs/>
        </w:rPr>
      </w:pPr>
    </w:p>
    <w:p w:rsidR="00330EB8" w:rsidRPr="004464D7" w:rsidRDefault="00330EB8" w:rsidP="00764153">
      <w:pPr>
        <w:spacing w:after="0" w:line="240" w:lineRule="auto"/>
        <w:jc w:val="both"/>
        <w:rPr>
          <w:bCs/>
        </w:rPr>
      </w:pPr>
      <w:r w:rsidRPr="004464D7">
        <w:rPr>
          <w:bCs/>
        </w:rPr>
        <w:t>Additional homework for those childr</w:t>
      </w:r>
      <w:r w:rsidR="00764153">
        <w:rPr>
          <w:bCs/>
        </w:rPr>
        <w:t>en who need additional practise</w:t>
      </w:r>
    </w:p>
    <w:p w:rsidR="00D92820" w:rsidRPr="004464D7" w:rsidRDefault="00D92820" w:rsidP="00764153">
      <w:pPr>
        <w:spacing w:after="0" w:line="240" w:lineRule="auto"/>
        <w:jc w:val="both"/>
        <w:rPr>
          <w:bCs/>
          <w:i/>
          <w:iCs/>
        </w:rPr>
      </w:pPr>
      <w:r w:rsidRPr="004464D7">
        <w:rPr>
          <w:bCs/>
          <w:i/>
          <w:iCs/>
        </w:rPr>
        <w:t>Children t</w:t>
      </w:r>
      <w:r w:rsidR="000A6D77">
        <w:rPr>
          <w:bCs/>
          <w:i/>
          <w:iCs/>
        </w:rPr>
        <w:t>ake home free reader books weekly</w:t>
      </w:r>
      <w:r w:rsidRPr="004464D7">
        <w:rPr>
          <w:bCs/>
          <w:i/>
          <w:iCs/>
        </w:rPr>
        <w:t xml:space="preserve">. This is a book beyond their reading </w:t>
      </w:r>
      <w:r w:rsidR="00764153">
        <w:rPr>
          <w:bCs/>
          <w:i/>
          <w:iCs/>
        </w:rPr>
        <w:t>ability to enjoy with family</w:t>
      </w:r>
    </w:p>
    <w:p w:rsidR="00D92820" w:rsidRPr="004464D7" w:rsidRDefault="00D92820" w:rsidP="00764153">
      <w:pPr>
        <w:spacing w:after="0" w:line="240" w:lineRule="auto"/>
        <w:jc w:val="both"/>
        <w:rPr>
          <w:bCs/>
        </w:rPr>
      </w:pPr>
      <w:r w:rsidRPr="004464D7">
        <w:rPr>
          <w:bCs/>
        </w:rPr>
        <w:t xml:space="preserve">Big Cat fully decodable books used </w:t>
      </w:r>
    </w:p>
    <w:p w:rsidR="00D92820" w:rsidRPr="004464D7" w:rsidRDefault="000A6D77" w:rsidP="00764153">
      <w:pPr>
        <w:spacing w:after="0" w:line="240" w:lineRule="auto"/>
        <w:jc w:val="both"/>
        <w:rPr>
          <w:bCs/>
        </w:rPr>
      </w:pPr>
      <w:r>
        <w:rPr>
          <w:bCs/>
        </w:rPr>
        <w:t>ULS guided reading sets used 2</w:t>
      </w:r>
      <w:r w:rsidR="00D92820" w:rsidRPr="004464D7">
        <w:rPr>
          <w:bCs/>
        </w:rPr>
        <w:t xml:space="preserve">x weekly </w:t>
      </w:r>
    </w:p>
    <w:p w:rsidR="00D92820" w:rsidRPr="004464D7" w:rsidRDefault="000A6D77" w:rsidP="00764153">
      <w:pPr>
        <w:spacing w:after="0" w:line="240" w:lineRule="auto"/>
        <w:jc w:val="both"/>
        <w:rPr>
          <w:bCs/>
        </w:rPr>
      </w:pPr>
      <w:r>
        <w:rPr>
          <w:bCs/>
        </w:rPr>
        <w:t xml:space="preserve">Targeted </w:t>
      </w:r>
      <w:r w:rsidRPr="004464D7">
        <w:rPr>
          <w:bCs/>
        </w:rPr>
        <w:t>children</w:t>
      </w:r>
      <w:r w:rsidR="00D92820" w:rsidRPr="004464D7">
        <w:rPr>
          <w:bCs/>
        </w:rPr>
        <w:t xml:space="preserve"> have an additional 1:1 reading session with CT/TA</w:t>
      </w:r>
    </w:p>
    <w:p w:rsidR="00D92820" w:rsidRPr="004464D7" w:rsidRDefault="002734A2" w:rsidP="00764153">
      <w:pPr>
        <w:spacing w:after="0" w:line="240" w:lineRule="auto"/>
        <w:jc w:val="both"/>
      </w:pPr>
      <w:r w:rsidRPr="004464D7">
        <w:t xml:space="preserve">Regular assessment and tracking of PSC </w:t>
      </w:r>
    </w:p>
    <w:p w:rsidR="002734A2" w:rsidRPr="004464D7" w:rsidRDefault="002734A2" w:rsidP="00764153">
      <w:pPr>
        <w:spacing w:after="0" w:line="240" w:lineRule="auto"/>
        <w:jc w:val="both"/>
      </w:pPr>
      <w:r w:rsidRPr="004464D7">
        <w:t>Identified children read daily</w:t>
      </w:r>
    </w:p>
    <w:p w:rsidR="002734A2" w:rsidRPr="004464D7" w:rsidRDefault="002734A2" w:rsidP="00764153">
      <w:pPr>
        <w:spacing w:after="0" w:line="240" w:lineRule="auto"/>
        <w:jc w:val="both"/>
      </w:pPr>
      <w:r w:rsidRPr="004464D7">
        <w:t xml:space="preserve">Phase 3 and 5 phonemes/graphemes displayed in classroom. </w:t>
      </w:r>
    </w:p>
    <w:p w:rsidR="002734A2" w:rsidRPr="004464D7" w:rsidRDefault="002734A2" w:rsidP="00764153">
      <w:pPr>
        <w:spacing w:after="0" w:line="240" w:lineRule="auto"/>
        <w:jc w:val="both"/>
        <w:rPr>
          <w:i/>
          <w:iCs/>
        </w:rPr>
      </w:pPr>
      <w:r w:rsidRPr="004464D7">
        <w:rPr>
          <w:i/>
          <w:iCs/>
        </w:rPr>
        <w:t>Comprehension homework sent home from the spring term onwards</w:t>
      </w:r>
    </w:p>
    <w:p w:rsidR="002734A2" w:rsidRPr="004464D7" w:rsidRDefault="002734A2" w:rsidP="00764153">
      <w:pPr>
        <w:spacing w:after="0" w:line="240" w:lineRule="auto"/>
        <w:jc w:val="both"/>
      </w:pPr>
      <w:r w:rsidRPr="004464D7">
        <w:t>Daily story time</w:t>
      </w:r>
      <w:r w:rsidR="00060938" w:rsidRPr="004464D7">
        <w:t>- reading for pleasure</w:t>
      </w:r>
    </w:p>
    <w:p w:rsidR="002734A2" w:rsidRDefault="002734A2" w:rsidP="00764153">
      <w:pPr>
        <w:spacing w:after="0" w:line="240" w:lineRule="auto"/>
        <w:jc w:val="both"/>
      </w:pPr>
      <w:r w:rsidRPr="004464D7">
        <w:t>Engaging book corner in each classroom.</w:t>
      </w:r>
    </w:p>
    <w:p w:rsidR="000A6D77" w:rsidRDefault="000A6D77" w:rsidP="00764153">
      <w:pPr>
        <w:spacing w:after="0" w:line="240" w:lineRule="auto"/>
        <w:jc w:val="both"/>
      </w:pPr>
      <w:r>
        <w:t>Quiet reading –</w:t>
      </w:r>
      <w:r w:rsidR="00764153">
        <w:t xml:space="preserve"> share a book with a friend</w:t>
      </w:r>
    </w:p>
    <w:p w:rsidR="000A6D77" w:rsidRPr="004464D7" w:rsidRDefault="000A6D77" w:rsidP="00764153">
      <w:pPr>
        <w:spacing w:after="0" w:line="240" w:lineRule="auto"/>
        <w:jc w:val="both"/>
      </w:pPr>
      <w:r>
        <w:t>Cross c</w:t>
      </w:r>
      <w:r w:rsidR="00764153">
        <w:t>urricular reading opportunities</w:t>
      </w:r>
    </w:p>
    <w:p w:rsidR="002734A2" w:rsidRPr="00B8376E" w:rsidRDefault="002734A2" w:rsidP="00764153">
      <w:pPr>
        <w:spacing w:after="0" w:line="240" w:lineRule="auto"/>
        <w:jc w:val="both"/>
        <w:rPr>
          <w:b/>
          <w:highlight w:val="yellow"/>
        </w:rPr>
      </w:pPr>
    </w:p>
    <w:p w:rsidR="001867B4" w:rsidRPr="004464D7" w:rsidRDefault="001867B4" w:rsidP="00764153">
      <w:pPr>
        <w:spacing w:after="0" w:line="240" w:lineRule="auto"/>
        <w:jc w:val="both"/>
        <w:rPr>
          <w:b/>
        </w:rPr>
      </w:pPr>
      <w:r w:rsidRPr="004464D7">
        <w:rPr>
          <w:b/>
        </w:rPr>
        <w:t xml:space="preserve">Year 2 </w:t>
      </w:r>
    </w:p>
    <w:p w:rsidR="00EC3B8A" w:rsidRPr="004464D7" w:rsidRDefault="002734A2" w:rsidP="00764153">
      <w:pPr>
        <w:spacing w:after="0" w:line="240" w:lineRule="auto"/>
        <w:jc w:val="both"/>
      </w:pPr>
      <w:r w:rsidRPr="004464D7">
        <w:t>Daily phonics lessons for the Autumn term</w:t>
      </w:r>
    </w:p>
    <w:p w:rsidR="002734A2" w:rsidRPr="004464D7" w:rsidRDefault="002734A2" w:rsidP="00764153">
      <w:pPr>
        <w:spacing w:after="0" w:line="240" w:lineRule="auto"/>
        <w:jc w:val="both"/>
        <w:rPr>
          <w:bCs/>
        </w:rPr>
      </w:pPr>
      <w:r w:rsidRPr="004464D7">
        <w:rPr>
          <w:bCs/>
        </w:rPr>
        <w:t>Intervention sessions begin immediately in addition to these sessions f</w:t>
      </w:r>
      <w:r w:rsidR="00764153">
        <w:rPr>
          <w:bCs/>
        </w:rPr>
        <w:t>or those who need extra support</w:t>
      </w:r>
    </w:p>
    <w:p w:rsidR="00330EB8" w:rsidRPr="004464D7" w:rsidRDefault="00330EB8" w:rsidP="00764153">
      <w:pPr>
        <w:spacing w:after="0" w:line="240" w:lineRule="auto"/>
        <w:jc w:val="both"/>
        <w:rPr>
          <w:bCs/>
        </w:rPr>
      </w:pPr>
      <w:r w:rsidRPr="004464D7">
        <w:rPr>
          <w:bCs/>
        </w:rPr>
        <w:t>Additional homework for those children who need additional practise.</w:t>
      </w:r>
    </w:p>
    <w:p w:rsidR="002734A2" w:rsidRPr="004464D7" w:rsidRDefault="002734A2" w:rsidP="00764153">
      <w:pPr>
        <w:spacing w:after="0" w:line="240" w:lineRule="auto"/>
        <w:jc w:val="both"/>
      </w:pPr>
      <w:r w:rsidRPr="004464D7">
        <w:t xml:space="preserve">Identified children read daily </w:t>
      </w:r>
    </w:p>
    <w:p w:rsidR="002734A2" w:rsidRPr="004464D7" w:rsidRDefault="002734A2" w:rsidP="00764153">
      <w:pPr>
        <w:spacing w:after="0" w:line="240" w:lineRule="auto"/>
        <w:jc w:val="both"/>
      </w:pPr>
      <w:r w:rsidRPr="004464D7">
        <w:t>Any children who didn’t pass the PSC identified and interventions put in place immediately.</w:t>
      </w:r>
    </w:p>
    <w:p w:rsidR="002734A2" w:rsidRPr="004464D7" w:rsidRDefault="002734A2" w:rsidP="00764153">
      <w:pPr>
        <w:spacing w:after="0" w:line="240" w:lineRule="auto"/>
        <w:jc w:val="both"/>
      </w:pPr>
      <w:r w:rsidRPr="004464D7">
        <w:t>Engaging book corners</w:t>
      </w:r>
    </w:p>
    <w:p w:rsidR="002734A2" w:rsidRPr="004464D7" w:rsidRDefault="002734A2" w:rsidP="00764153">
      <w:pPr>
        <w:spacing w:after="0" w:line="240" w:lineRule="auto"/>
        <w:jc w:val="both"/>
      </w:pPr>
      <w:r w:rsidRPr="004464D7">
        <w:t>Phonics display in each classroom/use of sound mats</w:t>
      </w:r>
    </w:p>
    <w:p w:rsidR="002734A2" w:rsidRPr="004464D7" w:rsidRDefault="002734A2" w:rsidP="00764153">
      <w:pPr>
        <w:spacing w:after="0" w:line="240" w:lineRule="auto"/>
        <w:jc w:val="both"/>
        <w:rPr>
          <w:bCs/>
        </w:rPr>
      </w:pPr>
      <w:r w:rsidRPr="004464D7">
        <w:rPr>
          <w:bCs/>
        </w:rPr>
        <w:t xml:space="preserve">Big Cat fully decodable books used </w:t>
      </w:r>
    </w:p>
    <w:p w:rsidR="002734A2" w:rsidRPr="004464D7" w:rsidRDefault="000A6D77" w:rsidP="00764153">
      <w:pPr>
        <w:spacing w:after="0" w:line="240" w:lineRule="auto"/>
        <w:jc w:val="both"/>
        <w:rPr>
          <w:bCs/>
        </w:rPr>
      </w:pPr>
      <w:r>
        <w:rPr>
          <w:bCs/>
        </w:rPr>
        <w:t>ULS guided reading sets used 2</w:t>
      </w:r>
      <w:r w:rsidR="002734A2" w:rsidRPr="004464D7">
        <w:rPr>
          <w:bCs/>
        </w:rPr>
        <w:t xml:space="preserve">x weekly </w:t>
      </w:r>
    </w:p>
    <w:p w:rsidR="002734A2" w:rsidRDefault="002734A2" w:rsidP="00764153">
      <w:pPr>
        <w:spacing w:after="0" w:line="240" w:lineRule="auto"/>
        <w:jc w:val="both"/>
      </w:pPr>
      <w:r w:rsidRPr="004464D7">
        <w:t>Daily story time</w:t>
      </w:r>
      <w:r w:rsidR="00060938" w:rsidRPr="004464D7">
        <w:t>- reading for pleasure</w:t>
      </w:r>
    </w:p>
    <w:p w:rsidR="004464D7" w:rsidRDefault="004464D7" w:rsidP="00764153">
      <w:pPr>
        <w:spacing w:after="0" w:line="240" w:lineRule="auto"/>
        <w:jc w:val="both"/>
      </w:pPr>
    </w:p>
    <w:p w:rsidR="00EC3B8A" w:rsidRPr="00EC3B8A" w:rsidRDefault="00EC3B8A" w:rsidP="00764153">
      <w:pPr>
        <w:spacing w:after="0" w:line="240" w:lineRule="auto"/>
        <w:jc w:val="both"/>
        <w:rPr>
          <w:b/>
        </w:rPr>
      </w:pPr>
      <w:r w:rsidRPr="00EC3B8A">
        <w:rPr>
          <w:b/>
        </w:rPr>
        <w:t>Reading (decoding)</w:t>
      </w:r>
    </w:p>
    <w:p w:rsidR="00EC3B8A" w:rsidRDefault="00EC3B8A" w:rsidP="00764153">
      <w:pPr>
        <w:spacing w:after="0" w:line="240" w:lineRule="auto"/>
        <w:jc w:val="both"/>
      </w:pPr>
      <w:r>
        <w:t>Children will be taught to apply their phonics by decoding, in order to read books.</w:t>
      </w:r>
    </w:p>
    <w:p w:rsidR="002272FA" w:rsidRDefault="002272FA" w:rsidP="00764153">
      <w:pPr>
        <w:spacing w:after="0" w:line="240" w:lineRule="auto"/>
        <w:jc w:val="both"/>
      </w:pPr>
    </w:p>
    <w:p w:rsidR="00060938" w:rsidRPr="004464D7" w:rsidRDefault="00EC3B8A" w:rsidP="00764153">
      <w:pPr>
        <w:spacing w:after="0" w:line="240" w:lineRule="auto"/>
        <w:jc w:val="both"/>
      </w:pPr>
      <w:r w:rsidRPr="004464D7">
        <w:t xml:space="preserve">In Reception, children will begin to bring home decodable readers (phonics books). </w:t>
      </w:r>
      <w:r w:rsidR="002734A2" w:rsidRPr="004464D7">
        <w:t>These are linked with the sounds they have learnt in phonics lessons so they have opportunities to apply their skills.</w:t>
      </w:r>
      <w:r w:rsidRPr="004464D7">
        <w:t xml:space="preserve"> Children will practise the book at school before it comes home.  It is important that children reread the book </w:t>
      </w:r>
      <w:r w:rsidR="002734A2" w:rsidRPr="004464D7">
        <w:t xml:space="preserve">over a few days </w:t>
      </w:r>
      <w:r w:rsidRPr="004464D7">
        <w:t>at home because this enables them to become more fluent as they begin to recognise the words without needing to decode and also will ensure they feel successful.</w:t>
      </w:r>
      <w:r w:rsidR="002734A2" w:rsidRPr="004464D7">
        <w:t xml:space="preserve"> </w:t>
      </w:r>
      <w:r w:rsidRPr="004464D7">
        <w:t>Children will continue to read decodable books in Year 1</w:t>
      </w:r>
      <w:r w:rsidR="001867B4" w:rsidRPr="004464D7">
        <w:t xml:space="preserve"> and Year 2</w:t>
      </w:r>
      <w:r w:rsidRPr="004464D7">
        <w:t xml:space="preserve">.  Again these will </w:t>
      </w:r>
      <w:r w:rsidR="002734A2" w:rsidRPr="004464D7">
        <w:t xml:space="preserve">be with </w:t>
      </w:r>
      <w:r w:rsidRPr="004464D7">
        <w:t xml:space="preserve">sounds that </w:t>
      </w:r>
      <w:r w:rsidR="002734A2" w:rsidRPr="004464D7">
        <w:t>the child is learning during phonics lessons</w:t>
      </w:r>
      <w:r w:rsidRPr="004464D7">
        <w:t xml:space="preserve">.  </w:t>
      </w:r>
    </w:p>
    <w:p w:rsidR="002272FA" w:rsidRDefault="002272FA" w:rsidP="00764153">
      <w:pPr>
        <w:spacing w:after="0" w:line="240" w:lineRule="auto"/>
        <w:jc w:val="both"/>
      </w:pPr>
    </w:p>
    <w:p w:rsidR="00EC3B8A" w:rsidRDefault="00060938" w:rsidP="00764153">
      <w:pPr>
        <w:spacing w:after="0" w:line="240" w:lineRule="auto"/>
        <w:jc w:val="both"/>
      </w:pPr>
      <w:r w:rsidRPr="004464D7">
        <w:t>It is vital that all children continue t</w:t>
      </w:r>
      <w:r w:rsidR="004464D7" w:rsidRPr="004464D7">
        <w:t xml:space="preserve">o practise their phonics book for a few days at home </w:t>
      </w:r>
      <w:r w:rsidRPr="004464D7">
        <w:t>as this enables them to become fluent with these phonemes.  For this reason, most children will have</w:t>
      </w:r>
      <w:r w:rsidR="004464D7">
        <w:t xml:space="preserve"> their phonics book changed twice</w:t>
      </w:r>
      <w:r w:rsidRPr="004464D7">
        <w:t xml:space="preserve"> a week.</w:t>
      </w:r>
    </w:p>
    <w:p w:rsidR="002272FA" w:rsidRDefault="002272FA" w:rsidP="00764153">
      <w:pPr>
        <w:spacing w:after="0" w:line="240" w:lineRule="auto"/>
        <w:jc w:val="both"/>
        <w:rPr>
          <w:b/>
        </w:rPr>
      </w:pPr>
    </w:p>
    <w:p w:rsidR="00452B89" w:rsidRDefault="00452B89" w:rsidP="00764153">
      <w:pPr>
        <w:spacing w:after="0" w:line="240" w:lineRule="auto"/>
        <w:jc w:val="both"/>
        <w:rPr>
          <w:b/>
        </w:rPr>
      </w:pPr>
      <w:r w:rsidRPr="00452B89">
        <w:rPr>
          <w:b/>
        </w:rPr>
        <w:t>Guided reading</w:t>
      </w:r>
    </w:p>
    <w:p w:rsidR="00452B89" w:rsidRDefault="00452B89" w:rsidP="00764153">
      <w:pPr>
        <w:spacing w:after="0" w:line="240" w:lineRule="auto"/>
        <w:jc w:val="both"/>
      </w:pPr>
      <w:r w:rsidRPr="00452B89">
        <w:t>The cycle of guided reading will</w:t>
      </w:r>
      <w:r>
        <w:t xml:space="preserve"> begin in </w:t>
      </w:r>
      <w:r w:rsidR="002734A2">
        <w:t>Spring 1</w:t>
      </w:r>
      <w:r>
        <w:t xml:space="preserve"> of Reception</w:t>
      </w:r>
      <w:r w:rsidR="00060938">
        <w:t xml:space="preserve">. Each </w:t>
      </w:r>
      <w:r>
        <w:t>child will read in a group according to their n</w:t>
      </w:r>
      <w:r w:rsidR="004464D7">
        <w:t>eeds on a timetabled programme.</w:t>
      </w:r>
      <w:r w:rsidR="004464D7" w:rsidRPr="004464D7">
        <w:t xml:space="preserve"> Each</w:t>
      </w:r>
      <w:r w:rsidRPr="004464D7">
        <w:t xml:space="preserve"> group will be read </w:t>
      </w:r>
      <w:r w:rsidR="004464D7" w:rsidRPr="004464D7">
        <w:t>with at least twice a week</w:t>
      </w:r>
      <w:r w:rsidR="004464D7">
        <w:t>.</w:t>
      </w:r>
    </w:p>
    <w:p w:rsidR="004464D7" w:rsidRDefault="004464D7" w:rsidP="00764153">
      <w:pPr>
        <w:spacing w:after="0" w:line="240" w:lineRule="auto"/>
        <w:jc w:val="both"/>
      </w:pPr>
    </w:p>
    <w:p w:rsidR="00EC3B8A" w:rsidRDefault="00EC3B8A" w:rsidP="00764153">
      <w:pPr>
        <w:spacing w:after="0" w:line="240" w:lineRule="auto"/>
        <w:jc w:val="both"/>
      </w:pPr>
      <w:r w:rsidRPr="00EC3B8A">
        <w:rPr>
          <w:b/>
        </w:rPr>
        <w:t>Whole class reading (decoding)</w:t>
      </w:r>
    </w:p>
    <w:p w:rsidR="00F93594" w:rsidRDefault="00F93594" w:rsidP="00764153">
      <w:pPr>
        <w:spacing w:after="0" w:line="240" w:lineRule="auto"/>
        <w:jc w:val="both"/>
      </w:pPr>
    </w:p>
    <w:p w:rsidR="00F93594" w:rsidRDefault="00F93594" w:rsidP="00764153">
      <w:pPr>
        <w:spacing w:after="0" w:line="240" w:lineRule="auto"/>
        <w:jc w:val="both"/>
      </w:pPr>
    </w:p>
    <w:p w:rsidR="00F93594" w:rsidRDefault="00F93594" w:rsidP="00764153">
      <w:pPr>
        <w:spacing w:after="0" w:line="240" w:lineRule="auto"/>
        <w:jc w:val="both"/>
      </w:pPr>
    </w:p>
    <w:p w:rsidR="00EC3B8A" w:rsidRDefault="00EC3B8A" w:rsidP="00764153">
      <w:pPr>
        <w:spacing w:after="0" w:line="240" w:lineRule="auto"/>
        <w:jc w:val="both"/>
      </w:pPr>
      <w:r w:rsidRPr="004464D7">
        <w:t>In Year 1</w:t>
      </w:r>
      <w:r w:rsidR="001867B4" w:rsidRPr="004464D7">
        <w:t xml:space="preserve"> /Year 2</w:t>
      </w:r>
      <w:r w:rsidRPr="004464D7">
        <w:t xml:space="preserve"> we will </w:t>
      </w:r>
      <w:r w:rsidR="004464D7">
        <w:t>apply our reading skills to opportunities across the curriculum programme.</w:t>
      </w:r>
      <w:r>
        <w:t xml:space="preserve">  The book</w:t>
      </w:r>
      <w:r w:rsidR="004464D7">
        <w:t xml:space="preserve"> /text used</w:t>
      </w:r>
      <w:r>
        <w:t xml:space="preserve"> for these sessions will be fully decodable and will have sounds the children are learning that week in school.  The teacher will use a range of strategies to support children to decode</w:t>
      </w:r>
      <w:r w:rsidR="00F93594">
        <w:t xml:space="preserve"> </w:t>
      </w:r>
      <w:r>
        <w:t xml:space="preserve">the words.  This will enable children to apply the phonemes they have been taught in phonics, later in the day. </w:t>
      </w:r>
    </w:p>
    <w:p w:rsidR="004464D7" w:rsidRDefault="004464D7" w:rsidP="00764153">
      <w:pPr>
        <w:spacing w:after="0" w:line="240" w:lineRule="auto"/>
        <w:jc w:val="both"/>
      </w:pPr>
    </w:p>
    <w:p w:rsidR="00EC3B8A" w:rsidRDefault="00EC3B8A" w:rsidP="00764153">
      <w:pPr>
        <w:spacing w:after="0" w:line="240" w:lineRule="auto"/>
        <w:jc w:val="both"/>
      </w:pPr>
      <w:r w:rsidRPr="00EC3B8A">
        <w:rPr>
          <w:b/>
        </w:rPr>
        <w:t xml:space="preserve">Individual reading </w:t>
      </w:r>
    </w:p>
    <w:p w:rsidR="00EC3B8A" w:rsidRDefault="00EC3B8A" w:rsidP="00764153">
      <w:pPr>
        <w:spacing w:after="0" w:line="240" w:lineRule="auto"/>
        <w:jc w:val="both"/>
      </w:pPr>
      <w:r>
        <w:t>Children will</w:t>
      </w:r>
      <w:r w:rsidR="00452B89">
        <w:t xml:space="preserve"> read </w:t>
      </w:r>
      <w:r w:rsidR="00452B89" w:rsidRPr="004464D7">
        <w:t>individually at least twice a</w:t>
      </w:r>
      <w:r w:rsidRPr="004464D7">
        <w:t xml:space="preserve"> week</w:t>
      </w:r>
      <w:r w:rsidR="004464D7">
        <w:t xml:space="preserve"> to an adult in school.</w:t>
      </w:r>
      <w:r>
        <w:t xml:space="preserve">  This will ensure children are further supported in developing decoding skills.  </w:t>
      </w:r>
    </w:p>
    <w:p w:rsidR="00EC3B8A" w:rsidRDefault="00EC3B8A" w:rsidP="00764153">
      <w:pPr>
        <w:spacing w:after="0" w:line="240" w:lineRule="auto"/>
        <w:jc w:val="both"/>
      </w:pPr>
    </w:p>
    <w:p w:rsidR="00EC3B8A" w:rsidRDefault="00EC3B8A" w:rsidP="00764153">
      <w:pPr>
        <w:spacing w:after="0" w:line="240" w:lineRule="auto"/>
        <w:jc w:val="both"/>
      </w:pPr>
      <w:r>
        <w:t>All of the strategies above will ensure that children learn to decode speedily and fluently.</w:t>
      </w:r>
    </w:p>
    <w:p w:rsidR="002272FA" w:rsidRDefault="002272FA" w:rsidP="00764153">
      <w:pPr>
        <w:spacing w:after="0" w:line="240" w:lineRule="auto"/>
        <w:jc w:val="both"/>
        <w:rPr>
          <w:b/>
          <w:bCs/>
        </w:rPr>
      </w:pPr>
      <w:bookmarkStart w:id="0" w:name="_GoBack"/>
      <w:bookmarkEnd w:id="0"/>
    </w:p>
    <w:p w:rsidR="00330EB8" w:rsidRPr="002272FA" w:rsidRDefault="00330EB8" w:rsidP="00764153">
      <w:pPr>
        <w:spacing w:after="0" w:line="240" w:lineRule="auto"/>
        <w:jc w:val="both"/>
        <w:rPr>
          <w:b/>
          <w:bCs/>
          <w:u w:val="single"/>
        </w:rPr>
      </w:pPr>
      <w:r w:rsidRPr="002272FA">
        <w:rPr>
          <w:b/>
          <w:bCs/>
          <w:u w:val="single"/>
        </w:rPr>
        <w:t>SEND</w:t>
      </w:r>
    </w:p>
    <w:p w:rsidR="00A772B0" w:rsidRPr="002272FA" w:rsidRDefault="00A772B0" w:rsidP="00764153">
      <w:pPr>
        <w:spacing w:after="0" w:line="240" w:lineRule="auto"/>
        <w:jc w:val="both"/>
      </w:pPr>
      <w:r w:rsidRPr="002272FA">
        <w:rPr>
          <w:b/>
        </w:rPr>
        <w:t>Nursery and Early Years</w:t>
      </w:r>
      <w:r w:rsidRPr="002272FA">
        <w:t xml:space="preserve"> – It is vital that we rule out any potential barriers or concerns with children’s hearing/vision. Should concerns arise, parents will be encouraged to take their child for a hearing/vision check and SENCO will be informed to see if any onward referrals need to be made. If there are any concerns with Speech and Language in a child under the age of 5 years, parents will be given information and encouraged to take their child to Croydon S&amp;L groups.</w:t>
      </w:r>
    </w:p>
    <w:p w:rsidR="00A772B0" w:rsidRPr="002272FA" w:rsidRDefault="00A772B0" w:rsidP="00764153">
      <w:pPr>
        <w:spacing w:after="0" w:line="240" w:lineRule="auto"/>
        <w:jc w:val="both"/>
      </w:pPr>
      <w:r w:rsidRPr="002272FA">
        <w:t>Any child whom school staff have concerns for regarding Speech and Language, SENCO will carry out a BPVS test. Children with low scores can then be included in intervention programme.</w:t>
      </w:r>
    </w:p>
    <w:p w:rsidR="002272FA" w:rsidRPr="002272FA" w:rsidRDefault="002272FA" w:rsidP="00764153">
      <w:pPr>
        <w:spacing w:after="0" w:line="240" w:lineRule="auto"/>
        <w:jc w:val="both"/>
        <w:rPr>
          <w:b/>
        </w:rPr>
      </w:pPr>
    </w:p>
    <w:p w:rsidR="00A772B0" w:rsidRPr="002272FA" w:rsidRDefault="00A772B0" w:rsidP="00764153">
      <w:pPr>
        <w:spacing w:after="0" w:line="240" w:lineRule="auto"/>
        <w:jc w:val="both"/>
      </w:pPr>
      <w:r w:rsidRPr="002272FA">
        <w:rPr>
          <w:b/>
        </w:rPr>
        <w:t>Year 1 /2</w:t>
      </w:r>
      <w:r w:rsidRPr="002272FA">
        <w:t xml:space="preserve"> – Children whom we have concerns about regarding phonics acquisition will be flagged to both parents and to the SENCO. Child’s vision and hearing need to be checked and a BPVS test will be administered. Children who do not pass the phonics assessment in year 1 need to be a priority in term 1 of year 2 with additional phonics support given.</w:t>
      </w:r>
    </w:p>
    <w:p w:rsidR="002272FA" w:rsidRDefault="002272FA" w:rsidP="00764153">
      <w:pPr>
        <w:spacing w:after="0" w:line="240" w:lineRule="auto"/>
        <w:jc w:val="both"/>
        <w:rPr>
          <w:b/>
        </w:rPr>
      </w:pPr>
    </w:p>
    <w:p w:rsidR="00A772B0" w:rsidRDefault="00A772B0" w:rsidP="00764153">
      <w:pPr>
        <w:spacing w:after="0" w:line="240" w:lineRule="auto"/>
        <w:jc w:val="both"/>
      </w:pPr>
      <w:r w:rsidRPr="002272FA">
        <w:rPr>
          <w:b/>
        </w:rPr>
        <w:t>KS2</w:t>
      </w:r>
      <w:r w:rsidRPr="002272FA">
        <w:t xml:space="preserve"> - Staff to be aware</w:t>
      </w:r>
      <w:r>
        <w:t xml:space="preserve"> which children have a diagnosis of autism or suspected social communication needs as they may need specific support with comprehension.</w:t>
      </w:r>
    </w:p>
    <w:p w:rsidR="00060938" w:rsidRDefault="00060938" w:rsidP="00764153">
      <w:pPr>
        <w:spacing w:after="0" w:line="240" w:lineRule="auto"/>
        <w:jc w:val="both"/>
      </w:pPr>
    </w:p>
    <w:p w:rsidR="00EC3B8A" w:rsidRPr="00EC3B8A" w:rsidRDefault="00EC3B8A" w:rsidP="00764153">
      <w:pPr>
        <w:spacing w:after="0" w:line="240" w:lineRule="auto"/>
        <w:jc w:val="both"/>
        <w:rPr>
          <w:b/>
        </w:rPr>
      </w:pPr>
      <w:r w:rsidRPr="00EC3B8A">
        <w:rPr>
          <w:b/>
        </w:rPr>
        <w:t>Assessment</w:t>
      </w:r>
    </w:p>
    <w:p w:rsidR="0026344C" w:rsidRDefault="00EC3B8A" w:rsidP="00764153">
      <w:pPr>
        <w:spacing w:after="0" w:line="240" w:lineRule="auto"/>
        <w:jc w:val="both"/>
      </w:pPr>
      <w:r w:rsidRPr="0026344C">
        <w:t xml:space="preserve">Children need to </w:t>
      </w:r>
      <w:r w:rsidR="00060938" w:rsidRPr="0026344C">
        <w:t xml:space="preserve">be secure with the phonemes they are </w:t>
      </w:r>
      <w:r w:rsidR="0026344C" w:rsidRPr="0026344C">
        <w:t>reading in</w:t>
      </w:r>
      <w:r w:rsidR="00060938" w:rsidRPr="0026344C">
        <w:t xml:space="preserve"> order to </w:t>
      </w:r>
      <w:r w:rsidRPr="0026344C">
        <w:t>decode and read words at 95% accuracy.</w:t>
      </w:r>
      <w:r>
        <w:t xml:space="preserve">  </w:t>
      </w:r>
      <w:r w:rsidRPr="004464D7">
        <w:t xml:space="preserve">We assess children’s reading </w:t>
      </w:r>
      <w:r w:rsidR="0026344C">
        <w:t>and r</w:t>
      </w:r>
      <w:r w:rsidR="002272FA">
        <w:t>ecord progress on our phonics an</w:t>
      </w:r>
      <w:r w:rsidR="0026344C">
        <w:t xml:space="preserve">d reading trackers. </w:t>
      </w:r>
      <w:r w:rsidR="00060938" w:rsidRPr="0026344C">
        <w:t>We have a Phonics tracker which is updated every half term in Reception and KS1. This enables us to see who is falling behind and readjust intervention groups.</w:t>
      </w:r>
    </w:p>
    <w:p w:rsidR="00060938" w:rsidRDefault="00060938" w:rsidP="00764153">
      <w:pPr>
        <w:spacing w:after="0" w:line="240" w:lineRule="auto"/>
        <w:jc w:val="both"/>
      </w:pPr>
    </w:p>
    <w:p w:rsidR="00EC3B8A" w:rsidRDefault="00EC3B8A" w:rsidP="00764153">
      <w:pPr>
        <w:spacing w:after="0" w:line="240" w:lineRule="auto"/>
        <w:jc w:val="both"/>
      </w:pPr>
      <w:r w:rsidRPr="00EC3B8A">
        <w:rPr>
          <w:b/>
        </w:rPr>
        <w:t>Reading for meaning</w:t>
      </w:r>
    </w:p>
    <w:p w:rsidR="00EC3B8A" w:rsidRDefault="00EC3B8A" w:rsidP="00764153">
      <w:pPr>
        <w:spacing w:after="0" w:line="240" w:lineRule="auto"/>
        <w:jc w:val="both"/>
      </w:pPr>
      <w:r>
        <w:t>We teach reading for meaning separately from phonics and decoding in Reception and Year 1.  This is because when children are focussing on decoding texts, they do not have enough space left over in their brains to understand what is happening in the text.</w:t>
      </w:r>
    </w:p>
    <w:p w:rsidR="00EC3B8A" w:rsidRDefault="00EC3B8A" w:rsidP="00764153">
      <w:pPr>
        <w:spacing w:after="0" w:line="240" w:lineRule="auto"/>
        <w:jc w:val="both"/>
      </w:pPr>
      <w:r>
        <w:t>We therefore teach this skill during our daily story time sessions.  Children are read aloud to daily and the teacher will model:</w:t>
      </w:r>
    </w:p>
    <w:p w:rsidR="00EC3B8A" w:rsidRDefault="00EC3B8A" w:rsidP="00764153">
      <w:pPr>
        <w:pStyle w:val="ListParagraph"/>
        <w:numPr>
          <w:ilvl w:val="0"/>
          <w:numId w:val="1"/>
        </w:numPr>
        <w:spacing w:after="0" w:line="240" w:lineRule="auto"/>
        <w:jc w:val="both"/>
      </w:pPr>
      <w:r>
        <w:t xml:space="preserve">think </w:t>
      </w:r>
      <w:r w:rsidR="009C7805">
        <w:t>aloud -</w:t>
      </w:r>
      <w:r>
        <w:t xml:space="preserve"> what they are thinking as they read</w:t>
      </w:r>
    </w:p>
    <w:p w:rsidR="00EC3B8A" w:rsidRDefault="00EC3B8A" w:rsidP="00764153">
      <w:pPr>
        <w:pStyle w:val="ListParagraph"/>
        <w:numPr>
          <w:ilvl w:val="0"/>
          <w:numId w:val="1"/>
        </w:numPr>
        <w:spacing w:after="0" w:line="240" w:lineRule="auto"/>
        <w:jc w:val="both"/>
      </w:pPr>
      <w:r>
        <w:t xml:space="preserve">retrieval – finding answers within the text, </w:t>
      </w:r>
      <w:proofErr w:type="spellStart"/>
      <w:r>
        <w:t>eg</w:t>
      </w:r>
      <w:proofErr w:type="spellEnd"/>
      <w:r>
        <w:t xml:space="preserve"> what was the girl’s name? It says her name is Cinnamon</w:t>
      </w:r>
    </w:p>
    <w:p w:rsidR="00EC3B8A" w:rsidRDefault="00EC3B8A" w:rsidP="00764153">
      <w:pPr>
        <w:pStyle w:val="ListParagraph"/>
        <w:numPr>
          <w:ilvl w:val="0"/>
          <w:numId w:val="1"/>
        </w:numPr>
        <w:spacing w:after="0" w:line="240" w:lineRule="auto"/>
        <w:jc w:val="both"/>
      </w:pPr>
      <w:r>
        <w:t xml:space="preserve">inference – answering questions by digging deeper, </w:t>
      </w:r>
      <w:proofErr w:type="spellStart"/>
      <w:r>
        <w:t>eg</w:t>
      </w:r>
      <w:proofErr w:type="spellEnd"/>
      <w:r>
        <w:t xml:space="preserve"> why was the girl sad? I think the girl is sad because she can’t talk and that would make me feel sad</w:t>
      </w:r>
    </w:p>
    <w:p w:rsidR="00EC3B8A" w:rsidRDefault="00EC3B8A" w:rsidP="00764153">
      <w:pPr>
        <w:pStyle w:val="ListParagraph"/>
        <w:numPr>
          <w:ilvl w:val="0"/>
          <w:numId w:val="1"/>
        </w:numPr>
        <w:spacing w:after="0" w:line="240" w:lineRule="auto"/>
        <w:jc w:val="both"/>
      </w:pPr>
      <w:r>
        <w:t>vocabulary – identify new and challenging vocabulary in the text, explain what it means and how I know, for example, frustrated.  It says the girl was frustrated that she could not talk.  I think this means she felt cross that she couldn’t talk.  Model what this emotion would look like facially to support children to remember.</w:t>
      </w:r>
    </w:p>
    <w:p w:rsidR="004464D7" w:rsidRDefault="004464D7" w:rsidP="00764153">
      <w:pPr>
        <w:spacing w:after="0" w:line="240" w:lineRule="auto"/>
        <w:jc w:val="both"/>
        <w:rPr>
          <w:b/>
        </w:rPr>
      </w:pPr>
    </w:p>
    <w:p w:rsidR="004464D7" w:rsidRDefault="004464D7" w:rsidP="00764153">
      <w:pPr>
        <w:spacing w:after="0" w:line="240" w:lineRule="auto"/>
        <w:jc w:val="both"/>
        <w:rPr>
          <w:b/>
        </w:rPr>
      </w:pPr>
    </w:p>
    <w:p w:rsidR="004464D7" w:rsidRDefault="004464D7" w:rsidP="00764153">
      <w:pPr>
        <w:spacing w:after="0" w:line="240" w:lineRule="auto"/>
        <w:jc w:val="both"/>
        <w:rPr>
          <w:b/>
        </w:rPr>
      </w:pPr>
    </w:p>
    <w:p w:rsidR="004464D7" w:rsidRDefault="004464D7" w:rsidP="00764153">
      <w:pPr>
        <w:spacing w:after="0" w:line="240" w:lineRule="auto"/>
        <w:jc w:val="both"/>
        <w:rPr>
          <w:b/>
        </w:rPr>
      </w:pPr>
    </w:p>
    <w:p w:rsidR="00452B89" w:rsidRDefault="00452B89" w:rsidP="00764153">
      <w:pPr>
        <w:spacing w:after="0" w:line="240" w:lineRule="auto"/>
        <w:jc w:val="both"/>
      </w:pPr>
      <w:r w:rsidRPr="00452B89">
        <w:rPr>
          <w:b/>
        </w:rPr>
        <w:lastRenderedPageBreak/>
        <w:t>Reading for pleasure</w:t>
      </w:r>
    </w:p>
    <w:p w:rsidR="00452B89" w:rsidRDefault="00452B89" w:rsidP="00764153">
      <w:pPr>
        <w:spacing w:after="0" w:line="240" w:lineRule="auto"/>
        <w:jc w:val="both"/>
      </w:pPr>
      <w:r w:rsidRPr="00452B89">
        <w:t xml:space="preserve">Reading for pleasure helps children to develop their fluency, vocabulary and literacy understanding outside of a learning environment. That's why it's essential to encourage it from a young age. </w:t>
      </w:r>
    </w:p>
    <w:p w:rsidR="00452B89" w:rsidRDefault="00452B89" w:rsidP="00764153">
      <w:pPr>
        <w:spacing w:after="0" w:line="240" w:lineRule="auto"/>
        <w:jc w:val="both"/>
      </w:pPr>
      <w:r>
        <w:t>The children will be exposed to a variety of rich texts which will be read to them in a designated daily reading for pleasure slot.</w:t>
      </w:r>
    </w:p>
    <w:p w:rsidR="00EC3B8A" w:rsidRDefault="00EC3B8A" w:rsidP="00764153">
      <w:pPr>
        <w:spacing w:after="0" w:line="240" w:lineRule="auto"/>
        <w:jc w:val="both"/>
      </w:pPr>
    </w:p>
    <w:p w:rsidR="00EC3B8A" w:rsidRPr="00EC3B8A" w:rsidRDefault="002272FA" w:rsidP="00764153">
      <w:pPr>
        <w:spacing w:after="0" w:line="240" w:lineRule="auto"/>
        <w:jc w:val="both"/>
        <w:rPr>
          <w:b/>
        </w:rPr>
      </w:pPr>
      <w:r>
        <w:rPr>
          <w:b/>
        </w:rPr>
        <w:t>Impact</w:t>
      </w:r>
    </w:p>
    <w:p w:rsidR="00EC3B8A" w:rsidRDefault="00EC3B8A" w:rsidP="00764153">
      <w:pPr>
        <w:spacing w:after="0" w:line="240" w:lineRule="auto"/>
        <w:jc w:val="both"/>
      </w:pPr>
      <w:r>
        <w:t>The impact of our early reading strategy will ensure that children learn to recognise phonemes speedily and use these to decode words fluently.  This fluency will ensure that children are able to master the decoding skill and become confident fluent readers.</w:t>
      </w:r>
    </w:p>
    <w:p w:rsidR="00790524" w:rsidRDefault="00790524" w:rsidP="00764153">
      <w:pPr>
        <w:spacing w:after="0" w:line="240" w:lineRule="auto"/>
        <w:jc w:val="both"/>
      </w:pPr>
    </w:p>
    <w:sectPr w:rsidR="0079052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3594" w:rsidRDefault="00F93594" w:rsidP="00F93594">
      <w:pPr>
        <w:spacing w:after="0" w:line="240" w:lineRule="auto"/>
      </w:pPr>
      <w:r>
        <w:separator/>
      </w:r>
    </w:p>
  </w:endnote>
  <w:endnote w:type="continuationSeparator" w:id="0">
    <w:p w:rsidR="00F93594" w:rsidRDefault="00F93594" w:rsidP="00F935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3594" w:rsidRDefault="00F93594" w:rsidP="00F93594">
      <w:pPr>
        <w:spacing w:after="0" w:line="240" w:lineRule="auto"/>
      </w:pPr>
      <w:r>
        <w:separator/>
      </w:r>
    </w:p>
  </w:footnote>
  <w:footnote w:type="continuationSeparator" w:id="0">
    <w:p w:rsidR="00F93594" w:rsidRDefault="00F93594" w:rsidP="00F9359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3594" w:rsidRDefault="00F93594">
    <w:pPr>
      <w:pStyle w:val="Header"/>
    </w:pPr>
    <w:r>
      <w:rPr>
        <w:noProof/>
        <w:lang w:eastAsia="en-GB"/>
      </w:rPr>
      <w:drawing>
        <wp:anchor distT="0" distB="0" distL="114300" distR="114300" simplePos="0" relativeHeight="251659264" behindDoc="1" locked="0" layoutInCell="1" allowOverlap="1" wp14:anchorId="67BD6602" wp14:editId="67FF3D68">
          <wp:simplePos x="0" y="0"/>
          <wp:positionH relativeFrom="column">
            <wp:posOffset>-152400</wp:posOffset>
          </wp:positionH>
          <wp:positionV relativeFrom="paragraph">
            <wp:posOffset>-306705</wp:posOffset>
          </wp:positionV>
          <wp:extent cx="609600" cy="904240"/>
          <wp:effectExtent l="0" t="0" r="0" b="0"/>
          <wp:wrapTight wrapText="bothSides">
            <wp:wrapPolygon edited="0">
              <wp:start x="0" y="0"/>
              <wp:lineTo x="0" y="20933"/>
              <wp:lineTo x="20925" y="20933"/>
              <wp:lineTo x="2092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609600" cy="9042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E67D8F"/>
    <w:multiLevelType w:val="hybridMultilevel"/>
    <w:tmpl w:val="440E36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080907"/>
    <w:multiLevelType w:val="hybridMultilevel"/>
    <w:tmpl w:val="15141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5C5E36"/>
    <w:multiLevelType w:val="hybridMultilevel"/>
    <w:tmpl w:val="10E47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180C7B"/>
    <w:multiLevelType w:val="hybridMultilevel"/>
    <w:tmpl w:val="DBE0D8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B8A"/>
    <w:rsid w:val="00060938"/>
    <w:rsid w:val="00097D07"/>
    <w:rsid w:val="000A6D77"/>
    <w:rsid w:val="000E6495"/>
    <w:rsid w:val="00102F8B"/>
    <w:rsid w:val="001867B4"/>
    <w:rsid w:val="001F25C5"/>
    <w:rsid w:val="002272FA"/>
    <w:rsid w:val="00234675"/>
    <w:rsid w:val="002357AA"/>
    <w:rsid w:val="00243EE0"/>
    <w:rsid w:val="0026344C"/>
    <w:rsid w:val="002734A2"/>
    <w:rsid w:val="002A61BD"/>
    <w:rsid w:val="00330EB8"/>
    <w:rsid w:val="003D1E3A"/>
    <w:rsid w:val="00426549"/>
    <w:rsid w:val="004464D7"/>
    <w:rsid w:val="00452B89"/>
    <w:rsid w:val="0053252D"/>
    <w:rsid w:val="00552A12"/>
    <w:rsid w:val="00764153"/>
    <w:rsid w:val="00790524"/>
    <w:rsid w:val="008D7D8F"/>
    <w:rsid w:val="009C7805"/>
    <w:rsid w:val="009E7278"/>
    <w:rsid w:val="00A772B0"/>
    <w:rsid w:val="00B8376E"/>
    <w:rsid w:val="00D92820"/>
    <w:rsid w:val="00E42913"/>
    <w:rsid w:val="00EB6F2C"/>
    <w:rsid w:val="00EC3B8A"/>
    <w:rsid w:val="00F93594"/>
    <w:rsid w:val="00FE68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0E3C47A-792C-4F2E-B88B-3E80041A4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3B8A"/>
    <w:pPr>
      <w:ind w:left="720"/>
      <w:contextualSpacing/>
    </w:pPr>
  </w:style>
  <w:style w:type="paragraph" w:styleId="BalloonText">
    <w:name w:val="Balloon Text"/>
    <w:basedOn w:val="Normal"/>
    <w:link w:val="BalloonTextChar"/>
    <w:uiPriority w:val="99"/>
    <w:semiHidden/>
    <w:unhideWhenUsed/>
    <w:rsid w:val="009C78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C7805"/>
    <w:rPr>
      <w:rFonts w:ascii="Segoe UI" w:hAnsi="Segoe UI" w:cs="Segoe UI"/>
      <w:sz w:val="18"/>
      <w:szCs w:val="18"/>
    </w:rPr>
  </w:style>
  <w:style w:type="paragraph" w:styleId="Header">
    <w:name w:val="header"/>
    <w:basedOn w:val="Normal"/>
    <w:link w:val="HeaderChar"/>
    <w:uiPriority w:val="99"/>
    <w:unhideWhenUsed/>
    <w:rsid w:val="00F935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594"/>
  </w:style>
  <w:style w:type="paragraph" w:styleId="Footer">
    <w:name w:val="footer"/>
    <w:basedOn w:val="Normal"/>
    <w:link w:val="FooterChar"/>
    <w:uiPriority w:val="99"/>
    <w:unhideWhenUsed/>
    <w:rsid w:val="00F935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7B9B060C</Template>
  <TotalTime>1</TotalTime>
  <Pages>4</Pages>
  <Words>1366</Words>
  <Characters>7790</Characters>
  <Application>Microsoft Office Word</Application>
  <DocSecurity>4</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Gant</dc:creator>
  <cp:keywords/>
  <dc:description/>
  <cp:lastModifiedBy>Michelle Prestidge</cp:lastModifiedBy>
  <cp:revision>2</cp:revision>
  <cp:lastPrinted>2022-06-23T14:02:00Z</cp:lastPrinted>
  <dcterms:created xsi:type="dcterms:W3CDTF">2023-11-02T11:03:00Z</dcterms:created>
  <dcterms:modified xsi:type="dcterms:W3CDTF">2023-11-02T11:03:00Z</dcterms:modified>
</cp:coreProperties>
</file>