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A84" w:rsidRDefault="00CA6A84" w:rsidP="00CA6A84">
      <w:pPr>
        <w:jc w:val="center"/>
        <w:rPr>
          <w:b/>
          <w:sz w:val="22"/>
        </w:rPr>
      </w:pPr>
      <w:r>
        <w:rPr>
          <w:b/>
          <w:sz w:val="22"/>
        </w:rPr>
        <w:t xml:space="preserve">St </w:t>
      </w:r>
      <w:smartTag w:uri="urn:schemas-microsoft-com:office:smarttags" w:element="country-region">
        <w:r>
          <w:rPr>
            <w:b/>
            <w:sz w:val="22"/>
          </w:rPr>
          <w:t>Chad</w:t>
        </w:r>
      </w:smartTag>
      <w:r>
        <w:rPr>
          <w:b/>
          <w:sz w:val="22"/>
        </w:rPr>
        <w:t xml:space="preserve">’s </w:t>
      </w:r>
      <w:smartTag w:uri="urn:schemas-microsoft-com:office:smarttags" w:element="place">
        <w:smartTag w:uri="urn:schemas-microsoft-com:office:smarttags" w:element="PlaceName">
          <w:r>
            <w:rPr>
              <w:b/>
              <w:sz w:val="22"/>
            </w:rPr>
            <w:t>Catholic</w:t>
          </w:r>
        </w:smartTag>
        <w:r>
          <w:rPr>
            <w:b/>
            <w:sz w:val="22"/>
          </w:rPr>
          <w:t xml:space="preserve"> </w:t>
        </w:r>
        <w:smartTag w:uri="urn:schemas-microsoft-com:office:smarttags" w:element="PlaceType">
          <w:r>
            <w:rPr>
              <w:b/>
              <w:sz w:val="22"/>
            </w:rPr>
            <w:t>Primary School</w:t>
          </w:r>
        </w:smartTag>
      </w:smartTag>
    </w:p>
    <w:p w:rsidR="00CA6A84" w:rsidRDefault="00CA6A84" w:rsidP="00CA6A84">
      <w:pPr>
        <w:jc w:val="center"/>
        <w:rPr>
          <w:b/>
          <w:sz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22"/>
            </w:rPr>
            <w:t>Alverston</w:t>
          </w:r>
        </w:smartTag>
        <w:r>
          <w:rPr>
            <w:b/>
            <w:sz w:val="22"/>
          </w:rPr>
          <w:t xml:space="preserve"> </w:t>
        </w:r>
        <w:smartTag w:uri="urn:schemas-microsoft-com:office:smarttags" w:element="PlaceType">
          <w:r>
            <w:rPr>
              <w:b/>
              <w:sz w:val="22"/>
            </w:rPr>
            <w:t>Gardens</w:t>
          </w:r>
        </w:smartTag>
      </w:smartTag>
    </w:p>
    <w:p w:rsidR="00CA6A84" w:rsidRDefault="00CA6A84" w:rsidP="00CA6A84">
      <w:pPr>
        <w:jc w:val="center"/>
        <w:rPr>
          <w:b/>
          <w:sz w:val="22"/>
        </w:rPr>
      </w:pPr>
      <w:smartTag w:uri="urn:schemas-microsoft-com:office:smarttags" w:element="place">
        <w:r>
          <w:rPr>
            <w:b/>
            <w:sz w:val="22"/>
          </w:rPr>
          <w:t>South Norwood</w:t>
        </w:r>
      </w:smartTag>
    </w:p>
    <w:p w:rsidR="00CA6A84" w:rsidRDefault="00CA6A84" w:rsidP="00CA6A84">
      <w:pPr>
        <w:jc w:val="center"/>
        <w:rPr>
          <w:b/>
          <w:sz w:val="22"/>
        </w:rPr>
      </w:pPr>
      <w:r>
        <w:rPr>
          <w:b/>
          <w:sz w:val="22"/>
        </w:rPr>
        <w:t>SE25 6LR</w:t>
      </w:r>
    </w:p>
    <w:p w:rsidR="00CA6A84" w:rsidRDefault="00CA6A84" w:rsidP="00CA6A84">
      <w:pPr>
        <w:jc w:val="center"/>
        <w:rPr>
          <w:b/>
          <w:sz w:val="22"/>
        </w:rPr>
      </w:pPr>
      <w:r>
        <w:rPr>
          <w:b/>
          <w:sz w:val="22"/>
        </w:rPr>
        <w:t>Tel No: 020 8771 3470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APPLICATION FOR A PLACE IN THE NURSERY CLASS</w:t>
      </w:r>
    </w:p>
    <w:p w:rsidR="00CA6A84" w:rsidRDefault="00CA6A84" w:rsidP="00CA6A84">
      <w:pPr>
        <w:jc w:val="center"/>
        <w:rPr>
          <w:b/>
          <w:sz w:val="22"/>
          <w:u w:val="single"/>
        </w:rPr>
      </w:pPr>
    </w:p>
    <w:p w:rsidR="00CA6A84" w:rsidRPr="00CA6A84" w:rsidRDefault="00CA6A84" w:rsidP="00CA6A84">
      <w:pPr>
        <w:rPr>
          <w:b/>
          <w:i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 w:rsidRPr="00CA6A84">
        <w:rPr>
          <w:b/>
          <w:i/>
          <w:sz w:val="22"/>
        </w:rPr>
        <w:tab/>
        <w:t>3</w:t>
      </w:r>
      <w:r w:rsidRPr="00CA6A84">
        <w:rPr>
          <w:b/>
          <w:i/>
          <w:sz w:val="22"/>
          <w:vertAlign w:val="superscript"/>
        </w:rPr>
        <w:t>rd</w:t>
      </w:r>
      <w:r w:rsidRPr="00CA6A84">
        <w:rPr>
          <w:b/>
          <w:i/>
          <w:sz w:val="22"/>
        </w:rPr>
        <w:t xml:space="preserve"> Birthday in </w:t>
      </w:r>
      <w:r w:rsidR="00792486">
        <w:rPr>
          <w:b/>
          <w:i/>
          <w:sz w:val="22"/>
        </w:rPr>
        <w:t xml:space="preserve">April, </w:t>
      </w:r>
      <w:bookmarkStart w:id="0" w:name="_GoBack"/>
      <w:bookmarkEnd w:id="0"/>
      <w:r w:rsidRPr="00CA6A84">
        <w:rPr>
          <w:b/>
          <w:i/>
          <w:sz w:val="22"/>
        </w:rPr>
        <w:t>May, June, July or August – Start in September</w:t>
      </w:r>
    </w:p>
    <w:p w:rsidR="00CA6A84" w:rsidRPr="00CA6A84" w:rsidRDefault="00CA6A84" w:rsidP="00CA6A84">
      <w:pPr>
        <w:rPr>
          <w:b/>
          <w:i/>
          <w:sz w:val="22"/>
        </w:rPr>
      </w:pPr>
      <w:r w:rsidRPr="00CA6A84">
        <w:rPr>
          <w:b/>
          <w:i/>
          <w:sz w:val="22"/>
        </w:rPr>
        <w:tab/>
      </w:r>
      <w:r w:rsidRPr="00CA6A84">
        <w:rPr>
          <w:b/>
          <w:i/>
          <w:sz w:val="22"/>
        </w:rPr>
        <w:tab/>
      </w:r>
      <w:r w:rsidRPr="00CA6A84">
        <w:rPr>
          <w:b/>
          <w:i/>
          <w:sz w:val="22"/>
        </w:rPr>
        <w:tab/>
        <w:t>3</w:t>
      </w:r>
      <w:r w:rsidRPr="00CA6A84">
        <w:rPr>
          <w:b/>
          <w:i/>
          <w:sz w:val="22"/>
          <w:vertAlign w:val="superscript"/>
        </w:rPr>
        <w:t>rd</w:t>
      </w:r>
      <w:r w:rsidRPr="00CA6A84">
        <w:rPr>
          <w:b/>
          <w:i/>
          <w:sz w:val="22"/>
        </w:rPr>
        <w:t xml:space="preserve"> Birthday in Septembe</w:t>
      </w:r>
      <w:r w:rsidR="00E92C3A">
        <w:rPr>
          <w:b/>
          <w:i/>
          <w:sz w:val="22"/>
        </w:rPr>
        <w:t>r, October, November or December</w:t>
      </w:r>
      <w:r w:rsidRPr="00CA6A84">
        <w:rPr>
          <w:b/>
          <w:i/>
          <w:sz w:val="22"/>
        </w:rPr>
        <w:t>– Start in January</w:t>
      </w:r>
    </w:p>
    <w:p w:rsidR="00CA6A84" w:rsidRPr="00CA6A84" w:rsidRDefault="00CA6A84" w:rsidP="00CA6A84">
      <w:pPr>
        <w:rPr>
          <w:b/>
          <w:i/>
          <w:sz w:val="22"/>
        </w:rPr>
      </w:pPr>
      <w:r w:rsidRPr="00CA6A84">
        <w:rPr>
          <w:b/>
          <w:i/>
          <w:sz w:val="22"/>
        </w:rPr>
        <w:tab/>
      </w:r>
      <w:r w:rsidRPr="00CA6A84">
        <w:rPr>
          <w:b/>
          <w:i/>
          <w:sz w:val="22"/>
        </w:rPr>
        <w:tab/>
      </w:r>
      <w:r w:rsidRPr="00CA6A84">
        <w:rPr>
          <w:b/>
          <w:i/>
          <w:sz w:val="22"/>
        </w:rPr>
        <w:tab/>
        <w:t>3</w:t>
      </w:r>
      <w:r w:rsidRPr="00CA6A84">
        <w:rPr>
          <w:b/>
          <w:i/>
          <w:sz w:val="22"/>
          <w:vertAlign w:val="superscript"/>
        </w:rPr>
        <w:t>rd</w:t>
      </w:r>
      <w:r w:rsidRPr="00CA6A84">
        <w:rPr>
          <w:b/>
          <w:i/>
          <w:sz w:val="22"/>
        </w:rPr>
        <w:t xml:space="preserve"> Birthday in Ja</w:t>
      </w:r>
      <w:r w:rsidR="00135DEA">
        <w:rPr>
          <w:b/>
          <w:i/>
          <w:sz w:val="22"/>
        </w:rPr>
        <w:t xml:space="preserve">nuary, February or March </w:t>
      </w:r>
      <w:r w:rsidRPr="00CA6A84">
        <w:rPr>
          <w:b/>
          <w:i/>
          <w:sz w:val="22"/>
        </w:rPr>
        <w:t>– Start in April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CHILD’S SURNAME ...........................................................  DATE OF BIRTH .................................................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CHRISTIAN NAME(S) ..................................................................................  MALE/FEMALE ........................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ADDRESS .................................................................................................................................................................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POST CODE .......................................................  TELEPHONE: (home) ...........................................................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     (daytime) .......................................................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smartTag w:uri="urn:schemas-microsoft-com:office:smarttags" w:element="PlaceType">
        <w:r>
          <w:rPr>
            <w:b/>
            <w:sz w:val="22"/>
          </w:rPr>
          <w:t>CHURCH</w:t>
        </w:r>
      </w:smartTag>
      <w:r>
        <w:rPr>
          <w:b/>
          <w:sz w:val="22"/>
        </w:rPr>
        <w:t xml:space="preserve"> OF BAPTISM ..............................................................  DATE OF BAPTISM .................................</w:t>
      </w:r>
    </w:p>
    <w:p w:rsidR="00CA6A84" w:rsidRDefault="00CA6A84" w:rsidP="00CA6A84">
      <w:pPr>
        <w:rPr>
          <w:b/>
          <w:sz w:val="22"/>
        </w:rPr>
      </w:pPr>
    </w:p>
    <w:p w:rsidR="00CA6A84" w:rsidRPr="00CA6A84" w:rsidRDefault="00CA6A84" w:rsidP="00CA6A84">
      <w:pPr>
        <w:rPr>
          <w:b/>
          <w:i/>
          <w:u w:val="single"/>
        </w:rPr>
      </w:pPr>
      <w:r w:rsidRPr="00CA6A84">
        <w:rPr>
          <w:b/>
          <w:i/>
          <w:u w:val="single"/>
        </w:rPr>
        <w:t>Photocopies of your child’s Birth and Baptismal Certificates and Proof of Residence must be attached.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FULL NAME OF FATHER ..................................................................................  RELIGION ..........................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FULL NAME OF MOTHER .................................................................................  RELIGION .........................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PRESENT PARISH OR CHURCH ATTENDED ................................................................................................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 xml:space="preserve">PRIEST’S NAME …………………………………………….…….  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  <w:u w:val="single"/>
        </w:rPr>
      </w:pPr>
      <w:r>
        <w:rPr>
          <w:b/>
          <w:sz w:val="22"/>
          <w:u w:val="single"/>
        </w:rPr>
        <w:t>ANY OTHER CHILDREN IN THE FAMILY            DATE OF BIRTH              SCHOOL ATTENDED</w:t>
      </w:r>
    </w:p>
    <w:p w:rsidR="00CA6A84" w:rsidRDefault="00CA6A84" w:rsidP="00CA6A84">
      <w:pPr>
        <w:rPr>
          <w:b/>
          <w:sz w:val="22"/>
          <w:u w:val="single"/>
        </w:rPr>
      </w:pPr>
    </w:p>
    <w:p w:rsidR="00CA6A84" w:rsidRDefault="00CA6A84" w:rsidP="00CA6A84">
      <w:pPr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b/>
          <w:sz w:val="22"/>
          <w:u w:val="single"/>
        </w:rPr>
      </w:pPr>
      <w:r>
        <w:rPr>
          <w:b/>
          <w:sz w:val="22"/>
          <w:u w:val="single"/>
        </w:rPr>
        <w:t>ANY OTHER INFORMATION REGARDING YOUR CHILD YOU WISH TO RECORD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..................................................................................................................................................................…..........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sz w:val="22"/>
        </w:rPr>
      </w:pPr>
      <w:r>
        <w:rPr>
          <w:sz w:val="22"/>
        </w:rPr>
        <w:t>Having read the attached admission policy, I wish to apply for the admission of my child to the Nursery Class. I understand that to derive full benefit from the education in a Catholic school it is essential that the home gives every example and encouragement in the practice of the Catholic religion.</w:t>
      </w:r>
    </w:p>
    <w:p w:rsidR="00CA6A84" w:rsidRDefault="00CA6A84" w:rsidP="00CA6A84">
      <w:pPr>
        <w:rPr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>DATE ......................................  SIGNED ............................................................................. (Mother/Guardian)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.............................................................................. (Father/Guardian)</w:t>
      </w:r>
    </w:p>
    <w:p w:rsidR="00CA6A84" w:rsidRDefault="00CA6A84" w:rsidP="00CA6A84">
      <w:pPr>
        <w:rPr>
          <w:b/>
          <w:sz w:val="22"/>
        </w:rPr>
      </w:pPr>
    </w:p>
    <w:p w:rsidR="00CA6A84" w:rsidRDefault="00CA6A84" w:rsidP="00CA6A84">
      <w:pPr>
        <w:rPr>
          <w:b/>
          <w:sz w:val="22"/>
          <w:u w:val="single"/>
        </w:rPr>
      </w:pPr>
      <w:r>
        <w:rPr>
          <w:b/>
          <w:sz w:val="22"/>
          <w:u w:val="single"/>
        </w:rPr>
        <w:t>Date received and acknowledged by</w:t>
      </w:r>
      <w:r>
        <w:rPr>
          <w:b/>
          <w:sz w:val="22"/>
        </w:rPr>
        <w:t>: ............................................................................</w:t>
      </w:r>
      <w:r>
        <w:rPr>
          <w:sz w:val="22"/>
        </w:rPr>
        <w:t xml:space="preserve"> </w:t>
      </w:r>
      <w:r>
        <w:rPr>
          <w:b/>
          <w:sz w:val="22"/>
          <w:u w:val="single"/>
        </w:rPr>
        <w:t>(Certificates attached)</w:t>
      </w:r>
    </w:p>
    <w:p w:rsidR="00CA6A84" w:rsidRDefault="00CA6A84" w:rsidP="00CA6A84">
      <w:pPr>
        <w:rPr>
          <w:b/>
          <w:sz w:val="22"/>
          <w:u w:val="single"/>
        </w:rPr>
      </w:pPr>
    </w:p>
    <w:p w:rsidR="00CA6A84" w:rsidRDefault="00CA6A84" w:rsidP="00CA6A84">
      <w:pPr>
        <w:rPr>
          <w:i/>
          <w:sz w:val="22"/>
        </w:rPr>
      </w:pPr>
      <w:r>
        <w:rPr>
          <w:i/>
          <w:sz w:val="22"/>
        </w:rPr>
        <w:t>Information supplied may be used for registered purposes under the terms of the Data Protection Act 1984.</w:t>
      </w:r>
    </w:p>
    <w:p w:rsidR="00CA6A84" w:rsidRDefault="00CA6A84" w:rsidP="00CA6A84">
      <w:pPr>
        <w:rPr>
          <w:sz w:val="22"/>
        </w:rPr>
      </w:pPr>
    </w:p>
    <w:p w:rsidR="00FB0F1C" w:rsidRDefault="00CA6A84">
      <w:r>
        <w:rPr>
          <w:b/>
        </w:rPr>
        <w:t>ENTRY TO THE NURSERY DOES NOT GUARANTEE ENTRY TO ST CHAD’S SCHOOL</w:t>
      </w:r>
    </w:p>
    <w:sectPr w:rsidR="00FB0F1C">
      <w:pgSz w:w="11907" w:h="16840" w:code="9"/>
      <w:pgMar w:top="454" w:right="851" w:bottom="45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A84"/>
    <w:rsid w:val="00135DEA"/>
    <w:rsid w:val="001848C5"/>
    <w:rsid w:val="002E5DDF"/>
    <w:rsid w:val="003E7DE5"/>
    <w:rsid w:val="00792486"/>
    <w:rsid w:val="0094765E"/>
    <w:rsid w:val="00CA6A84"/>
    <w:rsid w:val="00D21408"/>
    <w:rsid w:val="00E92C3A"/>
    <w:rsid w:val="00FB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DBC31992-8DE1-4743-AA65-F9BAC541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A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A6A84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A6A8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D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DD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D1FBA5B4.dotm</Template>
  <TotalTime>17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Stevenson</dc:creator>
  <cp:lastModifiedBy>Theresa Mabey</cp:lastModifiedBy>
  <cp:revision>7</cp:revision>
  <cp:lastPrinted>2017-07-13T12:20:00Z</cp:lastPrinted>
  <dcterms:created xsi:type="dcterms:W3CDTF">2015-05-06T08:56:00Z</dcterms:created>
  <dcterms:modified xsi:type="dcterms:W3CDTF">2018-02-07T08:50:00Z</dcterms:modified>
</cp:coreProperties>
</file>