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1A786" w14:textId="4FCA531A" w:rsidR="00830039" w:rsidRPr="004A03D1" w:rsidRDefault="00830039" w:rsidP="00830039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9DC7943" wp14:editId="6036D0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6250" cy="626745"/>
            <wp:effectExtent l="0" t="0" r="0" b="1905"/>
            <wp:wrapTight wrapText="bothSides">
              <wp:wrapPolygon edited="0">
                <wp:start x="0" y="0"/>
                <wp:lineTo x="0" y="21009"/>
                <wp:lineTo x="6048" y="21009"/>
                <wp:lineTo x="14688" y="21009"/>
                <wp:lineTo x="20736" y="21009"/>
                <wp:lineTo x="2073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1283">
        <w:t xml:space="preserve"> </w:t>
      </w:r>
      <w:r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Long Term Curriculum Map</w:t>
      </w:r>
    </w:p>
    <w:p w14:paraId="5026F267" w14:textId="61191420" w:rsidR="00411283" w:rsidRPr="00830039" w:rsidRDefault="00830039" w:rsidP="00830039">
      <w:pPr>
        <w:pStyle w:val="Header"/>
        <w:jc w:val="center"/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</w:pPr>
      <w:r w:rsidRPr="004A03D1">
        <w:rPr>
          <w:noProof/>
          <w:color w:val="1F4E79" w:themeColor="accent5" w:themeShade="80"/>
          <w:sz w:val="44"/>
          <w:szCs w:val="72"/>
          <w14:textOutline w14:w="0" w14:cap="flat" w14:cmpd="sng" w14:algn="ctr">
            <w14:noFill/>
            <w14:prstDash w14:val="solid"/>
            <w14:round/>
          </w14:textOutline>
        </w:rPr>
        <w:t>St Chad’s Catholic Primary School</w:t>
      </w:r>
    </w:p>
    <w:p w14:paraId="012E2C85" w14:textId="77777777" w:rsidR="00411283" w:rsidRDefault="00411283"/>
    <w:tbl>
      <w:tblPr>
        <w:tblStyle w:val="TableGrid"/>
        <w:tblW w:w="15329" w:type="dxa"/>
        <w:tblInd w:w="137" w:type="dxa"/>
        <w:tblLook w:val="04A0" w:firstRow="1" w:lastRow="0" w:firstColumn="1" w:lastColumn="0" w:noHBand="0" w:noVBand="1"/>
      </w:tblPr>
      <w:tblGrid>
        <w:gridCol w:w="1434"/>
        <w:gridCol w:w="1542"/>
        <w:gridCol w:w="772"/>
        <w:gridCol w:w="771"/>
        <w:gridCol w:w="1544"/>
        <w:gridCol w:w="1544"/>
        <w:gridCol w:w="772"/>
        <w:gridCol w:w="772"/>
        <w:gridCol w:w="1545"/>
        <w:gridCol w:w="1544"/>
        <w:gridCol w:w="772"/>
        <w:gridCol w:w="772"/>
        <w:gridCol w:w="1545"/>
      </w:tblGrid>
      <w:tr w:rsidR="004A03D1" w:rsidRPr="00411283" w14:paraId="2BBFE3D1" w14:textId="77777777" w:rsidTr="00074DA9">
        <w:trPr>
          <w:trHeight w:val="623"/>
        </w:trPr>
        <w:tc>
          <w:tcPr>
            <w:tcW w:w="1434" w:type="dxa"/>
            <w:shd w:val="clear" w:color="auto" w:fill="2E74B5" w:themeFill="accent5" w:themeFillShade="BF"/>
          </w:tcPr>
          <w:p w14:paraId="636E8849" w14:textId="3A50968E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Year</w:t>
            </w:r>
            <w:r w:rsidR="00DF5246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 xml:space="preserve"> N</w:t>
            </w:r>
          </w:p>
        </w:tc>
        <w:tc>
          <w:tcPr>
            <w:tcW w:w="2314" w:type="dxa"/>
            <w:gridSpan w:val="2"/>
            <w:shd w:val="clear" w:color="auto" w:fill="2E74B5" w:themeFill="accent5" w:themeFillShade="BF"/>
          </w:tcPr>
          <w:p w14:paraId="226F4B8A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1</w:t>
            </w:r>
          </w:p>
        </w:tc>
        <w:tc>
          <w:tcPr>
            <w:tcW w:w="2315" w:type="dxa"/>
            <w:gridSpan w:val="2"/>
            <w:shd w:val="clear" w:color="auto" w:fill="2E74B5" w:themeFill="accent5" w:themeFillShade="BF"/>
          </w:tcPr>
          <w:p w14:paraId="22B1A51B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Autumn 2</w:t>
            </w:r>
          </w:p>
        </w:tc>
        <w:tc>
          <w:tcPr>
            <w:tcW w:w="2316" w:type="dxa"/>
            <w:gridSpan w:val="2"/>
            <w:shd w:val="clear" w:color="auto" w:fill="2E74B5" w:themeFill="accent5" w:themeFillShade="BF"/>
          </w:tcPr>
          <w:p w14:paraId="1417CA96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1</w:t>
            </w:r>
          </w:p>
        </w:tc>
        <w:tc>
          <w:tcPr>
            <w:tcW w:w="2317" w:type="dxa"/>
            <w:gridSpan w:val="2"/>
            <w:shd w:val="clear" w:color="auto" w:fill="2E74B5" w:themeFill="accent5" w:themeFillShade="BF"/>
          </w:tcPr>
          <w:p w14:paraId="6FC3A4CC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Spring 2</w:t>
            </w:r>
          </w:p>
        </w:tc>
        <w:tc>
          <w:tcPr>
            <w:tcW w:w="2316" w:type="dxa"/>
            <w:gridSpan w:val="2"/>
            <w:shd w:val="clear" w:color="auto" w:fill="2E74B5" w:themeFill="accent5" w:themeFillShade="BF"/>
          </w:tcPr>
          <w:p w14:paraId="3F960AD0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1</w:t>
            </w:r>
          </w:p>
        </w:tc>
        <w:tc>
          <w:tcPr>
            <w:tcW w:w="2317" w:type="dxa"/>
            <w:gridSpan w:val="2"/>
            <w:shd w:val="clear" w:color="auto" w:fill="2E74B5" w:themeFill="accent5" w:themeFillShade="BF"/>
          </w:tcPr>
          <w:p w14:paraId="7A29AC32" w14:textId="77777777" w:rsidR="00411283" w:rsidRPr="004A03D1" w:rsidRDefault="00411283" w:rsidP="00411283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24"/>
              </w:rPr>
            </w:pPr>
            <w:r w:rsidRPr="004A03D1">
              <w:rPr>
                <w:rFonts w:cstheme="minorHAnsi"/>
                <w:b/>
                <w:color w:val="FFFFFF" w:themeColor="background1"/>
                <w:sz w:val="32"/>
                <w:szCs w:val="24"/>
              </w:rPr>
              <w:t>Summer 2</w:t>
            </w:r>
          </w:p>
        </w:tc>
      </w:tr>
      <w:tr w:rsidR="004A03D1" w:rsidRPr="00411283" w14:paraId="61FED875" w14:textId="77777777" w:rsidTr="00074DA9">
        <w:trPr>
          <w:trHeight w:val="736"/>
        </w:trPr>
        <w:tc>
          <w:tcPr>
            <w:tcW w:w="1434" w:type="dxa"/>
            <w:shd w:val="clear" w:color="auto" w:fill="E2EFD9" w:themeFill="accent6" w:themeFillTint="33"/>
          </w:tcPr>
          <w:p w14:paraId="7B9380E5" w14:textId="77777777" w:rsidR="00411283" w:rsidRPr="004A03D1" w:rsidRDefault="0041128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Theme</w:t>
            </w:r>
          </w:p>
        </w:tc>
        <w:tc>
          <w:tcPr>
            <w:tcW w:w="2314" w:type="dxa"/>
            <w:gridSpan w:val="2"/>
            <w:shd w:val="clear" w:color="auto" w:fill="E2EFD9" w:themeFill="accent6" w:themeFillTint="33"/>
          </w:tcPr>
          <w:p w14:paraId="64C4C554" w14:textId="234672C5" w:rsidR="00411283" w:rsidRPr="00411283" w:rsidRDefault="00F041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Colours</w:t>
            </w:r>
          </w:p>
        </w:tc>
        <w:tc>
          <w:tcPr>
            <w:tcW w:w="2315" w:type="dxa"/>
            <w:gridSpan w:val="2"/>
            <w:shd w:val="clear" w:color="auto" w:fill="E2EFD9" w:themeFill="accent6" w:themeFillTint="33"/>
          </w:tcPr>
          <w:p w14:paraId="6BD31655" w14:textId="6936984E" w:rsidR="00411283" w:rsidRPr="00411283" w:rsidRDefault="00F041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Nursery Rhymes</w:t>
            </w:r>
          </w:p>
        </w:tc>
        <w:tc>
          <w:tcPr>
            <w:tcW w:w="2316" w:type="dxa"/>
            <w:gridSpan w:val="2"/>
            <w:shd w:val="clear" w:color="auto" w:fill="E2EFD9" w:themeFill="accent6" w:themeFillTint="33"/>
          </w:tcPr>
          <w:p w14:paraId="1C0CAD86" w14:textId="7300B33B" w:rsidR="00411283" w:rsidRPr="00411283" w:rsidRDefault="00F041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Transport</w:t>
            </w:r>
          </w:p>
        </w:tc>
        <w:tc>
          <w:tcPr>
            <w:tcW w:w="2317" w:type="dxa"/>
            <w:gridSpan w:val="2"/>
            <w:shd w:val="clear" w:color="auto" w:fill="E2EFD9" w:themeFill="accent6" w:themeFillTint="33"/>
          </w:tcPr>
          <w:p w14:paraId="2D699DDC" w14:textId="0E20F7DA" w:rsidR="00411283" w:rsidRPr="00411283" w:rsidRDefault="00F041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Growing </w:t>
            </w:r>
          </w:p>
        </w:tc>
        <w:tc>
          <w:tcPr>
            <w:tcW w:w="2316" w:type="dxa"/>
            <w:gridSpan w:val="2"/>
            <w:shd w:val="clear" w:color="auto" w:fill="E2EFD9" w:themeFill="accent6" w:themeFillTint="33"/>
          </w:tcPr>
          <w:p w14:paraId="47D9D2E5" w14:textId="7442DE60" w:rsidR="00411283" w:rsidRPr="00411283" w:rsidRDefault="00F041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Mini Beasts</w:t>
            </w:r>
          </w:p>
        </w:tc>
        <w:tc>
          <w:tcPr>
            <w:tcW w:w="2317" w:type="dxa"/>
            <w:gridSpan w:val="2"/>
            <w:shd w:val="clear" w:color="auto" w:fill="E2EFD9" w:themeFill="accent6" w:themeFillTint="33"/>
          </w:tcPr>
          <w:p w14:paraId="0A7C6A18" w14:textId="36292771" w:rsidR="00411283" w:rsidRPr="00411283" w:rsidRDefault="00F041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Farm and  food</w:t>
            </w:r>
          </w:p>
        </w:tc>
      </w:tr>
      <w:tr w:rsidR="00C50D13" w:rsidRPr="00411283" w14:paraId="7FB9CF72" w14:textId="77777777" w:rsidTr="00074DA9">
        <w:trPr>
          <w:trHeight w:val="1631"/>
        </w:trPr>
        <w:tc>
          <w:tcPr>
            <w:tcW w:w="1434" w:type="dxa"/>
            <w:shd w:val="clear" w:color="auto" w:fill="DEEAF6" w:themeFill="accent5" w:themeFillTint="33"/>
          </w:tcPr>
          <w:p w14:paraId="263D2039" w14:textId="77777777" w:rsidR="00C50D13" w:rsidRPr="004A03D1" w:rsidRDefault="00C50D13" w:rsidP="00C50D13">
            <w:pPr>
              <w:rPr>
                <w:rFonts w:cstheme="minorHAnsi"/>
                <w:sz w:val="28"/>
                <w:szCs w:val="24"/>
              </w:rPr>
            </w:pPr>
            <w:bookmarkStart w:id="0" w:name="_GoBack"/>
            <w:bookmarkEnd w:id="0"/>
            <w:r w:rsidRPr="004A03D1">
              <w:rPr>
                <w:rFonts w:cstheme="minorHAnsi"/>
                <w:sz w:val="28"/>
                <w:szCs w:val="24"/>
              </w:rPr>
              <w:t>Religious Education</w:t>
            </w:r>
          </w:p>
        </w:tc>
        <w:tc>
          <w:tcPr>
            <w:tcW w:w="1542" w:type="dxa"/>
            <w:shd w:val="clear" w:color="auto" w:fill="auto"/>
          </w:tcPr>
          <w:p w14:paraId="1209F530" w14:textId="7FC4D2C8" w:rsidR="00C50D13" w:rsidRPr="00411283" w:rsidRDefault="00C50D13" w:rsidP="00C50D13">
            <w:pPr>
              <w:rPr>
                <w:rFonts w:cstheme="minorHAnsi"/>
                <w:sz w:val="24"/>
                <w:szCs w:val="24"/>
              </w:rPr>
            </w:pPr>
            <w:r>
              <w:t>Being part of God`s family and St chad`s family</w:t>
            </w:r>
          </w:p>
        </w:tc>
        <w:tc>
          <w:tcPr>
            <w:tcW w:w="1543" w:type="dxa"/>
            <w:gridSpan w:val="2"/>
            <w:shd w:val="clear" w:color="auto" w:fill="D9D9D9" w:themeFill="background1" w:themeFillShade="D9"/>
          </w:tcPr>
          <w:p w14:paraId="230FFB0C" w14:textId="3BBB9249" w:rsidR="00C50D13" w:rsidRPr="00411283" w:rsidRDefault="00C50D13" w:rsidP="00C50D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4" w:type="dxa"/>
            <w:shd w:val="clear" w:color="auto" w:fill="auto"/>
          </w:tcPr>
          <w:p w14:paraId="04016E64" w14:textId="77777777" w:rsidR="00C50D13" w:rsidRDefault="00C50D13" w:rsidP="00C50D13">
            <w:r>
              <w:t>Baptism</w:t>
            </w:r>
          </w:p>
          <w:p w14:paraId="371EAF36" w14:textId="137B1FE3" w:rsidR="00EF49E5" w:rsidRPr="00411283" w:rsidRDefault="00EF49E5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Advent</w:t>
            </w:r>
          </w:p>
        </w:tc>
        <w:tc>
          <w:tcPr>
            <w:tcW w:w="1544" w:type="dxa"/>
            <w:shd w:val="clear" w:color="auto" w:fill="auto"/>
          </w:tcPr>
          <w:p w14:paraId="2F3478C5" w14:textId="72EC0D48" w:rsidR="00C50D13" w:rsidRPr="00411283" w:rsidRDefault="00C50D13" w:rsidP="00C50D13">
            <w:pPr>
              <w:rPr>
                <w:rFonts w:cstheme="minorHAnsi"/>
                <w:sz w:val="24"/>
                <w:szCs w:val="24"/>
              </w:rPr>
            </w:pPr>
            <w:r>
              <w:t>Celebrations</w:t>
            </w:r>
          </w:p>
        </w:tc>
        <w:tc>
          <w:tcPr>
            <w:tcW w:w="1544" w:type="dxa"/>
            <w:gridSpan w:val="2"/>
            <w:shd w:val="clear" w:color="auto" w:fill="D9D9D9" w:themeFill="background1" w:themeFillShade="D9"/>
          </w:tcPr>
          <w:p w14:paraId="0B09E25B" w14:textId="4A12EC52" w:rsidR="00C50D13" w:rsidRPr="00411283" w:rsidRDefault="00C50D13" w:rsidP="00C50D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5" w:type="dxa"/>
            <w:shd w:val="clear" w:color="auto" w:fill="auto"/>
          </w:tcPr>
          <w:p w14:paraId="41268FC2" w14:textId="77777777" w:rsidR="00C50D13" w:rsidRDefault="00C50D13" w:rsidP="00C50D13">
            <w:r>
              <w:t>Tree of Joy</w:t>
            </w:r>
          </w:p>
          <w:p w14:paraId="33102394" w14:textId="77777777" w:rsidR="00C50D13" w:rsidRDefault="00C50D13" w:rsidP="00C50D13">
            <w:r>
              <w:t>Bible stories</w:t>
            </w:r>
          </w:p>
          <w:p w14:paraId="153D66CC" w14:textId="07BEE7EA" w:rsidR="0088307F" w:rsidRPr="00411283" w:rsidRDefault="0088307F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Easter story</w:t>
            </w:r>
          </w:p>
        </w:tc>
        <w:tc>
          <w:tcPr>
            <w:tcW w:w="1544" w:type="dxa"/>
          </w:tcPr>
          <w:p w14:paraId="6F9D5A40" w14:textId="5300E014" w:rsidR="00C50D13" w:rsidRPr="00411283" w:rsidRDefault="00C50D13" w:rsidP="00C50D13">
            <w:pPr>
              <w:rPr>
                <w:rFonts w:cstheme="minorHAnsi"/>
                <w:sz w:val="24"/>
                <w:szCs w:val="24"/>
              </w:rPr>
            </w:pPr>
            <w:r>
              <w:t>Bible stories about God`s creatures</w:t>
            </w:r>
          </w:p>
        </w:tc>
        <w:tc>
          <w:tcPr>
            <w:tcW w:w="1544" w:type="dxa"/>
            <w:gridSpan w:val="2"/>
            <w:shd w:val="clear" w:color="auto" w:fill="D9D9D9" w:themeFill="background1" w:themeFillShade="D9"/>
          </w:tcPr>
          <w:p w14:paraId="029C47A8" w14:textId="77777777" w:rsidR="00C50D13" w:rsidRPr="00411283" w:rsidRDefault="00C50D13" w:rsidP="00C50D1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5" w:type="dxa"/>
          </w:tcPr>
          <w:p w14:paraId="4075BBFE" w14:textId="0DD4DCCF" w:rsidR="00C50D13" w:rsidRPr="00411283" w:rsidRDefault="00C50D13" w:rsidP="00C50D13">
            <w:pPr>
              <w:rPr>
                <w:rFonts w:cstheme="minorHAnsi"/>
                <w:sz w:val="24"/>
                <w:szCs w:val="24"/>
              </w:rPr>
            </w:pPr>
            <w:r>
              <w:t>God`s wonderful world</w:t>
            </w:r>
          </w:p>
        </w:tc>
      </w:tr>
      <w:tr w:rsidR="00C50D13" w:rsidRPr="00411283" w14:paraId="4C313B01" w14:textId="77777777" w:rsidTr="00074DA9">
        <w:trPr>
          <w:trHeight w:val="658"/>
        </w:trPr>
        <w:tc>
          <w:tcPr>
            <w:tcW w:w="1434" w:type="dxa"/>
            <w:shd w:val="clear" w:color="auto" w:fill="DEEAF6" w:themeFill="accent5" w:themeFillTint="33"/>
          </w:tcPr>
          <w:p w14:paraId="165846E5" w14:textId="77777777" w:rsidR="00C50D13" w:rsidRPr="004A03D1" w:rsidRDefault="00C50D13" w:rsidP="00C50D13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Class Novel</w:t>
            </w:r>
          </w:p>
        </w:tc>
        <w:tc>
          <w:tcPr>
            <w:tcW w:w="2314" w:type="dxa"/>
            <w:gridSpan w:val="2"/>
          </w:tcPr>
          <w:p w14:paraId="5B690DE9" w14:textId="77777777" w:rsidR="00EF49E5" w:rsidRDefault="00EF49E5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Elmer    </w:t>
            </w:r>
          </w:p>
          <w:p w14:paraId="53A48A0B" w14:textId="25F24C62" w:rsidR="00C50D13" w:rsidRPr="00411283" w:rsidRDefault="00EF49E5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The Blue Balloon</w:t>
            </w:r>
          </w:p>
        </w:tc>
        <w:tc>
          <w:tcPr>
            <w:tcW w:w="2315" w:type="dxa"/>
            <w:gridSpan w:val="2"/>
          </w:tcPr>
          <w:p w14:paraId="6A50B371" w14:textId="3445704F" w:rsidR="00C50D13" w:rsidRPr="00411283" w:rsidRDefault="00EF49E5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Traditional Nursery rhymes</w:t>
            </w:r>
          </w:p>
        </w:tc>
        <w:tc>
          <w:tcPr>
            <w:tcW w:w="2316" w:type="dxa"/>
            <w:gridSpan w:val="2"/>
          </w:tcPr>
          <w:p w14:paraId="3500E206" w14:textId="64770C02" w:rsidR="00C50D13" w:rsidRPr="00411283" w:rsidRDefault="00EF49E5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Train Ride</w:t>
            </w:r>
          </w:p>
        </w:tc>
        <w:tc>
          <w:tcPr>
            <w:tcW w:w="2317" w:type="dxa"/>
            <w:gridSpan w:val="2"/>
          </w:tcPr>
          <w:p w14:paraId="7DEBD033" w14:textId="224BD31C" w:rsidR="00C50D13" w:rsidRPr="00411283" w:rsidRDefault="00EF49E5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God Made us all different</w:t>
            </w:r>
          </w:p>
        </w:tc>
        <w:tc>
          <w:tcPr>
            <w:tcW w:w="2316" w:type="dxa"/>
            <w:gridSpan w:val="2"/>
          </w:tcPr>
          <w:p w14:paraId="5A9F346E" w14:textId="5C85D54C" w:rsidR="00C50D13" w:rsidRPr="00411283" w:rsidRDefault="00EF49E5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Very Hungry Caterpillar</w:t>
            </w:r>
          </w:p>
        </w:tc>
        <w:tc>
          <w:tcPr>
            <w:tcW w:w="2317" w:type="dxa"/>
            <w:gridSpan w:val="2"/>
          </w:tcPr>
          <w:p w14:paraId="164F3C19" w14:textId="146626FA" w:rsidR="00C50D13" w:rsidRDefault="00EF49E5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Handa`s Surprise</w:t>
            </w:r>
          </w:p>
          <w:p w14:paraId="28AB3C33" w14:textId="0ECD2944" w:rsidR="00EF49E5" w:rsidRPr="00411283" w:rsidRDefault="00EF49E5" w:rsidP="00C50D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Farmer Duck</w:t>
            </w:r>
          </w:p>
        </w:tc>
      </w:tr>
      <w:tr w:rsidR="00F041E5" w:rsidRPr="00411283" w14:paraId="55DEB744" w14:textId="77777777" w:rsidTr="00074DA9">
        <w:trPr>
          <w:trHeight w:val="1631"/>
        </w:trPr>
        <w:tc>
          <w:tcPr>
            <w:tcW w:w="1434" w:type="dxa"/>
            <w:shd w:val="clear" w:color="auto" w:fill="DEEAF6" w:themeFill="accent5" w:themeFillTint="33"/>
          </w:tcPr>
          <w:p w14:paraId="17B18456" w14:textId="77777777" w:rsidR="00F041E5" w:rsidRPr="004A03D1" w:rsidRDefault="00F041E5" w:rsidP="00F041E5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English Genre Focus</w:t>
            </w:r>
          </w:p>
        </w:tc>
        <w:tc>
          <w:tcPr>
            <w:tcW w:w="2314" w:type="dxa"/>
            <w:gridSpan w:val="2"/>
            <w:shd w:val="clear" w:color="auto" w:fill="auto"/>
          </w:tcPr>
          <w:p w14:paraId="3030085B" w14:textId="77777777" w:rsidR="00F041E5" w:rsidRDefault="00F041E5" w:rsidP="00F041E5">
            <w:r>
              <w:t>Reading/listening to a variety of stories</w:t>
            </w:r>
          </w:p>
          <w:p w14:paraId="649AE5DE" w14:textId="3DBD5756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Introduction of home library</w:t>
            </w:r>
          </w:p>
        </w:tc>
        <w:tc>
          <w:tcPr>
            <w:tcW w:w="2315" w:type="dxa"/>
            <w:gridSpan w:val="2"/>
            <w:shd w:val="clear" w:color="auto" w:fill="auto"/>
          </w:tcPr>
          <w:p w14:paraId="23CC54A3" w14:textId="77777777" w:rsidR="00F041E5" w:rsidRDefault="00F041E5" w:rsidP="00F041E5">
            <w:r>
              <w:t>Nursery rhymes</w:t>
            </w:r>
          </w:p>
          <w:p w14:paraId="70D7B53F" w14:textId="77777777" w:rsidR="00F041E5" w:rsidRDefault="00F041E5" w:rsidP="00F041E5">
            <w:r>
              <w:t>Learning single phonemes (phase 2)</w:t>
            </w:r>
          </w:p>
          <w:p w14:paraId="257160CC" w14:textId="1E512F65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Helicopter Stories</w:t>
            </w:r>
          </w:p>
        </w:tc>
        <w:tc>
          <w:tcPr>
            <w:tcW w:w="2316" w:type="dxa"/>
            <w:gridSpan w:val="2"/>
            <w:shd w:val="clear" w:color="auto" w:fill="auto"/>
          </w:tcPr>
          <w:p w14:paraId="2B93F2C2" w14:textId="77777777" w:rsidR="00F041E5" w:rsidRDefault="00F041E5" w:rsidP="00F041E5">
            <w:r>
              <w:t>Fiction and Non fiction books</w:t>
            </w:r>
          </w:p>
          <w:p w14:paraId="099B4236" w14:textId="65D4D7BD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Learning single phonemes (phase 2)</w:t>
            </w:r>
          </w:p>
        </w:tc>
        <w:tc>
          <w:tcPr>
            <w:tcW w:w="2317" w:type="dxa"/>
            <w:gridSpan w:val="2"/>
            <w:shd w:val="clear" w:color="auto" w:fill="auto"/>
          </w:tcPr>
          <w:p w14:paraId="316550A4" w14:textId="77777777" w:rsidR="00F041E5" w:rsidRDefault="00F041E5" w:rsidP="00F041E5">
            <w:r>
              <w:t>Fiction and Non fiction books</w:t>
            </w:r>
          </w:p>
          <w:p w14:paraId="2447CBC3" w14:textId="16D37B66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Learning single phonemes (phase 2)</w:t>
            </w:r>
          </w:p>
        </w:tc>
        <w:tc>
          <w:tcPr>
            <w:tcW w:w="2316" w:type="dxa"/>
            <w:gridSpan w:val="2"/>
            <w:shd w:val="clear" w:color="auto" w:fill="auto"/>
          </w:tcPr>
          <w:p w14:paraId="4A31A709" w14:textId="77777777" w:rsidR="00F041E5" w:rsidRDefault="00F041E5" w:rsidP="00F041E5">
            <w:r>
              <w:t>Fiction and Non fiction books</w:t>
            </w:r>
          </w:p>
          <w:p w14:paraId="6DE1D9D6" w14:textId="77777777" w:rsidR="00F041E5" w:rsidRDefault="00F041E5" w:rsidP="00F041E5">
            <w:r>
              <w:t>Learning single phonemes (phase 2)</w:t>
            </w:r>
          </w:p>
          <w:p w14:paraId="7160CFE1" w14:textId="77777777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shd w:val="clear" w:color="auto" w:fill="auto"/>
          </w:tcPr>
          <w:p w14:paraId="0C6ED138" w14:textId="77777777" w:rsidR="00F041E5" w:rsidRDefault="00F041E5" w:rsidP="00F041E5">
            <w:r>
              <w:t>Reading/listening to a variety of stories – Fiction and non Fiction</w:t>
            </w:r>
          </w:p>
          <w:p w14:paraId="2A13D4FD" w14:textId="125D092B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Home library</w:t>
            </w:r>
          </w:p>
        </w:tc>
      </w:tr>
      <w:tr w:rsidR="00F041E5" w:rsidRPr="00411283" w14:paraId="299AE8A7" w14:textId="77777777" w:rsidTr="00074DA9">
        <w:trPr>
          <w:trHeight w:val="1725"/>
        </w:trPr>
        <w:tc>
          <w:tcPr>
            <w:tcW w:w="1434" w:type="dxa"/>
            <w:shd w:val="clear" w:color="auto" w:fill="DEEAF6" w:themeFill="accent5" w:themeFillTint="33"/>
          </w:tcPr>
          <w:p w14:paraId="5C297EDF" w14:textId="77777777" w:rsidR="00F041E5" w:rsidRPr="004A03D1" w:rsidRDefault="00F041E5" w:rsidP="00F041E5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Maths</w:t>
            </w:r>
          </w:p>
        </w:tc>
        <w:tc>
          <w:tcPr>
            <w:tcW w:w="2314" w:type="dxa"/>
            <w:gridSpan w:val="2"/>
            <w:shd w:val="clear" w:color="auto" w:fill="auto"/>
          </w:tcPr>
          <w:p w14:paraId="3EF522AE" w14:textId="7B61D538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Counting 1-10</w:t>
            </w:r>
          </w:p>
        </w:tc>
        <w:tc>
          <w:tcPr>
            <w:tcW w:w="2315" w:type="dxa"/>
            <w:gridSpan w:val="2"/>
            <w:shd w:val="clear" w:color="auto" w:fill="auto"/>
          </w:tcPr>
          <w:p w14:paraId="733DD02F" w14:textId="77777777" w:rsidR="00F041E5" w:rsidRDefault="00F041E5" w:rsidP="00F041E5">
            <w:r>
              <w:t>Learning about numbers 1-10</w:t>
            </w:r>
          </w:p>
          <w:p w14:paraId="5D4035BD" w14:textId="25688B3E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2D shape</w:t>
            </w:r>
          </w:p>
        </w:tc>
        <w:tc>
          <w:tcPr>
            <w:tcW w:w="2316" w:type="dxa"/>
            <w:gridSpan w:val="2"/>
            <w:shd w:val="clear" w:color="auto" w:fill="auto"/>
          </w:tcPr>
          <w:p w14:paraId="035A8D46" w14:textId="36B2A037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Simple addition</w:t>
            </w:r>
          </w:p>
        </w:tc>
        <w:tc>
          <w:tcPr>
            <w:tcW w:w="2317" w:type="dxa"/>
            <w:gridSpan w:val="2"/>
            <w:shd w:val="clear" w:color="auto" w:fill="auto"/>
          </w:tcPr>
          <w:p w14:paraId="43EA6256" w14:textId="7DB93DE3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Space and measure</w:t>
            </w:r>
          </w:p>
        </w:tc>
        <w:tc>
          <w:tcPr>
            <w:tcW w:w="2316" w:type="dxa"/>
            <w:gridSpan w:val="2"/>
            <w:shd w:val="clear" w:color="auto" w:fill="auto"/>
          </w:tcPr>
          <w:p w14:paraId="11CB6805" w14:textId="46881A7C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Pattern</w:t>
            </w:r>
          </w:p>
        </w:tc>
        <w:tc>
          <w:tcPr>
            <w:tcW w:w="2317" w:type="dxa"/>
            <w:gridSpan w:val="2"/>
            <w:shd w:val="clear" w:color="auto" w:fill="auto"/>
          </w:tcPr>
          <w:p w14:paraId="43623513" w14:textId="6E6CEBF9" w:rsidR="00F041E5" w:rsidRPr="00411283" w:rsidRDefault="00F041E5" w:rsidP="00F041E5">
            <w:pPr>
              <w:rPr>
                <w:rFonts w:cstheme="minorHAnsi"/>
                <w:sz w:val="24"/>
                <w:szCs w:val="24"/>
              </w:rPr>
            </w:pPr>
            <w:r>
              <w:t>Recap what we have learnt in maths</w:t>
            </w:r>
          </w:p>
        </w:tc>
      </w:tr>
    </w:tbl>
    <w:p w14:paraId="5A384905" w14:textId="77777777" w:rsidR="00830039" w:rsidRDefault="00830039" w:rsidP="00830039">
      <w:pPr>
        <w:tabs>
          <w:tab w:val="left" w:pos="8460"/>
        </w:tabs>
        <w:sectPr w:rsidR="00830039" w:rsidSect="001E27E5">
          <w:headerReference w:type="default" r:id="rId8"/>
          <w:footerReference w:type="default" r:id="rId9"/>
          <w:pgSz w:w="16838" w:h="11906" w:orient="landscape"/>
          <w:pgMar w:top="720" w:right="720" w:bottom="284" w:left="720" w:header="708" w:footer="369" w:gutter="0"/>
          <w:cols w:space="708"/>
          <w:docGrid w:linePitch="360"/>
        </w:sectPr>
      </w:pPr>
    </w:p>
    <w:p w14:paraId="36DC24D6" w14:textId="3682FD32" w:rsidR="004A03D1" w:rsidRDefault="00830039" w:rsidP="00830039">
      <w:pPr>
        <w:tabs>
          <w:tab w:val="left" w:pos="8460"/>
        </w:tabs>
      </w:pPr>
      <w:r>
        <w:lastRenderedPageBreak/>
        <w:tab/>
      </w:r>
    </w:p>
    <w:tbl>
      <w:tblPr>
        <w:tblStyle w:val="TableGrid"/>
        <w:tblpPr w:leftFromText="180" w:rightFromText="180" w:vertAnchor="page" w:tblpX="-289" w:tblpY="1396"/>
        <w:tblW w:w="15837" w:type="dxa"/>
        <w:tblLook w:val="04A0" w:firstRow="1" w:lastRow="0" w:firstColumn="1" w:lastColumn="0" w:noHBand="0" w:noVBand="1"/>
      </w:tblPr>
      <w:tblGrid>
        <w:gridCol w:w="565"/>
        <w:gridCol w:w="1726"/>
        <w:gridCol w:w="2255"/>
        <w:gridCol w:w="2257"/>
        <w:gridCol w:w="2257"/>
        <w:gridCol w:w="2260"/>
        <w:gridCol w:w="2258"/>
        <w:gridCol w:w="2259"/>
      </w:tblGrid>
      <w:tr w:rsidR="00A04D3D" w:rsidRPr="00411283" w14:paraId="40088E9E" w14:textId="77777777" w:rsidTr="00E962E1">
        <w:trPr>
          <w:trHeight w:val="1560"/>
        </w:trPr>
        <w:tc>
          <w:tcPr>
            <w:tcW w:w="565" w:type="dxa"/>
            <w:vMerge w:val="restart"/>
            <w:shd w:val="clear" w:color="auto" w:fill="DEEAF6" w:themeFill="accent5" w:themeFillTint="33"/>
            <w:textDirection w:val="btLr"/>
          </w:tcPr>
          <w:p w14:paraId="17FDCEE8" w14:textId="42CF1E85" w:rsidR="00A04D3D" w:rsidRDefault="00A04D3D" w:rsidP="00A04D3D">
            <w:pPr>
              <w:ind w:left="113" w:right="113"/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lastRenderedPageBreak/>
              <w:t>Understanding The World</w:t>
            </w:r>
          </w:p>
        </w:tc>
        <w:tc>
          <w:tcPr>
            <w:tcW w:w="1713" w:type="dxa"/>
            <w:shd w:val="clear" w:color="auto" w:fill="DEEAF6" w:themeFill="accent5" w:themeFillTint="33"/>
          </w:tcPr>
          <w:p w14:paraId="1A1C104E" w14:textId="33928B7B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The Natural World</w:t>
            </w:r>
          </w:p>
        </w:tc>
        <w:tc>
          <w:tcPr>
            <w:tcW w:w="2258" w:type="dxa"/>
          </w:tcPr>
          <w:p w14:paraId="41AA3C34" w14:textId="0095DD1F" w:rsidR="00A04D3D" w:rsidRDefault="006106D2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Farm in a box resources</w:t>
            </w:r>
          </w:p>
          <w:p w14:paraId="3AD475C0" w14:textId="77777777" w:rsidR="00A04D3D" w:rsidRPr="00411283" w:rsidRDefault="00A04D3D" w:rsidP="00A04D3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9" w:type="dxa"/>
          </w:tcPr>
          <w:p w14:paraId="55176E4C" w14:textId="77777777" w:rsidR="004E0D26" w:rsidRDefault="004E0D26" w:rsidP="004E0D2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Farm in a box resources</w:t>
            </w:r>
          </w:p>
          <w:p w14:paraId="03B61EF2" w14:textId="77777777" w:rsidR="00A04D3D" w:rsidRPr="00411283" w:rsidRDefault="00A04D3D" w:rsidP="00A04D3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0" w:type="dxa"/>
          </w:tcPr>
          <w:p w14:paraId="21239567" w14:textId="77777777" w:rsidR="006106D2" w:rsidRDefault="006106D2" w:rsidP="006106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Farm in a box resources</w:t>
            </w:r>
          </w:p>
          <w:p w14:paraId="7CCDD55E" w14:textId="77777777" w:rsidR="00A04D3D" w:rsidRPr="00411283" w:rsidRDefault="00A04D3D" w:rsidP="00A04D3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1" w:type="dxa"/>
          </w:tcPr>
          <w:p w14:paraId="68C3FC64" w14:textId="46D84ADA" w:rsidR="00A04D3D" w:rsidRDefault="006106D2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Watching caterpillars turn into butterflies Growing produce in Nursery garden</w:t>
            </w:r>
          </w:p>
          <w:p w14:paraId="4CA81BD5" w14:textId="77777777" w:rsidR="006106D2" w:rsidRDefault="006106D2" w:rsidP="00A04D3D">
            <w:pPr>
              <w:rPr>
                <w:rFonts w:cstheme="minorHAnsi"/>
                <w:sz w:val="24"/>
                <w:szCs w:val="24"/>
              </w:rPr>
            </w:pPr>
          </w:p>
          <w:p w14:paraId="7F7F84D6" w14:textId="0263FEE7" w:rsidR="006106D2" w:rsidRPr="00411283" w:rsidRDefault="006106D2" w:rsidP="00A04D3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0" w:type="dxa"/>
          </w:tcPr>
          <w:p w14:paraId="5E137457" w14:textId="76723936" w:rsidR="00A04D3D" w:rsidRDefault="006106D2" w:rsidP="006106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Farm in a box resources    </w:t>
            </w:r>
            <w:r w:rsidR="00F041E5">
              <w:rPr>
                <w:rFonts w:cstheme="minorHAnsi"/>
                <w:sz w:val="24"/>
                <w:szCs w:val="24"/>
              </w:rPr>
              <w:t>Farm trip</w:t>
            </w:r>
          </w:p>
          <w:p w14:paraId="1709C255" w14:textId="18088FD7" w:rsidR="00EF49E5" w:rsidRDefault="00EF49E5" w:rsidP="006106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Life Cycles of Butterfly/Frog</w:t>
            </w:r>
          </w:p>
          <w:p w14:paraId="5A17F22A" w14:textId="0841C446" w:rsidR="006106D2" w:rsidRPr="00411283" w:rsidRDefault="006106D2" w:rsidP="00A04D3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1" w:type="dxa"/>
          </w:tcPr>
          <w:p w14:paraId="63B208CD" w14:textId="636059DA" w:rsidR="00A04D3D" w:rsidRPr="00411283" w:rsidRDefault="006106D2" w:rsidP="006106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Growing produce in Nursery garden</w:t>
            </w:r>
          </w:p>
        </w:tc>
      </w:tr>
      <w:tr w:rsidR="00A04D3D" w:rsidRPr="00411283" w14:paraId="74ABAF5E" w14:textId="77777777" w:rsidTr="00E962E1">
        <w:trPr>
          <w:trHeight w:val="1361"/>
        </w:trPr>
        <w:tc>
          <w:tcPr>
            <w:tcW w:w="565" w:type="dxa"/>
            <w:vMerge/>
            <w:shd w:val="clear" w:color="auto" w:fill="DEEAF6" w:themeFill="accent5" w:themeFillTint="33"/>
          </w:tcPr>
          <w:p w14:paraId="7175E150" w14:textId="77777777" w:rsidR="00A04D3D" w:rsidRDefault="00A04D3D" w:rsidP="00A04D3D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13" w:type="dxa"/>
            <w:shd w:val="clear" w:color="auto" w:fill="DEEAF6" w:themeFill="accent5" w:themeFillTint="33"/>
          </w:tcPr>
          <w:p w14:paraId="6D03BE0E" w14:textId="7EF7549C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Past and Present</w:t>
            </w:r>
          </w:p>
        </w:tc>
        <w:tc>
          <w:tcPr>
            <w:tcW w:w="2258" w:type="dxa"/>
            <w:shd w:val="clear" w:color="auto" w:fill="D9D9D9" w:themeFill="background1" w:themeFillShade="D9"/>
          </w:tcPr>
          <w:p w14:paraId="439F061D" w14:textId="77777777" w:rsidR="00A04D3D" w:rsidRPr="00411283" w:rsidRDefault="00A04D3D" w:rsidP="00A04D3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9" w:type="dxa"/>
          </w:tcPr>
          <w:p w14:paraId="46BA5715" w14:textId="015F81DC" w:rsidR="00A04D3D" w:rsidRPr="00411283" w:rsidRDefault="0088307F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was the world like when Jesus was a baby?</w:t>
            </w:r>
          </w:p>
        </w:tc>
        <w:tc>
          <w:tcPr>
            <w:tcW w:w="2260" w:type="dxa"/>
          </w:tcPr>
          <w:p w14:paraId="75ABA495" w14:textId="660999F5" w:rsidR="00A04D3D" w:rsidRPr="00411283" w:rsidRDefault="000F596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did transport look before? Eg steam trains, boats etc</w:t>
            </w:r>
          </w:p>
        </w:tc>
        <w:tc>
          <w:tcPr>
            <w:tcW w:w="2261" w:type="dxa"/>
          </w:tcPr>
          <w:p w14:paraId="78C24FA5" w14:textId="77777777" w:rsidR="00A04D3D" w:rsidRDefault="00EF49E5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 did as a baby</w:t>
            </w:r>
          </w:p>
          <w:p w14:paraId="54D5CDCE" w14:textId="2CA5F9F0" w:rsidR="00EF49E5" w:rsidRPr="00411283" w:rsidRDefault="00EF49E5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 can do now</w:t>
            </w:r>
          </w:p>
        </w:tc>
        <w:tc>
          <w:tcPr>
            <w:tcW w:w="2260" w:type="dxa"/>
            <w:shd w:val="clear" w:color="auto" w:fill="D9D9D9" w:themeFill="background1" w:themeFillShade="D9"/>
          </w:tcPr>
          <w:p w14:paraId="29454469" w14:textId="1F251D53" w:rsidR="00A04D3D" w:rsidRPr="00411283" w:rsidRDefault="00A04D3D" w:rsidP="00A04D3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1" w:type="dxa"/>
          </w:tcPr>
          <w:p w14:paraId="615E2B30" w14:textId="4C7404AB" w:rsidR="00A04D3D" w:rsidRPr="00411283" w:rsidRDefault="0088307F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animals helped on the farm before tractors</w:t>
            </w:r>
          </w:p>
        </w:tc>
      </w:tr>
      <w:tr w:rsidR="00A04D3D" w:rsidRPr="00411283" w14:paraId="7FEE0BD2" w14:textId="77777777" w:rsidTr="00E962E1">
        <w:trPr>
          <w:trHeight w:val="1323"/>
        </w:trPr>
        <w:tc>
          <w:tcPr>
            <w:tcW w:w="565" w:type="dxa"/>
            <w:vMerge/>
            <w:shd w:val="clear" w:color="auto" w:fill="DEEAF6" w:themeFill="accent5" w:themeFillTint="33"/>
          </w:tcPr>
          <w:p w14:paraId="226F6AF4" w14:textId="77777777" w:rsidR="00A04D3D" w:rsidRDefault="00A04D3D" w:rsidP="00A04D3D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13" w:type="dxa"/>
            <w:shd w:val="clear" w:color="auto" w:fill="DEEAF6" w:themeFill="accent5" w:themeFillTint="33"/>
          </w:tcPr>
          <w:p w14:paraId="6600CA55" w14:textId="4E554223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People, Culture, and Communities</w:t>
            </w:r>
          </w:p>
        </w:tc>
        <w:tc>
          <w:tcPr>
            <w:tcW w:w="2258" w:type="dxa"/>
          </w:tcPr>
          <w:p w14:paraId="475F1497" w14:textId="6D9D1054" w:rsidR="00A04D3D" w:rsidRPr="00411283" w:rsidRDefault="00A6099A" w:rsidP="00A04D3D">
            <w:pPr>
              <w:rPr>
                <w:rFonts w:cstheme="minorHAnsi"/>
                <w:sz w:val="24"/>
                <w:szCs w:val="24"/>
              </w:rPr>
            </w:pPr>
            <w:r>
              <w:t>Lyda Newman</w:t>
            </w:r>
          </w:p>
        </w:tc>
        <w:tc>
          <w:tcPr>
            <w:tcW w:w="2259" w:type="dxa"/>
          </w:tcPr>
          <w:p w14:paraId="25A5CC69" w14:textId="3B5E828B" w:rsidR="00A04D3D" w:rsidRPr="00411283" w:rsidRDefault="00A6099A" w:rsidP="00A04D3D">
            <w:pPr>
              <w:rPr>
                <w:rFonts w:cstheme="minorHAnsi"/>
                <w:sz w:val="24"/>
                <w:szCs w:val="24"/>
              </w:rPr>
            </w:pPr>
            <w:r>
              <w:t>Sarah Josepha Hale (wrote 1</w:t>
            </w:r>
            <w:r w:rsidRPr="0073036E">
              <w:rPr>
                <w:vertAlign w:val="superscript"/>
              </w:rPr>
              <w:t>st</w:t>
            </w:r>
            <w:r>
              <w:t xml:space="preserve"> Nursery rhyme- Mary had a little lamb)</w:t>
            </w:r>
          </w:p>
        </w:tc>
        <w:tc>
          <w:tcPr>
            <w:tcW w:w="2260" w:type="dxa"/>
          </w:tcPr>
          <w:p w14:paraId="649F8CAB" w14:textId="730AA74D" w:rsidR="00A04D3D" w:rsidRPr="00411283" w:rsidRDefault="00A6099A" w:rsidP="00A04D3D">
            <w:pPr>
              <w:rPr>
                <w:rFonts w:cstheme="minorHAnsi"/>
                <w:sz w:val="24"/>
                <w:szCs w:val="24"/>
              </w:rPr>
            </w:pPr>
            <w:r w:rsidRPr="00A6099A">
              <w:rPr>
                <w:rFonts w:cstheme="minorHAnsi"/>
                <w:sz w:val="24"/>
                <w:szCs w:val="24"/>
              </w:rPr>
              <w:t>Phyliss Pearsall</w:t>
            </w:r>
          </w:p>
        </w:tc>
        <w:tc>
          <w:tcPr>
            <w:tcW w:w="2261" w:type="dxa"/>
          </w:tcPr>
          <w:p w14:paraId="57E4629F" w14:textId="0860D11C" w:rsidR="00A04D3D" w:rsidRPr="00A6099A" w:rsidRDefault="00A6099A" w:rsidP="00A6099A">
            <w:r>
              <w:t>Mo Farah/Jess Ennis Hill/Marcus Rashford/Christine Ohurugu</w:t>
            </w:r>
          </w:p>
        </w:tc>
        <w:tc>
          <w:tcPr>
            <w:tcW w:w="2260" w:type="dxa"/>
          </w:tcPr>
          <w:p w14:paraId="6FA85A2E" w14:textId="0D74B4FF" w:rsidR="00A04D3D" w:rsidRPr="00411283" w:rsidRDefault="00A6099A" w:rsidP="00A04D3D">
            <w:pPr>
              <w:rPr>
                <w:rFonts w:cstheme="minorHAnsi"/>
                <w:sz w:val="24"/>
                <w:szCs w:val="24"/>
              </w:rPr>
            </w:pPr>
            <w:r>
              <w:t>David Attenborough</w:t>
            </w:r>
          </w:p>
        </w:tc>
        <w:tc>
          <w:tcPr>
            <w:tcW w:w="2261" w:type="dxa"/>
          </w:tcPr>
          <w:p w14:paraId="2898908C" w14:textId="3AE7A23C" w:rsidR="00A04D3D" w:rsidRPr="00411283" w:rsidRDefault="0088307F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Learning about our farmers</w:t>
            </w:r>
          </w:p>
        </w:tc>
      </w:tr>
      <w:tr w:rsidR="00A04D3D" w:rsidRPr="00411283" w14:paraId="2BF30B2B" w14:textId="77777777" w:rsidTr="00E962E1">
        <w:trPr>
          <w:trHeight w:val="1120"/>
        </w:trPr>
        <w:tc>
          <w:tcPr>
            <w:tcW w:w="565" w:type="dxa"/>
            <w:shd w:val="clear" w:color="auto" w:fill="DEEAF6" w:themeFill="accent5" w:themeFillTint="33"/>
          </w:tcPr>
          <w:p w14:paraId="31BEE58A" w14:textId="77777777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13" w:type="dxa"/>
            <w:shd w:val="clear" w:color="auto" w:fill="DEEAF6" w:themeFill="accent5" w:themeFillTint="33"/>
          </w:tcPr>
          <w:p w14:paraId="6A4863A2" w14:textId="2766E729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Computing</w:t>
            </w:r>
          </w:p>
        </w:tc>
        <w:tc>
          <w:tcPr>
            <w:tcW w:w="2258" w:type="dxa"/>
          </w:tcPr>
          <w:p w14:paraId="762330DD" w14:textId="63194BAD" w:rsidR="00A04D3D" w:rsidRPr="00411283" w:rsidRDefault="000F596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learn to use technology to play simple games</w:t>
            </w:r>
          </w:p>
        </w:tc>
        <w:tc>
          <w:tcPr>
            <w:tcW w:w="2259" w:type="dxa"/>
          </w:tcPr>
          <w:p w14:paraId="3F168785" w14:textId="665EFCF5" w:rsidR="00A04D3D" w:rsidRPr="00411283" w:rsidRDefault="000F596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learn to use technology to play simple games</w:t>
            </w:r>
          </w:p>
        </w:tc>
        <w:tc>
          <w:tcPr>
            <w:tcW w:w="2260" w:type="dxa"/>
          </w:tcPr>
          <w:p w14:paraId="5E59CF42" w14:textId="651B3591" w:rsidR="00A04D3D" w:rsidRPr="00411283" w:rsidRDefault="000F596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learn to use technology to play simple games</w:t>
            </w:r>
          </w:p>
        </w:tc>
        <w:tc>
          <w:tcPr>
            <w:tcW w:w="2261" w:type="dxa"/>
          </w:tcPr>
          <w:p w14:paraId="3670FDEE" w14:textId="24A4EEBC" w:rsidR="00A04D3D" w:rsidRPr="00411283" w:rsidRDefault="000F596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learn to use technology to play simple games</w:t>
            </w:r>
          </w:p>
        </w:tc>
        <w:tc>
          <w:tcPr>
            <w:tcW w:w="2260" w:type="dxa"/>
          </w:tcPr>
          <w:p w14:paraId="27CA5CF8" w14:textId="57E00C4F" w:rsidR="00A04D3D" w:rsidRPr="00411283" w:rsidRDefault="000F596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learn to use technology to play simple games</w:t>
            </w:r>
          </w:p>
        </w:tc>
        <w:tc>
          <w:tcPr>
            <w:tcW w:w="2261" w:type="dxa"/>
          </w:tcPr>
          <w:p w14:paraId="195D50D7" w14:textId="49451BC0" w:rsidR="00A04D3D" w:rsidRPr="00411283" w:rsidRDefault="000F596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learn to use technology to play simple games</w:t>
            </w:r>
          </w:p>
        </w:tc>
      </w:tr>
      <w:tr w:rsidR="00A04D3D" w:rsidRPr="00411283" w14:paraId="63686B14" w14:textId="77777777" w:rsidTr="00E962E1">
        <w:trPr>
          <w:cantSplit/>
          <w:trHeight w:val="1326"/>
        </w:trPr>
        <w:tc>
          <w:tcPr>
            <w:tcW w:w="565" w:type="dxa"/>
            <w:shd w:val="clear" w:color="auto" w:fill="DEEAF6" w:themeFill="accent5" w:themeFillTint="33"/>
            <w:textDirection w:val="btLr"/>
          </w:tcPr>
          <w:p w14:paraId="4726B39B" w14:textId="03D5B43C" w:rsidR="00A04D3D" w:rsidRPr="001E27E5" w:rsidRDefault="001E27E5" w:rsidP="001E27E5">
            <w:pPr>
              <w:ind w:left="113" w:right="113"/>
              <w:rPr>
                <w:rFonts w:cstheme="minorHAnsi"/>
                <w:sz w:val="16"/>
                <w:szCs w:val="16"/>
              </w:rPr>
            </w:pPr>
            <w:r w:rsidRPr="001E27E5">
              <w:rPr>
                <w:rFonts w:cstheme="minorHAnsi"/>
                <w:sz w:val="16"/>
                <w:szCs w:val="16"/>
              </w:rPr>
              <w:t>Physical Development</w:t>
            </w:r>
          </w:p>
        </w:tc>
        <w:tc>
          <w:tcPr>
            <w:tcW w:w="1713" w:type="dxa"/>
            <w:shd w:val="clear" w:color="auto" w:fill="DEEAF6" w:themeFill="accent5" w:themeFillTint="33"/>
          </w:tcPr>
          <w:p w14:paraId="2B57A657" w14:textId="77777777" w:rsidR="001E27E5" w:rsidRDefault="001E27E5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Gross Motor</w:t>
            </w:r>
          </w:p>
          <w:p w14:paraId="260039E7" w14:textId="0C6884BE" w:rsidR="00A04D3D" w:rsidRPr="004A03D1" w:rsidRDefault="001E27E5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(PE lessons)</w:t>
            </w:r>
            <w:r w:rsidR="00A04D3D">
              <w:rPr>
                <w:rFonts w:cstheme="minorHAnsi"/>
                <w:sz w:val="28"/>
                <w:szCs w:val="24"/>
              </w:rPr>
              <w:t xml:space="preserve"> </w:t>
            </w:r>
          </w:p>
        </w:tc>
        <w:tc>
          <w:tcPr>
            <w:tcW w:w="2258" w:type="dxa"/>
          </w:tcPr>
          <w:p w14:paraId="3C334A90" w14:textId="77777777" w:rsidR="00A04D3D" w:rsidRDefault="00D4352A" w:rsidP="00A04D3D">
            <w:r>
              <w:t>Introduction to PE</w:t>
            </w:r>
          </w:p>
          <w:p w14:paraId="3B13E340" w14:textId="77777777" w:rsidR="00D4352A" w:rsidRDefault="00D4352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Unit 1</w:t>
            </w:r>
          </w:p>
          <w:p w14:paraId="71BA1F1E" w14:textId="7EEF3D69" w:rsidR="004E0D26" w:rsidRPr="00411283" w:rsidRDefault="004E0D26" w:rsidP="00A04D3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9" w:type="dxa"/>
          </w:tcPr>
          <w:p w14:paraId="0C48B7B0" w14:textId="73FCA012" w:rsidR="00A04D3D" w:rsidRPr="00411283" w:rsidRDefault="00D4352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Fundamentals Unit 1</w:t>
            </w:r>
          </w:p>
        </w:tc>
        <w:tc>
          <w:tcPr>
            <w:tcW w:w="2260" w:type="dxa"/>
          </w:tcPr>
          <w:p w14:paraId="5CBBA318" w14:textId="05A46C42" w:rsidR="00D4352A" w:rsidRPr="00411283" w:rsidRDefault="00D4352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Dance Unit1</w:t>
            </w:r>
          </w:p>
        </w:tc>
        <w:tc>
          <w:tcPr>
            <w:tcW w:w="2261" w:type="dxa"/>
          </w:tcPr>
          <w:p w14:paraId="256CA67D" w14:textId="6D67D05F" w:rsidR="00A04D3D" w:rsidRPr="00411283" w:rsidRDefault="00D4352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Gymnastics unit 1</w:t>
            </w:r>
          </w:p>
        </w:tc>
        <w:tc>
          <w:tcPr>
            <w:tcW w:w="2260" w:type="dxa"/>
          </w:tcPr>
          <w:p w14:paraId="543BC9EC" w14:textId="0F7565A9" w:rsidR="00A04D3D" w:rsidRPr="00411283" w:rsidRDefault="00D4352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Ball skills unit 1</w:t>
            </w:r>
          </w:p>
        </w:tc>
        <w:tc>
          <w:tcPr>
            <w:tcW w:w="2261" w:type="dxa"/>
          </w:tcPr>
          <w:p w14:paraId="14BE4BA3" w14:textId="7CDD5F8D" w:rsidR="00A04D3D" w:rsidRPr="00411283" w:rsidRDefault="00D4352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Games unit 1</w:t>
            </w:r>
          </w:p>
        </w:tc>
      </w:tr>
      <w:tr w:rsidR="00A04D3D" w:rsidRPr="00411283" w14:paraId="316A2335" w14:textId="77777777" w:rsidTr="00E962E1">
        <w:trPr>
          <w:trHeight w:val="1067"/>
        </w:trPr>
        <w:tc>
          <w:tcPr>
            <w:tcW w:w="565" w:type="dxa"/>
            <w:vMerge w:val="restart"/>
            <w:shd w:val="clear" w:color="auto" w:fill="DEEAF6" w:themeFill="accent5" w:themeFillTint="33"/>
            <w:textDirection w:val="btLr"/>
          </w:tcPr>
          <w:p w14:paraId="4F8CA885" w14:textId="4D85C5F5" w:rsidR="00A04D3D" w:rsidRPr="004A03D1" w:rsidRDefault="00A04D3D" w:rsidP="00A04D3D">
            <w:pPr>
              <w:ind w:left="113" w:right="113"/>
              <w:rPr>
                <w:rFonts w:cstheme="minorHAnsi"/>
                <w:sz w:val="28"/>
                <w:szCs w:val="24"/>
              </w:rPr>
            </w:pPr>
            <w:r w:rsidRPr="00A04D3D">
              <w:rPr>
                <w:rFonts w:cstheme="minorHAnsi"/>
                <w:sz w:val="20"/>
                <w:szCs w:val="18"/>
              </w:rPr>
              <w:t>Expressive Arts and Des</w:t>
            </w:r>
            <w:r>
              <w:rPr>
                <w:rFonts w:cstheme="minorHAnsi"/>
                <w:sz w:val="20"/>
                <w:szCs w:val="18"/>
              </w:rPr>
              <w:t>ign</w:t>
            </w:r>
          </w:p>
        </w:tc>
        <w:tc>
          <w:tcPr>
            <w:tcW w:w="1713" w:type="dxa"/>
            <w:shd w:val="clear" w:color="auto" w:fill="DEEAF6" w:themeFill="accent5" w:themeFillTint="33"/>
          </w:tcPr>
          <w:p w14:paraId="37E0C751" w14:textId="75FD46D9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Creating with Materials</w:t>
            </w:r>
          </w:p>
        </w:tc>
        <w:tc>
          <w:tcPr>
            <w:tcW w:w="2258" w:type="dxa"/>
          </w:tcPr>
          <w:p w14:paraId="454B3B3A" w14:textId="2B4722B3" w:rsidR="00A04D3D" w:rsidRPr="00411283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Collage, painting and colour mixing</w:t>
            </w:r>
            <w:r w:rsidR="00EF49E5">
              <w:rPr>
                <w:rFonts w:cstheme="minorHAnsi"/>
                <w:sz w:val="24"/>
                <w:szCs w:val="24"/>
              </w:rPr>
              <w:t xml:space="preserve"> Cooking</w:t>
            </w:r>
            <w:r w:rsidR="0088307F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259" w:type="dxa"/>
          </w:tcPr>
          <w:p w14:paraId="722C00E0" w14:textId="6347A75E" w:rsidR="00A04D3D" w:rsidRPr="00411283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Collage ,</w:t>
            </w:r>
            <w:r w:rsidR="00EF49E5">
              <w:rPr>
                <w:rFonts w:cstheme="minorHAnsi"/>
                <w:sz w:val="24"/>
                <w:szCs w:val="24"/>
              </w:rPr>
              <w:t>junk modelling</w:t>
            </w:r>
            <w:r w:rsidR="0088307F">
              <w:rPr>
                <w:rFonts w:cstheme="minorHAnsi"/>
                <w:sz w:val="24"/>
                <w:szCs w:val="24"/>
              </w:rPr>
              <w:t>,</w:t>
            </w:r>
            <w:r w:rsidR="00EF49E5">
              <w:rPr>
                <w:rFonts w:cstheme="minorHAnsi"/>
                <w:sz w:val="24"/>
                <w:szCs w:val="24"/>
              </w:rPr>
              <w:t xml:space="preserve"> making a Christmas cake</w:t>
            </w:r>
          </w:p>
        </w:tc>
        <w:tc>
          <w:tcPr>
            <w:tcW w:w="2260" w:type="dxa"/>
          </w:tcPr>
          <w:p w14:paraId="1D2A854B" w14:textId="1E77642C" w:rsidR="00A04D3D" w:rsidRPr="00411283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Collage ,painting junk modelling</w:t>
            </w:r>
            <w:r w:rsidR="0088307F">
              <w:rPr>
                <w:rFonts w:cstheme="minorHAnsi"/>
                <w:sz w:val="24"/>
                <w:szCs w:val="24"/>
              </w:rPr>
              <w:t>. Cooking linked to current theme</w:t>
            </w:r>
          </w:p>
        </w:tc>
        <w:tc>
          <w:tcPr>
            <w:tcW w:w="2261" w:type="dxa"/>
          </w:tcPr>
          <w:p w14:paraId="034841BA" w14:textId="781F5E32" w:rsidR="00A04D3D" w:rsidRPr="00411283" w:rsidRDefault="0088307F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Collage ,painting junk modelling. Cooking linked to current theme</w:t>
            </w:r>
          </w:p>
        </w:tc>
        <w:tc>
          <w:tcPr>
            <w:tcW w:w="2260" w:type="dxa"/>
          </w:tcPr>
          <w:p w14:paraId="060E27E2" w14:textId="666D989A" w:rsidR="00A04D3D" w:rsidRPr="00411283" w:rsidRDefault="0088307F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Collage ,painting junk modelling. Cooking linked to current theme</w:t>
            </w:r>
          </w:p>
        </w:tc>
        <w:tc>
          <w:tcPr>
            <w:tcW w:w="2261" w:type="dxa"/>
          </w:tcPr>
          <w:p w14:paraId="681CBC21" w14:textId="15843047" w:rsidR="00A04D3D" w:rsidRPr="00411283" w:rsidRDefault="0088307F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Collage ,painting junk modelling. Cooking linked to current theme</w:t>
            </w:r>
          </w:p>
        </w:tc>
      </w:tr>
      <w:tr w:rsidR="00A04D3D" w:rsidRPr="00411283" w14:paraId="62899473" w14:textId="77777777" w:rsidTr="00E962E1">
        <w:trPr>
          <w:trHeight w:val="1029"/>
        </w:trPr>
        <w:tc>
          <w:tcPr>
            <w:tcW w:w="565" w:type="dxa"/>
            <w:vMerge/>
            <w:shd w:val="clear" w:color="auto" w:fill="DEEAF6" w:themeFill="accent5" w:themeFillTint="33"/>
          </w:tcPr>
          <w:p w14:paraId="778292F4" w14:textId="77777777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13" w:type="dxa"/>
            <w:shd w:val="clear" w:color="auto" w:fill="DEEAF6" w:themeFill="accent5" w:themeFillTint="33"/>
          </w:tcPr>
          <w:p w14:paraId="4FD58204" w14:textId="332EB0AD" w:rsidR="00A04D3D" w:rsidRPr="004A03D1" w:rsidRDefault="00A04D3D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Being Imaginative and Expressive</w:t>
            </w:r>
          </w:p>
        </w:tc>
        <w:tc>
          <w:tcPr>
            <w:tcW w:w="2258" w:type="dxa"/>
          </w:tcPr>
          <w:p w14:paraId="4CD7A77F" w14:textId="77777777" w:rsidR="00A04D3D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Home corner</w:t>
            </w:r>
          </w:p>
          <w:p w14:paraId="4CE9C485" w14:textId="6A79187C" w:rsidR="0064341A" w:rsidRPr="00411283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t>Learning simple songs and actions</w:t>
            </w:r>
          </w:p>
        </w:tc>
        <w:tc>
          <w:tcPr>
            <w:tcW w:w="2259" w:type="dxa"/>
          </w:tcPr>
          <w:p w14:paraId="56D6F903" w14:textId="77777777" w:rsidR="0064341A" w:rsidRDefault="0064341A" w:rsidP="006434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Home corner</w:t>
            </w:r>
          </w:p>
          <w:p w14:paraId="3F24FFD4" w14:textId="101BCA8D" w:rsidR="00A04D3D" w:rsidRPr="00411283" w:rsidRDefault="0064341A" w:rsidP="0064341A">
            <w:pPr>
              <w:rPr>
                <w:rFonts w:cstheme="minorHAnsi"/>
                <w:sz w:val="24"/>
                <w:szCs w:val="24"/>
              </w:rPr>
            </w:pPr>
            <w:r>
              <w:t>Learning simple songs and actions</w:t>
            </w:r>
          </w:p>
        </w:tc>
        <w:tc>
          <w:tcPr>
            <w:tcW w:w="2260" w:type="dxa"/>
          </w:tcPr>
          <w:p w14:paraId="00E5C630" w14:textId="77777777" w:rsidR="00A04D3D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Role play –garage Train station, airplane, bus</w:t>
            </w:r>
          </w:p>
          <w:p w14:paraId="097735DF" w14:textId="117CD25F" w:rsidR="0064341A" w:rsidRPr="00411283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Learning simple songs and actions</w:t>
            </w:r>
          </w:p>
        </w:tc>
        <w:tc>
          <w:tcPr>
            <w:tcW w:w="2261" w:type="dxa"/>
          </w:tcPr>
          <w:p w14:paraId="01C5C481" w14:textId="483EA8EF" w:rsidR="00A04D3D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Role play- flower shop, shoe shop, </w:t>
            </w:r>
          </w:p>
          <w:p w14:paraId="3D5A54EC" w14:textId="6805F96D" w:rsidR="0064341A" w:rsidRPr="00411283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t>Learning simple songs and actions</w:t>
            </w:r>
          </w:p>
        </w:tc>
        <w:tc>
          <w:tcPr>
            <w:tcW w:w="2260" w:type="dxa"/>
          </w:tcPr>
          <w:p w14:paraId="4D78C251" w14:textId="55180F54" w:rsidR="00A04D3D" w:rsidRPr="00411283" w:rsidRDefault="0064341A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Mini beast world</w:t>
            </w:r>
            <w:r>
              <w:t xml:space="preserve"> Learning simple songs and actions</w:t>
            </w:r>
          </w:p>
        </w:tc>
        <w:tc>
          <w:tcPr>
            <w:tcW w:w="2261" w:type="dxa"/>
          </w:tcPr>
          <w:p w14:paraId="54CB6E6C" w14:textId="5B23F571" w:rsidR="00A04D3D" w:rsidRDefault="0064341A" w:rsidP="006434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Role play- Farm shop, supermarket</w:t>
            </w:r>
          </w:p>
          <w:p w14:paraId="0D8BCAF1" w14:textId="595CEC38" w:rsidR="0064341A" w:rsidRDefault="0064341A" w:rsidP="006434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Seaside and cafe</w:t>
            </w:r>
          </w:p>
          <w:p w14:paraId="2CC37C70" w14:textId="5B6005F4" w:rsidR="0064341A" w:rsidRPr="00411283" w:rsidRDefault="0064341A" w:rsidP="006434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lastRenderedPageBreak/>
              <w:t>Learning simple songs and actions</w:t>
            </w:r>
          </w:p>
        </w:tc>
      </w:tr>
      <w:tr w:rsidR="00367BD4" w:rsidRPr="00411283" w14:paraId="77DE7B67" w14:textId="77777777" w:rsidTr="00E962E1">
        <w:trPr>
          <w:trHeight w:val="1029"/>
        </w:trPr>
        <w:tc>
          <w:tcPr>
            <w:tcW w:w="565" w:type="dxa"/>
            <w:shd w:val="clear" w:color="auto" w:fill="DEEAF6" w:themeFill="accent5" w:themeFillTint="33"/>
          </w:tcPr>
          <w:p w14:paraId="5095C0D3" w14:textId="77777777" w:rsidR="00367BD4" w:rsidRPr="004A03D1" w:rsidRDefault="00367BD4" w:rsidP="00A04D3D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13" w:type="dxa"/>
            <w:shd w:val="clear" w:color="auto" w:fill="DEEAF6" w:themeFill="accent5" w:themeFillTint="33"/>
          </w:tcPr>
          <w:p w14:paraId="1C133E7D" w14:textId="091ECB80" w:rsidR="00367BD4" w:rsidRDefault="00367BD4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Music</w:t>
            </w:r>
          </w:p>
        </w:tc>
        <w:tc>
          <w:tcPr>
            <w:tcW w:w="2258" w:type="dxa"/>
          </w:tcPr>
          <w:p w14:paraId="51D54FE3" w14:textId="77777777" w:rsidR="00367BD4" w:rsidRDefault="00367BD4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 sky full of colours-Singing, playing responding, moving to music</w:t>
            </w:r>
          </w:p>
          <w:p w14:paraId="2951011A" w14:textId="5DDCAEBC" w:rsidR="002A3548" w:rsidRDefault="002A3548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Rainbows</w:t>
            </w:r>
          </w:p>
        </w:tc>
        <w:tc>
          <w:tcPr>
            <w:tcW w:w="2259" w:type="dxa"/>
          </w:tcPr>
          <w:p w14:paraId="00C5DA52" w14:textId="77777777" w:rsidR="00367BD4" w:rsidRDefault="00367BD4" w:rsidP="006434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Stories and sounds Singing, playing responding, moving to music</w:t>
            </w:r>
          </w:p>
          <w:p w14:paraId="23A4050F" w14:textId="76283D55" w:rsidR="002A3548" w:rsidRDefault="002A3548" w:rsidP="006434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0" w:type="dxa"/>
          </w:tcPr>
          <w:p w14:paraId="7D958344" w14:textId="038353CA" w:rsidR="00367BD4" w:rsidRDefault="00367BD4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Busy city</w:t>
            </w:r>
            <w:r w:rsidR="002A3548">
              <w:rPr>
                <w:rFonts w:cstheme="minorHAnsi"/>
                <w:sz w:val="24"/>
                <w:szCs w:val="24"/>
              </w:rPr>
              <w:t>- Singing, playing responding, moving to music</w:t>
            </w:r>
          </w:p>
          <w:p w14:paraId="6662D648" w14:textId="0603C087" w:rsidR="002A3548" w:rsidRDefault="002A3548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Compare urban/rural areas</w:t>
            </w:r>
          </w:p>
        </w:tc>
        <w:tc>
          <w:tcPr>
            <w:tcW w:w="2261" w:type="dxa"/>
          </w:tcPr>
          <w:p w14:paraId="2740DCC7" w14:textId="77777777" w:rsidR="00367BD4" w:rsidRDefault="00367BD4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Growth and change</w:t>
            </w:r>
            <w:r w:rsidR="002A3548">
              <w:rPr>
                <w:rFonts w:cstheme="minorHAnsi"/>
                <w:sz w:val="24"/>
                <w:szCs w:val="24"/>
              </w:rPr>
              <w:t>-</w:t>
            </w:r>
          </w:p>
          <w:p w14:paraId="78C36D15" w14:textId="05D07ED2" w:rsidR="002A3548" w:rsidRDefault="002A3548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Dynamics. Being active and healthy</w:t>
            </w:r>
          </w:p>
        </w:tc>
        <w:tc>
          <w:tcPr>
            <w:tcW w:w="2260" w:type="dxa"/>
          </w:tcPr>
          <w:p w14:paraId="7C3CB22A" w14:textId="06488E33" w:rsidR="00367BD4" w:rsidRDefault="00367BD4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Moving Patterns</w:t>
            </w:r>
            <w:r w:rsidR="002A3548">
              <w:rPr>
                <w:rFonts w:cstheme="minorHAnsi"/>
                <w:sz w:val="24"/>
                <w:szCs w:val="24"/>
              </w:rPr>
              <w:t>- structure, maths (SSM)</w:t>
            </w:r>
          </w:p>
        </w:tc>
        <w:tc>
          <w:tcPr>
            <w:tcW w:w="2261" w:type="dxa"/>
          </w:tcPr>
          <w:p w14:paraId="5B9DA1BB" w14:textId="77777777" w:rsidR="00367BD4" w:rsidRDefault="00367BD4" w:rsidP="006434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Fabulous Food </w:t>
            </w:r>
            <w:r w:rsidR="002A3548">
              <w:rPr>
                <w:rFonts w:cstheme="minorHAnsi"/>
                <w:sz w:val="24"/>
                <w:szCs w:val="24"/>
              </w:rPr>
              <w:t>- Singing, playing responding, moving to music.</w:t>
            </w:r>
          </w:p>
          <w:p w14:paraId="3F8BF90F" w14:textId="503B1DAE" w:rsidR="002A3548" w:rsidRDefault="002A3548" w:rsidP="006434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Sharing food</w:t>
            </w:r>
          </w:p>
        </w:tc>
      </w:tr>
      <w:tr w:rsidR="00A6099A" w:rsidRPr="00411283" w14:paraId="523F9905" w14:textId="77777777" w:rsidTr="00E962E1">
        <w:trPr>
          <w:trHeight w:val="1141"/>
        </w:trPr>
        <w:tc>
          <w:tcPr>
            <w:tcW w:w="565" w:type="dxa"/>
            <w:shd w:val="clear" w:color="auto" w:fill="DEEAF6" w:themeFill="accent5" w:themeFillTint="33"/>
          </w:tcPr>
          <w:p w14:paraId="143324C1" w14:textId="77777777" w:rsidR="00A6099A" w:rsidRPr="004A03D1" w:rsidRDefault="00A6099A" w:rsidP="00A6099A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13" w:type="dxa"/>
            <w:shd w:val="clear" w:color="auto" w:fill="DEEAF6" w:themeFill="accent5" w:themeFillTint="33"/>
          </w:tcPr>
          <w:p w14:paraId="6BED8FF6" w14:textId="77777777" w:rsidR="00A6099A" w:rsidRDefault="00A6099A" w:rsidP="00A6099A">
            <w:pPr>
              <w:rPr>
                <w:rFonts w:cstheme="minorHAnsi"/>
                <w:sz w:val="28"/>
                <w:szCs w:val="24"/>
              </w:rPr>
            </w:pPr>
            <w:r w:rsidRPr="004A03D1">
              <w:rPr>
                <w:rFonts w:cstheme="minorHAnsi"/>
                <w:sz w:val="28"/>
                <w:szCs w:val="24"/>
              </w:rPr>
              <w:t>PSHE</w:t>
            </w:r>
          </w:p>
          <w:p w14:paraId="403BBF27" w14:textId="310D5A08" w:rsidR="00A6099A" w:rsidRPr="004A03D1" w:rsidRDefault="00A6099A" w:rsidP="00A6099A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2258" w:type="dxa"/>
            <w:shd w:val="clear" w:color="auto" w:fill="auto"/>
          </w:tcPr>
          <w:p w14:paraId="4F210738" w14:textId="6FEAEB12" w:rsidR="00A6099A" w:rsidRPr="00411283" w:rsidRDefault="00A6099A" w:rsidP="00A6099A">
            <w:pPr>
              <w:rPr>
                <w:rFonts w:cstheme="minorHAnsi"/>
                <w:sz w:val="24"/>
                <w:szCs w:val="24"/>
              </w:rPr>
            </w:pPr>
            <w:r>
              <w:t>Making good relationships with adults and peers</w:t>
            </w:r>
          </w:p>
        </w:tc>
        <w:tc>
          <w:tcPr>
            <w:tcW w:w="2259" w:type="dxa"/>
            <w:shd w:val="clear" w:color="auto" w:fill="auto"/>
          </w:tcPr>
          <w:p w14:paraId="411ED732" w14:textId="22490B86" w:rsidR="00A6099A" w:rsidRPr="00411283" w:rsidRDefault="00A6099A" w:rsidP="00A6099A">
            <w:pPr>
              <w:rPr>
                <w:rFonts w:cstheme="minorHAnsi"/>
                <w:sz w:val="24"/>
                <w:szCs w:val="24"/>
              </w:rPr>
            </w:pPr>
            <w:r>
              <w:t>Follow rules and understand why they are important</w:t>
            </w:r>
          </w:p>
        </w:tc>
        <w:tc>
          <w:tcPr>
            <w:tcW w:w="2260" w:type="dxa"/>
            <w:shd w:val="clear" w:color="auto" w:fill="auto"/>
          </w:tcPr>
          <w:p w14:paraId="57326990" w14:textId="674BE26D" w:rsidR="00A6099A" w:rsidRPr="00411283" w:rsidRDefault="00A6099A" w:rsidP="00A6099A">
            <w:pPr>
              <w:rPr>
                <w:rFonts w:cstheme="minorHAnsi"/>
                <w:sz w:val="24"/>
                <w:szCs w:val="24"/>
              </w:rPr>
            </w:pPr>
            <w:r>
              <w:t>Talk about their feelings using words like happy, sad, angry or worried</w:t>
            </w:r>
          </w:p>
        </w:tc>
        <w:tc>
          <w:tcPr>
            <w:tcW w:w="2261" w:type="dxa"/>
            <w:shd w:val="clear" w:color="auto" w:fill="auto"/>
          </w:tcPr>
          <w:p w14:paraId="44088F55" w14:textId="653A6C20" w:rsidR="00A6099A" w:rsidRPr="00411283" w:rsidRDefault="00A6099A" w:rsidP="00A6099A">
            <w:pPr>
              <w:rPr>
                <w:rFonts w:cstheme="minorHAnsi"/>
                <w:sz w:val="24"/>
                <w:szCs w:val="24"/>
              </w:rPr>
            </w:pPr>
            <w:r>
              <w:t>Talk to others to solve conflict</w:t>
            </w:r>
          </w:p>
        </w:tc>
        <w:tc>
          <w:tcPr>
            <w:tcW w:w="2260" w:type="dxa"/>
            <w:shd w:val="clear" w:color="auto" w:fill="auto"/>
          </w:tcPr>
          <w:p w14:paraId="176F7770" w14:textId="0D53037C" w:rsidR="00A6099A" w:rsidRPr="00411283" w:rsidRDefault="00A6099A" w:rsidP="00A6099A">
            <w:pPr>
              <w:rPr>
                <w:rFonts w:cstheme="minorHAnsi"/>
                <w:sz w:val="24"/>
                <w:szCs w:val="24"/>
              </w:rPr>
            </w:pPr>
            <w:r>
              <w:t>Begin to understand how others may be feeling</w:t>
            </w:r>
          </w:p>
        </w:tc>
        <w:tc>
          <w:tcPr>
            <w:tcW w:w="2261" w:type="dxa"/>
          </w:tcPr>
          <w:p w14:paraId="2A45C913" w14:textId="2D533360" w:rsidR="00A6099A" w:rsidRPr="00411283" w:rsidRDefault="00A6099A" w:rsidP="00A6099A">
            <w:pPr>
              <w:rPr>
                <w:rFonts w:cstheme="minorHAnsi"/>
                <w:sz w:val="24"/>
                <w:szCs w:val="24"/>
              </w:rPr>
            </w:pPr>
            <w:r>
              <w:t>Develop their sense of responsibility and being a member of a community</w:t>
            </w:r>
          </w:p>
        </w:tc>
      </w:tr>
      <w:tr w:rsidR="00C432FF" w:rsidRPr="00411283" w14:paraId="0278B72F" w14:textId="77777777" w:rsidTr="00E962E1">
        <w:trPr>
          <w:trHeight w:val="1141"/>
        </w:trPr>
        <w:tc>
          <w:tcPr>
            <w:tcW w:w="565" w:type="dxa"/>
            <w:shd w:val="clear" w:color="auto" w:fill="DEEAF6" w:themeFill="accent5" w:themeFillTint="33"/>
          </w:tcPr>
          <w:p w14:paraId="0CD0F46A" w14:textId="77777777" w:rsidR="00C432FF" w:rsidRPr="004A03D1" w:rsidRDefault="00C432FF" w:rsidP="00A04D3D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13" w:type="dxa"/>
            <w:shd w:val="clear" w:color="auto" w:fill="DEEAF6" w:themeFill="accent5" w:themeFillTint="33"/>
          </w:tcPr>
          <w:p w14:paraId="473D4021" w14:textId="6843B59A" w:rsidR="00C432FF" w:rsidRPr="004A03D1" w:rsidRDefault="00C432FF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RSE</w:t>
            </w:r>
          </w:p>
        </w:tc>
        <w:tc>
          <w:tcPr>
            <w:tcW w:w="2258" w:type="dxa"/>
          </w:tcPr>
          <w:p w14:paraId="13D1FF9E" w14:textId="13FEBE80" w:rsidR="00C432FF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wonder of being special and unique</w:t>
            </w:r>
          </w:p>
        </w:tc>
        <w:tc>
          <w:tcPr>
            <w:tcW w:w="2259" w:type="dxa"/>
          </w:tcPr>
          <w:p w14:paraId="7A480AC4" w14:textId="7B1064BC" w:rsidR="00C432FF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 and my family</w:t>
            </w:r>
          </w:p>
        </w:tc>
        <w:tc>
          <w:tcPr>
            <w:tcW w:w="2260" w:type="dxa"/>
          </w:tcPr>
          <w:p w14:paraId="38D1EE26" w14:textId="0BF2ACF7" w:rsidR="00C432FF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Celebrate being in God`s family</w:t>
            </w:r>
          </w:p>
        </w:tc>
        <w:tc>
          <w:tcPr>
            <w:tcW w:w="2261" w:type="dxa"/>
          </w:tcPr>
          <w:p w14:paraId="68AA05D6" w14:textId="163C7903" w:rsidR="00C432FF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makes you different?</w:t>
            </w:r>
          </w:p>
        </w:tc>
        <w:tc>
          <w:tcPr>
            <w:tcW w:w="2260" w:type="dxa"/>
            <w:shd w:val="clear" w:color="auto" w:fill="D9D9D9" w:themeFill="background1" w:themeFillShade="D9"/>
          </w:tcPr>
          <w:p w14:paraId="5DAEE15F" w14:textId="77777777" w:rsidR="00C432FF" w:rsidRPr="00411283" w:rsidRDefault="00C432FF" w:rsidP="00A04D3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1" w:type="dxa"/>
          </w:tcPr>
          <w:p w14:paraId="1908D24E" w14:textId="0FADF829" w:rsidR="00C432FF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Happy moments with my family</w:t>
            </w:r>
          </w:p>
        </w:tc>
      </w:tr>
      <w:tr w:rsidR="00336110" w:rsidRPr="00411283" w14:paraId="2D8140BD" w14:textId="77777777" w:rsidTr="00E962E1">
        <w:trPr>
          <w:trHeight w:val="1141"/>
        </w:trPr>
        <w:tc>
          <w:tcPr>
            <w:tcW w:w="565" w:type="dxa"/>
            <w:shd w:val="clear" w:color="auto" w:fill="DEEAF6" w:themeFill="accent5" w:themeFillTint="33"/>
          </w:tcPr>
          <w:p w14:paraId="1C74E696" w14:textId="77777777" w:rsidR="00336110" w:rsidRPr="004A03D1" w:rsidRDefault="00336110" w:rsidP="00A04D3D">
            <w:pPr>
              <w:rPr>
                <w:rFonts w:cstheme="minorHAnsi"/>
                <w:sz w:val="28"/>
                <w:szCs w:val="24"/>
              </w:rPr>
            </w:pPr>
          </w:p>
        </w:tc>
        <w:tc>
          <w:tcPr>
            <w:tcW w:w="1713" w:type="dxa"/>
            <w:shd w:val="clear" w:color="auto" w:fill="DEEAF6" w:themeFill="accent5" w:themeFillTint="33"/>
          </w:tcPr>
          <w:p w14:paraId="4BBEC136" w14:textId="00608E38" w:rsidR="00336110" w:rsidRDefault="00336110" w:rsidP="00A04D3D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>Trips and Wow days</w:t>
            </w:r>
          </w:p>
        </w:tc>
        <w:tc>
          <w:tcPr>
            <w:tcW w:w="2258" w:type="dxa"/>
          </w:tcPr>
          <w:p w14:paraId="700721B6" w14:textId="4398109B" w:rsidR="00336110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Autumn walk to park</w:t>
            </w:r>
          </w:p>
        </w:tc>
        <w:tc>
          <w:tcPr>
            <w:tcW w:w="2259" w:type="dxa"/>
          </w:tcPr>
          <w:p w14:paraId="5CA52EF0" w14:textId="139F3DC6" w:rsidR="00336110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Library visit</w:t>
            </w:r>
          </w:p>
        </w:tc>
        <w:tc>
          <w:tcPr>
            <w:tcW w:w="2260" w:type="dxa"/>
          </w:tcPr>
          <w:p w14:paraId="480695B6" w14:textId="6BCA0F43" w:rsidR="00336110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Visit to Selhurst Station &amp; train ride</w:t>
            </w:r>
          </w:p>
        </w:tc>
        <w:tc>
          <w:tcPr>
            <w:tcW w:w="2261" w:type="dxa"/>
          </w:tcPr>
          <w:p w14:paraId="3FAA4FDE" w14:textId="09A5A5CD" w:rsidR="00336110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Walking through the jungle</w:t>
            </w:r>
          </w:p>
        </w:tc>
        <w:tc>
          <w:tcPr>
            <w:tcW w:w="2260" w:type="dxa"/>
          </w:tcPr>
          <w:p w14:paraId="03C6CEF2" w14:textId="443C0A90" w:rsidR="00336110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Farm Visit</w:t>
            </w:r>
          </w:p>
        </w:tc>
        <w:tc>
          <w:tcPr>
            <w:tcW w:w="2261" w:type="dxa"/>
          </w:tcPr>
          <w:p w14:paraId="7CFDBE7A" w14:textId="33810BFB" w:rsidR="00336110" w:rsidRPr="00411283" w:rsidRDefault="00336110" w:rsidP="00A04D3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Teddy bear`s picnic at the seaside</w:t>
            </w:r>
          </w:p>
        </w:tc>
      </w:tr>
    </w:tbl>
    <w:p w14:paraId="572388B2" w14:textId="77204057" w:rsidR="006106D2" w:rsidRDefault="006106D2">
      <w:pPr>
        <w:rPr>
          <w:rFonts w:cstheme="minorHAnsi"/>
          <w:sz w:val="24"/>
          <w:szCs w:val="24"/>
        </w:rPr>
      </w:pPr>
    </w:p>
    <w:p w14:paraId="678F6EC8" w14:textId="62A8127B" w:rsidR="001E27E5" w:rsidRPr="001E27E5" w:rsidRDefault="001E27E5" w:rsidP="001E27E5">
      <w:pPr>
        <w:pStyle w:val="ListParagraph"/>
        <w:numPr>
          <w:ilvl w:val="0"/>
          <w:numId w:val="1"/>
        </w:numPr>
        <w:tabs>
          <w:tab w:val="left" w:pos="1185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Prime Areas of learning are the foundational skills of the EYFS and are embedded</w:t>
      </w:r>
      <w:r w:rsidRPr="001E27E5">
        <w:rPr>
          <w:rFonts w:cstheme="minorHAnsi"/>
          <w:sz w:val="24"/>
          <w:szCs w:val="24"/>
        </w:rPr>
        <w:t xml:space="preserve"> across the curriculum in all areas throughout the year. </w:t>
      </w:r>
    </w:p>
    <w:sectPr w:rsidR="001E27E5" w:rsidRPr="001E27E5" w:rsidSect="00830039">
      <w:type w:val="continuous"/>
      <w:pgSz w:w="16838" w:h="11906" w:orient="landscape"/>
      <w:pgMar w:top="720" w:right="720" w:bottom="284" w:left="720" w:header="708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CEAC0" w14:textId="77777777" w:rsidR="004E0D26" w:rsidRDefault="004E0D26" w:rsidP="00411283">
      <w:pPr>
        <w:spacing w:after="0" w:line="240" w:lineRule="auto"/>
      </w:pPr>
      <w:r>
        <w:separator/>
      </w:r>
    </w:p>
  </w:endnote>
  <w:endnote w:type="continuationSeparator" w:id="0">
    <w:p w14:paraId="0018469C" w14:textId="77777777" w:rsidR="004E0D26" w:rsidRDefault="004E0D26" w:rsidP="0041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7A2CE" w14:textId="1CE6D8F1" w:rsidR="004E0D26" w:rsidRPr="004A03D1" w:rsidRDefault="004E0D26" w:rsidP="004A03D1">
    <w:pPr>
      <w:pStyle w:val="Footer"/>
      <w:jc w:val="center"/>
      <w:rPr>
        <w:color w:val="002060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7F7FE2" w14:textId="77777777" w:rsidR="004E0D26" w:rsidRDefault="004E0D26" w:rsidP="00411283">
      <w:pPr>
        <w:spacing w:after="0" w:line="240" w:lineRule="auto"/>
      </w:pPr>
      <w:r>
        <w:separator/>
      </w:r>
    </w:p>
  </w:footnote>
  <w:footnote w:type="continuationSeparator" w:id="0">
    <w:p w14:paraId="7270B565" w14:textId="77777777" w:rsidR="004E0D26" w:rsidRDefault="004E0D26" w:rsidP="00411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2F98C" w14:textId="5552C7E2" w:rsidR="004E0D26" w:rsidRDefault="004E0D2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CFD999" wp14:editId="17DB912F">
              <wp:simplePos x="0" y="0"/>
              <wp:positionH relativeFrom="column">
                <wp:posOffset>2828925</wp:posOffset>
              </wp:positionH>
              <wp:positionV relativeFrom="paragraph">
                <wp:posOffset>-363855</wp:posOffset>
              </wp:positionV>
              <wp:extent cx="1828800" cy="1828800"/>
              <wp:effectExtent l="0" t="0" r="0" b="9525"/>
              <wp:wrapTight wrapText="bothSides">
                <wp:wrapPolygon edited="0">
                  <wp:start x="165" y="0"/>
                  <wp:lineTo x="165" y="21402"/>
                  <wp:lineTo x="21309" y="21402"/>
                  <wp:lineTo x="21309" y="0"/>
                  <wp:lineTo x="165" y="0"/>
                </wp:wrapPolygon>
              </wp:wrapTight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D04584" w14:textId="2218A153" w:rsidR="004E0D26" w:rsidRPr="004A03D1" w:rsidRDefault="004E0D26" w:rsidP="00411283">
                          <w:pPr>
                            <w:pStyle w:val="Header"/>
                            <w:jc w:val="center"/>
                            <w:rPr>
                              <w:noProof/>
                              <w:color w:val="1F4E79" w:themeColor="accent5" w:themeShade="80"/>
                              <w:sz w:val="44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type w14:anchorId="43CFD99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22.75pt;margin-top:-28.65pt;width:2in;height:2in;z-index:-2516561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" filled="f" stroked="f">
              <v:textbox style="mso-fit-shape-to-text:t">
                <w:txbxContent>
                  <w:p w14:paraId="77D04584" w14:textId="2218A153" w:rsidR="004E0D26" w:rsidRPr="004A03D1" w:rsidRDefault="004E0D26" w:rsidP="00411283">
                    <w:pPr>
                      <w:pStyle w:val="Header"/>
                      <w:jc w:val="center"/>
                      <w:rPr>
                        <w:noProof/>
                        <w:color w:val="1F4E79" w:themeColor="accent5" w:themeShade="80"/>
                        <w:sz w:val="44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771BB"/>
    <w:multiLevelType w:val="hybridMultilevel"/>
    <w:tmpl w:val="E9DE8488"/>
    <w:lvl w:ilvl="0" w:tplc="128867EA">
      <w:numFmt w:val="bullet"/>
      <w:lvlText w:val=""/>
      <w:lvlJc w:val="left"/>
      <w:pPr>
        <w:ind w:left="1545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283"/>
    <w:rsid w:val="00074DA9"/>
    <w:rsid w:val="000F596A"/>
    <w:rsid w:val="00150D36"/>
    <w:rsid w:val="001E27E5"/>
    <w:rsid w:val="002A3548"/>
    <w:rsid w:val="00336110"/>
    <w:rsid w:val="00367BD4"/>
    <w:rsid w:val="00411283"/>
    <w:rsid w:val="004A03D1"/>
    <w:rsid w:val="004E0D26"/>
    <w:rsid w:val="006106D2"/>
    <w:rsid w:val="00622B3C"/>
    <w:rsid w:val="0064341A"/>
    <w:rsid w:val="00830039"/>
    <w:rsid w:val="0088307F"/>
    <w:rsid w:val="009D6C2D"/>
    <w:rsid w:val="00A04D3D"/>
    <w:rsid w:val="00A6099A"/>
    <w:rsid w:val="00B37AD9"/>
    <w:rsid w:val="00C432FF"/>
    <w:rsid w:val="00C50D13"/>
    <w:rsid w:val="00D4352A"/>
    <w:rsid w:val="00DA6415"/>
    <w:rsid w:val="00DF5246"/>
    <w:rsid w:val="00E962E1"/>
    <w:rsid w:val="00EF49E5"/>
    <w:rsid w:val="00F041E5"/>
    <w:rsid w:val="00F2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BD358C4"/>
  <w15:chartTrackingRefBased/>
  <w15:docId w15:val="{4C16DD46-446A-4168-8568-0A8E5CC1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283"/>
  </w:style>
  <w:style w:type="paragraph" w:styleId="Footer">
    <w:name w:val="footer"/>
    <w:basedOn w:val="Normal"/>
    <w:link w:val="FooterChar"/>
    <w:uiPriority w:val="99"/>
    <w:unhideWhenUsed/>
    <w:rsid w:val="00411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283"/>
  </w:style>
  <w:style w:type="table" w:styleId="TableGrid">
    <w:name w:val="Table Grid"/>
    <w:basedOn w:val="TableNormal"/>
    <w:uiPriority w:val="39"/>
    <w:rsid w:val="00411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27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62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2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4FA47EDB</Template>
  <TotalTime>2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Wendy Flavin</cp:lastModifiedBy>
  <cp:revision>3</cp:revision>
  <cp:lastPrinted>2023-03-30T15:53:00Z</cp:lastPrinted>
  <dcterms:created xsi:type="dcterms:W3CDTF">2023-04-04T12:59:00Z</dcterms:created>
  <dcterms:modified xsi:type="dcterms:W3CDTF">2025-01-06T10:50:00Z</dcterms:modified>
</cp:coreProperties>
</file>