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A5A97" w14:textId="5814B2B2" w:rsidR="00152C98" w:rsidRPr="004A03D1" w:rsidRDefault="00152C98" w:rsidP="00152C98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0CF7D09" wp14:editId="6DE8B8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6250" cy="626745"/>
            <wp:effectExtent l="0" t="0" r="0" b="1905"/>
            <wp:wrapTight wrapText="bothSides">
              <wp:wrapPolygon edited="0">
                <wp:start x="0" y="0"/>
                <wp:lineTo x="0" y="21009"/>
                <wp:lineTo x="6048" y="21009"/>
                <wp:lineTo x="14688" y="21009"/>
                <wp:lineTo x="20736" y="21009"/>
                <wp:lineTo x="207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69E24532" w14:textId="20F4154F" w:rsidR="00152C98" w:rsidRPr="004A03D1" w:rsidRDefault="00152C98" w:rsidP="00152C98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521C5283" w14:textId="77777777" w:rsidR="00411283" w:rsidRDefault="00411283"/>
    <w:tbl>
      <w:tblPr>
        <w:tblStyle w:val="TableGrid"/>
        <w:tblW w:w="15471" w:type="dxa"/>
        <w:tblInd w:w="-5" w:type="dxa"/>
        <w:tblLook w:val="04A0" w:firstRow="1" w:lastRow="0" w:firstColumn="1" w:lastColumn="0" w:noHBand="0" w:noVBand="1"/>
      </w:tblPr>
      <w:tblGrid>
        <w:gridCol w:w="1568"/>
        <w:gridCol w:w="1522"/>
        <w:gridCol w:w="748"/>
        <w:gridCol w:w="754"/>
        <w:gridCol w:w="1514"/>
        <w:gridCol w:w="1507"/>
        <w:gridCol w:w="758"/>
        <w:gridCol w:w="11"/>
        <w:gridCol w:w="747"/>
        <w:gridCol w:w="1508"/>
        <w:gridCol w:w="1730"/>
        <w:gridCol w:w="784"/>
        <w:gridCol w:w="784"/>
        <w:gridCol w:w="1536"/>
      </w:tblGrid>
      <w:tr w:rsidR="00702473" w:rsidRPr="00411283" w14:paraId="11CE50D1" w14:textId="77777777" w:rsidTr="003D1313">
        <w:trPr>
          <w:trHeight w:val="623"/>
        </w:trPr>
        <w:tc>
          <w:tcPr>
            <w:tcW w:w="1568" w:type="dxa"/>
            <w:shd w:val="clear" w:color="auto" w:fill="2E74B5" w:themeFill="accent5" w:themeFillShade="BF"/>
          </w:tcPr>
          <w:p w14:paraId="562367F1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Year</w:t>
            </w:r>
          </w:p>
        </w:tc>
        <w:tc>
          <w:tcPr>
            <w:tcW w:w="2270" w:type="dxa"/>
            <w:gridSpan w:val="2"/>
            <w:shd w:val="clear" w:color="auto" w:fill="2E74B5" w:themeFill="accent5" w:themeFillShade="BF"/>
          </w:tcPr>
          <w:p w14:paraId="27577E1D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1</w:t>
            </w:r>
          </w:p>
        </w:tc>
        <w:tc>
          <w:tcPr>
            <w:tcW w:w="2268" w:type="dxa"/>
            <w:gridSpan w:val="2"/>
            <w:shd w:val="clear" w:color="auto" w:fill="2E74B5" w:themeFill="accent5" w:themeFillShade="BF"/>
          </w:tcPr>
          <w:p w14:paraId="628DF826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2</w:t>
            </w:r>
          </w:p>
        </w:tc>
        <w:tc>
          <w:tcPr>
            <w:tcW w:w="2276" w:type="dxa"/>
            <w:gridSpan w:val="3"/>
            <w:shd w:val="clear" w:color="auto" w:fill="2E74B5" w:themeFill="accent5" w:themeFillShade="BF"/>
          </w:tcPr>
          <w:p w14:paraId="7B75ACEE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1</w:t>
            </w:r>
          </w:p>
        </w:tc>
        <w:tc>
          <w:tcPr>
            <w:tcW w:w="2255" w:type="dxa"/>
            <w:gridSpan w:val="2"/>
            <w:shd w:val="clear" w:color="auto" w:fill="2E74B5" w:themeFill="accent5" w:themeFillShade="BF"/>
          </w:tcPr>
          <w:p w14:paraId="6C783293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2</w:t>
            </w:r>
          </w:p>
        </w:tc>
        <w:tc>
          <w:tcPr>
            <w:tcW w:w="2514" w:type="dxa"/>
            <w:gridSpan w:val="2"/>
            <w:shd w:val="clear" w:color="auto" w:fill="2E74B5" w:themeFill="accent5" w:themeFillShade="BF"/>
          </w:tcPr>
          <w:p w14:paraId="5A392504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1</w:t>
            </w:r>
          </w:p>
        </w:tc>
        <w:tc>
          <w:tcPr>
            <w:tcW w:w="2320" w:type="dxa"/>
            <w:gridSpan w:val="2"/>
            <w:shd w:val="clear" w:color="auto" w:fill="2E74B5" w:themeFill="accent5" w:themeFillShade="BF"/>
          </w:tcPr>
          <w:p w14:paraId="5D4DEEC8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2</w:t>
            </w:r>
          </w:p>
        </w:tc>
      </w:tr>
      <w:tr w:rsidR="0008629F" w:rsidRPr="00411283" w14:paraId="0C1A0563" w14:textId="77777777" w:rsidTr="00AD4758">
        <w:trPr>
          <w:trHeight w:val="736"/>
        </w:trPr>
        <w:tc>
          <w:tcPr>
            <w:tcW w:w="1568" w:type="dxa"/>
            <w:shd w:val="clear" w:color="auto" w:fill="E2EFD9" w:themeFill="accent6" w:themeFillTint="33"/>
          </w:tcPr>
          <w:p w14:paraId="32FF1374" w14:textId="77777777" w:rsidR="0008629F" w:rsidRPr="004A03D1" w:rsidRDefault="0008629F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Theme</w:t>
            </w:r>
          </w:p>
        </w:tc>
        <w:tc>
          <w:tcPr>
            <w:tcW w:w="2270" w:type="dxa"/>
            <w:gridSpan w:val="2"/>
            <w:shd w:val="clear" w:color="auto" w:fill="E2EFD9" w:themeFill="accent6" w:themeFillTint="33"/>
          </w:tcPr>
          <w:p w14:paraId="7E9A2573" w14:textId="238008DC" w:rsidR="0008629F" w:rsidRPr="00DB5578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Invasions</w:t>
            </w:r>
          </w:p>
        </w:tc>
        <w:tc>
          <w:tcPr>
            <w:tcW w:w="2268" w:type="dxa"/>
            <w:gridSpan w:val="2"/>
            <w:shd w:val="clear" w:color="auto" w:fill="E2EFD9" w:themeFill="accent6" w:themeFillTint="33"/>
          </w:tcPr>
          <w:p w14:paraId="7A9BA496" w14:textId="77777777" w:rsidR="0008629F" w:rsidRPr="00DB5578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Stargazers</w:t>
            </w:r>
          </w:p>
        </w:tc>
        <w:tc>
          <w:tcPr>
            <w:tcW w:w="2265" w:type="dxa"/>
            <w:gridSpan w:val="2"/>
            <w:shd w:val="clear" w:color="auto" w:fill="E2EFD9" w:themeFill="accent6" w:themeFillTint="33"/>
          </w:tcPr>
          <w:p w14:paraId="04D103F0" w14:textId="77777777" w:rsidR="0008629F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Sowing and Growing</w:t>
            </w:r>
          </w:p>
        </w:tc>
        <w:tc>
          <w:tcPr>
            <w:tcW w:w="2266" w:type="dxa"/>
            <w:gridSpan w:val="3"/>
            <w:shd w:val="clear" w:color="auto" w:fill="E2EFD9" w:themeFill="accent6" w:themeFillTint="33"/>
          </w:tcPr>
          <w:p w14:paraId="4005F96A" w14:textId="30C15B1C" w:rsidR="0008629F" w:rsidRPr="00DB5578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409D6">
              <w:rPr>
                <w:rFonts w:cstheme="minorHAnsi"/>
                <w:sz w:val="24"/>
                <w:szCs w:val="24"/>
              </w:rPr>
              <w:t xml:space="preserve">Location </w:t>
            </w:r>
            <w:proofErr w:type="spellStart"/>
            <w:r w:rsidRPr="000409D6">
              <w:rPr>
                <w:rFonts w:cstheme="minorHAnsi"/>
                <w:sz w:val="24"/>
                <w:szCs w:val="24"/>
              </w:rPr>
              <w:t>Location</w:t>
            </w:r>
            <w:proofErr w:type="spellEnd"/>
            <w:r w:rsidRPr="000409D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0409D6">
              <w:rPr>
                <w:rFonts w:cstheme="minorHAnsi"/>
                <w:sz w:val="24"/>
                <w:szCs w:val="24"/>
              </w:rPr>
              <w:t>Location</w:t>
            </w:r>
            <w:proofErr w:type="spellEnd"/>
          </w:p>
        </w:tc>
        <w:tc>
          <w:tcPr>
            <w:tcW w:w="2514" w:type="dxa"/>
            <w:gridSpan w:val="2"/>
            <w:shd w:val="clear" w:color="auto" w:fill="E2EFD9" w:themeFill="accent6" w:themeFillTint="33"/>
          </w:tcPr>
          <w:p w14:paraId="403E3924" w14:textId="77777777" w:rsidR="0008629F" w:rsidRPr="00DB5578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House of Tudors</w:t>
            </w:r>
          </w:p>
        </w:tc>
        <w:tc>
          <w:tcPr>
            <w:tcW w:w="2320" w:type="dxa"/>
            <w:gridSpan w:val="2"/>
            <w:shd w:val="clear" w:color="auto" w:fill="E2EFD9" w:themeFill="accent6" w:themeFillTint="33"/>
          </w:tcPr>
          <w:p w14:paraId="2E22E78E" w14:textId="77777777" w:rsidR="0008629F" w:rsidRPr="00DB5578" w:rsidRDefault="0008629F" w:rsidP="007024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Materials</w:t>
            </w:r>
          </w:p>
        </w:tc>
      </w:tr>
      <w:tr w:rsidR="00702473" w:rsidRPr="00411283" w14:paraId="0977A11E" w14:textId="77777777" w:rsidTr="003D1313">
        <w:trPr>
          <w:trHeight w:val="1631"/>
        </w:trPr>
        <w:tc>
          <w:tcPr>
            <w:tcW w:w="1568" w:type="dxa"/>
            <w:shd w:val="clear" w:color="auto" w:fill="DEEAF6" w:themeFill="accent5" w:themeFillTint="33"/>
          </w:tcPr>
          <w:p w14:paraId="24F2DAB8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Religious Education</w:t>
            </w:r>
          </w:p>
        </w:tc>
        <w:tc>
          <w:tcPr>
            <w:tcW w:w="1522" w:type="dxa"/>
          </w:tcPr>
          <w:p w14:paraId="13BD9CAE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Ourselves</w:t>
            </w:r>
          </w:p>
        </w:tc>
        <w:tc>
          <w:tcPr>
            <w:tcW w:w="1502" w:type="dxa"/>
            <w:gridSpan w:val="2"/>
          </w:tcPr>
          <w:p w14:paraId="6C308CAF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Life Choices</w:t>
            </w:r>
          </w:p>
        </w:tc>
        <w:tc>
          <w:tcPr>
            <w:tcW w:w="1514" w:type="dxa"/>
          </w:tcPr>
          <w:p w14:paraId="1D920EBC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Hope</w:t>
            </w:r>
          </w:p>
        </w:tc>
        <w:tc>
          <w:tcPr>
            <w:tcW w:w="1507" w:type="dxa"/>
          </w:tcPr>
          <w:p w14:paraId="074C1133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Mission</w:t>
            </w:r>
          </w:p>
        </w:tc>
        <w:tc>
          <w:tcPr>
            <w:tcW w:w="1516" w:type="dxa"/>
            <w:gridSpan w:val="3"/>
          </w:tcPr>
          <w:p w14:paraId="0C3C8F46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Memorial Sacrifice</w:t>
            </w:r>
          </w:p>
        </w:tc>
        <w:tc>
          <w:tcPr>
            <w:tcW w:w="1508" w:type="dxa"/>
          </w:tcPr>
          <w:p w14:paraId="0A511752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Sacrifice</w:t>
            </w:r>
          </w:p>
        </w:tc>
        <w:tc>
          <w:tcPr>
            <w:tcW w:w="1730" w:type="dxa"/>
          </w:tcPr>
          <w:p w14:paraId="63F862AE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Transformation</w:t>
            </w:r>
          </w:p>
        </w:tc>
        <w:tc>
          <w:tcPr>
            <w:tcW w:w="1568" w:type="dxa"/>
            <w:gridSpan w:val="2"/>
          </w:tcPr>
          <w:p w14:paraId="4AEE8866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Freedom and Responsibility</w:t>
            </w:r>
          </w:p>
        </w:tc>
        <w:tc>
          <w:tcPr>
            <w:tcW w:w="1536" w:type="dxa"/>
          </w:tcPr>
          <w:p w14:paraId="3BF38D11" w14:textId="77777777" w:rsidR="00411283" w:rsidRPr="00DB5578" w:rsidRDefault="00702473" w:rsidP="00DB55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Stewardship</w:t>
            </w:r>
          </w:p>
        </w:tc>
      </w:tr>
      <w:tr w:rsidR="00702473" w:rsidRPr="00411283" w14:paraId="6B300A96" w14:textId="77777777" w:rsidTr="003D1313">
        <w:trPr>
          <w:trHeight w:val="658"/>
        </w:trPr>
        <w:tc>
          <w:tcPr>
            <w:tcW w:w="1568" w:type="dxa"/>
            <w:shd w:val="clear" w:color="auto" w:fill="DEEAF6" w:themeFill="accent5" w:themeFillTint="33"/>
          </w:tcPr>
          <w:p w14:paraId="4D6CAA81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Class Novel</w:t>
            </w:r>
          </w:p>
        </w:tc>
        <w:tc>
          <w:tcPr>
            <w:tcW w:w="2270" w:type="dxa"/>
            <w:gridSpan w:val="2"/>
          </w:tcPr>
          <w:p w14:paraId="2657DE92" w14:textId="4129AA5B" w:rsidR="00AD4758" w:rsidRPr="00AD4758" w:rsidRDefault="00AD4758" w:rsidP="00AD4758">
            <w:pPr>
              <w:shd w:val="clear" w:color="auto" w:fill="FFFFFF"/>
              <w:spacing w:after="100" w:afterAutospacing="1" w:line="540" w:lineRule="atLeast"/>
              <w:outlineLvl w:val="0"/>
              <w:rPr>
                <w:rFonts w:eastAsia="Times New Roman" w:cstheme="minorHAnsi"/>
                <w:bCs/>
                <w:color w:val="0F1111"/>
                <w:kern w:val="36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Cs/>
                <w:color w:val="0F1111"/>
                <w:kern w:val="36"/>
                <w:sz w:val="24"/>
                <w:szCs w:val="24"/>
                <w:lang w:eastAsia="en-GB"/>
              </w:rPr>
              <w:t xml:space="preserve">A Beowulf Tale </w:t>
            </w:r>
            <w:r w:rsidRPr="00AD4758">
              <w:rPr>
                <w:rFonts w:eastAsia="Times New Roman" w:cstheme="minorHAnsi"/>
                <w:bCs/>
                <w:color w:val="0F1111"/>
                <w:kern w:val="36"/>
                <w:sz w:val="24"/>
                <w:szCs w:val="24"/>
                <w:lang w:eastAsia="en-GB"/>
              </w:rPr>
              <w:t xml:space="preserve">Monster Slayer </w:t>
            </w:r>
            <w:r>
              <w:rPr>
                <w:rFonts w:eastAsia="Times New Roman" w:cstheme="minorHAnsi"/>
                <w:bCs/>
                <w:color w:val="0F1111"/>
                <w:kern w:val="36"/>
                <w:sz w:val="24"/>
                <w:szCs w:val="24"/>
                <w:lang w:eastAsia="en-GB"/>
              </w:rPr>
              <w:t xml:space="preserve">by Brian Patten </w:t>
            </w:r>
          </w:p>
          <w:p w14:paraId="5CD5EFF4" w14:textId="3F1742E6" w:rsidR="00411283" w:rsidRPr="00DB5578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16633C5C" w14:textId="39000519" w:rsidR="00411283" w:rsidRPr="00DB5578" w:rsidRDefault="00AD47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Curiosity, the story of a Mars Rover  by Markus </w:t>
            </w:r>
            <w:proofErr w:type="spellStart"/>
            <w:r>
              <w:rPr>
                <w:rFonts w:cstheme="minorHAnsi"/>
                <w:sz w:val="24"/>
                <w:szCs w:val="24"/>
              </w:rPr>
              <w:t>Motum</w:t>
            </w:r>
            <w:proofErr w:type="spellEnd"/>
          </w:p>
        </w:tc>
        <w:tc>
          <w:tcPr>
            <w:tcW w:w="2276" w:type="dxa"/>
            <w:gridSpan w:val="3"/>
          </w:tcPr>
          <w:p w14:paraId="780F4B4B" w14:textId="77777777" w:rsidR="0041128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Varmints by Helen Ward</w:t>
            </w:r>
          </w:p>
        </w:tc>
        <w:tc>
          <w:tcPr>
            <w:tcW w:w="2255" w:type="dxa"/>
            <w:gridSpan w:val="2"/>
            <w:shd w:val="clear" w:color="auto" w:fill="auto"/>
          </w:tcPr>
          <w:p w14:paraId="668F1E65" w14:textId="21543724" w:rsidR="00411283" w:rsidRPr="00DB5578" w:rsidRDefault="009D1916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Beetle Boy by M.G. Leonard</w:t>
            </w:r>
          </w:p>
        </w:tc>
        <w:tc>
          <w:tcPr>
            <w:tcW w:w="2514" w:type="dxa"/>
            <w:gridSpan w:val="2"/>
          </w:tcPr>
          <w:p w14:paraId="1B8DFBEF" w14:textId="77777777" w:rsidR="0041128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Treason by </w:t>
            </w:r>
            <w:proofErr w:type="spellStart"/>
            <w:r w:rsidRPr="00DB5578">
              <w:rPr>
                <w:rFonts w:cstheme="minorHAnsi"/>
                <w:sz w:val="24"/>
                <w:szCs w:val="24"/>
              </w:rPr>
              <w:t>Berlie</w:t>
            </w:r>
            <w:proofErr w:type="spellEnd"/>
            <w:r w:rsidRPr="00DB5578">
              <w:rPr>
                <w:rFonts w:cstheme="minorHAnsi"/>
                <w:sz w:val="24"/>
                <w:szCs w:val="24"/>
              </w:rPr>
              <w:t xml:space="preserve"> Doherty</w:t>
            </w:r>
          </w:p>
        </w:tc>
        <w:tc>
          <w:tcPr>
            <w:tcW w:w="2320" w:type="dxa"/>
            <w:gridSpan w:val="2"/>
          </w:tcPr>
          <w:p w14:paraId="3106C13D" w14:textId="3D24E8C4" w:rsidR="00411283" w:rsidRPr="00DB5578" w:rsidRDefault="008F5AA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Runaway Robot</w:t>
            </w:r>
          </w:p>
        </w:tc>
      </w:tr>
      <w:tr w:rsidR="00702473" w:rsidRPr="00411283" w14:paraId="65E8712C" w14:textId="77777777" w:rsidTr="003D1313">
        <w:trPr>
          <w:trHeight w:val="1631"/>
        </w:trPr>
        <w:tc>
          <w:tcPr>
            <w:tcW w:w="1568" w:type="dxa"/>
            <w:shd w:val="clear" w:color="auto" w:fill="DEEAF6" w:themeFill="accent5" w:themeFillTint="33"/>
          </w:tcPr>
          <w:p w14:paraId="2D131CFF" w14:textId="77777777" w:rsidR="002F2ED8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 xml:space="preserve">English </w:t>
            </w:r>
          </w:p>
          <w:p w14:paraId="514C29E5" w14:textId="77777777" w:rsidR="002F2ED8" w:rsidRDefault="002F2ED8">
            <w:pPr>
              <w:rPr>
                <w:rFonts w:cstheme="minorHAnsi"/>
                <w:sz w:val="28"/>
                <w:szCs w:val="24"/>
              </w:rPr>
            </w:pPr>
          </w:p>
          <w:p w14:paraId="71F00610" w14:textId="77777777" w:rsidR="00411283" w:rsidRPr="004A03D1" w:rsidRDefault="002F2ED8">
            <w:pPr>
              <w:rPr>
                <w:rFonts w:cstheme="minorHAnsi"/>
                <w:sz w:val="28"/>
                <w:szCs w:val="24"/>
              </w:rPr>
            </w:pPr>
            <w:r w:rsidRPr="002F2ED8">
              <w:rPr>
                <w:rFonts w:cstheme="minorHAnsi"/>
                <w:szCs w:val="24"/>
              </w:rPr>
              <w:t>(</w:t>
            </w:r>
            <w:r w:rsidR="00411283" w:rsidRPr="002F2ED8">
              <w:rPr>
                <w:rFonts w:cstheme="minorHAnsi"/>
                <w:szCs w:val="24"/>
              </w:rPr>
              <w:t>Genre Focus</w:t>
            </w:r>
            <w:r w:rsidRPr="002F2ED8">
              <w:rPr>
                <w:rFonts w:cstheme="minorHAnsi"/>
                <w:szCs w:val="24"/>
              </w:rPr>
              <w:t>)</w:t>
            </w:r>
          </w:p>
        </w:tc>
        <w:tc>
          <w:tcPr>
            <w:tcW w:w="2270" w:type="dxa"/>
            <w:gridSpan w:val="2"/>
          </w:tcPr>
          <w:p w14:paraId="202585C8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Poetry: Odes and Ballads</w:t>
            </w:r>
          </w:p>
          <w:p w14:paraId="5A8A07C5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Fiction: Traditional tale, narrative</w:t>
            </w:r>
          </w:p>
          <w:p w14:paraId="7C5900A8" w14:textId="57B939E2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Non-Fiction: </w:t>
            </w:r>
            <w:r w:rsidR="005D197E">
              <w:rPr>
                <w:rFonts w:cstheme="minorHAnsi"/>
                <w:sz w:val="24"/>
                <w:szCs w:val="24"/>
              </w:rPr>
              <w:t>History- Invasions</w:t>
            </w:r>
          </w:p>
          <w:p w14:paraId="7D7B230A" w14:textId="77777777" w:rsidR="004A03D1" w:rsidRPr="00DB5578" w:rsidRDefault="004A03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77FC3A21" w14:textId="2447DE64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Poetry: Use figurative language: similes, metaphors, personification etc</w:t>
            </w:r>
            <w:r w:rsidR="002B15C0" w:rsidRPr="00DB5578">
              <w:rPr>
                <w:rFonts w:cstheme="minorHAnsi"/>
                <w:sz w:val="24"/>
                <w:szCs w:val="24"/>
              </w:rPr>
              <w:t>.</w:t>
            </w:r>
          </w:p>
          <w:p w14:paraId="4B1EAC08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Non-Fiction: </w:t>
            </w:r>
          </w:p>
          <w:p w14:paraId="40D48079" w14:textId="77777777" w:rsidR="00411283" w:rsidRDefault="00CC5932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Persuasion </w:t>
            </w:r>
          </w:p>
          <w:p w14:paraId="0350B575" w14:textId="77777777" w:rsidR="005D197E" w:rsidRDefault="005D197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Report writing </w:t>
            </w:r>
          </w:p>
          <w:p w14:paraId="42213DF0" w14:textId="77777777" w:rsidR="005D197E" w:rsidRDefault="005D197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Diary entry</w:t>
            </w:r>
          </w:p>
          <w:p w14:paraId="72BA9076" w14:textId="522EE890" w:rsidR="005D197E" w:rsidRPr="00DB5578" w:rsidRDefault="005D197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Letter</w:t>
            </w:r>
          </w:p>
        </w:tc>
        <w:tc>
          <w:tcPr>
            <w:tcW w:w="2276" w:type="dxa"/>
            <w:gridSpan w:val="3"/>
          </w:tcPr>
          <w:p w14:paraId="7A44EBBC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Poetry: Concrete </w:t>
            </w:r>
            <w:r w:rsidR="00CC5932" w:rsidRPr="00DB5578">
              <w:rPr>
                <w:rFonts w:cstheme="minorHAnsi"/>
                <w:sz w:val="24"/>
                <w:szCs w:val="24"/>
              </w:rPr>
              <w:t xml:space="preserve">verse, </w:t>
            </w:r>
            <w:r w:rsidR="00296C10" w:rsidRPr="00DB5578">
              <w:rPr>
                <w:rFonts w:cstheme="minorHAnsi"/>
                <w:sz w:val="24"/>
                <w:szCs w:val="24"/>
              </w:rPr>
              <w:t xml:space="preserve">list poem </w:t>
            </w:r>
          </w:p>
          <w:p w14:paraId="411488A7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Fiction: picture book inspired story</w:t>
            </w:r>
          </w:p>
          <w:p w14:paraId="4BCB4429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Non-Fiction: </w:t>
            </w:r>
          </w:p>
          <w:p w14:paraId="5002BC66" w14:textId="77777777" w:rsidR="00411283" w:rsidRPr="00DB5578" w:rsidRDefault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Discussion and debate.</w:t>
            </w:r>
          </w:p>
        </w:tc>
        <w:tc>
          <w:tcPr>
            <w:tcW w:w="2255" w:type="dxa"/>
            <w:gridSpan w:val="2"/>
          </w:tcPr>
          <w:p w14:paraId="1402774A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Poetry: </w:t>
            </w:r>
            <w:r w:rsidR="00296C10" w:rsidRPr="00DB5578">
              <w:rPr>
                <w:rFonts w:cstheme="minorHAnsi"/>
                <w:sz w:val="24"/>
                <w:szCs w:val="24"/>
              </w:rPr>
              <w:t>Poetry in a range of forms</w:t>
            </w:r>
          </w:p>
          <w:p w14:paraId="3DA70A61" w14:textId="624BF2A3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Fiction:</w:t>
            </w:r>
            <w:r w:rsidR="005D197E">
              <w:rPr>
                <w:rFonts w:cstheme="minorHAnsi"/>
                <w:sz w:val="24"/>
                <w:szCs w:val="24"/>
              </w:rPr>
              <w:t xml:space="preserve"> Research </w:t>
            </w:r>
          </w:p>
          <w:p w14:paraId="4C46036E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Non-Fiction: persuasive speech.</w:t>
            </w:r>
          </w:p>
          <w:p w14:paraId="34FE64C9" w14:textId="77777777" w:rsidR="00411283" w:rsidRPr="00DB5578" w:rsidRDefault="0041128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</w:tcPr>
          <w:p w14:paraId="1E6D33FC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Poetry: </w:t>
            </w:r>
            <w:r w:rsidR="00CC5932" w:rsidRPr="00DB5578">
              <w:rPr>
                <w:rFonts w:cstheme="minorHAnsi"/>
                <w:sz w:val="24"/>
                <w:szCs w:val="24"/>
              </w:rPr>
              <w:t>Classic poetry.</w:t>
            </w:r>
          </w:p>
          <w:p w14:paraId="5E701087" w14:textId="77777777" w:rsidR="00CC5932" w:rsidRPr="00DB5578" w:rsidRDefault="00CC5932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The Highway man </w:t>
            </w:r>
          </w:p>
          <w:p w14:paraId="0C36FDE9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Fiction:</w:t>
            </w:r>
          </w:p>
          <w:p w14:paraId="34B79894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Non-Fiction: </w:t>
            </w:r>
          </w:p>
          <w:p w14:paraId="026543CE" w14:textId="77777777" w:rsidR="00411283" w:rsidRPr="00DB5578" w:rsidRDefault="00296C10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Autobiography biography </w:t>
            </w:r>
          </w:p>
        </w:tc>
        <w:tc>
          <w:tcPr>
            <w:tcW w:w="2320" w:type="dxa"/>
            <w:gridSpan w:val="2"/>
          </w:tcPr>
          <w:p w14:paraId="01E6E7BE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Poetry: </w:t>
            </w:r>
            <w:r w:rsidR="00296C10" w:rsidRPr="00DB5578">
              <w:rPr>
                <w:rFonts w:cstheme="minorHAnsi"/>
                <w:sz w:val="24"/>
                <w:szCs w:val="24"/>
              </w:rPr>
              <w:t>Kenning Poem</w:t>
            </w:r>
          </w:p>
          <w:p w14:paraId="12551675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Fiction:</w:t>
            </w:r>
          </w:p>
          <w:p w14:paraId="654B33FB" w14:textId="77777777" w:rsidR="00B423E4" w:rsidRPr="00DB5578" w:rsidRDefault="00B423E4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Non-Fiction: </w:t>
            </w:r>
          </w:p>
          <w:p w14:paraId="11160038" w14:textId="77777777" w:rsidR="00CC5932" w:rsidRPr="00DB5578" w:rsidRDefault="00CC5932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Explanation </w:t>
            </w:r>
          </w:p>
          <w:p w14:paraId="1413120E" w14:textId="77777777" w:rsidR="00CC5932" w:rsidRPr="00DB5578" w:rsidRDefault="00CC5932" w:rsidP="00B423E4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Non chronological reports </w:t>
            </w:r>
          </w:p>
          <w:p w14:paraId="3AA84EEB" w14:textId="77777777" w:rsidR="00411283" w:rsidRPr="00DB5578" w:rsidRDefault="0041128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02473" w:rsidRPr="00411283" w14:paraId="1F04920A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214AA317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lastRenderedPageBreak/>
              <w:t>Maths</w:t>
            </w:r>
          </w:p>
        </w:tc>
        <w:tc>
          <w:tcPr>
            <w:tcW w:w="2270" w:type="dxa"/>
            <w:gridSpan w:val="2"/>
          </w:tcPr>
          <w:p w14:paraId="475F77BB" w14:textId="77777777" w:rsidR="0041128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Place Value</w:t>
            </w:r>
          </w:p>
          <w:p w14:paraId="34811AA0" w14:textId="77777777" w:rsidR="0070247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Addition and Subtraction</w:t>
            </w:r>
          </w:p>
        </w:tc>
        <w:tc>
          <w:tcPr>
            <w:tcW w:w="2268" w:type="dxa"/>
            <w:gridSpan w:val="2"/>
          </w:tcPr>
          <w:p w14:paraId="57E72FDC" w14:textId="77777777" w:rsidR="0041128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Multiplication and Division</w:t>
            </w:r>
            <w:r w:rsidR="002F2ED8" w:rsidRPr="00DB5578">
              <w:rPr>
                <w:rFonts w:cstheme="minorHAnsi"/>
                <w:sz w:val="24"/>
                <w:szCs w:val="24"/>
              </w:rPr>
              <w:t xml:space="preserve"> (A)</w:t>
            </w:r>
          </w:p>
          <w:p w14:paraId="5B23EC8D" w14:textId="77777777" w:rsidR="00702473" w:rsidRPr="00DB5578" w:rsidRDefault="0070247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Fractions</w:t>
            </w:r>
            <w:r w:rsidR="002F2ED8" w:rsidRPr="00DB5578">
              <w:rPr>
                <w:rFonts w:cstheme="minorHAnsi"/>
                <w:sz w:val="24"/>
                <w:szCs w:val="24"/>
              </w:rPr>
              <w:t xml:space="preserve"> (A)</w:t>
            </w:r>
          </w:p>
        </w:tc>
        <w:tc>
          <w:tcPr>
            <w:tcW w:w="2276" w:type="dxa"/>
            <w:gridSpan w:val="3"/>
          </w:tcPr>
          <w:p w14:paraId="0C36D111" w14:textId="77777777" w:rsidR="00411283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Multiplication and Division (B)</w:t>
            </w:r>
          </w:p>
          <w:p w14:paraId="2DFF259C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Fractions (B)</w:t>
            </w:r>
          </w:p>
        </w:tc>
        <w:tc>
          <w:tcPr>
            <w:tcW w:w="2255" w:type="dxa"/>
            <w:gridSpan w:val="2"/>
          </w:tcPr>
          <w:p w14:paraId="3052A07F" w14:textId="77777777" w:rsidR="00411283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Decimals and percentages</w:t>
            </w:r>
          </w:p>
          <w:p w14:paraId="6CE40545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Area and Perimeter</w:t>
            </w:r>
          </w:p>
          <w:p w14:paraId="02AB1FCE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Statistics</w:t>
            </w:r>
          </w:p>
        </w:tc>
        <w:tc>
          <w:tcPr>
            <w:tcW w:w="2514" w:type="dxa"/>
            <w:gridSpan w:val="2"/>
          </w:tcPr>
          <w:p w14:paraId="79EFDF80" w14:textId="77777777" w:rsidR="00411283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Shape</w:t>
            </w:r>
          </w:p>
          <w:p w14:paraId="025E1E27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Position and Direction</w:t>
            </w:r>
          </w:p>
        </w:tc>
        <w:tc>
          <w:tcPr>
            <w:tcW w:w="2320" w:type="dxa"/>
            <w:gridSpan w:val="2"/>
          </w:tcPr>
          <w:p w14:paraId="6FB770E4" w14:textId="77777777" w:rsidR="00411283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Decimals</w:t>
            </w:r>
          </w:p>
          <w:p w14:paraId="6B72D9E8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Negative Numbers</w:t>
            </w:r>
          </w:p>
          <w:p w14:paraId="301E8C99" w14:textId="77777777" w:rsidR="002F2ED8" w:rsidRPr="00DB5578" w:rsidRDefault="002F2ED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Volume</w:t>
            </w:r>
          </w:p>
        </w:tc>
      </w:tr>
      <w:tr w:rsidR="003D1313" w:rsidRPr="00411283" w14:paraId="10D7EBEE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73E5FCEB" w14:textId="6773A6E2" w:rsidR="003D1313" w:rsidRPr="004A03D1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Science</w:t>
            </w:r>
          </w:p>
        </w:tc>
        <w:tc>
          <w:tcPr>
            <w:tcW w:w="2270" w:type="dxa"/>
            <w:gridSpan w:val="2"/>
            <w:shd w:val="clear" w:color="auto" w:fill="D9D9D9" w:themeFill="background1" w:themeFillShade="D9"/>
          </w:tcPr>
          <w:p w14:paraId="5924BDCD" w14:textId="07FA1D8B" w:rsidR="003D1313" w:rsidRPr="00DB5578" w:rsidRDefault="005D197E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Forces</w:t>
            </w:r>
          </w:p>
        </w:tc>
        <w:tc>
          <w:tcPr>
            <w:tcW w:w="2268" w:type="dxa"/>
            <w:gridSpan w:val="2"/>
          </w:tcPr>
          <w:p w14:paraId="4C21E860" w14:textId="21F8288F" w:rsidR="00A620F7" w:rsidRPr="00DB5578" w:rsidRDefault="00A620F7" w:rsidP="00A620F7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DB5578">
              <w:rPr>
                <w:rFonts w:cstheme="minorHAnsi"/>
                <w:sz w:val="24"/>
                <w:szCs w:val="24"/>
                <w:u w:val="single"/>
              </w:rPr>
              <w:t>Stargazers</w:t>
            </w:r>
          </w:p>
          <w:p w14:paraId="71925A2E" w14:textId="50C90DC4" w:rsidR="003D1313" w:rsidRPr="00DB5578" w:rsidRDefault="003D1313" w:rsidP="007165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Earth and Space</w:t>
            </w:r>
          </w:p>
        </w:tc>
        <w:tc>
          <w:tcPr>
            <w:tcW w:w="2276" w:type="dxa"/>
            <w:gridSpan w:val="3"/>
          </w:tcPr>
          <w:p w14:paraId="169A8874" w14:textId="1CE6DD0D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Living things and their habitats</w:t>
            </w:r>
          </w:p>
        </w:tc>
        <w:tc>
          <w:tcPr>
            <w:tcW w:w="2255" w:type="dxa"/>
            <w:gridSpan w:val="2"/>
          </w:tcPr>
          <w:p w14:paraId="417199CA" w14:textId="3A73F0BD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Animals, including humans</w:t>
            </w:r>
          </w:p>
        </w:tc>
        <w:tc>
          <w:tcPr>
            <w:tcW w:w="2514" w:type="dxa"/>
            <w:gridSpan w:val="2"/>
          </w:tcPr>
          <w:p w14:paraId="3E25B772" w14:textId="4E2F4F18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</w:tcPr>
          <w:p w14:paraId="47FB5AD1" w14:textId="74505591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Properties and changes of materials</w:t>
            </w:r>
          </w:p>
        </w:tc>
      </w:tr>
      <w:tr w:rsidR="003D1313" w:rsidRPr="00411283" w14:paraId="7B8DC46B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77794D9A" w14:textId="4FD74434" w:rsidR="003D1313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History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25DBDECE" w14:textId="77777777" w:rsidR="003D1313" w:rsidRDefault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Medieval England (14</w:t>
            </w:r>
            <w:r w:rsidRPr="00DB557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DB5578">
              <w:rPr>
                <w:rFonts w:cstheme="minorHAnsi"/>
                <w:sz w:val="24"/>
                <w:szCs w:val="24"/>
              </w:rPr>
              <w:t xml:space="preserve"> Century Britain)</w:t>
            </w:r>
          </w:p>
          <w:p w14:paraId="03A300DD" w14:textId="3026B848" w:rsidR="00AD4758" w:rsidRPr="00DB5578" w:rsidRDefault="00AD47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Invasion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1F64D1C3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76" w:type="dxa"/>
            <w:gridSpan w:val="3"/>
            <w:shd w:val="clear" w:color="auto" w:fill="D9D9D9" w:themeFill="background1" w:themeFillShade="D9"/>
          </w:tcPr>
          <w:p w14:paraId="79CFF782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shd w:val="clear" w:color="auto" w:fill="D9D9D9" w:themeFill="background1" w:themeFillShade="D9"/>
          </w:tcPr>
          <w:p w14:paraId="3A5735FB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</w:tcPr>
          <w:p w14:paraId="42AB768B" w14:textId="05FBEDC9" w:rsidR="00A620F7" w:rsidRPr="00DB5578" w:rsidRDefault="00A620F7" w:rsidP="00A620F7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DB5578">
              <w:rPr>
                <w:rFonts w:cstheme="minorHAnsi"/>
                <w:sz w:val="24"/>
                <w:szCs w:val="24"/>
                <w:u w:val="single"/>
              </w:rPr>
              <w:t>House of Tudors</w:t>
            </w:r>
          </w:p>
          <w:p w14:paraId="3EBEAC7C" w14:textId="4838B603" w:rsidR="003D1313" w:rsidRPr="00DB5578" w:rsidRDefault="003D1313" w:rsidP="007165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Tudors</w:t>
            </w:r>
          </w:p>
        </w:tc>
        <w:tc>
          <w:tcPr>
            <w:tcW w:w="2320" w:type="dxa"/>
            <w:gridSpan w:val="2"/>
            <w:shd w:val="clear" w:color="auto" w:fill="D9D9D9" w:themeFill="background1" w:themeFillShade="D9"/>
          </w:tcPr>
          <w:p w14:paraId="33EBE3C5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1313" w:rsidRPr="00411283" w14:paraId="50B75ECA" w14:textId="77777777" w:rsidTr="00DB5578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6B4D418D" w14:textId="369DADA4" w:rsidR="003D1313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Geography</w:t>
            </w:r>
          </w:p>
        </w:tc>
        <w:tc>
          <w:tcPr>
            <w:tcW w:w="2270" w:type="dxa"/>
            <w:gridSpan w:val="2"/>
            <w:shd w:val="clear" w:color="auto" w:fill="D9D9D9" w:themeFill="background1" w:themeFillShade="D9"/>
          </w:tcPr>
          <w:p w14:paraId="0DD8B43D" w14:textId="703EDE9D" w:rsidR="003D1313" w:rsidRPr="00DB5578" w:rsidRDefault="004B00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Map reading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14:paraId="4D873EEF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1" w:type="dxa"/>
            <w:gridSpan w:val="5"/>
            <w:shd w:val="clear" w:color="auto" w:fill="FFFFFF" w:themeFill="background1"/>
          </w:tcPr>
          <w:p w14:paraId="6739873C" w14:textId="77777777" w:rsidR="003D1313" w:rsidRPr="00DB5578" w:rsidRDefault="003D1313" w:rsidP="003D1313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DB5578">
              <w:rPr>
                <w:rFonts w:cstheme="minorHAnsi"/>
                <w:sz w:val="24"/>
                <w:szCs w:val="24"/>
                <w:u w:val="single"/>
              </w:rPr>
              <w:t>Sowing and Growing</w:t>
            </w:r>
          </w:p>
          <w:p w14:paraId="0CE0B1FA" w14:textId="2265C81D" w:rsidR="003D1313" w:rsidRPr="00DB5578" w:rsidRDefault="003D1313" w:rsidP="003D131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(Farming and map work</w:t>
            </w:r>
            <w:r w:rsidR="004B0039">
              <w:rPr>
                <w:rFonts w:cstheme="minorHAnsi"/>
                <w:sz w:val="24"/>
                <w:szCs w:val="24"/>
              </w:rPr>
              <w:t xml:space="preserve"> and field work</w:t>
            </w:r>
            <w:r w:rsidRPr="00DB5578">
              <w:rPr>
                <w:rFonts w:cstheme="minorHAnsi"/>
                <w:sz w:val="24"/>
                <w:szCs w:val="24"/>
              </w:rPr>
              <w:t>)</w:t>
            </w:r>
          </w:p>
          <w:p w14:paraId="7F998D94" w14:textId="4BAB7CD4" w:rsidR="003D1313" w:rsidRPr="00DB5578" w:rsidRDefault="003D1313" w:rsidP="003D131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iCs/>
                <w:sz w:val="24"/>
                <w:szCs w:val="24"/>
              </w:rPr>
              <w:t>Farming in the UK, allotments, plant life cycle, modern farming techniques, climate zones, faming in UK and in South America, different climate zones</w:t>
            </w:r>
          </w:p>
          <w:p w14:paraId="2DC0EA0B" w14:textId="2E17509F" w:rsidR="003D1313" w:rsidRPr="00DB5578" w:rsidRDefault="003D1313" w:rsidP="003D131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  <w:shd w:val="clear" w:color="auto" w:fill="D9D9D9" w:themeFill="background1" w:themeFillShade="D9"/>
          </w:tcPr>
          <w:p w14:paraId="5CDF86B4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shd w:val="clear" w:color="auto" w:fill="D9D9D9" w:themeFill="background1" w:themeFillShade="D9"/>
          </w:tcPr>
          <w:p w14:paraId="063F9803" w14:textId="77777777" w:rsidR="003D1313" w:rsidRPr="00DB5578" w:rsidRDefault="003D131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1313" w:rsidRPr="00411283" w14:paraId="79030B4C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09FBAC2A" w14:textId="22A9237E" w:rsidR="003D1313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Art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2D22FB2E" w14:textId="3525C091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</w:p>
          <w:p w14:paraId="320AD413" w14:textId="1D8F6496" w:rsidR="003D1313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Coat of arms (collage)</w:t>
            </w:r>
          </w:p>
          <w:p w14:paraId="21127FA6" w14:textId="77777777" w:rsidR="004B0039" w:rsidRPr="00DB5578" w:rsidRDefault="004B0039" w:rsidP="003D1313">
            <w:pPr>
              <w:rPr>
                <w:rFonts w:cstheme="minorHAnsi"/>
                <w:sz w:val="24"/>
                <w:szCs w:val="24"/>
              </w:rPr>
            </w:pPr>
          </w:p>
          <w:p w14:paraId="4A3DCF28" w14:textId="2DB5FA85" w:rsidR="004B0039" w:rsidRPr="00DB5578" w:rsidRDefault="004B0039" w:rsidP="004B0039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Creating block prints (printing)</w:t>
            </w:r>
            <w:r>
              <w:rPr>
                <w:rFonts w:cstheme="minorHAnsi"/>
                <w:sz w:val="24"/>
                <w:szCs w:val="24"/>
              </w:rPr>
              <w:t>- tiles</w:t>
            </w:r>
          </w:p>
          <w:p w14:paraId="17086E86" w14:textId="04595AF6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16D6E570" w14:textId="77777777" w:rsidR="003D1313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Exploring the use of light and textures (drawing, pastels and painting)</w:t>
            </w:r>
          </w:p>
          <w:p w14:paraId="3984C50D" w14:textId="34596662" w:rsidR="004B0039" w:rsidRPr="00DB5578" w:rsidRDefault="004B003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Art through </w:t>
            </w:r>
            <w:proofErr w:type="spellStart"/>
            <w:r>
              <w:rPr>
                <w:rFonts w:cstheme="minorHAnsi"/>
                <w:sz w:val="24"/>
                <w:szCs w:val="24"/>
              </w:rPr>
              <w:t>naure</w:t>
            </w:r>
            <w:proofErr w:type="spellEnd"/>
            <w:r>
              <w:rPr>
                <w:rFonts w:cstheme="minorHAnsi"/>
                <w:sz w:val="24"/>
                <w:szCs w:val="24"/>
              </w:rPr>
              <w:t>- using nature to create pictures</w:t>
            </w:r>
          </w:p>
        </w:tc>
        <w:tc>
          <w:tcPr>
            <w:tcW w:w="4531" w:type="dxa"/>
            <w:gridSpan w:val="5"/>
            <w:shd w:val="clear" w:color="auto" w:fill="FFFFFF" w:themeFill="background1"/>
          </w:tcPr>
          <w:p w14:paraId="00FA8C8F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Botanical artists – Leonardo Di Vinci (drawing)</w:t>
            </w:r>
          </w:p>
          <w:p w14:paraId="26EF066B" w14:textId="02D32954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Georgia O’Keefe (painting</w:t>
            </w:r>
            <w:r w:rsidR="004B0039">
              <w:rPr>
                <w:rFonts w:cstheme="minorHAnsi"/>
                <w:sz w:val="24"/>
                <w:szCs w:val="24"/>
              </w:rPr>
              <w:t>/ colour mixing</w:t>
            </w:r>
            <w:r w:rsidRPr="00DB5578">
              <w:rPr>
                <w:rFonts w:cstheme="minorHAnsi"/>
                <w:sz w:val="24"/>
                <w:szCs w:val="24"/>
              </w:rPr>
              <w:t>)</w:t>
            </w:r>
          </w:p>
          <w:p w14:paraId="222F8D04" w14:textId="77777777" w:rsidR="003D1313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Still life painting</w:t>
            </w:r>
          </w:p>
          <w:p w14:paraId="35884A4E" w14:textId="6A2B8238" w:rsidR="004B0039" w:rsidRPr="00DB5578" w:rsidRDefault="004B0039" w:rsidP="004B003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3AC12EE1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Painting and recreating mini portraits.</w:t>
            </w:r>
          </w:p>
          <w:p w14:paraId="203033B9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Analysing the hidden messages in Tudor Art. (work of artists e.g. Holbein)</w:t>
            </w:r>
          </w:p>
          <w:p w14:paraId="48977039" w14:textId="743D0CB5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Tudor fashions- embroidery.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2EC2B7ED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Textile design continued</w:t>
            </w:r>
          </w:p>
          <w:p w14:paraId="7F16C813" w14:textId="2A61F3B1" w:rsidR="003D1313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Sculpture using materials (Tracy </w:t>
            </w:r>
            <w:proofErr w:type="spellStart"/>
            <w:r w:rsidRPr="00DB5578">
              <w:rPr>
                <w:rFonts w:cstheme="minorHAnsi"/>
                <w:sz w:val="24"/>
                <w:szCs w:val="24"/>
              </w:rPr>
              <w:t>Emin</w:t>
            </w:r>
            <w:proofErr w:type="spellEnd"/>
            <w:r w:rsidRPr="00DB5578">
              <w:rPr>
                <w:rFonts w:cstheme="minorHAnsi"/>
                <w:sz w:val="24"/>
                <w:szCs w:val="24"/>
              </w:rPr>
              <w:t>)</w:t>
            </w:r>
          </w:p>
          <w:p w14:paraId="74B90508" w14:textId="72E9FB11" w:rsidR="003D1313" w:rsidRPr="00DB5578" w:rsidRDefault="003D1313" w:rsidP="004B003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1313" w:rsidRPr="00411283" w14:paraId="30157E50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35424896" w14:textId="46F97B27" w:rsidR="003D1313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DT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4AE784A6" w14:textId="64B98CA6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3E32407D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Make 3D models of the Solar System</w:t>
            </w:r>
          </w:p>
          <w:p w14:paraId="2ED8AC32" w14:textId="587876C0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1" w:type="dxa"/>
            <w:gridSpan w:val="5"/>
            <w:shd w:val="clear" w:color="auto" w:fill="FFFFFF" w:themeFill="background1"/>
          </w:tcPr>
          <w:p w14:paraId="62555D56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Make an allotment in a box</w:t>
            </w:r>
          </w:p>
          <w:p w14:paraId="205303EC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Allotment soup or cakes</w:t>
            </w:r>
          </w:p>
          <w:p w14:paraId="4952D67A" w14:textId="39201F06" w:rsidR="003D1313" w:rsidRPr="00DB5578" w:rsidRDefault="003D1313" w:rsidP="004B003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09FAD7C5" w14:textId="0AEC39A9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Tudor meal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7734650C" w14:textId="1551A068" w:rsidR="003D1313" w:rsidRPr="00DB5578" w:rsidRDefault="00DB5578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Upcycling clothes</w:t>
            </w:r>
          </w:p>
        </w:tc>
      </w:tr>
      <w:tr w:rsidR="009D1916" w:rsidRPr="00411283" w14:paraId="6C15975A" w14:textId="77777777" w:rsidTr="009D1916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1380AAA3" w14:textId="714CC383" w:rsidR="009D1916" w:rsidRDefault="009D1916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PE/Games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4A1EE982" w14:textId="22A05A78" w:rsidR="009D1916" w:rsidRPr="00DB5578" w:rsidRDefault="004B003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swimming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3F98C551" w14:textId="77777777" w:rsidR="004B0039" w:rsidRDefault="004B003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Swimming/</w:t>
            </w:r>
          </w:p>
          <w:p w14:paraId="1EF10635" w14:textId="335ADB38" w:rsidR="009D1916" w:rsidRPr="00DB5578" w:rsidRDefault="004B003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Gaelic football</w:t>
            </w:r>
          </w:p>
        </w:tc>
        <w:tc>
          <w:tcPr>
            <w:tcW w:w="2265" w:type="dxa"/>
            <w:gridSpan w:val="2"/>
            <w:shd w:val="clear" w:color="auto" w:fill="FFFFFF" w:themeFill="background1"/>
          </w:tcPr>
          <w:p w14:paraId="23B88A85" w14:textId="77777777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Tennis</w:t>
            </w:r>
          </w:p>
          <w:p w14:paraId="13C49368" w14:textId="6CE68238" w:rsidR="009D1916" w:rsidRPr="00DB5578" w:rsidRDefault="00254F6A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  <w:bookmarkStart w:id="0" w:name="_GoBack"/>
            <w:bookmarkEnd w:id="0"/>
          </w:p>
        </w:tc>
        <w:tc>
          <w:tcPr>
            <w:tcW w:w="2266" w:type="dxa"/>
            <w:gridSpan w:val="3"/>
            <w:shd w:val="clear" w:color="auto" w:fill="FFFFFF" w:themeFill="background1"/>
          </w:tcPr>
          <w:p w14:paraId="17352204" w14:textId="77777777" w:rsidR="009D1916" w:rsidRPr="00DB5578" w:rsidRDefault="009D1916" w:rsidP="009D1916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Volleyball</w:t>
            </w:r>
          </w:p>
          <w:p w14:paraId="1F87DAE6" w14:textId="6C66C280" w:rsidR="009D1916" w:rsidRPr="00DB5578" w:rsidRDefault="009D1916" w:rsidP="009D1916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Gymnastics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1079794E" w14:textId="77777777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DB5578">
              <w:rPr>
                <w:rFonts w:cstheme="minorHAnsi"/>
                <w:sz w:val="24"/>
                <w:szCs w:val="24"/>
              </w:rPr>
              <w:t>Rounders</w:t>
            </w:r>
            <w:proofErr w:type="spellEnd"/>
          </w:p>
          <w:p w14:paraId="39E57382" w14:textId="53CF5605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328D26C8" w14:textId="760B274E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Athletics</w:t>
            </w:r>
          </w:p>
        </w:tc>
      </w:tr>
      <w:tr w:rsidR="009D1916" w:rsidRPr="00411283" w14:paraId="4C548F1D" w14:textId="77777777" w:rsidTr="009D1916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4CE4D3B2" w14:textId="3CF6DC81" w:rsidR="009D1916" w:rsidRDefault="009D1916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Music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4FD2B8EC" w14:textId="77777777" w:rsidR="009D1916" w:rsidRDefault="00D55A78" w:rsidP="004B00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Medieval music </w:t>
            </w:r>
          </w:p>
          <w:p w14:paraId="019A38BF" w14:textId="0BE9D076" w:rsidR="00D55A78" w:rsidRPr="00DB5578" w:rsidRDefault="00D55A78" w:rsidP="004B00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cstheme="minorHAnsi"/>
                <w:sz w:val="24"/>
                <w:szCs w:val="24"/>
              </w:rPr>
              <w:t>listning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intepreting</w:t>
            </w:r>
            <w:proofErr w:type="spellEnd"/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147FAC24" w14:textId="5E66F2F3" w:rsidR="009D1916" w:rsidRPr="00DB5578" w:rsidRDefault="009D1916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Solar system</w:t>
            </w:r>
            <w:r w:rsidR="00DB5578" w:rsidRPr="00DB5578">
              <w:rPr>
                <w:rFonts w:cstheme="minorHAnsi"/>
                <w:sz w:val="24"/>
                <w:szCs w:val="24"/>
              </w:rPr>
              <w:t xml:space="preserve"> (listening)</w:t>
            </w:r>
          </w:p>
        </w:tc>
        <w:tc>
          <w:tcPr>
            <w:tcW w:w="2265" w:type="dxa"/>
            <w:gridSpan w:val="2"/>
            <w:shd w:val="clear" w:color="auto" w:fill="FFFFFF" w:themeFill="background1"/>
          </w:tcPr>
          <w:p w14:paraId="1E0306D0" w14:textId="0E0D468F" w:rsidR="009D1916" w:rsidRPr="00DB5578" w:rsidRDefault="009D1916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Life cycles</w:t>
            </w:r>
            <w:r w:rsidR="00DB5578" w:rsidRPr="00DB5578">
              <w:rPr>
                <w:rFonts w:cstheme="minorHAnsi"/>
                <w:sz w:val="24"/>
                <w:szCs w:val="24"/>
              </w:rPr>
              <w:t xml:space="preserve"> (structure)</w:t>
            </w:r>
          </w:p>
        </w:tc>
        <w:tc>
          <w:tcPr>
            <w:tcW w:w="2266" w:type="dxa"/>
            <w:gridSpan w:val="3"/>
            <w:shd w:val="clear" w:color="auto" w:fill="FFFFFF" w:themeFill="background1"/>
          </w:tcPr>
          <w:p w14:paraId="70A3D894" w14:textId="539FA9AF" w:rsidR="00DB5578" w:rsidRPr="00DB5578" w:rsidRDefault="00DB5578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Keeping Healthy (beat)</w:t>
            </w:r>
          </w:p>
          <w:p w14:paraId="70B06614" w14:textId="77777777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</w:p>
          <w:p w14:paraId="20377F1A" w14:textId="77777777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</w:p>
          <w:p w14:paraId="00FB8FC4" w14:textId="3A4911AA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61F349E6" w14:textId="40E8BA4D" w:rsidR="00DB5578" w:rsidRPr="00DB5578" w:rsidRDefault="009D1916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 xml:space="preserve">At the movies </w:t>
            </w:r>
            <w:r w:rsidR="00DB5578" w:rsidRPr="00DB5578">
              <w:rPr>
                <w:rFonts w:cstheme="minorHAnsi"/>
                <w:sz w:val="24"/>
                <w:szCs w:val="24"/>
              </w:rPr>
              <w:t>(composition)</w:t>
            </w:r>
          </w:p>
          <w:p w14:paraId="4DC6F109" w14:textId="2F3D8407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6419C983" w14:textId="71506505" w:rsidR="009D1916" w:rsidRPr="00DB5578" w:rsidRDefault="009D1916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Celebration</w:t>
            </w:r>
            <w:r w:rsidR="00DB5578" w:rsidRPr="00DB5578">
              <w:rPr>
                <w:rFonts w:cstheme="minorHAnsi"/>
                <w:sz w:val="24"/>
                <w:szCs w:val="24"/>
              </w:rPr>
              <w:t xml:space="preserve"> (performance)</w:t>
            </w:r>
            <w:r w:rsidRPr="00DB557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DB5578" w:rsidRPr="00411283" w14:paraId="5284885F" w14:textId="77777777" w:rsidTr="009D1916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37899BA7" w14:textId="2436F140" w:rsidR="00DB5578" w:rsidRDefault="00DB5578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Computing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352525EB" w14:textId="22A1F064" w:rsidR="00DB5578" w:rsidRPr="00DB5578" w:rsidRDefault="00DB5578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Computing systems and networks (systems and searching)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6D2C7073" w14:textId="5B950CCA" w:rsidR="00DB5578" w:rsidRPr="00DB5578" w:rsidRDefault="00D55A78" w:rsidP="00DB5578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Internt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Safety / research- simple PPT </w:t>
            </w:r>
          </w:p>
        </w:tc>
        <w:tc>
          <w:tcPr>
            <w:tcW w:w="2265" w:type="dxa"/>
            <w:gridSpan w:val="2"/>
            <w:shd w:val="clear" w:color="auto" w:fill="FFFFFF" w:themeFill="background1"/>
          </w:tcPr>
          <w:p w14:paraId="5CE2E1F0" w14:textId="6C9E2BAC" w:rsidR="00DB5578" w:rsidRPr="00DB5578" w:rsidRDefault="00DB5578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Programming A – selection in physical computing</w:t>
            </w:r>
          </w:p>
        </w:tc>
        <w:tc>
          <w:tcPr>
            <w:tcW w:w="2266" w:type="dxa"/>
            <w:gridSpan w:val="3"/>
            <w:shd w:val="clear" w:color="auto" w:fill="FFFFFF" w:themeFill="background1"/>
          </w:tcPr>
          <w:p w14:paraId="07029F44" w14:textId="1ABC995E" w:rsidR="00DB5578" w:rsidRPr="00DB5578" w:rsidRDefault="00DB5578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Data and information (file databases)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0AA49679" w14:textId="62B1DCA4" w:rsidR="00DB5578" w:rsidRPr="00DB5578" w:rsidRDefault="00DB5578" w:rsidP="00DB5578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Creating media (introduction to vector graphics)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672D5E38" w14:textId="5A2E71D6" w:rsidR="00DB5578" w:rsidRPr="00DB5578" w:rsidRDefault="00DB5578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Programming B – selection in quizzes</w:t>
            </w:r>
          </w:p>
        </w:tc>
      </w:tr>
      <w:tr w:rsidR="00A620F7" w:rsidRPr="00411283" w14:paraId="1009B24C" w14:textId="77777777" w:rsidTr="00FC68D1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48A7A091" w14:textId="14943957" w:rsidR="00A620F7" w:rsidRDefault="00A620F7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French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61C7A53A" w14:textId="692FBA4C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Fruits 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31A9802" w14:textId="1EF43DE9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Vegetables</w:t>
            </w:r>
          </w:p>
        </w:tc>
        <w:tc>
          <w:tcPr>
            <w:tcW w:w="2265" w:type="dxa"/>
            <w:gridSpan w:val="2"/>
            <w:shd w:val="clear" w:color="auto" w:fill="FFFFFF" w:themeFill="background1"/>
          </w:tcPr>
          <w:p w14:paraId="456F7BC3" w14:textId="0386AEDA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Presenting myself</w:t>
            </w:r>
          </w:p>
        </w:tc>
        <w:tc>
          <w:tcPr>
            <w:tcW w:w="2266" w:type="dxa"/>
            <w:gridSpan w:val="3"/>
            <w:shd w:val="clear" w:color="auto" w:fill="FFFFFF" w:themeFill="background1"/>
          </w:tcPr>
          <w:p w14:paraId="6E465AD1" w14:textId="180D463F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My family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37C355A1" w14:textId="52448E61" w:rsidR="007016F9" w:rsidRDefault="007016F9" w:rsidP="003D1313">
            <w:r>
              <w:t xml:space="preserve">At the Tea Room </w:t>
            </w:r>
          </w:p>
          <w:p w14:paraId="1C16F8D1" w14:textId="5BB8C958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2B7824C6" w14:textId="2D9AE500" w:rsidR="007016F9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 the classroom</w:t>
            </w:r>
          </w:p>
          <w:p w14:paraId="47DEFB63" w14:textId="77777777" w:rsidR="00A620F7" w:rsidRPr="00DB5578" w:rsidRDefault="00A620F7" w:rsidP="00A620F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D1313" w:rsidRPr="00411283" w14:paraId="7C035940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1B2B6860" w14:textId="6305C637" w:rsidR="003D1313" w:rsidRDefault="007016F9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PSHE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6B4FE10C" w14:textId="035ED741" w:rsidR="003D1313" w:rsidRPr="00DB5578" w:rsidRDefault="00254F6A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 and</w:t>
            </w:r>
            <w:r w:rsidR="007016F9">
              <w:rPr>
                <w:rFonts w:cstheme="minorHAnsi"/>
                <w:sz w:val="24"/>
                <w:szCs w:val="24"/>
              </w:rPr>
              <w:t xml:space="preserve"> my relationships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72796FB5" w14:textId="074282DA" w:rsidR="003D1313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Valung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Difference </w:t>
            </w:r>
          </w:p>
        </w:tc>
        <w:tc>
          <w:tcPr>
            <w:tcW w:w="2265" w:type="dxa"/>
            <w:gridSpan w:val="2"/>
            <w:shd w:val="clear" w:color="auto" w:fill="FFFFFF" w:themeFill="background1"/>
          </w:tcPr>
          <w:p w14:paraId="74DC6B8F" w14:textId="56BCEC2C" w:rsidR="003D1313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safe</w:t>
            </w:r>
          </w:p>
        </w:tc>
        <w:tc>
          <w:tcPr>
            <w:tcW w:w="2266" w:type="dxa"/>
            <w:gridSpan w:val="3"/>
            <w:shd w:val="clear" w:color="auto" w:fill="FFFFFF" w:themeFill="background1"/>
          </w:tcPr>
          <w:p w14:paraId="37BF77C1" w14:textId="35F389B4" w:rsidR="003D1313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Rights and Respect 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4761EA79" w14:textId="58581394" w:rsidR="003D1313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Being My Best 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126D091D" w14:textId="76E0DEE3" w:rsidR="003D1313" w:rsidRPr="00DB5578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Growing and Changing </w:t>
            </w:r>
          </w:p>
        </w:tc>
      </w:tr>
      <w:tr w:rsidR="008F5AA9" w:rsidRPr="00411283" w14:paraId="2CC3E65F" w14:textId="77777777" w:rsidTr="00AD4758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6BB7CA77" w14:textId="2A83FF3D" w:rsidR="008F5AA9" w:rsidRDefault="008F5AA9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RSE</w:t>
            </w:r>
          </w:p>
        </w:tc>
        <w:tc>
          <w:tcPr>
            <w:tcW w:w="13903" w:type="dxa"/>
            <w:gridSpan w:val="13"/>
            <w:shd w:val="clear" w:color="auto" w:fill="FFFFFF" w:themeFill="background1"/>
          </w:tcPr>
          <w:p w14:paraId="281D0699" w14:textId="77777777" w:rsidR="008F5AA9" w:rsidRDefault="008F5AA9" w:rsidP="003D1313">
            <w:pPr>
              <w:rPr>
                <w:rFonts w:cstheme="minorHAnsi"/>
                <w:iCs/>
                <w:sz w:val="24"/>
                <w:szCs w:val="24"/>
              </w:rPr>
            </w:pPr>
          </w:p>
          <w:p w14:paraId="2C0DE40C" w14:textId="77777777" w:rsidR="008F5AA9" w:rsidRDefault="008F5AA9" w:rsidP="008F5AA9">
            <w:pPr>
              <w:jc w:val="center"/>
              <w:rPr>
                <w:rFonts w:cstheme="minorHAnsi"/>
                <w:iCs/>
                <w:sz w:val="24"/>
                <w:szCs w:val="24"/>
              </w:rPr>
            </w:pPr>
            <w:r>
              <w:rPr>
                <w:rFonts w:cstheme="minorHAnsi"/>
                <w:iCs/>
                <w:sz w:val="24"/>
                <w:szCs w:val="24"/>
              </w:rPr>
              <w:t>Journey in Love</w:t>
            </w:r>
          </w:p>
          <w:p w14:paraId="40057770" w14:textId="224E2C80" w:rsidR="008F5AA9" w:rsidRPr="00115034" w:rsidRDefault="008F5AA9" w:rsidP="008F5AA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15034">
              <w:rPr>
                <w:rFonts w:cstheme="minorHAnsi"/>
                <w:iCs/>
                <w:sz w:val="24"/>
                <w:szCs w:val="24"/>
              </w:rPr>
              <w:t>God loves me in my changing and development</w:t>
            </w:r>
          </w:p>
        </w:tc>
      </w:tr>
      <w:tr w:rsidR="003D1313" w:rsidRPr="00411283" w14:paraId="5F36FB08" w14:textId="77777777" w:rsidTr="003D1313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584B21E1" w14:textId="548EE444" w:rsidR="003D1313" w:rsidRDefault="003D1313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Significant person</w:t>
            </w:r>
          </w:p>
        </w:tc>
        <w:tc>
          <w:tcPr>
            <w:tcW w:w="2270" w:type="dxa"/>
            <w:gridSpan w:val="2"/>
            <w:shd w:val="clear" w:color="auto" w:fill="FFFFFF" w:themeFill="background1"/>
          </w:tcPr>
          <w:p w14:paraId="555F91A6" w14:textId="3189AD1D" w:rsidR="003D1313" w:rsidRPr="00DB5578" w:rsidRDefault="00115034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King Richard III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E637022" w14:textId="3089DFF4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Science: Galileo Galilei</w:t>
            </w:r>
          </w:p>
        </w:tc>
        <w:tc>
          <w:tcPr>
            <w:tcW w:w="4531" w:type="dxa"/>
            <w:gridSpan w:val="5"/>
            <w:shd w:val="clear" w:color="auto" w:fill="FFFFFF" w:themeFill="background1"/>
          </w:tcPr>
          <w:p w14:paraId="25B95669" w14:textId="77777777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Art: Leonardo Di Vinci</w:t>
            </w:r>
          </w:p>
          <w:p w14:paraId="23A37CCE" w14:textId="173BD8C6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Science: David Attenborough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51F7BFA7" w14:textId="464FDC64" w:rsidR="003D1313" w:rsidRPr="00DB5578" w:rsidRDefault="003D1313" w:rsidP="003D1313">
            <w:pPr>
              <w:rPr>
                <w:rFonts w:cstheme="minorHAnsi"/>
                <w:sz w:val="24"/>
                <w:szCs w:val="24"/>
              </w:rPr>
            </w:pPr>
            <w:r w:rsidRPr="00DB5578">
              <w:rPr>
                <w:rFonts w:cstheme="minorHAnsi"/>
                <w:sz w:val="24"/>
                <w:szCs w:val="24"/>
              </w:rPr>
              <w:t>History: Henry VIII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28805B30" w14:textId="542F6F5E" w:rsidR="003D1313" w:rsidRPr="00DB5578" w:rsidRDefault="00115034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Tracy </w:t>
            </w:r>
            <w:proofErr w:type="spellStart"/>
            <w:r>
              <w:rPr>
                <w:rFonts w:cstheme="minorHAnsi"/>
                <w:sz w:val="24"/>
                <w:szCs w:val="24"/>
              </w:rPr>
              <w:t>Emin</w:t>
            </w:r>
            <w:proofErr w:type="spellEnd"/>
          </w:p>
        </w:tc>
      </w:tr>
      <w:tr w:rsidR="00716572" w:rsidRPr="00411283" w14:paraId="37A06FEF" w14:textId="77777777" w:rsidTr="00152C98">
        <w:trPr>
          <w:trHeight w:val="1725"/>
        </w:trPr>
        <w:tc>
          <w:tcPr>
            <w:tcW w:w="1568" w:type="dxa"/>
            <w:shd w:val="clear" w:color="auto" w:fill="DEEAF6" w:themeFill="accent5" w:themeFillTint="33"/>
          </w:tcPr>
          <w:p w14:paraId="0800BD59" w14:textId="77777777" w:rsidR="00716572" w:rsidRDefault="00716572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Trips/</w:t>
            </w:r>
          </w:p>
          <w:p w14:paraId="7815F1D3" w14:textId="27202BDE" w:rsidR="00716572" w:rsidRDefault="00716572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Wow days/ activities</w:t>
            </w:r>
          </w:p>
        </w:tc>
        <w:tc>
          <w:tcPr>
            <w:tcW w:w="2270" w:type="dxa"/>
            <w:gridSpan w:val="2"/>
            <w:shd w:val="clear" w:color="auto" w:fill="D9D9D9" w:themeFill="background1" w:themeFillShade="D9"/>
          </w:tcPr>
          <w:p w14:paraId="7CEB3478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ECDFF99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GeoBus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Earth and Space workshop</w:t>
            </w:r>
          </w:p>
          <w:p w14:paraId="7B3C5333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  <w:p w14:paraId="50241EB1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  <w:p w14:paraId="6648D381" w14:textId="3A4A5177" w:rsidR="00716572" w:rsidRPr="00DB5578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1" w:type="dxa"/>
            <w:gridSpan w:val="5"/>
            <w:shd w:val="clear" w:color="auto" w:fill="FFFFFF" w:themeFill="background1"/>
          </w:tcPr>
          <w:p w14:paraId="49F65B2E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Allotment</w:t>
            </w:r>
          </w:p>
          <w:p w14:paraId="3857E94F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  <w:p w14:paraId="12E6FC12" w14:textId="2BD3A5E0" w:rsidR="00716572" w:rsidRPr="00DB5578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14" w:type="dxa"/>
            <w:gridSpan w:val="2"/>
            <w:shd w:val="clear" w:color="auto" w:fill="FFFFFF" w:themeFill="background1"/>
          </w:tcPr>
          <w:p w14:paraId="4CF2E728" w14:textId="58C88601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National Portrait Gallery</w:t>
            </w:r>
          </w:p>
          <w:p w14:paraId="1FC9A9A2" w14:textId="529C652C" w:rsidR="007016F9" w:rsidRDefault="007016F9" w:rsidP="003D13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Hampton Court </w:t>
            </w:r>
          </w:p>
          <w:p w14:paraId="553A65B3" w14:textId="77777777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  <w:p w14:paraId="4260E9D9" w14:textId="718F3C24" w:rsidR="00716572" w:rsidRPr="00DB5578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1AF80339" w14:textId="1F033302" w:rsidR="00716572" w:rsidRDefault="00716572" w:rsidP="003D131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6BBB07A" w14:textId="4AEF1939" w:rsidR="003D1313" w:rsidRDefault="003D1313"/>
    <w:sectPr w:rsidR="003D1313" w:rsidSect="00411283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30EEF" w14:textId="77777777" w:rsidR="00254F6A" w:rsidRDefault="00254F6A" w:rsidP="00411283">
      <w:pPr>
        <w:spacing w:after="0" w:line="240" w:lineRule="auto"/>
      </w:pPr>
      <w:r>
        <w:separator/>
      </w:r>
    </w:p>
  </w:endnote>
  <w:endnote w:type="continuationSeparator" w:id="0">
    <w:p w14:paraId="38AC6273" w14:textId="77777777" w:rsidR="00254F6A" w:rsidRDefault="00254F6A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CA50B" w14:textId="115549F8" w:rsidR="00254F6A" w:rsidRPr="004A03D1" w:rsidRDefault="00254F6A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720D8" w14:textId="77777777" w:rsidR="00254F6A" w:rsidRDefault="00254F6A" w:rsidP="00411283">
      <w:pPr>
        <w:spacing w:after="0" w:line="240" w:lineRule="auto"/>
      </w:pPr>
      <w:r>
        <w:separator/>
      </w:r>
    </w:p>
  </w:footnote>
  <w:footnote w:type="continuationSeparator" w:id="0">
    <w:p w14:paraId="27559778" w14:textId="77777777" w:rsidR="00254F6A" w:rsidRDefault="00254F6A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40AD4" w14:textId="64B574F2" w:rsidR="00254F6A" w:rsidRDefault="00254F6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B559754" wp14:editId="0D9B2B10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83D8F5" w14:textId="124E706A" w:rsidR="00254F6A" w:rsidRPr="004A03D1" w:rsidRDefault="00254F6A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w14:anchorId="2B55975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2F83D8F5" w14:textId="124E706A" w:rsidR="00DB5578" w:rsidRPr="004A03D1" w:rsidRDefault="00DB5578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0477"/>
    <w:multiLevelType w:val="hybridMultilevel"/>
    <w:tmpl w:val="EFE4A40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87DD5"/>
    <w:multiLevelType w:val="hybridMultilevel"/>
    <w:tmpl w:val="481E02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17952"/>
    <w:multiLevelType w:val="hybridMultilevel"/>
    <w:tmpl w:val="B6AA3E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6002A"/>
    <w:multiLevelType w:val="hybridMultilevel"/>
    <w:tmpl w:val="E422A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6D5026"/>
    <w:multiLevelType w:val="hybridMultilevel"/>
    <w:tmpl w:val="2B525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0E7CEF"/>
    <w:multiLevelType w:val="hybridMultilevel"/>
    <w:tmpl w:val="6AACB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33158B"/>
    <w:multiLevelType w:val="multilevel"/>
    <w:tmpl w:val="613E1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83"/>
    <w:rsid w:val="000409D6"/>
    <w:rsid w:val="0008629F"/>
    <w:rsid w:val="00115034"/>
    <w:rsid w:val="00152C98"/>
    <w:rsid w:val="001D4739"/>
    <w:rsid w:val="00254F6A"/>
    <w:rsid w:val="00296C10"/>
    <w:rsid w:val="002B15C0"/>
    <w:rsid w:val="002F2ED8"/>
    <w:rsid w:val="003D1313"/>
    <w:rsid w:val="00411283"/>
    <w:rsid w:val="004747B1"/>
    <w:rsid w:val="004A03D1"/>
    <w:rsid w:val="004B0039"/>
    <w:rsid w:val="00596B65"/>
    <w:rsid w:val="00596E9D"/>
    <w:rsid w:val="005D197E"/>
    <w:rsid w:val="00622B3C"/>
    <w:rsid w:val="00627BE6"/>
    <w:rsid w:val="006F64FB"/>
    <w:rsid w:val="007016F9"/>
    <w:rsid w:val="00702473"/>
    <w:rsid w:val="00716572"/>
    <w:rsid w:val="00723EA0"/>
    <w:rsid w:val="007E20F9"/>
    <w:rsid w:val="008D54FE"/>
    <w:rsid w:val="008F5AA9"/>
    <w:rsid w:val="00931A50"/>
    <w:rsid w:val="009D1916"/>
    <w:rsid w:val="009D6C2D"/>
    <w:rsid w:val="00A620F7"/>
    <w:rsid w:val="00AD4758"/>
    <w:rsid w:val="00AD6655"/>
    <w:rsid w:val="00AF589B"/>
    <w:rsid w:val="00B05EEA"/>
    <w:rsid w:val="00B423E4"/>
    <w:rsid w:val="00B46217"/>
    <w:rsid w:val="00CC5932"/>
    <w:rsid w:val="00D1279F"/>
    <w:rsid w:val="00D55A78"/>
    <w:rsid w:val="00DB5578"/>
    <w:rsid w:val="00DD49EF"/>
    <w:rsid w:val="00EB68AD"/>
    <w:rsid w:val="00F240E8"/>
    <w:rsid w:val="00FC68D1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C0D1BE9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2ED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D1916"/>
    <w:rPr>
      <w:color w:val="0000FF"/>
      <w:u w:val="single"/>
    </w:rPr>
  </w:style>
  <w:style w:type="paragraph" w:customStyle="1" w:styleId="curriculumlist--item">
    <w:name w:val="curriculum__list--item"/>
    <w:basedOn w:val="Normal"/>
    <w:rsid w:val="009D1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F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CDAA54D8</Template>
  <TotalTime>115</TotalTime>
  <Pages>4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Joanne Gallagher</cp:lastModifiedBy>
  <cp:revision>6</cp:revision>
  <cp:lastPrinted>2025-01-06T14:19:00Z</cp:lastPrinted>
  <dcterms:created xsi:type="dcterms:W3CDTF">2025-01-06T10:02:00Z</dcterms:created>
  <dcterms:modified xsi:type="dcterms:W3CDTF">2025-01-06T15:46:00Z</dcterms:modified>
</cp:coreProperties>
</file>