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53CD" w:rsidRPr="00DA3248" w:rsidRDefault="00A2549F" w:rsidP="00A2549F">
      <w:pPr>
        <w:jc w:val="center"/>
        <w:rPr>
          <w:b/>
          <w:sz w:val="28"/>
          <w:szCs w:val="28"/>
        </w:rPr>
      </w:pPr>
      <w:r w:rsidRPr="00DA3248">
        <w:rPr>
          <w:b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-218197</wp:posOffset>
                </wp:positionH>
                <wp:positionV relativeFrom="paragraph">
                  <wp:posOffset>0</wp:posOffset>
                </wp:positionV>
                <wp:extent cx="590550" cy="819150"/>
                <wp:effectExtent l="0" t="0" r="0" b="0"/>
                <wp:wrapSquare wrapText="bothSides"/>
                <wp:docPr id="283" name="Group 28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0550" cy="819150"/>
                          <a:chOff x="0" y="0"/>
                          <a:chExt cx="2848647" cy="3720513"/>
                        </a:xfrm>
                      </wpg:grpSpPr>
                      <wps:wsp>
                        <wps:cNvPr id="6" name="Shape 6"/>
                        <wps:cNvSpPr/>
                        <wps:spPr>
                          <a:xfrm>
                            <a:off x="2330592" y="3404623"/>
                            <a:ext cx="225526" cy="989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5526" h="98965">
                                <a:moveTo>
                                  <a:pt x="221544" y="0"/>
                                </a:moveTo>
                                <a:cubicBezTo>
                                  <a:pt x="225526" y="68658"/>
                                  <a:pt x="166934" y="98941"/>
                                  <a:pt x="110553" y="98953"/>
                                </a:cubicBezTo>
                                <a:cubicBezTo>
                                  <a:pt x="54172" y="98965"/>
                                  <a:pt x="0" y="68706"/>
                                  <a:pt x="12823" y="16279"/>
                                </a:cubicBezTo>
                                <a:cubicBezTo>
                                  <a:pt x="82282" y="34316"/>
                                  <a:pt x="158660" y="22666"/>
                                  <a:pt x="22154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33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" name="Shape 7"/>
                        <wps:cNvSpPr/>
                        <wps:spPr>
                          <a:xfrm>
                            <a:off x="321708" y="3404623"/>
                            <a:ext cx="225525" cy="989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5525" h="98965">
                                <a:moveTo>
                                  <a:pt x="3987" y="0"/>
                                </a:moveTo>
                                <a:cubicBezTo>
                                  <a:pt x="66865" y="22666"/>
                                  <a:pt x="143243" y="34316"/>
                                  <a:pt x="212697" y="16279"/>
                                </a:cubicBezTo>
                                <a:cubicBezTo>
                                  <a:pt x="225525" y="68706"/>
                                  <a:pt x="171354" y="98965"/>
                                  <a:pt x="114973" y="98953"/>
                                </a:cubicBezTo>
                                <a:cubicBezTo>
                                  <a:pt x="58592" y="98941"/>
                                  <a:pt x="0" y="68658"/>
                                  <a:pt x="398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33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" name="Shape 8"/>
                        <wps:cNvSpPr/>
                        <wps:spPr>
                          <a:xfrm>
                            <a:off x="2335594" y="3194197"/>
                            <a:ext cx="485336" cy="1814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5336" h="181495">
                                <a:moveTo>
                                  <a:pt x="398213" y="0"/>
                                </a:moveTo>
                                <a:cubicBezTo>
                                  <a:pt x="485336" y="109563"/>
                                  <a:pt x="198579" y="178493"/>
                                  <a:pt x="68956" y="180745"/>
                                </a:cubicBezTo>
                                <a:cubicBezTo>
                                  <a:pt x="25748" y="181495"/>
                                  <a:pt x="0" y="174837"/>
                                  <a:pt x="11379" y="159807"/>
                                </a:cubicBezTo>
                                <a:cubicBezTo>
                                  <a:pt x="108874" y="89801"/>
                                  <a:pt x="234510" y="32349"/>
                                  <a:pt x="39821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33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" name="Shape 9"/>
                        <wps:cNvSpPr/>
                        <wps:spPr>
                          <a:xfrm>
                            <a:off x="56889" y="3194197"/>
                            <a:ext cx="485342" cy="1814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5342" h="181495">
                                <a:moveTo>
                                  <a:pt x="87121" y="0"/>
                                </a:moveTo>
                                <a:cubicBezTo>
                                  <a:pt x="250835" y="32349"/>
                                  <a:pt x="376464" y="89801"/>
                                  <a:pt x="473963" y="159807"/>
                                </a:cubicBezTo>
                                <a:cubicBezTo>
                                  <a:pt x="485342" y="174837"/>
                                  <a:pt x="459593" y="181495"/>
                                  <a:pt x="416385" y="180745"/>
                                </a:cubicBezTo>
                                <a:cubicBezTo>
                                  <a:pt x="286761" y="178493"/>
                                  <a:pt x="0" y="109563"/>
                                  <a:pt x="8712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33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" name="Shape 10"/>
                        <wps:cNvSpPr/>
                        <wps:spPr>
                          <a:xfrm>
                            <a:off x="162777" y="2892027"/>
                            <a:ext cx="2552267" cy="7516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52267" h="751647">
                                <a:moveTo>
                                  <a:pt x="94126" y="1094"/>
                                </a:moveTo>
                                <a:cubicBezTo>
                                  <a:pt x="178754" y="0"/>
                                  <a:pt x="252965" y="19591"/>
                                  <a:pt x="320050" y="35118"/>
                                </a:cubicBezTo>
                                <a:cubicBezTo>
                                  <a:pt x="626270" y="106020"/>
                                  <a:pt x="783803" y="323158"/>
                                  <a:pt x="1104844" y="440445"/>
                                </a:cubicBezTo>
                                <a:cubicBezTo>
                                  <a:pt x="1230178" y="486229"/>
                                  <a:pt x="1311059" y="488184"/>
                                  <a:pt x="1436987" y="444178"/>
                                </a:cubicBezTo>
                                <a:cubicBezTo>
                                  <a:pt x="1764785" y="329616"/>
                                  <a:pt x="1922206" y="111906"/>
                                  <a:pt x="2230481" y="40744"/>
                                </a:cubicBezTo>
                                <a:cubicBezTo>
                                  <a:pt x="2298007" y="25160"/>
                                  <a:pt x="2372774" y="5533"/>
                                  <a:pt x="2458156" y="6631"/>
                                </a:cubicBezTo>
                                <a:cubicBezTo>
                                  <a:pt x="2496903" y="81197"/>
                                  <a:pt x="2513513" y="181673"/>
                                  <a:pt x="2552267" y="256232"/>
                                </a:cubicBezTo>
                                <a:cubicBezTo>
                                  <a:pt x="2059143" y="297294"/>
                                  <a:pt x="1948785" y="708642"/>
                                  <a:pt x="1350500" y="749163"/>
                                </a:cubicBezTo>
                                <a:lnTo>
                                  <a:pt x="1350577" y="749404"/>
                                </a:lnTo>
                                <a:cubicBezTo>
                                  <a:pt x="1345575" y="749710"/>
                                  <a:pt x="1340722" y="749877"/>
                                  <a:pt x="1335791" y="750114"/>
                                </a:cubicBezTo>
                                <a:cubicBezTo>
                                  <a:pt x="1332601" y="750283"/>
                                  <a:pt x="1329390" y="750434"/>
                                  <a:pt x="1326157" y="750571"/>
                                </a:cubicBezTo>
                                <a:cubicBezTo>
                                  <a:pt x="1320321" y="750830"/>
                                  <a:pt x="1314540" y="751035"/>
                                  <a:pt x="1308798" y="751180"/>
                                </a:cubicBezTo>
                                <a:cubicBezTo>
                                  <a:pt x="1303121" y="751348"/>
                                  <a:pt x="1297396" y="751460"/>
                                  <a:pt x="1291647" y="751531"/>
                                </a:cubicBezTo>
                                <a:cubicBezTo>
                                  <a:pt x="1286427" y="751604"/>
                                  <a:pt x="1281265" y="751647"/>
                                  <a:pt x="1276139" y="751641"/>
                                </a:cubicBezTo>
                                <a:cubicBezTo>
                                  <a:pt x="1270998" y="751641"/>
                                  <a:pt x="1265836" y="751604"/>
                                  <a:pt x="1260638" y="751531"/>
                                </a:cubicBezTo>
                                <a:cubicBezTo>
                                  <a:pt x="1254863" y="751460"/>
                                  <a:pt x="1249143" y="751348"/>
                                  <a:pt x="1243465" y="751180"/>
                                </a:cubicBezTo>
                                <a:cubicBezTo>
                                  <a:pt x="1237735" y="751021"/>
                                  <a:pt x="1231942" y="750827"/>
                                  <a:pt x="1226110" y="750571"/>
                                </a:cubicBezTo>
                                <a:cubicBezTo>
                                  <a:pt x="1222891" y="750434"/>
                                  <a:pt x="1219676" y="750283"/>
                                  <a:pt x="1216480" y="750114"/>
                                </a:cubicBezTo>
                                <a:cubicBezTo>
                                  <a:pt x="1211547" y="749865"/>
                                  <a:pt x="1206698" y="749710"/>
                                  <a:pt x="1201706" y="749404"/>
                                </a:cubicBezTo>
                                <a:lnTo>
                                  <a:pt x="1201777" y="749163"/>
                                </a:lnTo>
                                <a:cubicBezTo>
                                  <a:pt x="603497" y="708639"/>
                                  <a:pt x="493132" y="297294"/>
                                  <a:pt x="0" y="256232"/>
                                </a:cubicBezTo>
                                <a:cubicBezTo>
                                  <a:pt x="38754" y="181673"/>
                                  <a:pt x="55368" y="75664"/>
                                  <a:pt x="94126" y="1094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33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" name="Shape 11"/>
                        <wps:cNvSpPr/>
                        <wps:spPr>
                          <a:xfrm>
                            <a:off x="0" y="0"/>
                            <a:ext cx="1424323" cy="31940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24323" h="3194060">
                                <a:moveTo>
                                  <a:pt x="0" y="0"/>
                                </a:moveTo>
                                <a:lnTo>
                                  <a:pt x="1424323" y="0"/>
                                </a:lnTo>
                                <a:lnTo>
                                  <a:pt x="1424323" y="124423"/>
                                </a:lnTo>
                                <a:lnTo>
                                  <a:pt x="124429" y="124423"/>
                                </a:lnTo>
                                <a:lnTo>
                                  <a:pt x="124429" y="1616575"/>
                                </a:lnTo>
                                <a:cubicBezTo>
                                  <a:pt x="124429" y="2555279"/>
                                  <a:pt x="646916" y="2602559"/>
                                  <a:pt x="1424318" y="3051046"/>
                                </a:cubicBezTo>
                                <a:lnTo>
                                  <a:pt x="1424323" y="3051043"/>
                                </a:lnTo>
                                <a:lnTo>
                                  <a:pt x="1424323" y="3194018"/>
                                </a:lnTo>
                                <a:lnTo>
                                  <a:pt x="1424249" y="3194060"/>
                                </a:lnTo>
                                <a:lnTo>
                                  <a:pt x="1291532" y="3118781"/>
                                </a:lnTo>
                                <a:lnTo>
                                  <a:pt x="1222286" y="3080731"/>
                                </a:lnTo>
                                <a:lnTo>
                                  <a:pt x="1154408" y="3044401"/>
                                </a:lnTo>
                                <a:lnTo>
                                  <a:pt x="1087877" y="3009560"/>
                                </a:lnTo>
                                <a:lnTo>
                                  <a:pt x="1022753" y="2975954"/>
                                </a:lnTo>
                                <a:lnTo>
                                  <a:pt x="959022" y="2943348"/>
                                </a:lnTo>
                                <a:lnTo>
                                  <a:pt x="896709" y="2911493"/>
                                </a:lnTo>
                                <a:lnTo>
                                  <a:pt x="835850" y="2880119"/>
                                </a:lnTo>
                                <a:lnTo>
                                  <a:pt x="776447" y="2848974"/>
                                </a:lnTo>
                                <a:lnTo>
                                  <a:pt x="718538" y="2817795"/>
                                </a:lnTo>
                                <a:lnTo>
                                  <a:pt x="662126" y="2786313"/>
                                </a:lnTo>
                                <a:lnTo>
                                  <a:pt x="607254" y="2754237"/>
                                </a:lnTo>
                                <a:lnTo>
                                  <a:pt x="553971" y="2721276"/>
                                </a:lnTo>
                                <a:lnTo>
                                  <a:pt x="502314" y="2687137"/>
                                </a:lnTo>
                                <a:lnTo>
                                  <a:pt x="452375" y="2651525"/>
                                </a:lnTo>
                                <a:lnTo>
                                  <a:pt x="404254" y="2614150"/>
                                </a:lnTo>
                                <a:lnTo>
                                  <a:pt x="358049" y="2574705"/>
                                </a:lnTo>
                                <a:lnTo>
                                  <a:pt x="313948" y="2532942"/>
                                </a:lnTo>
                                <a:lnTo>
                                  <a:pt x="272101" y="2488604"/>
                                </a:lnTo>
                                <a:lnTo>
                                  <a:pt x="232721" y="2441476"/>
                                </a:lnTo>
                                <a:lnTo>
                                  <a:pt x="196027" y="2391404"/>
                                </a:lnTo>
                                <a:lnTo>
                                  <a:pt x="162179" y="2338276"/>
                                </a:lnTo>
                                <a:lnTo>
                                  <a:pt x="131364" y="2281986"/>
                                </a:lnTo>
                                <a:lnTo>
                                  <a:pt x="103698" y="2222481"/>
                                </a:lnTo>
                                <a:lnTo>
                                  <a:pt x="79272" y="2159683"/>
                                </a:lnTo>
                                <a:lnTo>
                                  <a:pt x="58129" y="2093485"/>
                                </a:lnTo>
                                <a:lnTo>
                                  <a:pt x="40287" y="2023801"/>
                                </a:lnTo>
                                <a:lnTo>
                                  <a:pt x="25736" y="1950461"/>
                                </a:lnTo>
                                <a:lnTo>
                                  <a:pt x="14446" y="1873296"/>
                                </a:lnTo>
                                <a:lnTo>
                                  <a:pt x="6403" y="1792087"/>
                                </a:lnTo>
                                <a:lnTo>
                                  <a:pt x="1588" y="1706619"/>
                                </a:lnTo>
                                <a:lnTo>
                                  <a:pt x="0" y="161768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33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" name="Shape 12"/>
                        <wps:cNvSpPr/>
                        <wps:spPr>
                          <a:xfrm>
                            <a:off x="1424323" y="0"/>
                            <a:ext cx="1424324" cy="31940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24324" h="3194018">
                                <a:moveTo>
                                  <a:pt x="0" y="0"/>
                                </a:moveTo>
                                <a:lnTo>
                                  <a:pt x="1424324" y="0"/>
                                </a:lnTo>
                                <a:lnTo>
                                  <a:pt x="1424324" y="1622825"/>
                                </a:lnTo>
                                <a:lnTo>
                                  <a:pt x="1422697" y="1711455"/>
                                </a:lnTo>
                                <a:lnTo>
                                  <a:pt x="1417740" y="1796728"/>
                                </a:lnTo>
                                <a:lnTo>
                                  <a:pt x="1409481" y="1877796"/>
                                </a:lnTo>
                                <a:lnTo>
                                  <a:pt x="1397896" y="1954871"/>
                                </a:lnTo>
                                <a:lnTo>
                                  <a:pt x="1382993" y="2028167"/>
                                </a:lnTo>
                                <a:lnTo>
                                  <a:pt x="1364733" y="2097832"/>
                                </a:lnTo>
                                <a:lnTo>
                                  <a:pt x="1343140" y="2164016"/>
                                </a:lnTo>
                                <a:lnTo>
                                  <a:pt x="1318239" y="2226823"/>
                                </a:lnTo>
                                <a:lnTo>
                                  <a:pt x="1290091" y="2286352"/>
                                </a:lnTo>
                                <a:lnTo>
                                  <a:pt x="1258789" y="2342624"/>
                                </a:lnTo>
                                <a:lnTo>
                                  <a:pt x="1224474" y="2395763"/>
                                </a:lnTo>
                                <a:lnTo>
                                  <a:pt x="1187318" y="2445836"/>
                                </a:lnTo>
                                <a:lnTo>
                                  <a:pt x="1147523" y="2492974"/>
                                </a:lnTo>
                                <a:lnTo>
                                  <a:pt x="1105296" y="2537331"/>
                                </a:lnTo>
                                <a:lnTo>
                                  <a:pt x="1060836" y="2579140"/>
                                </a:lnTo>
                                <a:lnTo>
                                  <a:pt x="1014338" y="2618596"/>
                                </a:lnTo>
                                <a:lnTo>
                                  <a:pt x="965932" y="2656015"/>
                                </a:lnTo>
                                <a:lnTo>
                                  <a:pt x="915756" y="2691644"/>
                                </a:lnTo>
                                <a:lnTo>
                                  <a:pt x="863929" y="2725805"/>
                                </a:lnTo>
                                <a:lnTo>
                                  <a:pt x="810523" y="2758747"/>
                                </a:lnTo>
                                <a:lnTo>
                                  <a:pt x="755591" y="2790780"/>
                                </a:lnTo>
                                <a:lnTo>
                                  <a:pt x="699208" y="2822194"/>
                                </a:lnTo>
                                <a:lnTo>
                                  <a:pt x="641395" y="2853258"/>
                                </a:lnTo>
                                <a:lnTo>
                                  <a:pt x="582187" y="2884230"/>
                                </a:lnTo>
                                <a:lnTo>
                                  <a:pt x="521634" y="2915362"/>
                                </a:lnTo>
                                <a:lnTo>
                                  <a:pt x="459743" y="2946938"/>
                                </a:lnTo>
                                <a:lnTo>
                                  <a:pt x="396563" y="2979173"/>
                                </a:lnTo>
                                <a:lnTo>
                                  <a:pt x="332112" y="3012328"/>
                                </a:lnTo>
                                <a:lnTo>
                                  <a:pt x="266409" y="3046636"/>
                                </a:lnTo>
                                <a:lnTo>
                                  <a:pt x="199489" y="3082331"/>
                                </a:lnTo>
                                <a:lnTo>
                                  <a:pt x="131391" y="3119662"/>
                                </a:lnTo>
                                <a:lnTo>
                                  <a:pt x="0" y="3194018"/>
                                </a:lnTo>
                                <a:lnTo>
                                  <a:pt x="0" y="3051043"/>
                                </a:lnTo>
                                <a:lnTo>
                                  <a:pt x="140293" y="2972886"/>
                                </a:lnTo>
                                <a:cubicBezTo>
                                  <a:pt x="827803" y="2601434"/>
                                  <a:pt x="1299894" y="2497207"/>
                                  <a:pt x="1299894" y="1621677"/>
                                </a:cubicBezTo>
                                <a:lnTo>
                                  <a:pt x="1299894" y="124423"/>
                                </a:lnTo>
                                <a:lnTo>
                                  <a:pt x="0" y="12442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33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" name="Shape 13"/>
                        <wps:cNvSpPr/>
                        <wps:spPr>
                          <a:xfrm>
                            <a:off x="124429" y="124423"/>
                            <a:ext cx="1299888" cy="2926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99888" h="2926624">
                                <a:moveTo>
                                  <a:pt x="0" y="0"/>
                                </a:moveTo>
                                <a:lnTo>
                                  <a:pt x="1299888" y="0"/>
                                </a:lnTo>
                                <a:lnTo>
                                  <a:pt x="1299888" y="2926624"/>
                                </a:lnTo>
                                <a:cubicBezTo>
                                  <a:pt x="522487" y="2478136"/>
                                  <a:pt x="0" y="2430856"/>
                                  <a:pt x="0" y="1492152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D68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" name="Shape 14"/>
                        <wps:cNvSpPr/>
                        <wps:spPr>
                          <a:xfrm>
                            <a:off x="278629" y="294270"/>
                            <a:ext cx="2291389" cy="23607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91389" h="2360712">
                                <a:moveTo>
                                  <a:pt x="798303" y="0"/>
                                </a:moveTo>
                                <a:lnTo>
                                  <a:pt x="1490472" y="8"/>
                                </a:lnTo>
                                <a:lnTo>
                                  <a:pt x="1490468" y="188784"/>
                                </a:lnTo>
                                <a:lnTo>
                                  <a:pt x="1348891" y="188780"/>
                                </a:lnTo>
                                <a:lnTo>
                                  <a:pt x="1348891" y="677708"/>
                                </a:lnTo>
                                <a:lnTo>
                                  <a:pt x="1608447" y="677708"/>
                                </a:lnTo>
                                <a:lnTo>
                                  <a:pt x="1608447" y="680325"/>
                                </a:lnTo>
                                <a:lnTo>
                                  <a:pt x="1611065" y="680325"/>
                                </a:lnTo>
                                <a:lnTo>
                                  <a:pt x="1611065" y="942516"/>
                                </a:lnTo>
                                <a:lnTo>
                                  <a:pt x="2102620" y="942508"/>
                                </a:lnTo>
                                <a:lnTo>
                                  <a:pt x="2102620" y="800932"/>
                                </a:lnTo>
                                <a:lnTo>
                                  <a:pt x="2291389" y="800932"/>
                                </a:lnTo>
                                <a:lnTo>
                                  <a:pt x="2291389" y="1493100"/>
                                </a:lnTo>
                                <a:lnTo>
                                  <a:pt x="2102620" y="1493100"/>
                                </a:lnTo>
                                <a:lnTo>
                                  <a:pt x="2102620" y="1351520"/>
                                </a:lnTo>
                                <a:lnTo>
                                  <a:pt x="1611065" y="1351520"/>
                                </a:lnTo>
                                <a:lnTo>
                                  <a:pt x="1611067" y="1608451"/>
                                </a:lnTo>
                                <a:lnTo>
                                  <a:pt x="1611065" y="1608451"/>
                                </a:lnTo>
                                <a:lnTo>
                                  <a:pt x="1611065" y="1611080"/>
                                </a:lnTo>
                                <a:lnTo>
                                  <a:pt x="1351508" y="1611080"/>
                                </a:lnTo>
                                <a:lnTo>
                                  <a:pt x="1351508" y="2171933"/>
                                </a:lnTo>
                                <a:lnTo>
                                  <a:pt x="1493088" y="2171933"/>
                                </a:lnTo>
                                <a:lnTo>
                                  <a:pt x="1493092" y="2360712"/>
                                </a:lnTo>
                                <a:lnTo>
                                  <a:pt x="800913" y="2360712"/>
                                </a:lnTo>
                                <a:lnTo>
                                  <a:pt x="800913" y="2171933"/>
                                </a:lnTo>
                                <a:lnTo>
                                  <a:pt x="942505" y="2171941"/>
                                </a:lnTo>
                                <a:lnTo>
                                  <a:pt x="942505" y="1611072"/>
                                </a:lnTo>
                                <a:lnTo>
                                  <a:pt x="682941" y="1611072"/>
                                </a:lnTo>
                                <a:lnTo>
                                  <a:pt x="682941" y="1608451"/>
                                </a:lnTo>
                                <a:lnTo>
                                  <a:pt x="680317" y="1608451"/>
                                </a:lnTo>
                                <a:lnTo>
                                  <a:pt x="680317" y="1605834"/>
                                </a:lnTo>
                                <a:lnTo>
                                  <a:pt x="680317" y="1346285"/>
                                </a:lnTo>
                                <a:lnTo>
                                  <a:pt x="188773" y="1346285"/>
                                </a:lnTo>
                                <a:lnTo>
                                  <a:pt x="188773" y="1487858"/>
                                </a:lnTo>
                                <a:lnTo>
                                  <a:pt x="0" y="1487854"/>
                                </a:lnTo>
                                <a:lnTo>
                                  <a:pt x="0" y="795682"/>
                                </a:lnTo>
                                <a:lnTo>
                                  <a:pt x="188773" y="795696"/>
                                </a:lnTo>
                                <a:lnTo>
                                  <a:pt x="188773" y="937275"/>
                                </a:lnTo>
                                <a:lnTo>
                                  <a:pt x="680317" y="937272"/>
                                </a:lnTo>
                                <a:lnTo>
                                  <a:pt x="680317" y="680329"/>
                                </a:lnTo>
                                <a:lnTo>
                                  <a:pt x="680317" y="677704"/>
                                </a:lnTo>
                                <a:lnTo>
                                  <a:pt x="939887" y="677704"/>
                                </a:lnTo>
                                <a:lnTo>
                                  <a:pt x="939891" y="188784"/>
                                </a:lnTo>
                                <a:lnTo>
                                  <a:pt x="798303" y="188784"/>
                                </a:lnTo>
                                <a:lnTo>
                                  <a:pt x="7983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33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" name="Shape 15"/>
                        <wps:cNvSpPr/>
                        <wps:spPr>
                          <a:xfrm>
                            <a:off x="416545" y="1922122"/>
                            <a:ext cx="534657" cy="5346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4657" h="534654">
                                <a:moveTo>
                                  <a:pt x="123660" y="0"/>
                                </a:moveTo>
                                <a:lnTo>
                                  <a:pt x="403329" y="0"/>
                                </a:lnTo>
                                <a:lnTo>
                                  <a:pt x="403329" y="53780"/>
                                </a:lnTo>
                                <a:cubicBezTo>
                                  <a:pt x="380663" y="56210"/>
                                  <a:pt x="360925" y="60216"/>
                                  <a:pt x="344107" y="65815"/>
                                </a:cubicBezTo>
                                <a:cubicBezTo>
                                  <a:pt x="327298" y="71388"/>
                                  <a:pt x="318881" y="84154"/>
                                  <a:pt x="318881" y="104073"/>
                                </a:cubicBezTo>
                                <a:lnTo>
                                  <a:pt x="318881" y="213589"/>
                                </a:lnTo>
                                <a:lnTo>
                                  <a:pt x="430588" y="213589"/>
                                </a:lnTo>
                                <a:cubicBezTo>
                                  <a:pt x="453435" y="213589"/>
                                  <a:pt x="467517" y="204988"/>
                                  <a:pt x="472871" y="187815"/>
                                </a:cubicBezTo>
                                <a:cubicBezTo>
                                  <a:pt x="478206" y="170625"/>
                                  <a:pt x="480888" y="149245"/>
                                  <a:pt x="480888" y="123656"/>
                                </a:cubicBezTo>
                                <a:lnTo>
                                  <a:pt x="534657" y="123656"/>
                                </a:lnTo>
                                <a:lnTo>
                                  <a:pt x="534657" y="403327"/>
                                </a:lnTo>
                                <a:lnTo>
                                  <a:pt x="480888" y="403327"/>
                                </a:lnTo>
                                <a:cubicBezTo>
                                  <a:pt x="478451" y="380657"/>
                                  <a:pt x="474444" y="360914"/>
                                  <a:pt x="468860" y="344098"/>
                                </a:cubicBezTo>
                                <a:cubicBezTo>
                                  <a:pt x="463269" y="327290"/>
                                  <a:pt x="450518" y="318877"/>
                                  <a:pt x="430588" y="318877"/>
                                </a:cubicBezTo>
                                <a:lnTo>
                                  <a:pt x="318881" y="318877"/>
                                </a:lnTo>
                                <a:lnTo>
                                  <a:pt x="318881" y="421116"/>
                                </a:lnTo>
                                <a:cubicBezTo>
                                  <a:pt x="318881" y="450752"/>
                                  <a:pt x="328568" y="468122"/>
                                  <a:pt x="347943" y="473216"/>
                                </a:cubicBezTo>
                                <a:cubicBezTo>
                                  <a:pt x="367322" y="478329"/>
                                  <a:pt x="388339" y="480878"/>
                                  <a:pt x="411005" y="480880"/>
                                </a:cubicBezTo>
                                <a:lnTo>
                                  <a:pt x="411005" y="534654"/>
                                </a:lnTo>
                                <a:lnTo>
                                  <a:pt x="123660" y="534654"/>
                                </a:lnTo>
                                <a:lnTo>
                                  <a:pt x="123660" y="480878"/>
                                </a:lnTo>
                                <a:cubicBezTo>
                                  <a:pt x="153629" y="480878"/>
                                  <a:pt x="176116" y="478200"/>
                                  <a:pt x="191113" y="472868"/>
                                </a:cubicBezTo>
                                <a:cubicBezTo>
                                  <a:pt x="206103" y="467513"/>
                                  <a:pt x="213595" y="448570"/>
                                  <a:pt x="213595" y="416005"/>
                                </a:cubicBezTo>
                                <a:lnTo>
                                  <a:pt x="213595" y="318877"/>
                                </a:lnTo>
                                <a:lnTo>
                                  <a:pt x="113551" y="318877"/>
                                </a:lnTo>
                                <a:cubicBezTo>
                                  <a:pt x="83917" y="318877"/>
                                  <a:pt x="66539" y="328565"/>
                                  <a:pt x="61441" y="347943"/>
                                </a:cubicBezTo>
                                <a:cubicBezTo>
                                  <a:pt x="56330" y="367316"/>
                                  <a:pt x="53787" y="388335"/>
                                  <a:pt x="53787" y="410997"/>
                                </a:cubicBezTo>
                                <a:lnTo>
                                  <a:pt x="0" y="410997"/>
                                </a:lnTo>
                                <a:lnTo>
                                  <a:pt x="0" y="123656"/>
                                </a:lnTo>
                                <a:lnTo>
                                  <a:pt x="53787" y="123656"/>
                                </a:lnTo>
                                <a:cubicBezTo>
                                  <a:pt x="53787" y="153622"/>
                                  <a:pt x="56469" y="176116"/>
                                  <a:pt x="61801" y="191109"/>
                                </a:cubicBezTo>
                                <a:cubicBezTo>
                                  <a:pt x="67147" y="206085"/>
                                  <a:pt x="86101" y="213589"/>
                                  <a:pt x="118660" y="213589"/>
                                </a:cubicBezTo>
                                <a:lnTo>
                                  <a:pt x="213595" y="213589"/>
                                </a:lnTo>
                                <a:lnTo>
                                  <a:pt x="213595" y="104073"/>
                                </a:lnTo>
                                <a:cubicBezTo>
                                  <a:pt x="213595" y="81223"/>
                                  <a:pt x="205002" y="67147"/>
                                  <a:pt x="187827" y="61798"/>
                                </a:cubicBezTo>
                                <a:cubicBezTo>
                                  <a:pt x="170633" y="56455"/>
                                  <a:pt x="149253" y="53780"/>
                                  <a:pt x="123660" y="53777"/>
                                </a:cubicBezTo>
                                <a:lnTo>
                                  <a:pt x="12366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33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" name="Shape 16"/>
                        <wps:cNvSpPr/>
                        <wps:spPr>
                          <a:xfrm>
                            <a:off x="1896703" y="1922122"/>
                            <a:ext cx="534661" cy="5346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4661" h="534654">
                                <a:moveTo>
                                  <a:pt x="123664" y="0"/>
                                </a:moveTo>
                                <a:lnTo>
                                  <a:pt x="403329" y="0"/>
                                </a:lnTo>
                                <a:lnTo>
                                  <a:pt x="403329" y="53780"/>
                                </a:lnTo>
                                <a:cubicBezTo>
                                  <a:pt x="380664" y="56210"/>
                                  <a:pt x="360925" y="60216"/>
                                  <a:pt x="344101" y="65815"/>
                                </a:cubicBezTo>
                                <a:cubicBezTo>
                                  <a:pt x="327287" y="71388"/>
                                  <a:pt x="318888" y="84154"/>
                                  <a:pt x="318888" y="104073"/>
                                </a:cubicBezTo>
                                <a:lnTo>
                                  <a:pt x="318888" y="213589"/>
                                </a:lnTo>
                                <a:lnTo>
                                  <a:pt x="430592" y="213589"/>
                                </a:lnTo>
                                <a:cubicBezTo>
                                  <a:pt x="453427" y="213589"/>
                                  <a:pt x="467524" y="204988"/>
                                  <a:pt x="472870" y="187815"/>
                                </a:cubicBezTo>
                                <a:cubicBezTo>
                                  <a:pt x="478210" y="170625"/>
                                  <a:pt x="480888" y="149245"/>
                                  <a:pt x="480888" y="123656"/>
                                </a:cubicBezTo>
                                <a:lnTo>
                                  <a:pt x="534661" y="123656"/>
                                </a:lnTo>
                                <a:lnTo>
                                  <a:pt x="534661" y="403327"/>
                                </a:lnTo>
                                <a:lnTo>
                                  <a:pt x="480888" y="403327"/>
                                </a:lnTo>
                                <a:cubicBezTo>
                                  <a:pt x="478453" y="380657"/>
                                  <a:pt x="474440" y="360914"/>
                                  <a:pt x="468860" y="344098"/>
                                </a:cubicBezTo>
                                <a:cubicBezTo>
                                  <a:pt x="463266" y="327290"/>
                                  <a:pt x="450519" y="318877"/>
                                  <a:pt x="430592" y="318877"/>
                                </a:cubicBezTo>
                                <a:lnTo>
                                  <a:pt x="318888" y="318877"/>
                                </a:lnTo>
                                <a:lnTo>
                                  <a:pt x="318888" y="421116"/>
                                </a:lnTo>
                                <a:cubicBezTo>
                                  <a:pt x="318888" y="450752"/>
                                  <a:pt x="328572" y="468122"/>
                                  <a:pt x="347955" y="473216"/>
                                </a:cubicBezTo>
                                <a:cubicBezTo>
                                  <a:pt x="367322" y="478329"/>
                                  <a:pt x="388342" y="480878"/>
                                  <a:pt x="411015" y="480880"/>
                                </a:cubicBezTo>
                                <a:lnTo>
                                  <a:pt x="411015" y="534654"/>
                                </a:lnTo>
                                <a:lnTo>
                                  <a:pt x="123664" y="534654"/>
                                </a:lnTo>
                                <a:lnTo>
                                  <a:pt x="123664" y="480878"/>
                                </a:lnTo>
                                <a:cubicBezTo>
                                  <a:pt x="153637" y="480878"/>
                                  <a:pt x="176119" y="478200"/>
                                  <a:pt x="191110" y="472868"/>
                                </a:cubicBezTo>
                                <a:cubicBezTo>
                                  <a:pt x="206103" y="467513"/>
                                  <a:pt x="213587" y="448570"/>
                                  <a:pt x="213587" y="416005"/>
                                </a:cubicBezTo>
                                <a:lnTo>
                                  <a:pt x="213587" y="318877"/>
                                </a:lnTo>
                                <a:lnTo>
                                  <a:pt x="113558" y="318877"/>
                                </a:lnTo>
                                <a:cubicBezTo>
                                  <a:pt x="83915" y="318877"/>
                                  <a:pt x="66538" y="328565"/>
                                  <a:pt x="61441" y="347943"/>
                                </a:cubicBezTo>
                                <a:cubicBezTo>
                                  <a:pt x="56336" y="367316"/>
                                  <a:pt x="53787" y="388335"/>
                                  <a:pt x="53783" y="410997"/>
                                </a:cubicBezTo>
                                <a:lnTo>
                                  <a:pt x="0" y="410997"/>
                                </a:lnTo>
                                <a:lnTo>
                                  <a:pt x="0" y="123656"/>
                                </a:lnTo>
                                <a:lnTo>
                                  <a:pt x="53787" y="123656"/>
                                </a:lnTo>
                                <a:cubicBezTo>
                                  <a:pt x="53787" y="153622"/>
                                  <a:pt x="56458" y="176116"/>
                                  <a:pt x="61801" y="191109"/>
                                </a:cubicBezTo>
                                <a:cubicBezTo>
                                  <a:pt x="67150" y="206085"/>
                                  <a:pt x="86097" y="213589"/>
                                  <a:pt x="118649" y="213589"/>
                                </a:cubicBezTo>
                                <a:lnTo>
                                  <a:pt x="213587" y="213589"/>
                                </a:lnTo>
                                <a:lnTo>
                                  <a:pt x="213587" y="104073"/>
                                </a:lnTo>
                                <a:cubicBezTo>
                                  <a:pt x="213587" y="81223"/>
                                  <a:pt x="205002" y="67147"/>
                                  <a:pt x="187819" y="61798"/>
                                </a:cubicBezTo>
                                <a:cubicBezTo>
                                  <a:pt x="170628" y="56455"/>
                                  <a:pt x="149245" y="53780"/>
                                  <a:pt x="123664" y="53777"/>
                                </a:cubicBezTo>
                                <a:lnTo>
                                  <a:pt x="12366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33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" name="Shape 17"/>
                        <wps:cNvSpPr/>
                        <wps:spPr>
                          <a:xfrm>
                            <a:off x="416545" y="256780"/>
                            <a:ext cx="534657" cy="5346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4657" h="534661">
                                <a:moveTo>
                                  <a:pt x="123660" y="0"/>
                                </a:moveTo>
                                <a:lnTo>
                                  <a:pt x="403329" y="0"/>
                                </a:lnTo>
                                <a:lnTo>
                                  <a:pt x="403329" y="53784"/>
                                </a:lnTo>
                                <a:cubicBezTo>
                                  <a:pt x="380663" y="56218"/>
                                  <a:pt x="360925" y="60225"/>
                                  <a:pt x="344107" y="65811"/>
                                </a:cubicBezTo>
                                <a:cubicBezTo>
                                  <a:pt x="327298" y="71400"/>
                                  <a:pt x="318881" y="84154"/>
                                  <a:pt x="318881" y="104069"/>
                                </a:cubicBezTo>
                                <a:lnTo>
                                  <a:pt x="318881" y="213592"/>
                                </a:lnTo>
                                <a:lnTo>
                                  <a:pt x="430588" y="213592"/>
                                </a:lnTo>
                                <a:cubicBezTo>
                                  <a:pt x="453435" y="213592"/>
                                  <a:pt x="467517" y="205002"/>
                                  <a:pt x="472871" y="187820"/>
                                </a:cubicBezTo>
                                <a:cubicBezTo>
                                  <a:pt x="478206" y="170634"/>
                                  <a:pt x="480888" y="149245"/>
                                  <a:pt x="480888" y="123654"/>
                                </a:cubicBezTo>
                                <a:lnTo>
                                  <a:pt x="534657" y="123654"/>
                                </a:lnTo>
                                <a:lnTo>
                                  <a:pt x="534657" y="403333"/>
                                </a:lnTo>
                                <a:lnTo>
                                  <a:pt x="480888" y="403333"/>
                                </a:lnTo>
                                <a:cubicBezTo>
                                  <a:pt x="478451" y="380667"/>
                                  <a:pt x="474444" y="360919"/>
                                  <a:pt x="468860" y="344111"/>
                                </a:cubicBezTo>
                                <a:cubicBezTo>
                                  <a:pt x="463269" y="327295"/>
                                  <a:pt x="450518" y="318881"/>
                                  <a:pt x="430588" y="318881"/>
                                </a:cubicBezTo>
                                <a:lnTo>
                                  <a:pt x="318881" y="318881"/>
                                </a:lnTo>
                                <a:lnTo>
                                  <a:pt x="318881" y="421118"/>
                                </a:lnTo>
                                <a:cubicBezTo>
                                  <a:pt x="318881" y="450764"/>
                                  <a:pt x="328568" y="468126"/>
                                  <a:pt x="347943" y="473235"/>
                                </a:cubicBezTo>
                                <a:cubicBezTo>
                                  <a:pt x="367322" y="478333"/>
                                  <a:pt x="388339" y="480892"/>
                                  <a:pt x="411005" y="480892"/>
                                </a:cubicBezTo>
                                <a:lnTo>
                                  <a:pt x="411005" y="534661"/>
                                </a:lnTo>
                                <a:lnTo>
                                  <a:pt x="123660" y="534661"/>
                                </a:lnTo>
                                <a:lnTo>
                                  <a:pt x="123660" y="480892"/>
                                </a:lnTo>
                                <a:cubicBezTo>
                                  <a:pt x="153629" y="480892"/>
                                  <a:pt x="176116" y="478213"/>
                                  <a:pt x="191113" y="472864"/>
                                </a:cubicBezTo>
                                <a:cubicBezTo>
                                  <a:pt x="206103" y="467525"/>
                                  <a:pt x="213595" y="448578"/>
                                  <a:pt x="213595" y="416016"/>
                                </a:cubicBezTo>
                                <a:lnTo>
                                  <a:pt x="213595" y="318881"/>
                                </a:lnTo>
                                <a:lnTo>
                                  <a:pt x="113551" y="318881"/>
                                </a:lnTo>
                                <a:cubicBezTo>
                                  <a:pt x="83917" y="318881"/>
                                  <a:pt x="66539" y="328568"/>
                                  <a:pt x="61441" y="347951"/>
                                </a:cubicBezTo>
                                <a:cubicBezTo>
                                  <a:pt x="56330" y="367319"/>
                                  <a:pt x="53787" y="388340"/>
                                  <a:pt x="53787" y="411013"/>
                                </a:cubicBezTo>
                                <a:lnTo>
                                  <a:pt x="0" y="411013"/>
                                </a:lnTo>
                                <a:lnTo>
                                  <a:pt x="0" y="123654"/>
                                </a:lnTo>
                                <a:lnTo>
                                  <a:pt x="53787" y="123654"/>
                                </a:lnTo>
                                <a:cubicBezTo>
                                  <a:pt x="53787" y="153631"/>
                                  <a:pt x="56469" y="176120"/>
                                  <a:pt x="61801" y="191110"/>
                                </a:cubicBezTo>
                                <a:cubicBezTo>
                                  <a:pt x="67147" y="206101"/>
                                  <a:pt x="86101" y="213581"/>
                                  <a:pt x="118660" y="213592"/>
                                </a:cubicBezTo>
                                <a:lnTo>
                                  <a:pt x="213595" y="213592"/>
                                </a:lnTo>
                                <a:lnTo>
                                  <a:pt x="213595" y="104069"/>
                                </a:lnTo>
                                <a:cubicBezTo>
                                  <a:pt x="213595" y="81246"/>
                                  <a:pt x="205002" y="67152"/>
                                  <a:pt x="187827" y="61809"/>
                                </a:cubicBezTo>
                                <a:cubicBezTo>
                                  <a:pt x="170633" y="56448"/>
                                  <a:pt x="149253" y="53784"/>
                                  <a:pt x="123660" y="53784"/>
                                </a:cubicBezTo>
                                <a:lnTo>
                                  <a:pt x="12366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33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" name="Shape 18"/>
                        <wps:cNvSpPr/>
                        <wps:spPr>
                          <a:xfrm>
                            <a:off x="1896703" y="256780"/>
                            <a:ext cx="534661" cy="5346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4661" h="534661">
                                <a:moveTo>
                                  <a:pt x="123664" y="0"/>
                                </a:moveTo>
                                <a:lnTo>
                                  <a:pt x="403329" y="0"/>
                                </a:lnTo>
                                <a:lnTo>
                                  <a:pt x="403329" y="53784"/>
                                </a:lnTo>
                                <a:cubicBezTo>
                                  <a:pt x="380664" y="56218"/>
                                  <a:pt x="360925" y="60225"/>
                                  <a:pt x="344101" y="65811"/>
                                </a:cubicBezTo>
                                <a:cubicBezTo>
                                  <a:pt x="327287" y="71400"/>
                                  <a:pt x="318888" y="84154"/>
                                  <a:pt x="318888" y="104069"/>
                                </a:cubicBezTo>
                                <a:lnTo>
                                  <a:pt x="318888" y="213592"/>
                                </a:lnTo>
                                <a:lnTo>
                                  <a:pt x="430592" y="213592"/>
                                </a:lnTo>
                                <a:cubicBezTo>
                                  <a:pt x="453427" y="213592"/>
                                  <a:pt x="467524" y="205002"/>
                                  <a:pt x="472870" y="187820"/>
                                </a:cubicBezTo>
                                <a:cubicBezTo>
                                  <a:pt x="478210" y="170634"/>
                                  <a:pt x="480888" y="149245"/>
                                  <a:pt x="480888" y="123654"/>
                                </a:cubicBezTo>
                                <a:lnTo>
                                  <a:pt x="534661" y="123654"/>
                                </a:lnTo>
                                <a:lnTo>
                                  <a:pt x="534661" y="403333"/>
                                </a:lnTo>
                                <a:lnTo>
                                  <a:pt x="480888" y="403333"/>
                                </a:lnTo>
                                <a:cubicBezTo>
                                  <a:pt x="478453" y="380667"/>
                                  <a:pt x="474440" y="360919"/>
                                  <a:pt x="468860" y="344111"/>
                                </a:cubicBezTo>
                                <a:cubicBezTo>
                                  <a:pt x="463266" y="327295"/>
                                  <a:pt x="450519" y="318881"/>
                                  <a:pt x="430592" y="318881"/>
                                </a:cubicBezTo>
                                <a:lnTo>
                                  <a:pt x="318888" y="318881"/>
                                </a:lnTo>
                                <a:lnTo>
                                  <a:pt x="318888" y="421118"/>
                                </a:lnTo>
                                <a:cubicBezTo>
                                  <a:pt x="318888" y="450764"/>
                                  <a:pt x="328572" y="468126"/>
                                  <a:pt x="347955" y="473235"/>
                                </a:cubicBezTo>
                                <a:cubicBezTo>
                                  <a:pt x="367322" y="478333"/>
                                  <a:pt x="388342" y="480892"/>
                                  <a:pt x="411015" y="480892"/>
                                </a:cubicBezTo>
                                <a:lnTo>
                                  <a:pt x="411015" y="534661"/>
                                </a:lnTo>
                                <a:lnTo>
                                  <a:pt x="123664" y="534661"/>
                                </a:lnTo>
                                <a:lnTo>
                                  <a:pt x="123664" y="480892"/>
                                </a:lnTo>
                                <a:cubicBezTo>
                                  <a:pt x="153637" y="480892"/>
                                  <a:pt x="176119" y="478213"/>
                                  <a:pt x="191110" y="472864"/>
                                </a:cubicBezTo>
                                <a:cubicBezTo>
                                  <a:pt x="206103" y="467525"/>
                                  <a:pt x="213587" y="448578"/>
                                  <a:pt x="213587" y="416016"/>
                                </a:cubicBezTo>
                                <a:lnTo>
                                  <a:pt x="213587" y="318881"/>
                                </a:lnTo>
                                <a:lnTo>
                                  <a:pt x="113558" y="318881"/>
                                </a:lnTo>
                                <a:cubicBezTo>
                                  <a:pt x="83915" y="318881"/>
                                  <a:pt x="66538" y="328568"/>
                                  <a:pt x="61441" y="347951"/>
                                </a:cubicBezTo>
                                <a:cubicBezTo>
                                  <a:pt x="56336" y="367319"/>
                                  <a:pt x="53787" y="388340"/>
                                  <a:pt x="53783" y="411013"/>
                                </a:cubicBezTo>
                                <a:lnTo>
                                  <a:pt x="0" y="411013"/>
                                </a:lnTo>
                                <a:lnTo>
                                  <a:pt x="0" y="123654"/>
                                </a:lnTo>
                                <a:lnTo>
                                  <a:pt x="53787" y="123654"/>
                                </a:lnTo>
                                <a:cubicBezTo>
                                  <a:pt x="53787" y="153631"/>
                                  <a:pt x="56458" y="176120"/>
                                  <a:pt x="61801" y="191110"/>
                                </a:cubicBezTo>
                                <a:cubicBezTo>
                                  <a:pt x="67150" y="206101"/>
                                  <a:pt x="86097" y="213581"/>
                                  <a:pt x="118649" y="213592"/>
                                </a:cubicBezTo>
                                <a:lnTo>
                                  <a:pt x="213587" y="213592"/>
                                </a:lnTo>
                                <a:lnTo>
                                  <a:pt x="213587" y="104069"/>
                                </a:lnTo>
                                <a:cubicBezTo>
                                  <a:pt x="213587" y="81246"/>
                                  <a:pt x="205002" y="67152"/>
                                  <a:pt x="187819" y="61809"/>
                                </a:cubicBezTo>
                                <a:cubicBezTo>
                                  <a:pt x="170628" y="56448"/>
                                  <a:pt x="149245" y="53784"/>
                                  <a:pt x="123664" y="53784"/>
                                </a:cubicBezTo>
                                <a:lnTo>
                                  <a:pt x="12366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33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" name="Shape 19"/>
                        <wps:cNvSpPr/>
                        <wps:spPr>
                          <a:xfrm>
                            <a:off x="48055" y="2822813"/>
                            <a:ext cx="379942" cy="7574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9942" h="757454">
                                <a:moveTo>
                                  <a:pt x="213157" y="2028"/>
                                </a:moveTo>
                                <a:cubicBezTo>
                                  <a:pt x="255968" y="0"/>
                                  <a:pt x="310258" y="7243"/>
                                  <a:pt x="348388" y="12792"/>
                                </a:cubicBezTo>
                                <a:lnTo>
                                  <a:pt x="379942" y="17346"/>
                                </a:lnTo>
                                <a:lnTo>
                                  <a:pt x="379942" y="93566"/>
                                </a:lnTo>
                                <a:lnTo>
                                  <a:pt x="325475" y="81666"/>
                                </a:lnTo>
                                <a:cubicBezTo>
                                  <a:pt x="287958" y="74964"/>
                                  <a:pt x="248248" y="70339"/>
                                  <a:pt x="205928" y="70884"/>
                                </a:cubicBezTo>
                                <a:cubicBezTo>
                                  <a:pt x="167180" y="145459"/>
                                  <a:pt x="150568" y="251461"/>
                                  <a:pt x="111810" y="326027"/>
                                </a:cubicBezTo>
                                <a:cubicBezTo>
                                  <a:pt x="204272" y="333725"/>
                                  <a:pt x="283278" y="354441"/>
                                  <a:pt x="354566" y="383290"/>
                                </a:cubicBezTo>
                                <a:lnTo>
                                  <a:pt x="379942" y="394842"/>
                                </a:lnTo>
                                <a:lnTo>
                                  <a:pt x="379942" y="471349"/>
                                </a:lnTo>
                                <a:lnTo>
                                  <a:pt x="311295" y="437748"/>
                                </a:lnTo>
                                <a:cubicBezTo>
                                  <a:pt x="247236" y="410590"/>
                                  <a:pt x="174903" y="388138"/>
                                  <a:pt x="93057" y="371956"/>
                                </a:cubicBezTo>
                                <a:cubicBezTo>
                                  <a:pt x="16824" y="467831"/>
                                  <a:pt x="226838" y="532586"/>
                                  <a:pt x="367368" y="548787"/>
                                </a:cubicBezTo>
                                <a:lnTo>
                                  <a:pt x="379942" y="549684"/>
                                </a:lnTo>
                                <a:lnTo>
                                  <a:pt x="379942" y="605867"/>
                                </a:lnTo>
                                <a:lnTo>
                                  <a:pt x="376621" y="605797"/>
                                </a:lnTo>
                                <a:cubicBezTo>
                                  <a:pt x="340985" y="602305"/>
                                  <a:pt x="306171" y="593724"/>
                                  <a:pt x="274730" y="582391"/>
                                </a:cubicBezTo>
                                <a:cubicBezTo>
                                  <a:pt x="271743" y="633885"/>
                                  <a:pt x="303953" y="663794"/>
                                  <a:pt x="344030" y="675535"/>
                                </a:cubicBezTo>
                                <a:lnTo>
                                  <a:pt x="379942" y="680541"/>
                                </a:lnTo>
                                <a:lnTo>
                                  <a:pt x="379942" y="757454"/>
                                </a:lnTo>
                                <a:lnTo>
                                  <a:pt x="369955" y="757108"/>
                                </a:lnTo>
                                <a:lnTo>
                                  <a:pt x="354143" y="755486"/>
                                </a:lnTo>
                                <a:lnTo>
                                  <a:pt x="338328" y="752729"/>
                                </a:lnTo>
                                <a:lnTo>
                                  <a:pt x="322518" y="748749"/>
                                </a:lnTo>
                                <a:lnTo>
                                  <a:pt x="306793" y="743461"/>
                                </a:lnTo>
                                <a:lnTo>
                                  <a:pt x="291237" y="736715"/>
                                </a:lnTo>
                                <a:lnTo>
                                  <a:pt x="275984" y="728370"/>
                                </a:lnTo>
                                <a:lnTo>
                                  <a:pt x="261216" y="718283"/>
                                </a:lnTo>
                                <a:lnTo>
                                  <a:pt x="247188" y="706331"/>
                                </a:lnTo>
                                <a:lnTo>
                                  <a:pt x="234238" y="692414"/>
                                </a:lnTo>
                                <a:lnTo>
                                  <a:pt x="222762" y="676592"/>
                                </a:lnTo>
                                <a:lnTo>
                                  <a:pt x="213161" y="659024"/>
                                </a:lnTo>
                                <a:lnTo>
                                  <a:pt x="205780" y="640004"/>
                                </a:lnTo>
                                <a:lnTo>
                                  <a:pt x="200840" y="619913"/>
                                </a:lnTo>
                                <a:lnTo>
                                  <a:pt x="198429" y="599156"/>
                                </a:lnTo>
                                <a:lnTo>
                                  <a:pt x="198446" y="591138"/>
                                </a:lnTo>
                                <a:lnTo>
                                  <a:pt x="193800" y="589745"/>
                                </a:lnTo>
                                <a:lnTo>
                                  <a:pt x="170467" y="581905"/>
                                </a:lnTo>
                                <a:lnTo>
                                  <a:pt x="147669" y="573243"/>
                                </a:lnTo>
                                <a:lnTo>
                                  <a:pt x="125540" y="563652"/>
                                </a:lnTo>
                                <a:lnTo>
                                  <a:pt x="104185" y="552989"/>
                                </a:lnTo>
                                <a:lnTo>
                                  <a:pt x="83654" y="541008"/>
                                </a:lnTo>
                                <a:lnTo>
                                  <a:pt x="64033" y="527300"/>
                                </a:lnTo>
                                <a:lnTo>
                                  <a:pt x="45469" y="511290"/>
                                </a:lnTo>
                                <a:lnTo>
                                  <a:pt x="28343" y="492092"/>
                                </a:lnTo>
                                <a:lnTo>
                                  <a:pt x="13659" y="468717"/>
                                </a:lnTo>
                                <a:lnTo>
                                  <a:pt x="3377" y="440769"/>
                                </a:lnTo>
                                <a:lnTo>
                                  <a:pt x="0" y="409550"/>
                                </a:lnTo>
                                <a:cubicBezTo>
                                  <a:pt x="6253" y="367650"/>
                                  <a:pt x="20617" y="337307"/>
                                  <a:pt x="47013" y="285207"/>
                                </a:cubicBezTo>
                                <a:lnTo>
                                  <a:pt x="49817" y="279367"/>
                                </a:lnTo>
                                <a:lnTo>
                                  <a:pt x="52596" y="273341"/>
                                </a:lnTo>
                                <a:lnTo>
                                  <a:pt x="55321" y="267105"/>
                                </a:lnTo>
                                <a:lnTo>
                                  <a:pt x="58025" y="260695"/>
                                </a:lnTo>
                                <a:lnTo>
                                  <a:pt x="60690" y="254100"/>
                                </a:lnTo>
                                <a:lnTo>
                                  <a:pt x="63317" y="247342"/>
                                </a:lnTo>
                                <a:lnTo>
                                  <a:pt x="65921" y="240427"/>
                                </a:lnTo>
                                <a:lnTo>
                                  <a:pt x="68505" y="233353"/>
                                </a:lnTo>
                                <a:lnTo>
                                  <a:pt x="71058" y="226130"/>
                                </a:lnTo>
                                <a:lnTo>
                                  <a:pt x="73605" y="218794"/>
                                </a:lnTo>
                                <a:lnTo>
                                  <a:pt x="76158" y="211317"/>
                                </a:lnTo>
                                <a:lnTo>
                                  <a:pt x="78693" y="203722"/>
                                </a:lnTo>
                                <a:lnTo>
                                  <a:pt x="81248" y="196014"/>
                                </a:lnTo>
                                <a:lnTo>
                                  <a:pt x="83809" y="188212"/>
                                </a:lnTo>
                                <a:lnTo>
                                  <a:pt x="86385" y="180302"/>
                                </a:lnTo>
                                <a:lnTo>
                                  <a:pt x="89003" y="172322"/>
                                </a:lnTo>
                                <a:lnTo>
                                  <a:pt x="91656" y="164247"/>
                                </a:lnTo>
                                <a:lnTo>
                                  <a:pt x="94342" y="156111"/>
                                </a:lnTo>
                                <a:lnTo>
                                  <a:pt x="97093" y="147900"/>
                                </a:lnTo>
                                <a:lnTo>
                                  <a:pt x="99901" y="139641"/>
                                </a:lnTo>
                                <a:lnTo>
                                  <a:pt x="102799" y="131328"/>
                                </a:lnTo>
                                <a:lnTo>
                                  <a:pt x="105758" y="122972"/>
                                </a:lnTo>
                                <a:lnTo>
                                  <a:pt x="108817" y="114560"/>
                                </a:lnTo>
                                <a:lnTo>
                                  <a:pt x="112004" y="106128"/>
                                </a:lnTo>
                                <a:lnTo>
                                  <a:pt x="115291" y="97679"/>
                                </a:lnTo>
                                <a:lnTo>
                                  <a:pt x="118721" y="89204"/>
                                </a:lnTo>
                                <a:lnTo>
                                  <a:pt x="122278" y="80709"/>
                                </a:lnTo>
                                <a:lnTo>
                                  <a:pt x="126004" y="72209"/>
                                </a:lnTo>
                                <a:lnTo>
                                  <a:pt x="129899" y="63716"/>
                                </a:lnTo>
                                <a:lnTo>
                                  <a:pt x="133985" y="55245"/>
                                </a:lnTo>
                                <a:lnTo>
                                  <a:pt x="146596" y="30313"/>
                                </a:lnTo>
                                <a:cubicBezTo>
                                  <a:pt x="152004" y="11208"/>
                                  <a:pt x="178908" y="3651"/>
                                  <a:pt x="213157" y="2028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D68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" name="Shape 20"/>
                        <wps:cNvSpPr/>
                        <wps:spPr>
                          <a:xfrm>
                            <a:off x="779666" y="3341338"/>
                            <a:ext cx="5737" cy="287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37" h="28778">
                                <a:moveTo>
                                  <a:pt x="5737" y="0"/>
                                </a:moveTo>
                                <a:lnTo>
                                  <a:pt x="5737" y="28778"/>
                                </a:lnTo>
                                <a:lnTo>
                                  <a:pt x="0" y="24849"/>
                                </a:lnTo>
                                <a:lnTo>
                                  <a:pt x="573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D68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" name="Shape 21"/>
                        <wps:cNvSpPr/>
                        <wps:spPr>
                          <a:xfrm>
                            <a:off x="427998" y="3217655"/>
                            <a:ext cx="357405" cy="3628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7405" h="362810">
                                <a:moveTo>
                                  <a:pt x="0" y="0"/>
                                </a:moveTo>
                                <a:lnTo>
                                  <a:pt x="43552" y="19827"/>
                                </a:lnTo>
                                <a:cubicBezTo>
                                  <a:pt x="143724" y="70419"/>
                                  <a:pt x="230836" y="135647"/>
                                  <a:pt x="324258" y="199022"/>
                                </a:cubicBezTo>
                                <a:lnTo>
                                  <a:pt x="357405" y="220425"/>
                                </a:lnTo>
                                <a:lnTo>
                                  <a:pt x="357405" y="311771"/>
                                </a:lnTo>
                                <a:lnTo>
                                  <a:pt x="346845" y="305226"/>
                                </a:lnTo>
                                <a:lnTo>
                                  <a:pt x="313699" y="283737"/>
                                </a:lnTo>
                                <a:lnTo>
                                  <a:pt x="281500" y="262173"/>
                                </a:lnTo>
                                <a:lnTo>
                                  <a:pt x="250112" y="240680"/>
                                </a:lnTo>
                                <a:lnTo>
                                  <a:pt x="219361" y="219426"/>
                                </a:lnTo>
                                <a:lnTo>
                                  <a:pt x="189093" y="198536"/>
                                </a:lnTo>
                                <a:lnTo>
                                  <a:pt x="178764" y="191491"/>
                                </a:lnTo>
                                <a:lnTo>
                                  <a:pt x="181273" y="206247"/>
                                </a:lnTo>
                                <a:lnTo>
                                  <a:pt x="181648" y="227206"/>
                                </a:lnTo>
                                <a:lnTo>
                                  <a:pt x="178674" y="247942"/>
                                </a:lnTo>
                                <a:lnTo>
                                  <a:pt x="172463" y="267612"/>
                                </a:lnTo>
                                <a:lnTo>
                                  <a:pt x="163486" y="285525"/>
                                </a:lnTo>
                                <a:lnTo>
                                  <a:pt x="152383" y="301276"/>
                                </a:lnTo>
                                <a:lnTo>
                                  <a:pt x="139794" y="314729"/>
                                </a:lnTo>
                                <a:lnTo>
                                  <a:pt x="126265" y="326037"/>
                                </a:lnTo>
                                <a:lnTo>
                                  <a:pt x="112120" y="335423"/>
                                </a:lnTo>
                                <a:lnTo>
                                  <a:pt x="97559" y="343154"/>
                                </a:lnTo>
                                <a:lnTo>
                                  <a:pt x="82697" y="349397"/>
                                </a:lnTo>
                                <a:lnTo>
                                  <a:pt x="67613" y="354333"/>
                                </a:lnTo>
                                <a:lnTo>
                                  <a:pt x="52375" y="358077"/>
                                </a:lnTo>
                                <a:lnTo>
                                  <a:pt x="36949" y="360708"/>
                                </a:lnTo>
                                <a:lnTo>
                                  <a:pt x="21408" y="362282"/>
                                </a:lnTo>
                                <a:lnTo>
                                  <a:pt x="5748" y="362810"/>
                                </a:lnTo>
                                <a:lnTo>
                                  <a:pt x="0" y="362612"/>
                                </a:lnTo>
                                <a:lnTo>
                                  <a:pt x="0" y="285699"/>
                                </a:lnTo>
                                <a:lnTo>
                                  <a:pt x="5775" y="286504"/>
                                </a:lnTo>
                                <a:cubicBezTo>
                                  <a:pt x="62155" y="286516"/>
                                  <a:pt x="116325" y="256256"/>
                                  <a:pt x="103502" y="203824"/>
                                </a:cubicBezTo>
                                <a:cubicBezTo>
                                  <a:pt x="86138" y="208337"/>
                                  <a:pt x="68341" y="210992"/>
                                  <a:pt x="50430" y="212083"/>
                                </a:cubicBezTo>
                                <a:lnTo>
                                  <a:pt x="0" y="211025"/>
                                </a:lnTo>
                                <a:lnTo>
                                  <a:pt x="0" y="154842"/>
                                </a:lnTo>
                                <a:lnTo>
                                  <a:pt x="42363" y="157864"/>
                                </a:lnTo>
                                <a:cubicBezTo>
                                  <a:pt x="85570" y="158616"/>
                                  <a:pt x="111318" y="151959"/>
                                  <a:pt x="99941" y="136932"/>
                                </a:cubicBezTo>
                                <a:cubicBezTo>
                                  <a:pt x="75568" y="119430"/>
                                  <a:pt x="49436" y="102712"/>
                                  <a:pt x="21389" y="86976"/>
                                </a:cubicBezTo>
                                <a:lnTo>
                                  <a:pt x="0" y="7650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D68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" name="Shape 22"/>
                        <wps:cNvSpPr/>
                        <wps:spPr>
                          <a:xfrm>
                            <a:off x="649576" y="3184362"/>
                            <a:ext cx="135827" cy="1308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5827" h="130871">
                                <a:moveTo>
                                  <a:pt x="135827" y="0"/>
                                </a:moveTo>
                                <a:lnTo>
                                  <a:pt x="135827" y="45390"/>
                                </a:lnTo>
                                <a:lnTo>
                                  <a:pt x="103843" y="68291"/>
                                </a:lnTo>
                                <a:lnTo>
                                  <a:pt x="135827" y="90207"/>
                                </a:lnTo>
                                <a:lnTo>
                                  <a:pt x="135827" y="130871"/>
                                </a:lnTo>
                                <a:lnTo>
                                  <a:pt x="74682" y="88963"/>
                                </a:lnTo>
                                <a:lnTo>
                                  <a:pt x="35554" y="117042"/>
                                </a:lnTo>
                                <a:lnTo>
                                  <a:pt x="0" y="92678"/>
                                </a:lnTo>
                                <a:lnTo>
                                  <a:pt x="13582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D68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" name="Shape 23"/>
                        <wps:cNvSpPr/>
                        <wps:spPr>
                          <a:xfrm>
                            <a:off x="518263" y="3040073"/>
                            <a:ext cx="197607" cy="2117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7607" h="211708">
                                <a:moveTo>
                                  <a:pt x="116208" y="1922"/>
                                </a:moveTo>
                                <a:cubicBezTo>
                                  <a:pt x="127897" y="3917"/>
                                  <a:pt x="140245" y="9011"/>
                                  <a:pt x="153299" y="17305"/>
                                </a:cubicBezTo>
                                <a:cubicBezTo>
                                  <a:pt x="174639" y="30870"/>
                                  <a:pt x="187743" y="45687"/>
                                  <a:pt x="192693" y="61815"/>
                                </a:cubicBezTo>
                                <a:cubicBezTo>
                                  <a:pt x="197607" y="77950"/>
                                  <a:pt x="195462" y="93921"/>
                                  <a:pt x="186275" y="109786"/>
                                </a:cubicBezTo>
                                <a:lnTo>
                                  <a:pt x="151049" y="89496"/>
                                </a:lnTo>
                                <a:cubicBezTo>
                                  <a:pt x="155052" y="79884"/>
                                  <a:pt x="155805" y="71640"/>
                                  <a:pt x="153360" y="64789"/>
                                </a:cubicBezTo>
                                <a:cubicBezTo>
                                  <a:pt x="150937" y="57910"/>
                                  <a:pt x="144875" y="51429"/>
                                  <a:pt x="135237" y="45299"/>
                                </a:cubicBezTo>
                                <a:cubicBezTo>
                                  <a:pt x="125269" y="38970"/>
                                  <a:pt x="116186" y="36003"/>
                                  <a:pt x="107996" y="36512"/>
                                </a:cubicBezTo>
                                <a:cubicBezTo>
                                  <a:pt x="102733" y="36792"/>
                                  <a:pt x="98716" y="39132"/>
                                  <a:pt x="95973" y="43495"/>
                                </a:cubicBezTo>
                                <a:cubicBezTo>
                                  <a:pt x="93456" y="47499"/>
                                  <a:pt x="93010" y="51998"/>
                                  <a:pt x="94633" y="56984"/>
                                </a:cubicBezTo>
                                <a:cubicBezTo>
                                  <a:pt x="96664" y="63342"/>
                                  <a:pt x="104807" y="73792"/>
                                  <a:pt x="119049" y="88275"/>
                                </a:cubicBezTo>
                                <a:cubicBezTo>
                                  <a:pt x="133265" y="102815"/>
                                  <a:pt x="143053" y="114693"/>
                                  <a:pt x="148414" y="123944"/>
                                </a:cubicBezTo>
                                <a:cubicBezTo>
                                  <a:pt x="153767" y="133214"/>
                                  <a:pt x="156423" y="142873"/>
                                  <a:pt x="156394" y="153029"/>
                                </a:cubicBezTo>
                                <a:cubicBezTo>
                                  <a:pt x="156337" y="163158"/>
                                  <a:pt x="152964" y="173544"/>
                                  <a:pt x="146261" y="184197"/>
                                </a:cubicBezTo>
                                <a:cubicBezTo>
                                  <a:pt x="140192" y="193857"/>
                                  <a:pt x="131792" y="201218"/>
                                  <a:pt x="121086" y="206179"/>
                                </a:cubicBezTo>
                                <a:cubicBezTo>
                                  <a:pt x="115724" y="208677"/>
                                  <a:pt x="110149" y="210287"/>
                                  <a:pt x="104357" y="210998"/>
                                </a:cubicBezTo>
                                <a:cubicBezTo>
                                  <a:pt x="98565" y="211708"/>
                                  <a:pt x="92556" y="211520"/>
                                  <a:pt x="86328" y="210424"/>
                                </a:cubicBezTo>
                                <a:cubicBezTo>
                                  <a:pt x="73847" y="208264"/>
                                  <a:pt x="60221" y="202456"/>
                                  <a:pt x="45479" y="193090"/>
                                </a:cubicBezTo>
                                <a:cubicBezTo>
                                  <a:pt x="24012" y="179449"/>
                                  <a:pt x="10610" y="164063"/>
                                  <a:pt x="5306" y="146891"/>
                                </a:cubicBezTo>
                                <a:cubicBezTo>
                                  <a:pt x="0" y="129722"/>
                                  <a:pt x="2164" y="110973"/>
                                  <a:pt x="11809" y="90709"/>
                                </a:cubicBezTo>
                                <a:lnTo>
                                  <a:pt x="47235" y="108665"/>
                                </a:lnTo>
                                <a:cubicBezTo>
                                  <a:pt x="42200" y="121072"/>
                                  <a:pt x="41130" y="131831"/>
                                  <a:pt x="44007" y="140973"/>
                                </a:cubicBezTo>
                                <a:cubicBezTo>
                                  <a:pt x="46876" y="150052"/>
                                  <a:pt x="53475" y="157932"/>
                                  <a:pt x="63918" y="164577"/>
                                </a:cubicBezTo>
                                <a:cubicBezTo>
                                  <a:pt x="74952" y="171580"/>
                                  <a:pt x="84755" y="174565"/>
                                  <a:pt x="93269" y="173434"/>
                                </a:cubicBezTo>
                                <a:cubicBezTo>
                                  <a:pt x="101797" y="172361"/>
                                  <a:pt x="108007" y="168728"/>
                                  <a:pt x="111914" y="162523"/>
                                </a:cubicBezTo>
                                <a:cubicBezTo>
                                  <a:pt x="114430" y="158515"/>
                                  <a:pt x="115366" y="154383"/>
                                  <a:pt x="114746" y="150088"/>
                                </a:cubicBezTo>
                                <a:cubicBezTo>
                                  <a:pt x="114202" y="145789"/>
                                  <a:pt x="111622" y="140732"/>
                                  <a:pt x="107017" y="134943"/>
                                </a:cubicBezTo>
                                <a:cubicBezTo>
                                  <a:pt x="103906" y="130994"/>
                                  <a:pt x="96271" y="122734"/>
                                  <a:pt x="84219" y="110121"/>
                                </a:cubicBezTo>
                                <a:cubicBezTo>
                                  <a:pt x="68670" y="93921"/>
                                  <a:pt x="59295" y="80154"/>
                                  <a:pt x="56051" y="68861"/>
                                </a:cubicBezTo>
                                <a:cubicBezTo>
                                  <a:pt x="51440" y="52960"/>
                                  <a:pt x="53349" y="38329"/>
                                  <a:pt x="61736" y="24970"/>
                                </a:cubicBezTo>
                                <a:cubicBezTo>
                                  <a:pt x="67158" y="16387"/>
                                  <a:pt x="74642" y="9918"/>
                                  <a:pt x="84258" y="5536"/>
                                </a:cubicBezTo>
                                <a:cubicBezTo>
                                  <a:pt x="93856" y="1191"/>
                                  <a:pt x="104526" y="0"/>
                                  <a:pt x="116208" y="1922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D68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" name="Shape 24"/>
                        <wps:cNvSpPr/>
                        <wps:spPr>
                          <a:xfrm>
                            <a:off x="427998" y="2840159"/>
                            <a:ext cx="357405" cy="2206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7405" h="220695">
                                <a:moveTo>
                                  <a:pt x="0" y="0"/>
                                </a:moveTo>
                                <a:lnTo>
                                  <a:pt x="167" y="24"/>
                                </a:lnTo>
                                <a:lnTo>
                                  <a:pt x="40095" y="7037"/>
                                </a:lnTo>
                                <a:lnTo>
                                  <a:pt x="78608" y="15515"/>
                                </a:lnTo>
                                <a:lnTo>
                                  <a:pt x="115760" y="25372"/>
                                </a:lnTo>
                                <a:lnTo>
                                  <a:pt x="151634" y="36492"/>
                                </a:lnTo>
                                <a:lnTo>
                                  <a:pt x="186281" y="48772"/>
                                </a:lnTo>
                                <a:lnTo>
                                  <a:pt x="219786" y="62127"/>
                                </a:lnTo>
                                <a:lnTo>
                                  <a:pt x="252208" y="76419"/>
                                </a:lnTo>
                                <a:lnTo>
                                  <a:pt x="283647" y="91532"/>
                                </a:lnTo>
                                <a:lnTo>
                                  <a:pt x="314185" y="107362"/>
                                </a:lnTo>
                                <a:lnTo>
                                  <a:pt x="343935" y="123792"/>
                                </a:lnTo>
                                <a:lnTo>
                                  <a:pt x="357405" y="131650"/>
                                </a:lnTo>
                                <a:lnTo>
                                  <a:pt x="357405" y="220695"/>
                                </a:lnTo>
                                <a:lnTo>
                                  <a:pt x="350154" y="216048"/>
                                </a:lnTo>
                                <a:cubicBezTo>
                                  <a:pt x="260677" y="161307"/>
                                  <a:pt x="166752" y="114152"/>
                                  <a:pt x="51914" y="87561"/>
                                </a:cubicBezTo>
                                <a:lnTo>
                                  <a:pt x="0" y="7621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D68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" name="Shape 25"/>
                        <wps:cNvSpPr/>
                        <wps:spPr>
                          <a:xfrm>
                            <a:off x="785403" y="3438080"/>
                            <a:ext cx="1089381" cy="2824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89381" h="282433">
                                <a:moveTo>
                                  <a:pt x="0" y="0"/>
                                </a:moveTo>
                                <a:lnTo>
                                  <a:pt x="63097" y="40743"/>
                                </a:lnTo>
                                <a:cubicBezTo>
                                  <a:pt x="196141" y="121152"/>
                                  <a:pt x="351882" y="188497"/>
                                  <a:pt x="576239" y="203694"/>
                                </a:cubicBezTo>
                                <a:lnTo>
                                  <a:pt x="576167" y="203946"/>
                                </a:lnTo>
                                <a:cubicBezTo>
                                  <a:pt x="581157" y="204238"/>
                                  <a:pt x="586006" y="204395"/>
                                  <a:pt x="590938" y="204637"/>
                                </a:cubicBezTo>
                                <a:cubicBezTo>
                                  <a:pt x="594138" y="204813"/>
                                  <a:pt x="597346" y="204960"/>
                                  <a:pt x="600571" y="205094"/>
                                </a:cubicBezTo>
                                <a:cubicBezTo>
                                  <a:pt x="606407" y="205346"/>
                                  <a:pt x="612193" y="205551"/>
                                  <a:pt x="617935" y="205710"/>
                                </a:cubicBezTo>
                                <a:cubicBezTo>
                                  <a:pt x="623611" y="205879"/>
                                  <a:pt x="629329" y="205991"/>
                                  <a:pt x="635096" y="206063"/>
                                </a:cubicBezTo>
                                <a:cubicBezTo>
                                  <a:pt x="640290" y="206124"/>
                                  <a:pt x="645463" y="206167"/>
                                  <a:pt x="650598" y="206167"/>
                                </a:cubicBezTo>
                                <a:cubicBezTo>
                                  <a:pt x="655727" y="206181"/>
                                  <a:pt x="660904" y="206138"/>
                                  <a:pt x="666102" y="206063"/>
                                </a:cubicBezTo>
                                <a:cubicBezTo>
                                  <a:pt x="671866" y="205983"/>
                                  <a:pt x="677586" y="205879"/>
                                  <a:pt x="683271" y="205710"/>
                                </a:cubicBezTo>
                                <a:cubicBezTo>
                                  <a:pt x="688995" y="205551"/>
                                  <a:pt x="694787" y="205346"/>
                                  <a:pt x="700627" y="205094"/>
                                </a:cubicBezTo>
                                <a:cubicBezTo>
                                  <a:pt x="703853" y="204960"/>
                                  <a:pt x="707056" y="204813"/>
                                  <a:pt x="710263" y="204637"/>
                                </a:cubicBezTo>
                                <a:cubicBezTo>
                                  <a:pt x="715177" y="204413"/>
                                  <a:pt x="720041" y="204238"/>
                                  <a:pt x="725027" y="203946"/>
                                </a:cubicBezTo>
                                <a:lnTo>
                                  <a:pt x="724959" y="203694"/>
                                </a:lnTo>
                                <a:cubicBezTo>
                                  <a:pt x="837138" y="196096"/>
                                  <a:pt x="932163" y="175461"/>
                                  <a:pt x="1015773" y="146674"/>
                                </a:cubicBezTo>
                                <a:lnTo>
                                  <a:pt x="1089381" y="116196"/>
                                </a:lnTo>
                                <a:lnTo>
                                  <a:pt x="1089381" y="200612"/>
                                </a:lnTo>
                                <a:lnTo>
                                  <a:pt x="1084483" y="202649"/>
                                </a:lnTo>
                                <a:lnTo>
                                  <a:pt x="1040578" y="218803"/>
                                </a:lnTo>
                                <a:lnTo>
                                  <a:pt x="994634" y="233505"/>
                                </a:lnTo>
                                <a:lnTo>
                                  <a:pt x="946516" y="246591"/>
                                </a:lnTo>
                                <a:lnTo>
                                  <a:pt x="896128" y="257906"/>
                                </a:lnTo>
                                <a:lnTo>
                                  <a:pt x="843342" y="267306"/>
                                </a:lnTo>
                                <a:lnTo>
                                  <a:pt x="788221" y="274625"/>
                                </a:lnTo>
                                <a:lnTo>
                                  <a:pt x="730877" y="279978"/>
                                </a:lnTo>
                                <a:lnTo>
                                  <a:pt x="728538" y="280118"/>
                                </a:lnTo>
                                <a:lnTo>
                                  <a:pt x="727356" y="280186"/>
                                </a:lnTo>
                                <a:lnTo>
                                  <a:pt x="726234" y="280247"/>
                                </a:lnTo>
                                <a:lnTo>
                                  <a:pt x="725149" y="280308"/>
                                </a:lnTo>
                                <a:lnTo>
                                  <a:pt x="724062" y="280363"/>
                                </a:lnTo>
                                <a:lnTo>
                                  <a:pt x="723014" y="280406"/>
                                </a:lnTo>
                                <a:lnTo>
                                  <a:pt x="721974" y="280453"/>
                                </a:lnTo>
                                <a:lnTo>
                                  <a:pt x="720969" y="280507"/>
                                </a:lnTo>
                                <a:lnTo>
                                  <a:pt x="720055" y="280547"/>
                                </a:lnTo>
                                <a:lnTo>
                                  <a:pt x="718136" y="280626"/>
                                </a:lnTo>
                                <a:lnTo>
                                  <a:pt x="717262" y="280661"/>
                                </a:lnTo>
                                <a:lnTo>
                                  <a:pt x="716380" y="280705"/>
                                </a:lnTo>
                                <a:lnTo>
                                  <a:pt x="715498" y="280741"/>
                                </a:lnTo>
                                <a:lnTo>
                                  <a:pt x="714612" y="280781"/>
                                </a:lnTo>
                                <a:lnTo>
                                  <a:pt x="714000" y="280816"/>
                                </a:lnTo>
                                <a:lnTo>
                                  <a:pt x="713032" y="280860"/>
                                </a:lnTo>
                                <a:lnTo>
                                  <a:pt x="711660" y="280932"/>
                                </a:lnTo>
                                <a:lnTo>
                                  <a:pt x="710354" y="280989"/>
                                </a:lnTo>
                                <a:lnTo>
                                  <a:pt x="709043" y="281054"/>
                                </a:lnTo>
                                <a:lnTo>
                                  <a:pt x="707744" y="281112"/>
                                </a:lnTo>
                                <a:lnTo>
                                  <a:pt x="706429" y="281173"/>
                                </a:lnTo>
                                <a:lnTo>
                                  <a:pt x="705122" y="281230"/>
                                </a:lnTo>
                                <a:lnTo>
                                  <a:pt x="703953" y="281281"/>
                                </a:lnTo>
                                <a:lnTo>
                                  <a:pt x="702858" y="281331"/>
                                </a:lnTo>
                                <a:lnTo>
                                  <a:pt x="701620" y="281393"/>
                                </a:lnTo>
                                <a:lnTo>
                                  <a:pt x="700425" y="281432"/>
                                </a:lnTo>
                                <a:lnTo>
                                  <a:pt x="699261" y="281475"/>
                                </a:lnTo>
                                <a:lnTo>
                                  <a:pt x="698139" y="281522"/>
                                </a:lnTo>
                                <a:lnTo>
                                  <a:pt x="696962" y="281569"/>
                                </a:lnTo>
                                <a:lnTo>
                                  <a:pt x="695723" y="281615"/>
                                </a:lnTo>
                                <a:lnTo>
                                  <a:pt x="694603" y="281658"/>
                                </a:lnTo>
                                <a:lnTo>
                                  <a:pt x="693494" y="281687"/>
                                </a:lnTo>
                                <a:lnTo>
                                  <a:pt x="692260" y="281727"/>
                                </a:lnTo>
                                <a:lnTo>
                                  <a:pt x="691075" y="281770"/>
                                </a:lnTo>
                                <a:lnTo>
                                  <a:pt x="689970" y="281810"/>
                                </a:lnTo>
                                <a:lnTo>
                                  <a:pt x="688779" y="281846"/>
                                </a:lnTo>
                                <a:lnTo>
                                  <a:pt x="687558" y="281875"/>
                                </a:lnTo>
                                <a:lnTo>
                                  <a:pt x="686370" y="281911"/>
                                </a:lnTo>
                                <a:lnTo>
                                  <a:pt x="685347" y="281936"/>
                                </a:lnTo>
                                <a:lnTo>
                                  <a:pt x="684365" y="281964"/>
                                </a:lnTo>
                                <a:lnTo>
                                  <a:pt x="683188" y="282001"/>
                                </a:lnTo>
                                <a:lnTo>
                                  <a:pt x="681972" y="282037"/>
                                </a:lnTo>
                                <a:lnTo>
                                  <a:pt x="680862" y="282058"/>
                                </a:lnTo>
                                <a:lnTo>
                                  <a:pt x="679761" y="282080"/>
                                </a:lnTo>
                                <a:lnTo>
                                  <a:pt x="678536" y="282119"/>
                                </a:lnTo>
                                <a:lnTo>
                                  <a:pt x="677357" y="282137"/>
                                </a:lnTo>
                                <a:lnTo>
                                  <a:pt x="676279" y="282152"/>
                                </a:lnTo>
                                <a:lnTo>
                                  <a:pt x="675178" y="282184"/>
                                </a:lnTo>
                                <a:lnTo>
                                  <a:pt x="673994" y="282202"/>
                                </a:lnTo>
                                <a:lnTo>
                                  <a:pt x="672806" y="282227"/>
                                </a:lnTo>
                                <a:lnTo>
                                  <a:pt x="671682" y="282253"/>
                                </a:lnTo>
                                <a:lnTo>
                                  <a:pt x="670581" y="282270"/>
                                </a:lnTo>
                                <a:lnTo>
                                  <a:pt x="669388" y="282285"/>
                                </a:lnTo>
                                <a:lnTo>
                                  <a:pt x="668226" y="282303"/>
                                </a:lnTo>
                                <a:lnTo>
                                  <a:pt x="667171" y="282317"/>
                                </a:lnTo>
                                <a:lnTo>
                                  <a:pt x="666182" y="282329"/>
                                </a:lnTo>
                                <a:lnTo>
                                  <a:pt x="665112" y="282347"/>
                                </a:lnTo>
                                <a:lnTo>
                                  <a:pt x="664057" y="282351"/>
                                </a:lnTo>
                                <a:lnTo>
                                  <a:pt x="663050" y="282361"/>
                                </a:lnTo>
                                <a:lnTo>
                                  <a:pt x="662042" y="282372"/>
                                </a:lnTo>
                                <a:lnTo>
                                  <a:pt x="660954" y="282386"/>
                                </a:lnTo>
                                <a:lnTo>
                                  <a:pt x="659860" y="282394"/>
                                </a:lnTo>
                                <a:lnTo>
                                  <a:pt x="658845" y="282398"/>
                                </a:lnTo>
                                <a:lnTo>
                                  <a:pt x="657884" y="282408"/>
                                </a:lnTo>
                                <a:lnTo>
                                  <a:pt x="656793" y="282411"/>
                                </a:lnTo>
                                <a:lnTo>
                                  <a:pt x="655709" y="282419"/>
                                </a:lnTo>
                                <a:lnTo>
                                  <a:pt x="654693" y="282425"/>
                                </a:lnTo>
                                <a:lnTo>
                                  <a:pt x="653696" y="282429"/>
                                </a:lnTo>
                                <a:lnTo>
                                  <a:pt x="652609" y="282433"/>
                                </a:lnTo>
                                <a:lnTo>
                                  <a:pt x="651530" y="282433"/>
                                </a:lnTo>
                                <a:lnTo>
                                  <a:pt x="650561" y="282429"/>
                                </a:lnTo>
                                <a:lnTo>
                                  <a:pt x="649597" y="282429"/>
                                </a:lnTo>
                                <a:lnTo>
                                  <a:pt x="648553" y="282429"/>
                                </a:lnTo>
                                <a:lnTo>
                                  <a:pt x="647501" y="282425"/>
                                </a:lnTo>
                                <a:lnTo>
                                  <a:pt x="645457" y="282419"/>
                                </a:lnTo>
                                <a:lnTo>
                                  <a:pt x="644366" y="282411"/>
                                </a:lnTo>
                                <a:lnTo>
                                  <a:pt x="643318" y="282400"/>
                                </a:lnTo>
                                <a:lnTo>
                                  <a:pt x="642353" y="282398"/>
                                </a:lnTo>
                                <a:lnTo>
                                  <a:pt x="641342" y="282394"/>
                                </a:lnTo>
                                <a:lnTo>
                                  <a:pt x="640251" y="282379"/>
                                </a:lnTo>
                                <a:lnTo>
                                  <a:pt x="639192" y="282368"/>
                                </a:lnTo>
                                <a:lnTo>
                                  <a:pt x="638234" y="282361"/>
                                </a:lnTo>
                                <a:lnTo>
                                  <a:pt x="637209" y="282351"/>
                                </a:lnTo>
                                <a:lnTo>
                                  <a:pt x="636121" y="282347"/>
                                </a:lnTo>
                                <a:lnTo>
                                  <a:pt x="635031" y="282329"/>
                                </a:lnTo>
                                <a:lnTo>
                                  <a:pt x="634062" y="282317"/>
                                </a:lnTo>
                                <a:lnTo>
                                  <a:pt x="633004" y="282303"/>
                                </a:lnTo>
                                <a:lnTo>
                                  <a:pt x="631809" y="282285"/>
                                </a:lnTo>
                                <a:lnTo>
                                  <a:pt x="630621" y="282270"/>
                                </a:lnTo>
                                <a:lnTo>
                                  <a:pt x="629508" y="282253"/>
                                </a:lnTo>
                                <a:lnTo>
                                  <a:pt x="628399" y="282227"/>
                                </a:lnTo>
                                <a:lnTo>
                                  <a:pt x="627204" y="282202"/>
                                </a:lnTo>
                                <a:lnTo>
                                  <a:pt x="626023" y="282184"/>
                                </a:lnTo>
                                <a:lnTo>
                                  <a:pt x="624922" y="282152"/>
                                </a:lnTo>
                                <a:lnTo>
                                  <a:pt x="623845" y="282137"/>
                                </a:lnTo>
                                <a:lnTo>
                                  <a:pt x="622658" y="282119"/>
                                </a:lnTo>
                                <a:lnTo>
                                  <a:pt x="621441" y="282091"/>
                                </a:lnTo>
                                <a:lnTo>
                                  <a:pt x="620299" y="282058"/>
                                </a:lnTo>
                                <a:lnTo>
                                  <a:pt x="619190" y="282037"/>
                                </a:lnTo>
                                <a:lnTo>
                                  <a:pt x="618013" y="282001"/>
                                </a:lnTo>
                                <a:lnTo>
                                  <a:pt x="616840" y="281964"/>
                                </a:lnTo>
                                <a:lnTo>
                                  <a:pt x="615817" y="281936"/>
                                </a:lnTo>
                                <a:lnTo>
                                  <a:pt x="614744" y="281907"/>
                                </a:lnTo>
                                <a:lnTo>
                                  <a:pt x="613535" y="281875"/>
                                </a:lnTo>
                                <a:lnTo>
                                  <a:pt x="612340" y="281843"/>
                                </a:lnTo>
                                <a:lnTo>
                                  <a:pt x="610123" y="281764"/>
                                </a:lnTo>
                                <a:lnTo>
                                  <a:pt x="608930" y="281727"/>
                                </a:lnTo>
                                <a:lnTo>
                                  <a:pt x="607707" y="281687"/>
                                </a:lnTo>
                                <a:lnTo>
                                  <a:pt x="606591" y="281644"/>
                                </a:lnTo>
                                <a:lnTo>
                                  <a:pt x="605467" y="281615"/>
                                </a:lnTo>
                                <a:lnTo>
                                  <a:pt x="604313" y="281569"/>
                                </a:lnTo>
                                <a:lnTo>
                                  <a:pt x="603120" y="281522"/>
                                </a:lnTo>
                                <a:lnTo>
                                  <a:pt x="600806" y="281432"/>
                                </a:lnTo>
                                <a:lnTo>
                                  <a:pt x="599621" y="281393"/>
                                </a:lnTo>
                                <a:lnTo>
                                  <a:pt x="598383" y="281331"/>
                                </a:lnTo>
                                <a:lnTo>
                                  <a:pt x="597284" y="281281"/>
                                </a:lnTo>
                                <a:lnTo>
                                  <a:pt x="596079" y="281230"/>
                                </a:lnTo>
                                <a:lnTo>
                                  <a:pt x="594768" y="281173"/>
                                </a:lnTo>
                                <a:lnTo>
                                  <a:pt x="593462" y="281112"/>
                                </a:lnTo>
                                <a:lnTo>
                                  <a:pt x="592159" y="281054"/>
                                </a:lnTo>
                                <a:lnTo>
                                  <a:pt x="590848" y="280989"/>
                                </a:lnTo>
                                <a:lnTo>
                                  <a:pt x="589541" y="280932"/>
                                </a:lnTo>
                                <a:lnTo>
                                  <a:pt x="588173" y="280860"/>
                                </a:lnTo>
                                <a:lnTo>
                                  <a:pt x="587114" y="280798"/>
                                </a:lnTo>
                                <a:lnTo>
                                  <a:pt x="585668" y="280738"/>
                                </a:lnTo>
                                <a:lnTo>
                                  <a:pt x="584782" y="280698"/>
                                </a:lnTo>
                                <a:lnTo>
                                  <a:pt x="583907" y="280651"/>
                                </a:lnTo>
                                <a:lnTo>
                                  <a:pt x="583064" y="280622"/>
                                </a:lnTo>
                                <a:lnTo>
                                  <a:pt x="581143" y="280539"/>
                                </a:lnTo>
                                <a:lnTo>
                                  <a:pt x="580221" y="280500"/>
                                </a:lnTo>
                                <a:lnTo>
                                  <a:pt x="579310" y="280453"/>
                                </a:lnTo>
                                <a:lnTo>
                                  <a:pt x="578258" y="280406"/>
                                </a:lnTo>
                                <a:lnTo>
                                  <a:pt x="577146" y="280363"/>
                                </a:lnTo>
                                <a:lnTo>
                                  <a:pt x="575009" y="280247"/>
                                </a:lnTo>
                                <a:lnTo>
                                  <a:pt x="573881" y="280186"/>
                                </a:lnTo>
                                <a:lnTo>
                                  <a:pt x="572715" y="280118"/>
                                </a:lnTo>
                                <a:lnTo>
                                  <a:pt x="570321" y="279978"/>
                                </a:lnTo>
                                <a:lnTo>
                                  <a:pt x="512987" y="274625"/>
                                </a:lnTo>
                                <a:lnTo>
                                  <a:pt x="457854" y="267306"/>
                                </a:lnTo>
                                <a:lnTo>
                                  <a:pt x="405074" y="257903"/>
                                </a:lnTo>
                                <a:lnTo>
                                  <a:pt x="354687" y="246591"/>
                                </a:lnTo>
                                <a:lnTo>
                                  <a:pt x="306570" y="233501"/>
                                </a:lnTo>
                                <a:lnTo>
                                  <a:pt x="260616" y="218803"/>
                                </a:lnTo>
                                <a:lnTo>
                                  <a:pt x="216715" y="202649"/>
                                </a:lnTo>
                                <a:lnTo>
                                  <a:pt x="174763" y="185197"/>
                                </a:lnTo>
                                <a:lnTo>
                                  <a:pt x="134609" y="166636"/>
                                </a:lnTo>
                                <a:lnTo>
                                  <a:pt x="96136" y="147141"/>
                                </a:lnTo>
                                <a:lnTo>
                                  <a:pt x="59222" y="126891"/>
                                </a:lnTo>
                                <a:lnTo>
                                  <a:pt x="23704" y="106036"/>
                                </a:lnTo>
                                <a:lnTo>
                                  <a:pt x="0" y="9134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D68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" name="Shape 26"/>
                        <wps:cNvSpPr/>
                        <wps:spPr>
                          <a:xfrm>
                            <a:off x="1399226" y="3403354"/>
                            <a:ext cx="177847" cy="2095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7847" h="209559">
                                <a:moveTo>
                                  <a:pt x="89798" y="1274"/>
                                </a:moveTo>
                                <a:cubicBezTo>
                                  <a:pt x="114245" y="0"/>
                                  <a:pt x="134495" y="6181"/>
                                  <a:pt x="150537" y="19850"/>
                                </a:cubicBezTo>
                                <a:cubicBezTo>
                                  <a:pt x="160102" y="27899"/>
                                  <a:pt x="167547" y="39837"/>
                                  <a:pt x="172939" y="55608"/>
                                </a:cubicBezTo>
                                <a:lnTo>
                                  <a:pt x="133452" y="67248"/>
                                </a:lnTo>
                                <a:cubicBezTo>
                                  <a:pt x="130586" y="56984"/>
                                  <a:pt x="125222" y="49052"/>
                                  <a:pt x="117367" y="43436"/>
                                </a:cubicBezTo>
                                <a:cubicBezTo>
                                  <a:pt x="109555" y="37832"/>
                                  <a:pt x="100262" y="35323"/>
                                  <a:pt x="89557" y="35892"/>
                                </a:cubicBezTo>
                                <a:cubicBezTo>
                                  <a:pt x="74753" y="36664"/>
                                  <a:pt x="62982" y="42598"/>
                                  <a:pt x="54320" y="53751"/>
                                </a:cubicBezTo>
                                <a:cubicBezTo>
                                  <a:pt x="45651" y="64850"/>
                                  <a:pt x="41951" y="82314"/>
                                  <a:pt x="43203" y="106157"/>
                                </a:cubicBezTo>
                                <a:cubicBezTo>
                                  <a:pt x="44525" y="131428"/>
                                  <a:pt x="49978" y="149212"/>
                                  <a:pt x="59670" y="159451"/>
                                </a:cubicBezTo>
                                <a:cubicBezTo>
                                  <a:pt x="69310" y="169725"/>
                                  <a:pt x="81413" y="174459"/>
                                  <a:pt x="95939" y="173693"/>
                                </a:cubicBezTo>
                                <a:cubicBezTo>
                                  <a:pt x="106700" y="173134"/>
                                  <a:pt x="115736" y="169250"/>
                                  <a:pt x="123101" y="162006"/>
                                </a:cubicBezTo>
                                <a:cubicBezTo>
                                  <a:pt x="130485" y="154799"/>
                                  <a:pt x="135464" y="143755"/>
                                  <a:pt x="138092" y="128948"/>
                                </a:cubicBezTo>
                                <a:lnTo>
                                  <a:pt x="177847" y="139291"/>
                                </a:lnTo>
                                <a:cubicBezTo>
                                  <a:pt x="172987" y="161437"/>
                                  <a:pt x="163876" y="178167"/>
                                  <a:pt x="150454" y="189514"/>
                                </a:cubicBezTo>
                                <a:cubicBezTo>
                                  <a:pt x="137095" y="200803"/>
                                  <a:pt x="119631" y="207043"/>
                                  <a:pt x="98179" y="208169"/>
                                </a:cubicBezTo>
                                <a:cubicBezTo>
                                  <a:pt x="71632" y="209559"/>
                                  <a:pt x="49316" y="201621"/>
                                  <a:pt x="31280" y="184405"/>
                                </a:cubicBezTo>
                                <a:cubicBezTo>
                                  <a:pt x="13251" y="167143"/>
                                  <a:pt x="3383" y="142782"/>
                                  <a:pt x="1735" y="111359"/>
                                </a:cubicBezTo>
                                <a:cubicBezTo>
                                  <a:pt x="0" y="78069"/>
                                  <a:pt x="7254" y="51778"/>
                                  <a:pt x="23461" y="32450"/>
                                </a:cubicBezTo>
                                <a:cubicBezTo>
                                  <a:pt x="39682" y="13151"/>
                                  <a:pt x="61771" y="2749"/>
                                  <a:pt x="89798" y="1274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D68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Shape 27"/>
                        <wps:cNvSpPr/>
                        <wps:spPr>
                          <a:xfrm>
                            <a:off x="1161331" y="3359270"/>
                            <a:ext cx="162467" cy="2197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2467" h="219727">
                                <a:moveTo>
                                  <a:pt x="8769" y="0"/>
                                </a:moveTo>
                                <a:lnTo>
                                  <a:pt x="162467" y="42820"/>
                                </a:lnTo>
                                <a:lnTo>
                                  <a:pt x="153694" y="75471"/>
                                </a:lnTo>
                                <a:lnTo>
                                  <a:pt x="96462" y="59517"/>
                                </a:lnTo>
                                <a:lnTo>
                                  <a:pt x="53406" y="219727"/>
                                </a:lnTo>
                                <a:lnTo>
                                  <a:pt x="14320" y="208844"/>
                                </a:lnTo>
                                <a:lnTo>
                                  <a:pt x="57380" y="48633"/>
                                </a:lnTo>
                                <a:lnTo>
                                  <a:pt x="0" y="32653"/>
                                </a:lnTo>
                                <a:lnTo>
                                  <a:pt x="876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D68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Shape 28"/>
                        <wps:cNvSpPr/>
                        <wps:spPr>
                          <a:xfrm>
                            <a:off x="1578092" y="3343164"/>
                            <a:ext cx="216565" cy="2414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6565" h="241453">
                                <a:moveTo>
                                  <a:pt x="151373" y="0"/>
                                </a:moveTo>
                                <a:lnTo>
                                  <a:pt x="216565" y="189332"/>
                                </a:lnTo>
                                <a:lnTo>
                                  <a:pt x="178351" y="202483"/>
                                </a:lnTo>
                                <a:lnTo>
                                  <a:pt x="149844" y="119704"/>
                                </a:lnTo>
                                <a:lnTo>
                                  <a:pt x="74945" y="145484"/>
                                </a:lnTo>
                                <a:lnTo>
                                  <a:pt x="103453" y="228273"/>
                                </a:lnTo>
                                <a:lnTo>
                                  <a:pt x="65185" y="241453"/>
                                </a:lnTo>
                                <a:lnTo>
                                  <a:pt x="0" y="52113"/>
                                </a:lnTo>
                                <a:lnTo>
                                  <a:pt x="38265" y="38949"/>
                                </a:lnTo>
                                <a:lnTo>
                                  <a:pt x="63908" y="113440"/>
                                </a:lnTo>
                                <a:lnTo>
                                  <a:pt x="138809" y="87657"/>
                                </a:lnTo>
                                <a:lnTo>
                                  <a:pt x="113156" y="13163"/>
                                </a:lnTo>
                                <a:lnTo>
                                  <a:pt x="15137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D68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" name="Shape 29"/>
                        <wps:cNvSpPr/>
                        <wps:spPr>
                          <a:xfrm>
                            <a:off x="1804773" y="3287804"/>
                            <a:ext cx="70011" cy="2334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011" h="233488">
                                <a:moveTo>
                                  <a:pt x="37749" y="0"/>
                                </a:moveTo>
                                <a:lnTo>
                                  <a:pt x="70011" y="27238"/>
                                </a:lnTo>
                                <a:lnTo>
                                  <a:pt x="70011" y="77841"/>
                                </a:lnTo>
                                <a:lnTo>
                                  <a:pt x="40378" y="51508"/>
                                </a:lnTo>
                                <a:lnTo>
                                  <a:pt x="51394" y="129815"/>
                                </a:lnTo>
                                <a:lnTo>
                                  <a:pt x="70011" y="119921"/>
                                </a:lnTo>
                                <a:lnTo>
                                  <a:pt x="70011" y="158093"/>
                                </a:lnTo>
                                <a:lnTo>
                                  <a:pt x="56225" y="165424"/>
                                </a:lnTo>
                                <a:lnTo>
                                  <a:pt x="63011" y="213343"/>
                                </a:lnTo>
                                <a:lnTo>
                                  <a:pt x="25146" y="233488"/>
                                </a:lnTo>
                                <a:lnTo>
                                  <a:pt x="0" y="20073"/>
                                </a:lnTo>
                                <a:lnTo>
                                  <a:pt x="3774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D68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" name="Shape 30"/>
                        <wps:cNvSpPr/>
                        <wps:spPr>
                          <a:xfrm>
                            <a:off x="922287" y="3279815"/>
                            <a:ext cx="232477" cy="2510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2477" h="251085">
                                <a:moveTo>
                                  <a:pt x="90912" y="0"/>
                                </a:moveTo>
                                <a:lnTo>
                                  <a:pt x="125971" y="18238"/>
                                </a:lnTo>
                                <a:lnTo>
                                  <a:pt x="138288" y="174719"/>
                                </a:lnTo>
                                <a:lnTo>
                                  <a:pt x="198987" y="56228"/>
                                </a:lnTo>
                                <a:lnTo>
                                  <a:pt x="232477" y="73649"/>
                                </a:lnTo>
                                <a:lnTo>
                                  <a:pt x="141563" y="251085"/>
                                </a:lnTo>
                                <a:lnTo>
                                  <a:pt x="105387" y="232265"/>
                                </a:lnTo>
                                <a:lnTo>
                                  <a:pt x="92765" y="79142"/>
                                </a:lnTo>
                                <a:lnTo>
                                  <a:pt x="33484" y="194857"/>
                                </a:lnTo>
                                <a:lnTo>
                                  <a:pt x="0" y="177445"/>
                                </a:lnTo>
                                <a:lnTo>
                                  <a:pt x="9091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D68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" name="Shape 31"/>
                        <wps:cNvSpPr/>
                        <wps:spPr>
                          <a:xfrm>
                            <a:off x="843843" y="3240842"/>
                            <a:ext cx="140390" cy="1904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0390" h="190462">
                                <a:moveTo>
                                  <a:pt x="106114" y="0"/>
                                </a:moveTo>
                                <a:lnTo>
                                  <a:pt x="140390" y="21791"/>
                                </a:lnTo>
                                <a:lnTo>
                                  <a:pt x="34284" y="190462"/>
                                </a:lnTo>
                                <a:lnTo>
                                  <a:pt x="0" y="168685"/>
                                </a:lnTo>
                                <a:lnTo>
                                  <a:pt x="10611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D68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2" name="Shape 32"/>
                        <wps:cNvSpPr/>
                        <wps:spPr>
                          <a:xfrm>
                            <a:off x="785403" y="3156533"/>
                            <a:ext cx="76239" cy="2346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39" h="234641">
                                <a:moveTo>
                                  <a:pt x="40785" y="0"/>
                                </a:moveTo>
                                <a:lnTo>
                                  <a:pt x="76239" y="24290"/>
                                </a:lnTo>
                                <a:lnTo>
                                  <a:pt x="30745" y="234641"/>
                                </a:lnTo>
                                <a:lnTo>
                                  <a:pt x="0" y="213583"/>
                                </a:lnTo>
                                <a:lnTo>
                                  <a:pt x="0" y="184805"/>
                                </a:lnTo>
                                <a:lnTo>
                                  <a:pt x="5204" y="162266"/>
                                </a:lnTo>
                                <a:lnTo>
                                  <a:pt x="0" y="158699"/>
                                </a:lnTo>
                                <a:lnTo>
                                  <a:pt x="0" y="118035"/>
                                </a:lnTo>
                                <a:lnTo>
                                  <a:pt x="13310" y="127156"/>
                                </a:lnTo>
                                <a:lnTo>
                                  <a:pt x="31984" y="50317"/>
                                </a:lnTo>
                                <a:lnTo>
                                  <a:pt x="0" y="73218"/>
                                </a:lnTo>
                                <a:lnTo>
                                  <a:pt x="0" y="27829"/>
                                </a:lnTo>
                                <a:lnTo>
                                  <a:pt x="4078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D68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3" name="Shape 33"/>
                        <wps:cNvSpPr/>
                        <wps:spPr>
                          <a:xfrm>
                            <a:off x="785403" y="2971809"/>
                            <a:ext cx="1089381" cy="4089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89381" h="408993">
                                <a:moveTo>
                                  <a:pt x="0" y="0"/>
                                </a:moveTo>
                                <a:lnTo>
                                  <a:pt x="15553" y="9073"/>
                                </a:lnTo>
                                <a:lnTo>
                                  <a:pt x="43990" y="26400"/>
                                </a:lnTo>
                                <a:lnTo>
                                  <a:pt x="71926" y="44022"/>
                                </a:lnTo>
                                <a:lnTo>
                                  <a:pt x="99474" y="61838"/>
                                </a:lnTo>
                                <a:lnTo>
                                  <a:pt x="126739" y="79774"/>
                                </a:lnTo>
                                <a:lnTo>
                                  <a:pt x="153830" y="97742"/>
                                </a:lnTo>
                                <a:lnTo>
                                  <a:pt x="180865" y="115655"/>
                                </a:lnTo>
                                <a:lnTo>
                                  <a:pt x="207948" y="133429"/>
                                </a:lnTo>
                                <a:lnTo>
                                  <a:pt x="235172" y="151018"/>
                                </a:lnTo>
                                <a:lnTo>
                                  <a:pt x="262665" y="168323"/>
                                </a:lnTo>
                                <a:lnTo>
                                  <a:pt x="290529" y="185297"/>
                                </a:lnTo>
                                <a:lnTo>
                                  <a:pt x="318865" y="201875"/>
                                </a:lnTo>
                                <a:lnTo>
                                  <a:pt x="347801" y="217996"/>
                                </a:lnTo>
                                <a:lnTo>
                                  <a:pt x="377451" y="233583"/>
                                </a:lnTo>
                                <a:lnTo>
                                  <a:pt x="407911" y="248606"/>
                                </a:lnTo>
                                <a:lnTo>
                                  <a:pt x="439313" y="262991"/>
                                </a:lnTo>
                                <a:lnTo>
                                  <a:pt x="471792" y="276672"/>
                                </a:lnTo>
                                <a:lnTo>
                                  <a:pt x="505842" y="289748"/>
                                </a:lnTo>
                                <a:lnTo>
                                  <a:pt x="516169" y="293448"/>
                                </a:lnTo>
                                <a:lnTo>
                                  <a:pt x="526548" y="297019"/>
                                </a:lnTo>
                                <a:lnTo>
                                  <a:pt x="536606" y="300303"/>
                                </a:lnTo>
                                <a:lnTo>
                                  <a:pt x="546366" y="303331"/>
                                </a:lnTo>
                                <a:lnTo>
                                  <a:pt x="555824" y="306080"/>
                                </a:lnTo>
                                <a:lnTo>
                                  <a:pt x="565017" y="308585"/>
                                </a:lnTo>
                                <a:lnTo>
                                  <a:pt x="573942" y="310825"/>
                                </a:lnTo>
                                <a:lnTo>
                                  <a:pt x="582632" y="312820"/>
                                </a:lnTo>
                                <a:lnTo>
                                  <a:pt x="591103" y="314577"/>
                                </a:lnTo>
                                <a:lnTo>
                                  <a:pt x="599369" y="316089"/>
                                </a:lnTo>
                                <a:lnTo>
                                  <a:pt x="607458" y="317374"/>
                                </a:lnTo>
                                <a:lnTo>
                                  <a:pt x="615399" y="318440"/>
                                </a:lnTo>
                                <a:lnTo>
                                  <a:pt x="623211" y="319286"/>
                                </a:lnTo>
                                <a:lnTo>
                                  <a:pt x="630930" y="319908"/>
                                </a:lnTo>
                                <a:lnTo>
                                  <a:pt x="638577" y="320326"/>
                                </a:lnTo>
                                <a:lnTo>
                                  <a:pt x="646198" y="320531"/>
                                </a:lnTo>
                                <a:lnTo>
                                  <a:pt x="653820" y="320531"/>
                                </a:lnTo>
                                <a:lnTo>
                                  <a:pt x="661451" y="320330"/>
                                </a:lnTo>
                                <a:lnTo>
                                  <a:pt x="669155" y="319915"/>
                                </a:lnTo>
                                <a:lnTo>
                                  <a:pt x="676935" y="319286"/>
                                </a:lnTo>
                                <a:lnTo>
                                  <a:pt x="684841" y="318432"/>
                                </a:lnTo>
                                <a:lnTo>
                                  <a:pt x="692886" y="317359"/>
                                </a:lnTo>
                                <a:lnTo>
                                  <a:pt x="701109" y="316071"/>
                                </a:lnTo>
                                <a:lnTo>
                                  <a:pt x="709522" y="314525"/>
                                </a:lnTo>
                                <a:lnTo>
                                  <a:pt x="718158" y="312755"/>
                                </a:lnTo>
                                <a:lnTo>
                                  <a:pt x="727033" y="310736"/>
                                </a:lnTo>
                                <a:lnTo>
                                  <a:pt x="736159" y="308442"/>
                                </a:lnTo>
                                <a:lnTo>
                                  <a:pt x="745580" y="305901"/>
                                </a:lnTo>
                                <a:lnTo>
                                  <a:pt x="755277" y="303089"/>
                                </a:lnTo>
                                <a:lnTo>
                                  <a:pt x="765286" y="299997"/>
                                </a:lnTo>
                                <a:lnTo>
                                  <a:pt x="775614" y="296630"/>
                                </a:lnTo>
                                <a:lnTo>
                                  <a:pt x="785925" y="293110"/>
                                </a:lnTo>
                                <a:lnTo>
                                  <a:pt x="820676" y="280315"/>
                                </a:lnTo>
                                <a:lnTo>
                                  <a:pt x="853789" y="266884"/>
                                </a:lnTo>
                                <a:lnTo>
                                  <a:pt x="885781" y="252736"/>
                                </a:lnTo>
                                <a:lnTo>
                                  <a:pt x="916767" y="237925"/>
                                </a:lnTo>
                                <a:lnTo>
                                  <a:pt x="946885" y="222540"/>
                                </a:lnTo>
                                <a:lnTo>
                                  <a:pt x="976264" y="206613"/>
                                </a:lnTo>
                                <a:lnTo>
                                  <a:pt x="1004985" y="190193"/>
                                </a:lnTo>
                                <a:lnTo>
                                  <a:pt x="1033202" y="173367"/>
                                </a:lnTo>
                                <a:lnTo>
                                  <a:pt x="1061012" y="156199"/>
                                </a:lnTo>
                                <a:lnTo>
                                  <a:pt x="1088526" y="138738"/>
                                </a:lnTo>
                                <a:lnTo>
                                  <a:pt x="1089381" y="138185"/>
                                </a:lnTo>
                                <a:lnTo>
                                  <a:pt x="1089381" y="227631"/>
                                </a:lnTo>
                                <a:lnTo>
                                  <a:pt x="1030366" y="263613"/>
                                </a:lnTo>
                                <a:cubicBezTo>
                                  <a:pt x="964694" y="301245"/>
                                  <a:pt x="893392" y="336332"/>
                                  <a:pt x="811442" y="364973"/>
                                </a:cubicBezTo>
                                <a:cubicBezTo>
                                  <a:pt x="685518" y="408993"/>
                                  <a:pt x="604646" y="407042"/>
                                  <a:pt x="479301" y="361240"/>
                                </a:cubicBezTo>
                                <a:cubicBezTo>
                                  <a:pt x="318783" y="302599"/>
                                  <a:pt x="199143" y="218995"/>
                                  <a:pt x="81354" y="141186"/>
                                </a:cubicBezTo>
                                <a:lnTo>
                                  <a:pt x="0" y="8904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D68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" name="Shape 34"/>
                        <wps:cNvSpPr/>
                        <wps:spPr>
                          <a:xfrm>
                            <a:off x="1874784" y="3465243"/>
                            <a:ext cx="170666" cy="1734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0666" h="173449">
                                <a:moveTo>
                                  <a:pt x="170666" y="0"/>
                                </a:moveTo>
                                <a:lnTo>
                                  <a:pt x="170666" y="89131"/>
                                </a:lnTo>
                                <a:lnTo>
                                  <a:pt x="152602" y="99728"/>
                                </a:lnTo>
                                <a:lnTo>
                                  <a:pt x="115684" y="119978"/>
                                </a:lnTo>
                                <a:lnTo>
                                  <a:pt x="77219" y="139477"/>
                                </a:lnTo>
                                <a:lnTo>
                                  <a:pt x="37068" y="158034"/>
                                </a:lnTo>
                                <a:lnTo>
                                  <a:pt x="0" y="173449"/>
                                </a:lnTo>
                                <a:lnTo>
                                  <a:pt x="0" y="89033"/>
                                </a:lnTo>
                                <a:lnTo>
                                  <a:pt x="43965" y="70828"/>
                                </a:lnTo>
                                <a:cubicBezTo>
                                  <a:pt x="66975" y="59667"/>
                                  <a:pt x="89150" y="47947"/>
                                  <a:pt x="110666" y="35820"/>
                                </a:cubicBezTo>
                                <a:lnTo>
                                  <a:pt x="17066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D68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" name="Shape 35"/>
                        <wps:cNvSpPr/>
                        <wps:spPr>
                          <a:xfrm>
                            <a:off x="1874784" y="3315042"/>
                            <a:ext cx="132546" cy="1325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2546" h="132566">
                                <a:moveTo>
                                  <a:pt x="0" y="0"/>
                                </a:moveTo>
                                <a:lnTo>
                                  <a:pt x="132546" y="111906"/>
                                </a:lnTo>
                                <a:lnTo>
                                  <a:pt x="93688" y="132566"/>
                                </a:lnTo>
                                <a:lnTo>
                                  <a:pt x="56896" y="100602"/>
                                </a:lnTo>
                                <a:lnTo>
                                  <a:pt x="0" y="130855"/>
                                </a:lnTo>
                                <a:lnTo>
                                  <a:pt x="0" y="92683"/>
                                </a:lnTo>
                                <a:lnTo>
                                  <a:pt x="29633" y="76935"/>
                                </a:lnTo>
                                <a:lnTo>
                                  <a:pt x="0" y="5060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D68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" name="Shape 36"/>
                        <wps:cNvSpPr/>
                        <wps:spPr>
                          <a:xfrm>
                            <a:off x="1930234" y="3173065"/>
                            <a:ext cx="115216" cy="2284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5216" h="228462">
                                <a:moveTo>
                                  <a:pt x="114682" y="0"/>
                                </a:moveTo>
                                <a:lnTo>
                                  <a:pt x="115216" y="67"/>
                                </a:lnTo>
                                <a:lnTo>
                                  <a:pt x="115216" y="38679"/>
                                </a:lnTo>
                                <a:lnTo>
                                  <a:pt x="96782" y="40396"/>
                                </a:lnTo>
                                <a:cubicBezTo>
                                  <a:pt x="91303" y="42285"/>
                                  <a:pt x="81608" y="47617"/>
                                  <a:pt x="67623" y="56364"/>
                                </a:cubicBezTo>
                                <a:lnTo>
                                  <a:pt x="52231" y="65981"/>
                                </a:lnTo>
                                <a:lnTo>
                                  <a:pt x="115216" y="166774"/>
                                </a:lnTo>
                                <a:lnTo>
                                  <a:pt x="115216" y="222766"/>
                                </a:lnTo>
                                <a:lnTo>
                                  <a:pt x="106099" y="228462"/>
                                </a:lnTo>
                                <a:lnTo>
                                  <a:pt x="0" y="58662"/>
                                </a:lnTo>
                                <a:lnTo>
                                  <a:pt x="62658" y="19494"/>
                                </a:lnTo>
                                <a:cubicBezTo>
                                  <a:pt x="76784" y="10677"/>
                                  <a:pt x="88197" y="5033"/>
                                  <a:pt x="96991" y="2556"/>
                                </a:cubicBezTo>
                                <a:cubicBezTo>
                                  <a:pt x="102888" y="911"/>
                                  <a:pt x="108786" y="57"/>
                                  <a:pt x="11468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D68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" name="Shape 37"/>
                        <wps:cNvSpPr/>
                        <wps:spPr>
                          <a:xfrm>
                            <a:off x="1874784" y="3000117"/>
                            <a:ext cx="170666" cy="1993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0666" h="199324">
                                <a:moveTo>
                                  <a:pt x="170666" y="0"/>
                                </a:moveTo>
                                <a:lnTo>
                                  <a:pt x="170666" y="90554"/>
                                </a:lnTo>
                                <a:lnTo>
                                  <a:pt x="148402" y="104189"/>
                                </a:lnTo>
                                <a:cubicBezTo>
                                  <a:pt x="111303" y="128202"/>
                                  <a:pt x="74211" y="152935"/>
                                  <a:pt x="35899" y="177436"/>
                                </a:cubicBezTo>
                                <a:lnTo>
                                  <a:pt x="0" y="199324"/>
                                </a:lnTo>
                                <a:lnTo>
                                  <a:pt x="0" y="109878"/>
                                </a:lnTo>
                                <a:lnTo>
                                  <a:pt x="26473" y="92751"/>
                                </a:lnTo>
                                <a:lnTo>
                                  <a:pt x="53739" y="74938"/>
                                </a:lnTo>
                                <a:lnTo>
                                  <a:pt x="81045" y="57047"/>
                                </a:lnTo>
                                <a:lnTo>
                                  <a:pt x="108516" y="39172"/>
                                </a:lnTo>
                                <a:lnTo>
                                  <a:pt x="136241" y="21402"/>
                                </a:lnTo>
                                <a:lnTo>
                                  <a:pt x="164356" y="3817"/>
                                </a:lnTo>
                                <a:lnTo>
                                  <a:pt x="17066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D68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" name="Shape 38"/>
                        <wps:cNvSpPr/>
                        <wps:spPr>
                          <a:xfrm>
                            <a:off x="2045450" y="3217653"/>
                            <a:ext cx="398560" cy="3628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8560" h="362812">
                                <a:moveTo>
                                  <a:pt x="398560" y="0"/>
                                </a:moveTo>
                                <a:lnTo>
                                  <a:pt x="398560" y="76508"/>
                                </a:lnTo>
                                <a:lnTo>
                                  <a:pt x="377169" y="86978"/>
                                </a:lnTo>
                                <a:cubicBezTo>
                                  <a:pt x="349123" y="102715"/>
                                  <a:pt x="322990" y="119432"/>
                                  <a:pt x="298617" y="136934"/>
                                </a:cubicBezTo>
                                <a:cubicBezTo>
                                  <a:pt x="287238" y="151962"/>
                                  <a:pt x="312986" y="158619"/>
                                  <a:pt x="356193" y="157867"/>
                                </a:cubicBezTo>
                                <a:lnTo>
                                  <a:pt x="398560" y="154844"/>
                                </a:lnTo>
                                <a:lnTo>
                                  <a:pt x="398560" y="211027"/>
                                </a:lnTo>
                                <a:lnTo>
                                  <a:pt x="348125" y="212086"/>
                                </a:lnTo>
                                <a:cubicBezTo>
                                  <a:pt x="330217" y="210994"/>
                                  <a:pt x="312422" y="208339"/>
                                  <a:pt x="295061" y="203826"/>
                                </a:cubicBezTo>
                                <a:cubicBezTo>
                                  <a:pt x="282232" y="256258"/>
                                  <a:pt x="336402" y="286519"/>
                                  <a:pt x="392783" y="286507"/>
                                </a:cubicBezTo>
                                <a:lnTo>
                                  <a:pt x="398560" y="285701"/>
                                </a:lnTo>
                                <a:lnTo>
                                  <a:pt x="398560" y="362614"/>
                                </a:lnTo>
                                <a:lnTo>
                                  <a:pt x="392812" y="362812"/>
                                </a:lnTo>
                                <a:lnTo>
                                  <a:pt x="377155" y="362284"/>
                                </a:lnTo>
                                <a:lnTo>
                                  <a:pt x="361611" y="360711"/>
                                </a:lnTo>
                                <a:lnTo>
                                  <a:pt x="346191" y="358079"/>
                                </a:lnTo>
                                <a:lnTo>
                                  <a:pt x="330939" y="354335"/>
                                </a:lnTo>
                                <a:lnTo>
                                  <a:pt x="315865" y="349400"/>
                                </a:lnTo>
                                <a:lnTo>
                                  <a:pt x="301001" y="343157"/>
                                </a:lnTo>
                                <a:lnTo>
                                  <a:pt x="286443" y="335435"/>
                                </a:lnTo>
                                <a:lnTo>
                                  <a:pt x="272295" y="326039"/>
                                </a:lnTo>
                                <a:lnTo>
                                  <a:pt x="258754" y="314731"/>
                                </a:lnTo>
                                <a:lnTo>
                                  <a:pt x="246176" y="301267"/>
                                </a:lnTo>
                                <a:lnTo>
                                  <a:pt x="235074" y="285535"/>
                                </a:lnTo>
                                <a:lnTo>
                                  <a:pt x="226089" y="267626"/>
                                </a:lnTo>
                                <a:lnTo>
                                  <a:pt x="219886" y="247945"/>
                                </a:lnTo>
                                <a:lnTo>
                                  <a:pt x="216909" y="227212"/>
                                </a:lnTo>
                                <a:lnTo>
                                  <a:pt x="217279" y="206271"/>
                                </a:lnTo>
                                <a:lnTo>
                                  <a:pt x="219792" y="191511"/>
                                </a:lnTo>
                                <a:lnTo>
                                  <a:pt x="209471" y="198538"/>
                                </a:lnTo>
                                <a:lnTo>
                                  <a:pt x="179199" y="219436"/>
                                </a:lnTo>
                                <a:lnTo>
                                  <a:pt x="148443" y="240686"/>
                                </a:lnTo>
                                <a:lnTo>
                                  <a:pt x="117055" y="262175"/>
                                </a:lnTo>
                                <a:lnTo>
                                  <a:pt x="84865" y="283742"/>
                                </a:lnTo>
                                <a:lnTo>
                                  <a:pt x="51723" y="305234"/>
                                </a:lnTo>
                                <a:lnTo>
                                  <a:pt x="17458" y="326478"/>
                                </a:lnTo>
                                <a:lnTo>
                                  <a:pt x="0" y="336721"/>
                                </a:lnTo>
                                <a:lnTo>
                                  <a:pt x="0" y="247590"/>
                                </a:lnTo>
                                <a:lnTo>
                                  <a:pt x="2746" y="245951"/>
                                </a:lnTo>
                                <a:cubicBezTo>
                                  <a:pt x="124982" y="169179"/>
                                  <a:pt x="229789" y="83071"/>
                                  <a:pt x="355002" y="19830"/>
                                </a:cubicBezTo>
                                <a:lnTo>
                                  <a:pt x="39856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D68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" name="Shape 39"/>
                        <wps:cNvSpPr/>
                        <wps:spPr>
                          <a:xfrm>
                            <a:off x="2045450" y="3173132"/>
                            <a:ext cx="102234" cy="2226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2234" h="222698">
                                <a:moveTo>
                                  <a:pt x="0" y="0"/>
                                </a:moveTo>
                                <a:lnTo>
                                  <a:pt x="17137" y="2161"/>
                                </a:lnTo>
                                <a:cubicBezTo>
                                  <a:pt x="28928" y="5181"/>
                                  <a:pt x="40073" y="10977"/>
                                  <a:pt x="50563" y="19495"/>
                                </a:cubicBezTo>
                                <a:cubicBezTo>
                                  <a:pt x="61032" y="28058"/>
                                  <a:pt x="71238" y="40267"/>
                                  <a:pt x="81199" y="56197"/>
                                </a:cubicBezTo>
                                <a:cubicBezTo>
                                  <a:pt x="89915" y="70158"/>
                                  <a:pt x="95710" y="83294"/>
                                  <a:pt x="98551" y="95591"/>
                                </a:cubicBezTo>
                                <a:cubicBezTo>
                                  <a:pt x="102033" y="110570"/>
                                  <a:pt x="102234" y="124349"/>
                                  <a:pt x="99099" y="136927"/>
                                </a:cubicBezTo>
                                <a:cubicBezTo>
                                  <a:pt x="96795" y="146446"/>
                                  <a:pt x="91589" y="155967"/>
                                  <a:pt x="83489" y="165536"/>
                                </a:cubicBezTo>
                                <a:cubicBezTo>
                                  <a:pt x="77452" y="172657"/>
                                  <a:pt x="68074" y="180177"/>
                                  <a:pt x="55376" y="188101"/>
                                </a:cubicBezTo>
                                <a:lnTo>
                                  <a:pt x="0" y="222698"/>
                                </a:lnTo>
                                <a:lnTo>
                                  <a:pt x="0" y="166707"/>
                                </a:lnTo>
                                <a:lnTo>
                                  <a:pt x="7277" y="178352"/>
                                </a:lnTo>
                                <a:lnTo>
                                  <a:pt x="32862" y="162367"/>
                                </a:lnTo>
                                <a:cubicBezTo>
                                  <a:pt x="42428" y="156389"/>
                                  <a:pt x="49033" y="151561"/>
                                  <a:pt x="52604" y="147777"/>
                                </a:cubicBezTo>
                                <a:cubicBezTo>
                                  <a:pt x="57274" y="142931"/>
                                  <a:pt x="60445" y="137708"/>
                                  <a:pt x="62044" y="132096"/>
                                </a:cubicBezTo>
                                <a:cubicBezTo>
                                  <a:pt x="63653" y="126476"/>
                                  <a:pt x="63181" y="119128"/>
                                  <a:pt x="60765" y="110082"/>
                                </a:cubicBezTo>
                                <a:cubicBezTo>
                                  <a:pt x="58310" y="101055"/>
                                  <a:pt x="53014" y="89914"/>
                                  <a:pt x="44796" y="76785"/>
                                </a:cubicBezTo>
                                <a:cubicBezTo>
                                  <a:pt x="36610" y="63667"/>
                                  <a:pt x="29140" y="54361"/>
                                  <a:pt x="22454" y="48766"/>
                                </a:cubicBezTo>
                                <a:cubicBezTo>
                                  <a:pt x="15722" y="43171"/>
                                  <a:pt x="9041" y="39701"/>
                                  <a:pt x="2438" y="38384"/>
                                </a:cubicBezTo>
                                <a:lnTo>
                                  <a:pt x="0" y="3861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D68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" name="Shape 40"/>
                        <wps:cNvSpPr/>
                        <wps:spPr>
                          <a:xfrm>
                            <a:off x="2085684" y="3107999"/>
                            <a:ext cx="59785" cy="886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5" h="88664">
                                <a:moveTo>
                                  <a:pt x="32887" y="0"/>
                                </a:moveTo>
                                <a:lnTo>
                                  <a:pt x="47034" y="23533"/>
                                </a:lnTo>
                                <a:cubicBezTo>
                                  <a:pt x="52752" y="33040"/>
                                  <a:pt x="56459" y="41036"/>
                                  <a:pt x="58141" y="47537"/>
                                </a:cubicBezTo>
                                <a:cubicBezTo>
                                  <a:pt x="59785" y="53989"/>
                                  <a:pt x="59656" y="60825"/>
                                  <a:pt x="57713" y="67921"/>
                                </a:cubicBezTo>
                                <a:cubicBezTo>
                                  <a:pt x="55793" y="75055"/>
                                  <a:pt x="52075" y="81964"/>
                                  <a:pt x="46520" y="88664"/>
                                </a:cubicBezTo>
                                <a:lnTo>
                                  <a:pt x="31925" y="78954"/>
                                </a:lnTo>
                                <a:cubicBezTo>
                                  <a:pt x="37235" y="72763"/>
                                  <a:pt x="40147" y="66942"/>
                                  <a:pt x="40673" y="61455"/>
                                </a:cubicBezTo>
                                <a:cubicBezTo>
                                  <a:pt x="41203" y="55914"/>
                                  <a:pt x="39529" y="49795"/>
                                  <a:pt x="35705" y="43059"/>
                                </a:cubicBezTo>
                                <a:lnTo>
                                  <a:pt x="19765" y="52635"/>
                                </a:lnTo>
                                <a:lnTo>
                                  <a:pt x="0" y="19760"/>
                                </a:lnTo>
                                <a:lnTo>
                                  <a:pt x="3288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D68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" name="Shape 41"/>
                        <wps:cNvSpPr/>
                        <wps:spPr>
                          <a:xfrm>
                            <a:off x="2151162" y="3051165"/>
                            <a:ext cx="193712" cy="2135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712" h="213533">
                                <a:moveTo>
                                  <a:pt x="102880" y="3737"/>
                                </a:moveTo>
                                <a:cubicBezTo>
                                  <a:pt x="119264" y="7546"/>
                                  <a:pt x="132037" y="17385"/>
                                  <a:pt x="141267" y="33328"/>
                                </a:cubicBezTo>
                                <a:lnTo>
                                  <a:pt x="106412" y="53870"/>
                                </a:lnTo>
                                <a:cubicBezTo>
                                  <a:pt x="100054" y="45580"/>
                                  <a:pt x="93276" y="40792"/>
                                  <a:pt x="86159" y="39513"/>
                                </a:cubicBezTo>
                                <a:cubicBezTo>
                                  <a:pt x="78998" y="38184"/>
                                  <a:pt x="70419" y="40223"/>
                                  <a:pt x="60382" y="45561"/>
                                </a:cubicBezTo>
                                <a:cubicBezTo>
                                  <a:pt x="50004" y="51073"/>
                                  <a:pt x="42973" y="57503"/>
                                  <a:pt x="39402" y="64897"/>
                                </a:cubicBezTo>
                                <a:cubicBezTo>
                                  <a:pt x="37062" y="69631"/>
                                  <a:pt x="37116" y="74297"/>
                                  <a:pt x="39546" y="78870"/>
                                </a:cubicBezTo>
                                <a:cubicBezTo>
                                  <a:pt x="41782" y="83055"/>
                                  <a:pt x="45453" y="85702"/>
                                  <a:pt x="50562" y="86782"/>
                                </a:cubicBezTo>
                                <a:cubicBezTo>
                                  <a:pt x="57064" y="88186"/>
                                  <a:pt x="70124" y="86320"/>
                                  <a:pt x="89651" y="81156"/>
                                </a:cubicBezTo>
                                <a:cubicBezTo>
                                  <a:pt x="109220" y="76025"/>
                                  <a:pt x="124311" y="73447"/>
                                  <a:pt x="134953" y="73393"/>
                                </a:cubicBezTo>
                                <a:cubicBezTo>
                                  <a:pt x="145605" y="73375"/>
                                  <a:pt x="155285" y="75881"/>
                                  <a:pt x="164070" y="80983"/>
                                </a:cubicBezTo>
                                <a:cubicBezTo>
                                  <a:pt x="172800" y="86101"/>
                                  <a:pt x="180144" y="94238"/>
                                  <a:pt x="186073" y="105397"/>
                                </a:cubicBezTo>
                                <a:cubicBezTo>
                                  <a:pt x="191467" y="115528"/>
                                  <a:pt x="193712" y="126519"/>
                                  <a:pt x="192762" y="138323"/>
                                </a:cubicBezTo>
                                <a:cubicBezTo>
                                  <a:pt x="191822" y="150177"/>
                                  <a:pt x="187384" y="160977"/>
                                  <a:pt x="179363" y="170741"/>
                                </a:cubicBezTo>
                                <a:cubicBezTo>
                                  <a:pt x="171381" y="180529"/>
                                  <a:pt x="159671" y="189504"/>
                                  <a:pt x="144316" y="197658"/>
                                </a:cubicBezTo>
                                <a:cubicBezTo>
                                  <a:pt x="121961" y="209556"/>
                                  <a:pt x="102067" y="213533"/>
                                  <a:pt x="84596" y="209566"/>
                                </a:cubicBezTo>
                                <a:cubicBezTo>
                                  <a:pt x="67118" y="205610"/>
                                  <a:pt x="51944" y="194349"/>
                                  <a:pt x="39139" y="175820"/>
                                </a:cubicBezTo>
                                <a:lnTo>
                                  <a:pt x="72057" y="153925"/>
                                </a:lnTo>
                                <a:cubicBezTo>
                                  <a:pt x="80334" y="164517"/>
                                  <a:pt x="89133" y="170824"/>
                                  <a:pt x="98457" y="172893"/>
                                </a:cubicBezTo>
                                <a:cubicBezTo>
                                  <a:pt x="107726" y="174927"/>
                                  <a:pt x="117795" y="173117"/>
                                  <a:pt x="128671" y="167331"/>
                                </a:cubicBezTo>
                                <a:cubicBezTo>
                                  <a:pt x="140145" y="161227"/>
                                  <a:pt x="147538" y="154184"/>
                                  <a:pt x="150743" y="146192"/>
                                </a:cubicBezTo>
                                <a:cubicBezTo>
                                  <a:pt x="154008" y="138229"/>
                                  <a:pt x="153908" y="130997"/>
                                  <a:pt x="150458" y="124492"/>
                                </a:cubicBezTo>
                                <a:cubicBezTo>
                                  <a:pt x="148219" y="120302"/>
                                  <a:pt x="145095" y="117410"/>
                                  <a:pt x="141081" y="115801"/>
                                </a:cubicBezTo>
                                <a:cubicBezTo>
                                  <a:pt x="137070" y="114127"/>
                                  <a:pt x="131436" y="113850"/>
                                  <a:pt x="124160" y="114967"/>
                                </a:cubicBezTo>
                                <a:cubicBezTo>
                                  <a:pt x="119225" y="115708"/>
                                  <a:pt x="108313" y="118224"/>
                                  <a:pt x="91483" y="122421"/>
                                </a:cubicBezTo>
                                <a:cubicBezTo>
                                  <a:pt x="69822" y="127868"/>
                                  <a:pt x="53298" y="129153"/>
                                  <a:pt x="41921" y="126334"/>
                                </a:cubicBezTo>
                                <a:cubicBezTo>
                                  <a:pt x="25891" y="122400"/>
                                  <a:pt x="14151" y="113433"/>
                                  <a:pt x="6711" y="99436"/>
                                </a:cubicBezTo>
                                <a:cubicBezTo>
                                  <a:pt x="1915" y="90429"/>
                                  <a:pt x="0" y="80665"/>
                                  <a:pt x="936" y="70096"/>
                                </a:cubicBezTo>
                                <a:cubicBezTo>
                                  <a:pt x="1882" y="59555"/>
                                  <a:pt x="6066" y="49669"/>
                                  <a:pt x="13467" y="40457"/>
                                </a:cubicBezTo>
                                <a:cubicBezTo>
                                  <a:pt x="20937" y="31259"/>
                                  <a:pt x="31403" y="23044"/>
                                  <a:pt x="44992" y="15829"/>
                                </a:cubicBezTo>
                                <a:cubicBezTo>
                                  <a:pt x="67212" y="4011"/>
                                  <a:pt x="86479" y="0"/>
                                  <a:pt x="102880" y="3737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D68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" name="Shape 42"/>
                        <wps:cNvSpPr/>
                        <wps:spPr>
                          <a:xfrm>
                            <a:off x="2045450" y="2845555"/>
                            <a:ext cx="398560" cy="2451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8560" h="245116">
                                <a:moveTo>
                                  <a:pt x="398560" y="0"/>
                                </a:moveTo>
                                <a:lnTo>
                                  <a:pt x="398560" y="76116"/>
                                </a:lnTo>
                                <a:lnTo>
                                  <a:pt x="344892" y="87797"/>
                                </a:lnTo>
                                <a:cubicBezTo>
                                  <a:pt x="248558" y="110036"/>
                                  <a:pt x="166955" y="146585"/>
                                  <a:pt x="90279" y="189825"/>
                                </a:cubicBezTo>
                                <a:lnTo>
                                  <a:pt x="0" y="245116"/>
                                </a:lnTo>
                                <a:lnTo>
                                  <a:pt x="0" y="154562"/>
                                </a:lnTo>
                                <a:lnTo>
                                  <a:pt x="22285" y="141080"/>
                                </a:lnTo>
                                <a:lnTo>
                                  <a:pt x="51477" y="124157"/>
                                </a:lnTo>
                                <a:lnTo>
                                  <a:pt x="81376" y="107722"/>
                                </a:lnTo>
                                <a:lnTo>
                                  <a:pt x="112070" y="91886"/>
                                </a:lnTo>
                                <a:lnTo>
                                  <a:pt x="143663" y="76759"/>
                                </a:lnTo>
                                <a:lnTo>
                                  <a:pt x="176258" y="62457"/>
                                </a:lnTo>
                                <a:lnTo>
                                  <a:pt x="209932" y="49078"/>
                                </a:lnTo>
                                <a:lnTo>
                                  <a:pt x="244758" y="36763"/>
                                </a:lnTo>
                                <a:lnTo>
                                  <a:pt x="280837" y="25618"/>
                                </a:lnTo>
                                <a:lnTo>
                                  <a:pt x="318202" y="15732"/>
                                </a:lnTo>
                                <a:lnTo>
                                  <a:pt x="356942" y="7228"/>
                                </a:lnTo>
                                <a:lnTo>
                                  <a:pt x="397113" y="190"/>
                                </a:lnTo>
                                <a:lnTo>
                                  <a:pt x="39856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D68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" name="Shape 43"/>
                        <wps:cNvSpPr/>
                        <wps:spPr>
                          <a:xfrm>
                            <a:off x="2444010" y="2832739"/>
                            <a:ext cx="379948" cy="7475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9948" h="747528">
                                <a:moveTo>
                                  <a:pt x="165220" y="404"/>
                                </a:moveTo>
                                <a:cubicBezTo>
                                  <a:pt x="198535" y="1616"/>
                                  <a:pt x="221223" y="10101"/>
                                  <a:pt x="233285" y="25848"/>
                                </a:cubicBezTo>
                                <a:lnTo>
                                  <a:pt x="245892" y="50716"/>
                                </a:lnTo>
                                <a:lnTo>
                                  <a:pt x="249930" y="59044"/>
                                </a:lnTo>
                                <a:lnTo>
                                  <a:pt x="253794" y="67367"/>
                                </a:lnTo>
                                <a:lnTo>
                                  <a:pt x="257487" y="75683"/>
                                </a:lnTo>
                                <a:lnTo>
                                  <a:pt x="261033" y="83988"/>
                                </a:lnTo>
                                <a:lnTo>
                                  <a:pt x="264446" y="92256"/>
                                </a:lnTo>
                                <a:lnTo>
                                  <a:pt x="267732" y="100498"/>
                                </a:lnTo>
                                <a:lnTo>
                                  <a:pt x="270889" y="108714"/>
                                </a:lnTo>
                                <a:lnTo>
                                  <a:pt x="273958" y="116870"/>
                                </a:lnTo>
                                <a:lnTo>
                                  <a:pt x="276917" y="124992"/>
                                </a:lnTo>
                                <a:lnTo>
                                  <a:pt x="279803" y="133052"/>
                                </a:lnTo>
                                <a:lnTo>
                                  <a:pt x="282611" y="141077"/>
                                </a:lnTo>
                                <a:lnTo>
                                  <a:pt x="285366" y="149018"/>
                                </a:lnTo>
                                <a:lnTo>
                                  <a:pt x="288051" y="156898"/>
                                </a:lnTo>
                                <a:lnTo>
                                  <a:pt x="290697" y="164700"/>
                                </a:lnTo>
                                <a:lnTo>
                                  <a:pt x="293303" y="172433"/>
                                </a:lnTo>
                                <a:lnTo>
                                  <a:pt x="295896" y="180076"/>
                                </a:lnTo>
                                <a:lnTo>
                                  <a:pt x="298459" y="187625"/>
                                </a:lnTo>
                                <a:lnTo>
                                  <a:pt x="301011" y="195091"/>
                                </a:lnTo>
                                <a:lnTo>
                                  <a:pt x="303549" y="202439"/>
                                </a:lnTo>
                                <a:lnTo>
                                  <a:pt x="306098" y="209700"/>
                                </a:lnTo>
                                <a:lnTo>
                                  <a:pt x="308643" y="216835"/>
                                </a:lnTo>
                                <a:lnTo>
                                  <a:pt x="311213" y="223859"/>
                                </a:lnTo>
                                <a:lnTo>
                                  <a:pt x="313799" y="230774"/>
                                </a:lnTo>
                                <a:lnTo>
                                  <a:pt x="316412" y="237536"/>
                                </a:lnTo>
                                <a:lnTo>
                                  <a:pt x="319050" y="244174"/>
                                </a:lnTo>
                                <a:lnTo>
                                  <a:pt x="321726" y="250668"/>
                                </a:lnTo>
                                <a:lnTo>
                                  <a:pt x="324450" y="257022"/>
                                </a:lnTo>
                                <a:lnTo>
                                  <a:pt x="327201" y="263243"/>
                                </a:lnTo>
                                <a:lnTo>
                                  <a:pt x="330013" y="269294"/>
                                </a:lnTo>
                                <a:lnTo>
                                  <a:pt x="332878" y="275195"/>
                                </a:lnTo>
                                <a:cubicBezTo>
                                  <a:pt x="359370" y="327416"/>
                                  <a:pt x="373681" y="357711"/>
                                  <a:pt x="379948" y="399624"/>
                                </a:cubicBezTo>
                                <a:lnTo>
                                  <a:pt x="376557" y="430847"/>
                                </a:lnTo>
                                <a:lnTo>
                                  <a:pt x="366283" y="458788"/>
                                </a:lnTo>
                                <a:lnTo>
                                  <a:pt x="351598" y="482166"/>
                                </a:lnTo>
                                <a:lnTo>
                                  <a:pt x="334473" y="501364"/>
                                </a:lnTo>
                                <a:lnTo>
                                  <a:pt x="315912" y="517374"/>
                                </a:lnTo>
                                <a:lnTo>
                                  <a:pt x="296302" y="531082"/>
                                </a:lnTo>
                                <a:lnTo>
                                  <a:pt x="275765" y="543063"/>
                                </a:lnTo>
                                <a:lnTo>
                                  <a:pt x="254402" y="553726"/>
                                </a:lnTo>
                                <a:lnTo>
                                  <a:pt x="232269" y="563314"/>
                                </a:lnTo>
                                <a:lnTo>
                                  <a:pt x="209473" y="571979"/>
                                </a:lnTo>
                                <a:lnTo>
                                  <a:pt x="186150" y="579824"/>
                                </a:lnTo>
                                <a:lnTo>
                                  <a:pt x="181498" y="581213"/>
                                </a:lnTo>
                                <a:lnTo>
                                  <a:pt x="181517" y="589215"/>
                                </a:lnTo>
                                <a:lnTo>
                                  <a:pt x="179101" y="609988"/>
                                </a:lnTo>
                                <a:lnTo>
                                  <a:pt x="174161" y="630079"/>
                                </a:lnTo>
                                <a:lnTo>
                                  <a:pt x="166785" y="649098"/>
                                </a:lnTo>
                                <a:lnTo>
                                  <a:pt x="157180" y="666666"/>
                                </a:lnTo>
                                <a:lnTo>
                                  <a:pt x="145707" y="682499"/>
                                </a:lnTo>
                                <a:lnTo>
                                  <a:pt x="132748" y="696412"/>
                                </a:lnTo>
                                <a:lnTo>
                                  <a:pt x="118726" y="708358"/>
                                </a:lnTo>
                                <a:lnTo>
                                  <a:pt x="103962" y="718444"/>
                                </a:lnTo>
                                <a:lnTo>
                                  <a:pt x="88702" y="726789"/>
                                </a:lnTo>
                                <a:lnTo>
                                  <a:pt x="73145" y="733535"/>
                                </a:lnTo>
                                <a:lnTo>
                                  <a:pt x="57417" y="738824"/>
                                </a:lnTo>
                                <a:lnTo>
                                  <a:pt x="41628" y="742803"/>
                                </a:lnTo>
                                <a:lnTo>
                                  <a:pt x="25795" y="745560"/>
                                </a:lnTo>
                                <a:lnTo>
                                  <a:pt x="9994" y="747183"/>
                                </a:lnTo>
                                <a:lnTo>
                                  <a:pt x="0" y="747528"/>
                                </a:lnTo>
                                <a:lnTo>
                                  <a:pt x="0" y="670615"/>
                                </a:lnTo>
                                <a:lnTo>
                                  <a:pt x="35911" y="665609"/>
                                </a:lnTo>
                                <a:cubicBezTo>
                                  <a:pt x="75989" y="653868"/>
                                  <a:pt x="108199" y="623959"/>
                                  <a:pt x="105210" y="572465"/>
                                </a:cubicBezTo>
                                <a:cubicBezTo>
                                  <a:pt x="73768" y="583798"/>
                                  <a:pt x="38952" y="592379"/>
                                  <a:pt x="3315" y="595871"/>
                                </a:cubicBezTo>
                                <a:lnTo>
                                  <a:pt x="0" y="595941"/>
                                </a:lnTo>
                                <a:lnTo>
                                  <a:pt x="0" y="539758"/>
                                </a:lnTo>
                                <a:lnTo>
                                  <a:pt x="12570" y="538861"/>
                                </a:lnTo>
                                <a:cubicBezTo>
                                  <a:pt x="153102" y="522660"/>
                                  <a:pt x="363120" y="457905"/>
                                  <a:pt x="286891" y="362030"/>
                                </a:cubicBezTo>
                                <a:cubicBezTo>
                                  <a:pt x="205039" y="378212"/>
                                  <a:pt x="132703" y="400665"/>
                                  <a:pt x="68644" y="427822"/>
                                </a:cubicBezTo>
                                <a:lnTo>
                                  <a:pt x="0" y="461422"/>
                                </a:lnTo>
                                <a:lnTo>
                                  <a:pt x="0" y="384914"/>
                                </a:lnTo>
                                <a:lnTo>
                                  <a:pt x="25370" y="373364"/>
                                </a:lnTo>
                                <a:cubicBezTo>
                                  <a:pt x="96658" y="344515"/>
                                  <a:pt x="175663" y="323799"/>
                                  <a:pt x="268125" y="316102"/>
                                </a:cubicBezTo>
                                <a:cubicBezTo>
                                  <a:pt x="229372" y="241535"/>
                                  <a:pt x="212750" y="141067"/>
                                  <a:pt x="174004" y="66496"/>
                                </a:cubicBezTo>
                                <a:cubicBezTo>
                                  <a:pt x="131313" y="65945"/>
                                  <a:pt x="91278" y="70576"/>
                                  <a:pt x="53474" y="77294"/>
                                </a:cubicBezTo>
                                <a:lnTo>
                                  <a:pt x="0" y="88933"/>
                                </a:lnTo>
                                <a:lnTo>
                                  <a:pt x="0" y="12816"/>
                                </a:lnTo>
                                <a:lnTo>
                                  <a:pt x="40234" y="7538"/>
                                </a:lnTo>
                                <a:lnTo>
                                  <a:pt x="83484" y="3718"/>
                                </a:lnTo>
                                <a:lnTo>
                                  <a:pt x="128362" y="1617"/>
                                </a:lnTo>
                                <a:cubicBezTo>
                                  <a:pt x="141829" y="404"/>
                                  <a:pt x="154115" y="0"/>
                                  <a:pt x="165220" y="404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D68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BF223BC" id="Group 283" o:spid="_x0000_s1026" style="position:absolute;margin-left:-17.2pt;margin-top:0;width:46.5pt;height:64.5pt;z-index:251658240" coordsize="28486,372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">
                <v:shape id="Shape 6" o:spid="_x0000_s1027" style="position:absolute;left:23305;top:34046;width:2256;height:989;visibility:visible;mso-wrap-style:square;v-text-anchor:top" coordsize="225526,989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M7pVMQA&#10;AADaAAAADwAAAGRycy9kb3ducmV2LnhtbESPzWrDMBCE74W+g9hCLqWRE4gJTmRTAiEml1Cnh/a2&#10;WBvb1FoZS/FPn74qFHocZuYbZp9NphUD9a6xrGC1jEAQl1Y3XCl4vx5ftiCcR9bYWiYFMznI0seH&#10;PSbajvxGQ+ErESDsElRQe98lUrqyJoNuaTvi4N1sb9AH2VdS9zgGuGnlOopiabDhsFBjR4eayq/i&#10;bhS40X8fTubyuR2ez/PmhDYfrh9KLZ6m1x0IT5P/D/+1c60ght8r4QbI9A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TO6VTEAAAA2gAAAA8AAAAAAAAAAAAAAAAAmAIAAGRycy9k&#10;b3ducmV2LnhtbFBLBQYAAAAABAAEAPUAAACJAwAAAAA=&#10;" path="m221544,v3982,68658,-54610,98941,-110991,98953c54172,98965,,68706,12823,16279,82282,34316,158660,22666,221544,xe" fillcolor="#f30" stroked="f" strokeweight="0">
                  <v:stroke miterlimit="83231f" joinstyle="miter"/>
                  <v:path arrowok="t" textboxrect="0,0,225526,98965"/>
                </v:shape>
                <v:shape id="Shape 7" o:spid="_x0000_s1028" style="position:absolute;left:3217;top:34046;width:2255;height:989;visibility:visible;mso-wrap-style:square;v-text-anchor:top" coordsize="225525,989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NjIrcMA&#10;AADaAAAADwAAAGRycy9kb3ducmV2LnhtbESPQWsCMRSE74X+h/AKXkSzKqhsjYu1WgqeuhW8Pjav&#10;u6GblyVJ1/Xfm0Khx2FmvmE2xWBb0ZMPxrGC2TQDQVw5bbhWcP48TtYgQkTW2DomBTcKUGwfHzaY&#10;a3flD+rLWIsE4ZCjgibGLpcyVA1ZDFPXESfvy3mLMUlfS+3xmuC2lfMsW0qLhtNCgx3tG6q+yx+r&#10;YPxqDjtz8cvTuHyRb7d6ZRbWKzV6GnbPICIN8T/8137XClbweyXdALm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NjIrcMAAADaAAAADwAAAAAAAAAAAAAAAACYAgAAZHJzL2Rv&#10;d25yZXYueG1sUEsFBgAAAAAEAAQA9QAAAIgDAAAAAA==&#10;" path="m3987,c66865,22666,143243,34316,212697,16279v12828,52427,-41343,82686,-97724,82674c58592,98941,,68658,3987,xe" fillcolor="#f30" stroked="f" strokeweight="0">
                  <v:stroke miterlimit="83231f" joinstyle="miter"/>
                  <v:path arrowok="t" textboxrect="0,0,225525,98965"/>
                </v:shape>
                <v:shape id="Shape 8" o:spid="_x0000_s1029" style="position:absolute;left:23355;top:31941;width:4854;height:1815;visibility:visible;mso-wrap-style:square;v-text-anchor:top" coordsize="485336,1814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NZZf8AA&#10;AADaAAAADwAAAGRycy9kb3ducmV2LnhtbERPTYvCMBC9C/6HMII3TdeDSjWKLOwqwh7Usou3oRmb&#10;ajMpTazdf28OgsfH+16uO1uJlhpfOlbwMU5AEOdOl1woyE5fozkIH5A1Vo5JwT95WK/6vSWm2j34&#10;QO0xFCKGsE9RgQmhTqX0uSGLfuxq4shdXGMxRNgUUjf4iOG2kpMkmUqLJccGgzV9Gspvx7tVcL1a&#10;c97/6u199tceNrvvn9k2C0oNB91mASJQF97il3unFcSt8Uq8AXL1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7NZZf8AAAADaAAAADwAAAAAAAAAAAAAAAACYAgAAZHJzL2Rvd25y&#10;ZXYueG1sUEsFBgAAAAAEAAQA9QAAAIUDAAAAAA==&#10;" path="m398213,c485336,109563,198579,178493,68956,180745,25748,181495,,174837,11379,159807,108874,89801,234510,32349,398213,xe" fillcolor="#f30" stroked="f" strokeweight="0">
                  <v:stroke miterlimit="83231f" joinstyle="miter"/>
                  <v:path arrowok="t" textboxrect="0,0,485336,181495"/>
                </v:shape>
                <v:shape id="Shape 9" o:spid="_x0000_s1030" style="position:absolute;left:568;top:31941;width:4854;height:1815;visibility:visible;mso-wrap-style:square;v-text-anchor:top" coordsize="485342,1814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+nSdsQA&#10;AADaAAAADwAAAGRycy9kb3ducmV2LnhtbESPT2vCQBTE74V+h+UVequbeig1ugkiFOyfg6bG8zP7&#10;TKLZt2F31fTbu4LQ4zAzv2Fm+WA6cSbnW8sKXkcJCOLK6pZrBZvfj5d3ED4ga+wsk4I/8pBnjw8z&#10;TLW98JrORahFhLBPUUETQp9K6auGDPqR7Ymjt7fOYIjS1VI7vES46eQ4Sd6kwZbjQoM9LRqqjsXJ&#10;KPhyp1VRfn+Wu8N2sS59UWv7s1Lq+WmYT0EEGsJ/+N5eagUTuF2JN0Bm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fp0nbEAAAA2gAAAA8AAAAAAAAAAAAAAAAAmAIAAGRycy9k&#10;b3ducmV2LnhtbFBLBQYAAAAABAAEAPUAAACJAwAAAAA=&#10;" path="m87121,c250835,32349,376464,89801,473963,159807v11379,15030,-14370,21688,-57578,20938c286761,178493,,109563,87121,xe" fillcolor="#f30" stroked="f" strokeweight="0">
                  <v:stroke miterlimit="83231f" joinstyle="miter"/>
                  <v:path arrowok="t" textboxrect="0,0,485342,181495"/>
                </v:shape>
                <v:shape id="Shape 10" o:spid="_x0000_s1031" style="position:absolute;left:1627;top:28920;width:25523;height:7516;visibility:visible;mso-wrap-style:square;v-text-anchor:top" coordsize="2552267,7516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sn3XsQA&#10;AADbAAAADwAAAGRycy9kb3ducmV2LnhtbESPT2vCQBDF7wW/wzKCl6IbpRSNrqJCIYdC8Q96nWTH&#10;JJidDdmtpt++cyj0NsN7895vVpveNepBXag9G5hOElDEhbc1lwbOp4/xHFSIyBYbz2TghwJs1oOX&#10;FabWP/lAj2MslYRwSNFAFWObah2KihyGiW+JRbv5zmGUtSu17fAp4a7RsyR51w5rloYKW9pXVNyP&#10;384AXrLP6yF/DTFZfNVNhvl595YbMxr22yWoSH38N/9dZ1bwhV5+kQH0+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LJ917EAAAA2wAAAA8AAAAAAAAAAAAAAAAAmAIAAGRycy9k&#10;b3ducmV2LnhtbFBLBQYAAAAABAAEAPUAAACJAwAAAAA=&#10;" path="m94126,1094c178754,,252965,19591,320050,35118v306220,70902,463753,288040,784794,405327c1230178,486229,1311059,488184,1436987,444178,1764785,329616,1922206,111906,2230481,40744,2298007,25160,2372774,5533,2458156,6631v38747,74566,55357,175042,94111,249601c2059143,297294,1948785,708642,1350500,749163r77,241c1345575,749710,1340722,749877,1335791,750114v-3190,169,-6401,320,-9634,457c1320321,750830,1314540,751035,1308798,751180v-5677,168,-11402,280,-17151,351c1286427,751604,1281265,751647,1276139,751641v-5141,,-10303,-37,-15501,-110c1254863,751460,1249143,751348,1243465,751180v-5730,-159,-11523,-353,-17355,-609c1222891,750434,1219676,750283,1216480,750114v-4933,-249,-9782,-404,-14774,-710l1201777,749163c603497,708639,493132,297294,,256232,38754,181673,55368,75664,94126,1094xe" fillcolor="#f30" stroked="f" strokeweight="0">
                  <v:stroke miterlimit="83231f" joinstyle="miter"/>
                  <v:path arrowok="t" textboxrect="0,0,2552267,751647"/>
                </v:shape>
                <v:shape id="Shape 11" o:spid="_x0000_s1032" style="position:absolute;width:14243;height:31940;visibility:visible;mso-wrap-style:square;v-text-anchor:top" coordsize="1424323,31940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1eB/sAA&#10;AADbAAAADwAAAGRycy9kb3ducmV2LnhtbERPS4vCMBC+L/gfwgh7W1NdFKmmRQTBgyLr4z4mY1ts&#10;JqWJWvfXb4QFb/PxPWeed7YWd2p95VjBcJCAINbOVFwoOB5WX1MQPiAbrB2Tgid5yLPexxxT4x78&#10;Q/d9KEQMYZ+igjKEJpXS65Is+oFriCN3ca3FEGFbSNPiI4bbWo6SZCItVhwbSmxoWZK+7m9WwYa3&#10;v92y2Z7OxVOPdfLtx5udVuqz3y1mIAJ14S3+d69NnD+E1y/xAJn9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N1eB/sAAAADbAAAADwAAAAAAAAAAAAAAAACYAgAAZHJzL2Rvd25y&#10;ZXYueG1sUEsFBgAAAAAEAAQA9QAAAIUDAAAAAA==&#10;" path="m,l1424323,r,124423l124429,124423r,1492152c124429,2555279,646916,2602559,1424318,3051046r5,-3l1424323,3194018r-74,42l1291532,3118781r-69246,-38050l1154408,3044401r-66531,-34841l1022753,2975954r-63731,-32606l896709,2911493r-60859,-31374l776447,2848974r-57909,-31179l662126,2786313r-54872,-32076l553971,2721276r-51657,-34139l452375,2651525r-48121,-37375l358049,2574705r-44101,-41763l272101,2488604r-39380,-47128l196027,2391404r-33848,-53128l131364,2281986r-27666,-59505l79272,2159683,58129,2093485,40287,2023801,25736,1950461,14446,1873296,6403,1792087,1588,1706619,,1617684,,xe" fillcolor="#f30" stroked="f" strokeweight="0">
                  <v:stroke miterlimit="83231f" joinstyle="miter"/>
                  <v:path arrowok="t" textboxrect="0,0,1424323,3194060"/>
                </v:shape>
                <v:shape id="Shape 12" o:spid="_x0000_s1033" style="position:absolute;left:14243;width:14243;height:31940;visibility:visible;mso-wrap-style:square;v-text-anchor:top" coordsize="1424324,31940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hbksEA&#10;AADbAAAADwAAAGRycy9kb3ducmV2LnhtbERP32vCMBB+H/g/hBvsbaZ2KNKZlqHI5tOwyp6P5myK&#10;zSU0We3+ezMY7O0+vp+3qSbbi5GG0DlWsJhnIIgbpztuFZxP++c1iBCRNfaOScEPBajK2cMGC+1u&#10;fKSxjq1IIRwKVGBi9IWUoTFkMcydJ07cxQ0WY4JDK/WAtxRue5ln2Upa7Dg1GPS0NdRc62+r4P3r&#10;5XDIpzHb1nmz2C333sRPr9TT4/T2CiLSFP/Ff+4Pnebn8PtLOkCW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boW5LBAAAA2wAAAA8AAAAAAAAAAAAAAAAAmAIAAGRycy9kb3du&#10;cmV2LnhtbFBLBQYAAAAABAAEAPUAAACGAwAAAAA=&#10;" path="m,l1424324,r,1622825l1422697,1711455r-4957,85273l1409481,1877796r-11585,77075l1382993,2028167r-18260,69665l1343140,2164016r-24901,62807l1290091,2286352r-31302,56272l1224474,2395763r-37156,50073l1147523,2492974r-42227,44357l1060836,2579140r-46498,39456l965932,2656015r-50176,35629l863929,2725805r-53406,32942l755591,2790780r-56383,31414l641395,2853258r-59208,30972l521634,2915362r-61891,31576l396563,2979173r-64451,33155l266409,3046636r-66920,35695l131391,3119662,,3194018,,3051043r140293,-78157c827803,2601434,1299894,2497207,1299894,1621677r,-1497254l,124423,,xe" fillcolor="#f30" stroked="f" strokeweight="0">
                  <v:stroke miterlimit="83231f" joinstyle="miter"/>
                  <v:path arrowok="t" textboxrect="0,0,1424324,3194018"/>
                </v:shape>
                <v:shape id="Shape 13" o:spid="_x0000_s1034" style="position:absolute;left:1244;top:1244;width:12999;height:29266;visibility:visible;mso-wrap-style:square;v-text-anchor:top" coordsize="1299888,29266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GXcrMIA&#10;AADbAAAADwAAAGRycy9kb3ducmV2LnhtbERPS2vCQBC+C/6HZQQvpW5qbSppVhGhVfDUWHoesmMe&#10;zc6m2W2M/94VCt7m43tOuh5MI3rqXGVZwdMsAkGcW11xoeDr+P64BOE8ssbGMim4kIP1ajxKMdH2&#10;zJ/UZ74QIYRdggpK79tESpeXZNDNbEscuJPtDPoAu0LqDs8h3DRyHkWxNFhxaCixpW1J+U/2ZxRk&#10;Ffax/Y6jXV0fXx4++vjwuvhVajoZNm8gPA3+Lv5373WY/wy3X8IBcnU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EZdyswgAAANsAAAAPAAAAAAAAAAAAAAAAAJgCAABkcnMvZG93&#10;bnJldi54bWxQSwUGAAAAAAQABAD1AAAAhwMAAAAA&#10;" path="m,l1299888,r,2926624c522487,2478136,,2430856,,1492152l,xe" fillcolor="#f2d68c" stroked="f" strokeweight="0">
                  <v:stroke miterlimit="83231f" joinstyle="miter"/>
                  <v:path arrowok="t" textboxrect="0,0,1299888,2926624"/>
                </v:shape>
                <v:shape id="Shape 14" o:spid="_x0000_s1035" style="position:absolute;left:2786;top:2942;width:22914;height:23607;visibility:visible;mso-wrap-style:square;v-text-anchor:top" coordsize="2291389,23607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BllcEA&#10;AADbAAAADwAAAGRycy9kb3ducmV2LnhtbERPS4vCMBC+L/gfwgje1kRxF6lGEUFQ8LA+QLwNzdgW&#10;m0lJYq3/3iws7G0+vufMl52tRUs+VI41jIYKBHHuTMWFhvNp8zkFESKywdoxaXhRgOWi9zHHzLgn&#10;H6g9xkKkEA4ZaihjbDIpQ16SxTB0DXHibs5bjAn6QhqPzxRuazlW6ltarDg1lNjQuqT8fnxYDfvd&#10;Ra2bw5fy29ND/qza6/SCV60H/W41AxGpi//iP/fWpPkT+P0lHSAX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WgZZXBAAAA2wAAAA8AAAAAAAAAAAAAAAAAmAIAAGRycy9kb3du&#10;cmV2LnhtbFBLBQYAAAAABAAEAPUAAACGAwAAAAA=&#10;" path="m798303,r692169,8l1490468,188784r-141577,-4l1348891,677708r259556,l1608447,680325r2618,l1611065,942516r491555,-8l2102620,800932r188769,l2291389,1493100r-188769,l2102620,1351520r-491555,l1611067,1608451r-2,l1611065,1611080r-259557,l1351508,2171933r141580,l1493092,2360712r-692179,l800913,2171933r141592,8l942505,1611072r-259564,l682941,1608451r-2624,l680317,1605834r,-259549l188773,1346285r,141573l,1487854,,795682r188773,14l188773,937275r491544,-3l680317,680329r,-2625l939887,677704r4,-488920l798303,188784,798303,xe" fillcolor="#f30" stroked="f" strokeweight="0">
                  <v:stroke miterlimit="83231f" joinstyle="miter"/>
                  <v:path arrowok="t" textboxrect="0,0,2291389,2360712"/>
                </v:shape>
                <v:shape id="Shape 15" o:spid="_x0000_s1036" style="position:absolute;left:4165;top:19221;width:5347;height:5346;visibility:visible;mso-wrap-style:square;v-text-anchor:top" coordsize="534657,5346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jXnxMEA&#10;AADbAAAADwAAAGRycy9kb3ducmV2LnhtbERPS2sCMRC+F/wPYYTealaxKqtRfFAp9GB94HnYjNnV&#10;zWTZpO723xuh0Nt8fM+ZLVpbijvVvnCsoN9LQBBnThdsFJyOH28TED4gaywdk4Jf8rCYd15mmGrX&#10;8J7uh2BEDGGfooI8hCqV0mc5WfQ9VxFH7uJqiyHC2khdYxPDbSkHSTKSFguODTlWtM4pux1+rIKv&#10;4W5LerMaN7vvoTZ4bkbbq1HqtdsupyACteFf/Of+1HH+Ozx/iQfI+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I158TBAAAA2wAAAA8AAAAAAAAAAAAAAAAAmAIAAGRycy9kb3du&#10;cmV2LnhtbFBLBQYAAAAABAAEAPUAAACGAwAAAAA=&#10;" path="m123660,l403329,r,53780c380663,56210,360925,60216,344107,65815v-16809,5573,-25226,18339,-25226,38258l318881,213589r111707,c453435,213589,467517,204988,472871,187815v5335,-17190,8017,-38570,8017,-64159l534657,123656r,279671l480888,403327v-2437,-22670,-6444,-42413,-12028,-59229c463269,327290,450518,318877,430588,318877r-111707,l318881,421116v,29636,9687,47006,29062,52100c367322,478329,388339,480878,411005,480880r,53774l123660,534654r,-53776c153629,480878,176116,478200,191113,472868v14990,-5355,22482,-24298,22482,-56863l213595,318877r-100044,c83917,318877,66539,328565,61441,347943v-5111,19373,-7654,40392,-7654,63054l,410997,,123656r53787,c53787,153622,56469,176116,61801,191109v5346,14976,24300,22480,56859,22480l213595,213589r,-109516c213595,81223,205002,67147,187827,61798,170633,56455,149253,53780,123660,53777l123660,xe" fillcolor="#f30" stroked="f" strokeweight="0">
                  <v:stroke miterlimit="83231f" joinstyle="miter"/>
                  <v:path arrowok="t" textboxrect="0,0,534657,534654"/>
                </v:shape>
                <v:shape id="Shape 16" o:spid="_x0000_s1037" style="position:absolute;left:18967;top:19221;width:5346;height:5346;visibility:visible;mso-wrap-style:square;v-text-anchor:top" coordsize="534661,5346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ZYE4MAA&#10;AADbAAAADwAAAGRycy9kb3ducmV2LnhtbERPTWvCQBC9F/wPywje6sYeRKKrlGrBm8YK4m3ITpPY&#10;7GzYHTX+e7dQ6G0e73MWq9616kYhNp4NTMYZKOLS24YrA8evz9cZqCjIFlvPZOBBEVbLwcsCc+vv&#10;XNDtIJVKIRxzNFCLdLnWsazJYRz7jjhx3z44lARDpW3Aewp3rX7Lsql22HBqqLGjj5rKn8PVGVi3&#10;WbM5ubA/yvVyLsSud8X+Ysxo2L/PQQn18i/+c29tmj+F31/SAXr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5ZYE4MAAAADbAAAADwAAAAAAAAAAAAAAAACYAgAAZHJzL2Rvd25y&#10;ZXYueG1sUEsFBgAAAAAEAAQA9QAAAIUDAAAAAA==&#10;" path="m123664,l403329,r,53780c380664,56210,360925,60216,344101,65815v-16814,5573,-25213,18339,-25213,38258l318888,213589r111704,c453427,213589,467524,204988,472870,187815v5340,-17190,8018,-38570,8018,-64159l534661,123656r,279671l480888,403327v-2435,-22670,-6448,-42413,-12028,-59229c463266,327290,450519,318877,430592,318877r-111704,l318888,421116v,29636,9684,47006,29067,52100c367322,478329,388342,480878,411015,480880r,53774l123664,534654r,-53776c153637,480878,176119,478200,191110,472868v14993,-5355,22477,-24298,22477,-56863l213587,318877r-100029,c83915,318877,66538,328565,61441,347943v-5105,19373,-7654,40392,-7658,63054l,410997,,123656r53787,c53787,153622,56458,176116,61801,191109v5349,14976,24296,22480,56848,22480l213587,213589r,-109516c213587,81223,205002,67147,187819,61798,170628,56455,149245,53780,123664,53777l123664,xe" fillcolor="#f30" stroked="f" strokeweight="0">
                  <v:stroke miterlimit="83231f" joinstyle="miter"/>
                  <v:path arrowok="t" textboxrect="0,0,534661,534654"/>
                </v:shape>
                <v:shape id="Shape 17" o:spid="_x0000_s1038" style="position:absolute;left:4165;top:2567;width:5347;height:5347;visibility:visible;mso-wrap-style:square;v-text-anchor:top" coordsize="534657,5346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7H+QsIA&#10;AADbAAAADwAAAGRycy9kb3ducmV2LnhtbERPS2vCQBC+C/0PyxS86aYeYkhdRUoL8QGlKtTjkB2T&#10;YHY2ZNck/ntXKPQ2H99zFqvB1KKj1lWWFbxNIxDEudUVFwpOx69JAsJ5ZI21ZVJwJwer5ctogam2&#10;Pf9Qd/CFCCHsUlRQet+kUrq8JINuahviwF1sa9AH2BZSt9iHcFPLWRTF0mDFoaHEhj5Kyq+Hm1EQ&#10;c3OMPpO93CXfxSnj2Xnzu7VKjV+H9TsIT4P/F/+5Mx3mz+H5SzhALh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sf5CwgAAANsAAAAPAAAAAAAAAAAAAAAAAJgCAABkcnMvZG93&#10;bnJldi54bWxQSwUGAAAAAAQABAD1AAAAhwMAAAAA&#10;" path="m123660,l403329,r,53784c380663,56218,360925,60225,344107,65811v-16809,5589,-25226,18343,-25226,38258l318881,213592r111707,c453435,213592,467517,205002,472871,187820v5335,-17186,8017,-38575,8017,-64166l534657,123654r,279679l480888,403333v-2437,-22666,-6444,-42414,-12028,-59222c463269,327295,450518,318881,430588,318881r-111707,l318881,421118v,29646,9687,47008,29062,52117c367322,478333,388339,480892,411005,480892r,53769l123660,534661r,-53769c153629,480892,176116,478213,191113,472864v14990,-5339,22482,-24286,22482,-56848l213595,318881r-100044,c83917,318881,66539,328568,61441,347951v-5111,19368,-7654,40389,-7654,63062l,411013,,123654r53787,c53787,153631,56469,176120,61801,191110v5346,14991,24300,22471,56859,22482l213595,213592r,-109523c213595,81246,205002,67152,187827,61809,170633,56448,149253,53784,123660,53784l123660,xe" fillcolor="#f30" stroked="f" strokeweight="0">
                  <v:stroke miterlimit="83231f" joinstyle="miter"/>
                  <v:path arrowok="t" textboxrect="0,0,534657,534661"/>
                </v:shape>
                <v:shape id="Shape 18" o:spid="_x0000_s1039" style="position:absolute;left:18967;top:2567;width:5346;height:5347;visibility:visible;mso-wrap-style:square;v-text-anchor:top" coordsize="534661,5346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d3YOsMA&#10;AADbAAAADwAAAGRycy9kb3ducmV2LnhtbESPT2vCQBDF7wW/wzKCt7qx0qDRVUQoWDzVf+cxOybB&#10;7GzIriZ++86h0NsM7817v1mue1erJ7Wh8mxgMk5AEefeVlwYOB2/3megQkS2WHsmAy8KsF4N3paY&#10;Wd/xDz0PsVASwiFDA2WMTaZ1yEtyGMa+IRbt5luHUda20LbFTsJdrT+SJNUOK5aGEhvalpTfDw9n&#10;4LK/XigN81lI6dy9pp/J/ntyMmY07DcLUJH6+G/+u95ZwRdY+UUG0K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d3YOsMAAADbAAAADwAAAAAAAAAAAAAAAACYAgAAZHJzL2Rv&#10;d25yZXYueG1sUEsFBgAAAAAEAAQA9QAAAIgDAAAAAA==&#10;" path="m123664,l403329,r,53784c380664,56218,360925,60225,344101,65811v-16814,5589,-25213,18343,-25213,38258l318888,213592r111704,c453427,213592,467524,205002,472870,187820v5340,-17186,8018,-38575,8018,-64166l534661,123654r,279679l480888,403333v-2435,-22666,-6448,-42414,-12028,-59222c463266,327295,450519,318881,430592,318881r-111704,l318888,421118v,29646,9684,47008,29067,52117c367322,478333,388342,480892,411015,480892r,53769l123664,534661r,-53769c153637,480892,176119,478213,191110,472864v14993,-5339,22477,-24286,22477,-56848l213587,318881r-100029,c83915,318881,66538,328568,61441,347951v-5105,19368,-7654,40389,-7658,63062l,411013,,123654r53787,c53787,153631,56458,176120,61801,191110v5349,14991,24296,22471,56848,22482l213587,213592r,-109523c213587,81246,205002,67152,187819,61809,170628,56448,149245,53784,123664,53784l123664,xe" fillcolor="#f30" stroked="f" strokeweight="0">
                  <v:stroke miterlimit="83231f" joinstyle="miter"/>
                  <v:path arrowok="t" textboxrect="0,0,534661,534661"/>
                </v:shape>
                <v:shape id="Shape 19" o:spid="_x0000_s1040" style="position:absolute;left:480;top:28228;width:3799;height:7574;visibility:visible;mso-wrap-style:square;v-text-anchor:top" coordsize="379942,7574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/psi8IA&#10;AADbAAAADwAAAGRycy9kb3ducmV2LnhtbERPTWvCQBC9F/oflil4q5vkIGnqKlZb8CBIY6HXITsm&#10;abOzYXdN4r93hUJv83ifs1xPphMDOd9aVpDOExDEldUt1wq+Th/POQgfkDV2lknBlTysV48PSyy0&#10;HfmThjLUIoawL1BBE0JfSOmrhgz6ue2JI3e2zmCI0NVSOxxjuOlkliQLabDl2NBgT9uGqt/yYhT0&#10;Jb3v8kW2ceF4uBze0uE7+TkrNXuaNq8gAk3hX/zn3us4/wXuv8QD5Oo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+myLwgAAANsAAAAPAAAAAAAAAAAAAAAAAJgCAABkcnMvZG93&#10;bnJldi54bWxQSwUGAAAAAAQABAD1AAAAhwMAAAAA&#10;" path="m213157,2028c255968,,310258,7243,348388,12792r31554,4554l379942,93566,325475,81666c287958,74964,248248,70339,205928,70884v-38748,74575,-55360,180577,-94118,255143c204272,333725,283278,354441,354566,383290r25376,11552l379942,471349,311295,437748c247236,410590,174903,388138,93057,371956,16824,467831,226838,532586,367368,548787r12574,897l379942,605867r-3321,-70c340985,602305,306171,593724,274730,582391v-2987,51494,29223,81403,69300,93144l379942,680541r,76913l369955,757108r-15812,-1622l338328,752729r-15810,-3980l306793,743461r-15556,-6746l275984,728370,261216,718283,247188,706331,234238,692414,222762,676592r-9601,-17568l205780,640004r-4940,-20091l198429,599156r17,-8018l193800,589745r-23333,-7840l147669,573243r-22129,-9591l104185,552989,83654,541008,64033,527300,45469,511290,28343,492092,13659,468717,3377,440769,,409550c6253,367650,20617,337307,47013,285207r2804,-5840l52596,273341r2725,-6236l58025,260695r2665,-6595l63317,247342r2604,-6915l68505,233353r2553,-7223l73605,218794r2553,-7477l78693,203722r2555,-7708l83809,188212r2576,-7910l89003,172322r2653,-8075l94342,156111r2751,-8211l99901,139641r2898,-8313l105758,122972r3059,-8412l112004,106128r3287,-8449l118721,89204r3557,-8495l126004,72209r3895,-8493l133985,55245,146596,30313c152004,11208,178908,3651,213157,2028xe" fillcolor="#f2d68c" stroked="f" strokeweight="0">
                  <v:stroke miterlimit="83231f" joinstyle="miter"/>
                  <v:path arrowok="t" textboxrect="0,0,379942,757454"/>
                </v:shape>
                <v:shape id="Shape 20" o:spid="_x0000_s1041" style="position:absolute;left:7796;top:33413;width:58;height:288;visibility:visible;mso-wrap-style:square;v-text-anchor:top" coordsize="5737,287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us5QsEA&#10;AADbAAAADwAAAGRycy9kb3ducmV2LnhtbERPTUvDQBC9C/0PyxS8SLtpQS2x26LSQEEomNb7mB2T&#10;kOxs2F3T+O+dg+Dx8b63+8n1aqQQW88GVssMFHHlbcu1gcu5WGxAxYRssfdMBn4own43u9libv2V&#10;32ksU60khGOOBpqUhlzrWDXkMC79QCzclw8Ok8BQaxvwKuGu1+sse9AOW5aGBgd6bajqym8nJceX&#10;k+4ePw9vh7viVIZuVdyPH8bczqfnJ1CJpvQv/nMfrYG1rJcv8gP07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7rOULBAAAA2wAAAA8AAAAAAAAAAAAAAAAAmAIAAGRycy9kb3du&#10;cmV2LnhtbFBLBQYAAAAABAAEAPUAAACGAwAAAAA=&#10;" path="m5737,r,28778l,24849,5737,xe" fillcolor="#f2d68c" stroked="f" strokeweight="0">
                  <v:stroke miterlimit="83231f" joinstyle="miter"/>
                  <v:path arrowok="t" textboxrect="0,0,5737,28778"/>
                </v:shape>
                <v:shape id="Shape 21" o:spid="_x0000_s1042" style="position:absolute;left:4279;top:32176;width:3575;height:3628;visibility:visible;mso-wrap-style:square;v-text-anchor:top" coordsize="357405,3628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mHRe8UA&#10;AADbAAAADwAAAGRycy9kb3ducmV2LnhtbESPQWvCQBSE7wX/w/IKvZS6UUFr6iqlRakHkRi9v2Zf&#10;s8Hs25BdTfrvXaHQ4zAz3zCLVW9rcaXWV44VjIYJCOLC6YpLBcd8/fIKwgdkjbVjUvBLHlbLwcMC&#10;U+06zuh6CKWIEPYpKjAhNKmUvjBk0Q9dQxy9H9daDFG2pdQtdhFuazlOkqm0WHFcMNjQh6HifLhY&#10;BRPuPjfb787P/T6f56edmT1nmVJPj/37G4hAffgP/7W/tILxCO5f4g+Qy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eYdF7xQAAANsAAAAPAAAAAAAAAAAAAAAAAJgCAABkcnMv&#10;ZG93bnJldi54bWxQSwUGAAAAAAQABAD1AAAAigMAAAAA&#10;" path="m,l43552,19827c143724,70419,230836,135647,324258,199022r33147,21403l357405,311771r-10560,-6545l313699,283737,281500,262173,250112,240680,219361,219426,189093,198536r-10329,-7045l181273,206247r375,20959l178674,247942r-6211,19670l163486,285525r-11103,15751l139794,314729r-13529,11308l112120,335423r-14561,7731l82697,349397r-15084,4936l52375,358077r-15426,2631l21408,362282r-15660,528l,362612,,285699r5775,805c62155,286516,116325,256256,103502,203824v-17364,4513,-35161,7168,-53072,8259l,211025,,154842r42363,3022c85570,158616,111318,151959,99941,136932,75568,119430,49436,102712,21389,86976l,76507,,xe" fillcolor="#f2d68c" stroked="f" strokeweight="0">
                  <v:stroke miterlimit="83231f" joinstyle="miter"/>
                  <v:path arrowok="t" textboxrect="0,0,357405,362810"/>
                </v:shape>
                <v:shape id="Shape 22" o:spid="_x0000_s1043" style="position:absolute;left:6495;top:31843;width:1359;height:1309;visibility:visible;mso-wrap-style:square;v-text-anchor:top" coordsize="135827,1308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2fXgMQA&#10;AADbAAAADwAAAGRycy9kb3ducmV2LnhtbESPzWrDMBCE74W8g9hAL6WR7UMJbpRQAvnxqeTnAdbW&#10;xja1VkZSHLdPXwUCOQ4z8w2zWI2mEwM531pWkM4SEMSV1S3XCs6nzfschA/IGjvLpOCXPKyWk5cF&#10;5tre+EDDMdQiQtjnqKAJoc+l9FVDBv3M9sTRu1hnMETpaqkd3iLcdDJLkg9psOW40GBP64aqn+PV&#10;KHDfZVrsL38D7Yoi3R50abdvpVKv0/HrE0SgMTzDj/ZeK8gyuH+JP0Au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tn14DEAAAA2wAAAA8AAAAAAAAAAAAAAAAAmAIAAGRycy9k&#10;b3ducmV2LnhtbFBLBQYAAAAABAAEAPUAAACJAwAAAAA=&#10;" path="m135827,r,45390l103843,68291r31984,21916l135827,130871,74682,88963,35554,117042,,92678,135827,xe" fillcolor="#f2d68c" stroked="f" strokeweight="0">
                  <v:stroke miterlimit="83231f" joinstyle="miter"/>
                  <v:path arrowok="t" textboxrect="0,0,135827,130871"/>
                </v:shape>
                <v:shape id="Shape 23" o:spid="_x0000_s1044" style="position:absolute;left:5182;top:30400;width:1976;height:2117;visibility:visible;mso-wrap-style:square;v-text-anchor:top" coordsize="197607,2117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04muMUA&#10;AADbAAAADwAAAGRycy9kb3ducmV2LnhtbESPQWsCMRSE7wX/Q3iCt5qoVcpqFBGFtkJLbT14e26e&#10;u6ubl2WT6vrvG0HwOMzMN8xk1thSnKn2hWMNva4CQZw6U3Cm4fdn9fwKwgdkg6Vj0nAlD7Np62mC&#10;iXEX/qbzJmQiQtgnqCEPoUqk9GlOFn3XVcTRO7jaYoiyzqSp8RLhtpR9pUbSYsFxIceKFjmlp82f&#10;1bBVFQ1f3ocfu/mX+gz2uF4t7V7rTruZj0EEasIjfG+/GQ39Ady+xB8gp/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XTia4xQAAANsAAAAPAAAAAAAAAAAAAAAAAJgCAABkcnMv&#10;ZG93bnJldi54bWxQSwUGAAAAAAQABAD1AAAAigMAAAAA&#10;" path="m116208,1922v11689,1995,24037,7089,37091,15383c174639,30870,187743,45687,192693,61815v4914,16135,2769,32106,-6418,47971l151049,89496v4003,-9612,4756,-17856,2311,-24707c150937,57910,144875,51429,135237,45299v-9968,-6329,-19051,-9296,-27241,-8787c102733,36792,98716,39132,95973,43495v-2517,4004,-2963,8503,-1340,13489c96664,63342,104807,73792,119049,88275v14216,14540,24004,26418,29365,35669c153767,133214,156423,142873,156394,153029v-57,10129,-3430,20515,-10133,31168c140192,193857,131792,201218,121086,206179v-5362,2498,-10937,4108,-16729,4819c98565,211708,92556,211520,86328,210424,73847,208264,60221,202456,45479,193090,24012,179449,10610,164063,5306,146891,,129722,2164,110973,11809,90709r35426,17956c42200,121072,41130,131831,44007,140973v2869,9079,9468,16959,19911,23604c74952,171580,84755,174565,93269,173434v8528,-1073,14738,-4706,18645,-10911c114430,158515,115366,154383,114746,150088v-544,-4299,-3124,-9356,-7729,-15145c103906,130994,96271,122734,84219,110121,68670,93921,59295,80154,56051,68861,51440,52960,53349,38329,61736,24970,67158,16387,74642,9918,84258,5536,93856,1191,104526,,116208,1922xe" fillcolor="#f2d68c" stroked="f" strokeweight="0">
                  <v:stroke miterlimit="83231f" joinstyle="miter"/>
                  <v:path arrowok="t" textboxrect="0,0,197607,211708"/>
                </v:shape>
                <v:shape id="Shape 24" o:spid="_x0000_s1045" style="position:absolute;left:4279;top:28401;width:3575;height:2207;visibility:visible;mso-wrap-style:square;v-text-anchor:top" coordsize="357405,2206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zrGsMA&#10;AADbAAAADwAAAGRycy9kb3ducmV2LnhtbESPQWvCQBSE74X+h+UVvNXdShFJ3YS2oBU8qaXnR/Y1&#10;Cd19m2bXJPrrXUHwOMzMN8yyGJ0VPXWh8azhZapAEJfeNFxp+D6snhcgQkQ2aD2ThhMFKPLHhyVm&#10;xg+8o34fK5EgHDLUUMfYZlKGsiaHYepb4uT9+s5hTLKrpOlwSHBn5UypuXTYcFqosaXPmsq//dFp&#10;YGXN+uv8sd39/6g19fJkzdBoPXka399ARBrjPXxrb4yG2Stcv6QfIPML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pzrGsMAAADbAAAADwAAAAAAAAAAAAAAAACYAgAAZHJzL2Rv&#10;d25yZXYueG1sUEsFBgAAAAAEAAQA9QAAAIgDAAAAAA==&#10;" path="m,l167,24,40095,7037r38513,8478l115760,25372r35874,11120l186281,48772r33505,13355l252208,76419r31439,15113l314185,107362r29750,16430l357405,131650r,89045l350154,216048c260677,161307,166752,114152,51914,87561l,76219,,xe" fillcolor="#f2d68c" stroked="f" strokeweight="0">
                  <v:stroke miterlimit="83231f" joinstyle="miter"/>
                  <v:path arrowok="t" textboxrect="0,0,357405,220695"/>
                </v:shape>
                <v:shape id="Shape 25" o:spid="_x0000_s1046" style="position:absolute;left:7854;top:34380;width:10893;height:2825;visibility:visible;mso-wrap-style:square;v-text-anchor:top" coordsize="1089381,2824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/KFmsMA&#10;AADbAAAADwAAAGRycy9kb3ducmV2LnhtbESPQWvCQBSE7wX/w/KE3upGIaKpqxRB60nReujxkX0m&#10;sdm3YXeN0V/vCkKPw8x8w8wWnalFS85XlhUMBwkI4tzqigsFx5/VxwSED8gaa8uk4EYeFvPe2wwz&#10;ba+8p/YQChEh7DNUUIbQZFL6vCSDfmAb4uidrDMYonSF1A6vEW5qOUqSsTRYcVwosaFlSfnf4WIU&#10;7H5v63PqME3v++nkdNaX1n5vlXrvd1+fIAJ14T/8am+0glEKzy/xB8j5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/KFmsMAAADbAAAADwAAAAAAAAAAAAAAAACYAgAAZHJzL2Rv&#10;d25yZXYueG1sUEsFBgAAAAAEAAQA9QAAAIgDAAAAAA==&#10;" path="m,l63097,40743v133044,80409,288785,147754,513142,162951l576167,203946v4990,292,9839,449,14771,691c594138,204813,597346,204960,600571,205094v5836,252,11622,457,17364,616c623611,205879,629329,205991,635096,206063v5194,61,10367,104,15502,104c655727,206181,660904,206138,666102,206063v5764,-80,11484,-184,17169,-353c688995,205551,694787,205346,700627,205094v3226,-134,6429,-281,9636,-457c715177,204413,720041,204238,725027,203946r-68,-252c837138,196096,932163,175461,1015773,146674r73608,-30478l1089381,200612r-4898,2037l1040578,218803r-45944,14702l946516,246591r-50388,11315l843342,267306r-55121,7319l730877,279978r-2339,140l727356,280186r-1122,61l725149,280308r-1087,55l723014,280406r-1040,47l720969,280507r-914,40l718136,280626r-874,35l716380,280705r-882,36l714612,280781r-612,35l713032,280860r-1372,72l710354,280989r-1311,65l707744,281112r-1315,61l705122,281230r-1169,51l702858,281331r-1238,62l700425,281432r-1164,43l698139,281522r-1177,47l695723,281615r-1120,43l693494,281687r-1234,40l691075,281770r-1105,40l688779,281846r-1221,29l686370,281911r-1023,25l684365,281964r-1177,37l681972,282037r-1110,21l679761,282080r-1225,39l677357,282137r-1078,15l675178,282184r-1184,18l672806,282227r-1124,26l670581,282270r-1193,15l668226,282303r-1055,14l666182,282329r-1070,18l664057,282351r-1007,10l662042,282372r-1088,14l659860,282394r-1015,4l657884,282408r-1091,3l655709,282419r-1016,6l653696,282429r-1087,4l651530,282433r-969,-4l649597,282429r-1044,l647501,282425r-2044,-6l644366,282411r-1048,-11l642353,282398r-1011,-4l640251,282379r-1059,-11l638234,282361r-1025,-10l636121,282347r-1090,-18l634062,282317r-1058,-14l631809,282285r-1188,-15l629508,282253r-1109,-26l627204,282202r-1181,-18l624922,282152r-1077,-15l622658,282119r-1217,-28l620299,282058r-1109,-21l618013,282001r-1173,-37l615817,281936r-1073,-29l613535,281875r-1195,-32l610123,281764r-1193,-37l607707,281687r-1116,-43l605467,281615r-1154,-46l603120,281522r-2314,-90l599621,281393r-1238,-62l597284,281281r-1205,-51l594768,281173r-1306,-61l592159,281054r-1311,-65l589541,280932r-1368,-72l587114,280798r-1446,-60l584782,280698r-875,-47l583064,280622r-1921,-83l580221,280500r-911,-47l578258,280406r-1112,-43l575009,280247r-1128,-61l572715,280118r-2394,-140l512987,274625r-55133,-7319l405074,257903,354687,246591,306570,233501,260616,218803,216715,202649,174763,185197,134609,166636,96136,147141,59222,126891,23704,106036,,91346,,xe" fillcolor="#f2d68c" stroked="f" strokeweight="0">
                  <v:stroke miterlimit="83231f" joinstyle="miter"/>
                  <v:path arrowok="t" textboxrect="0,0,1089381,282433"/>
                </v:shape>
                <v:shape id="Shape 26" o:spid="_x0000_s1047" style="position:absolute;left:13992;top:34033;width:1778;height:2096;visibility:visible;mso-wrap-style:square;v-text-anchor:top" coordsize="177847,2095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GZQMMA&#10;AADbAAAADwAAAGRycy9kb3ducmV2LnhtbESPQWsCMRSE7wX/Q3hCL0WTCopsjSJKwUuVrorX181r&#10;dunmZdlEXf+9EQoeh5n5hpktOleLC7Wh8qzhfahAEBfeVGw1HPafgymIEJEN1p5Jw40CLOa9lxlm&#10;xl/5my55tCJBOGSooYyxyaQMRUkOw9A3xMn79a3DmGRrpWnxmuCuliOlJtJhxWmhxIZWJRV/+dkl&#10;ys4W6u3wM17buDyar/yktv6k9Wu/W36AiNTFZ/i/vTEaRhN4fEk/QM7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HGZQMMAAADbAAAADwAAAAAAAAAAAAAAAACYAgAAZHJzL2Rv&#10;d25yZXYueG1sUEsFBgAAAAAEAAQA9QAAAIgDAAAAAA==&#10;" path="m89798,1274c114245,,134495,6181,150537,19850v9565,8049,17010,19987,22402,35758l133452,67248c130586,56984,125222,49052,117367,43436,109555,37832,100262,35323,89557,35892,74753,36664,62982,42598,54320,53751,45651,64850,41951,82314,43203,106157v1322,25271,6775,43055,16467,53294c69310,169725,81413,174459,95939,173693v10761,-559,19797,-4443,27162,-11687c130485,154799,135464,143755,138092,128948r39755,10343c172987,161437,163876,178167,150454,189514v-13359,11289,-30823,17529,-52275,18655c71632,209559,49316,201621,31280,184405,13251,167143,3383,142782,1735,111359,,78069,7254,51778,23461,32450,39682,13151,61771,2749,89798,1274xe" fillcolor="#f2d68c" stroked="f" strokeweight="0">
                  <v:stroke miterlimit="83231f" joinstyle="miter"/>
                  <v:path arrowok="t" textboxrect="0,0,177847,209559"/>
                </v:shape>
                <v:shape id="Shape 27" o:spid="_x0000_s1048" style="position:absolute;left:11613;top:33592;width:1624;height:2197;visibility:visible;mso-wrap-style:square;v-text-anchor:top" coordsize="162467,2197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66UgMUA&#10;AADbAAAADwAAAGRycy9kb3ducmV2LnhtbESPQWvCQBCF74X+h2UEb3VjClGia5BCwYo9aPXgbcyO&#10;SUh2NmS3Sfz33UKhx8eb971562w0jeipc5VlBfNZBII4t7riQsH56/1lCcJ5ZI2NZVLwIAfZ5vlp&#10;jam2Ax+pP/lCBAi7FBWU3replC4vyaCb2ZY4eHfbGfRBdoXUHQ4BbhoZR1EiDVYcGkps6a2kvD59&#10;m/DG/nXRxuaz3l2SQ/QxXGVyvPVKTSfjdgXC0+j/j//SO60gXsDvlgAAufk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rpSAxQAAANsAAAAPAAAAAAAAAAAAAAAAAJgCAABkcnMv&#10;ZG93bnJldi54bWxQSwUGAAAAAAQABAD1AAAAigMAAAAA&#10;" path="m8769,l162467,42820r-8773,32651l96462,59517,53406,219727,14320,208844,57380,48633,,32653,8769,xe" fillcolor="#f2d68c" stroked="f" strokeweight="0">
                  <v:stroke miterlimit="83231f" joinstyle="miter"/>
                  <v:path arrowok="t" textboxrect="0,0,162467,219727"/>
                </v:shape>
                <v:shape id="Shape 28" o:spid="_x0000_s1049" style="position:absolute;left:15780;top:33431;width:2166;height:2415;visibility:visible;mso-wrap-style:square;v-text-anchor:top" coordsize="216565,2414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+2FwL8A&#10;AADbAAAADwAAAGRycy9kb3ducmV2LnhtbERPTYvCMBC9L/gfwgje1rSCslajiCKI4EF3FY9DM7bF&#10;ZlKSaOu/Nwdhj4/3PV92phZPcr6yrCAdJiCIc6srLhT8/W6/f0D4gKyxtkwKXuRhueh9zTHTtuUj&#10;PU+hEDGEfYYKyhCaTEqfl2TQD21DHLmbdQZDhK6Q2mEbw00tR0kykQYrjg0lNrQuKb+fHkbBeaov&#10;aXo8NJUZu017nqyuZt8qNeh3qxmIQF34F3/cO61gFMfGL/EHyMU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r7YXAvwAAANsAAAAPAAAAAAAAAAAAAAAAAJgCAABkcnMvZG93bnJl&#10;di54bWxQSwUGAAAAAAQABAD1AAAAhAMAAAAA&#10;" path="m151373,r65192,189332l178351,202483,149844,119704,74945,145484r28508,82789l65185,241453,,52113,38265,38949r25643,74491l138809,87657,113156,13163,151373,xe" fillcolor="#f2d68c" stroked="f" strokeweight="0">
                  <v:stroke miterlimit="83231f" joinstyle="miter"/>
                  <v:path arrowok="t" textboxrect="0,0,216565,241453"/>
                </v:shape>
                <v:shape id="Shape 29" o:spid="_x0000_s1050" style="position:absolute;left:18047;top:32878;width:700;height:2334;visibility:visible;mso-wrap-style:square;v-text-anchor:top" coordsize="70011,2334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zPET8QA&#10;AADbAAAADwAAAGRycy9kb3ducmV2LnhtbESPQWvCQBSE7wX/w/IEL0U3CtY0dRURAh6ktGku3h7Z&#10;101o9m3IrjH+e7dQ6HGYmW+Y7X60rRio941jBctFAoK4crpho6D8yucpCB+QNbaOScGdPOx3k6ct&#10;Ztrd+JOGIhgRIewzVFCH0GVS+qomi37hOuLofbveYoiyN1L3eItw28pVkrxIiw3HhRo7OtZU/RRX&#10;q+DDFInU7nwN+fl5Yy4plevNu1Kz6Xh4AxFoDP/hv/ZJK1i9wu+X+APk7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MzxE/EAAAA2wAAAA8AAAAAAAAAAAAAAAAAmAIAAGRycy9k&#10;b3ducmV2LnhtbFBLBQYAAAAABAAEAPUAAACJAwAAAAA=&#10;" path="m37749,l70011,27238r,50603l40378,51508r11016,78307l70011,119921r,38172l56225,165424r6786,47919l25146,233488,,20073,37749,xe" fillcolor="#f2d68c" stroked="f" strokeweight="0">
                  <v:stroke miterlimit="83231f" joinstyle="miter"/>
                  <v:path arrowok="t" textboxrect="0,0,70011,233488"/>
                </v:shape>
                <v:shape id="Shape 30" o:spid="_x0000_s1051" style="position:absolute;left:9222;top:32798;width:2325;height:2511;visibility:visible;mso-wrap-style:square;v-text-anchor:top" coordsize="232477,2510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qE7T8EA&#10;AADbAAAADwAAAGRycy9kb3ducmV2LnhtbERPy2rCQBTdC/2H4Ra604kWg0RHEVHaSFV87S+Za5I2&#10;cydkRo1/31kILg/nPZm1phI3alxpWUG/F4EgzqwuOVdwOq66IxDOI2usLJOCBzmYTd86E0y0vfOe&#10;bgefixDCLkEFhfd1IqXLCjLoerYmDtzFNgZ9gE0udYP3EG4qOYiiWBosOTQUWNOioOzvcDUKfpbx&#10;Lj1/LVfbVP+uN0YO69imSn28t/MxCE+tf4mf7m+t4DOsD1/CD5DT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ahO0/BAAAA2wAAAA8AAAAAAAAAAAAAAAAAmAIAAGRycy9kb3du&#10;cmV2LnhtbFBLBQYAAAAABAAEAPUAAACGAwAAAAA=&#10;" path="m90912,r35059,18238l138288,174719,198987,56228r33490,17421l141563,251085,105387,232265,92765,79142,33484,194857,,177445,90912,xe" fillcolor="#f2d68c" stroked="f" strokeweight="0">
                  <v:stroke miterlimit="83231f" joinstyle="miter"/>
                  <v:path arrowok="t" textboxrect="0,0,232477,251085"/>
                </v:shape>
                <v:shape id="Shape 31" o:spid="_x0000_s1052" style="position:absolute;left:8438;top:32408;width:1404;height:1905;visibility:visible;mso-wrap-style:square;v-text-anchor:top" coordsize="140390,1904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IgS3cUA&#10;AADbAAAADwAAAGRycy9kb3ducmV2LnhtbESPQWvCQBSE70L/w/IKvelGC6VGN6ENFlpBxNiCx0f2&#10;NQnNvg3Z1UR/vSsUPA4z8w2zTAfTiBN1rrasYDqJQBAXVtdcKvjef4xfQTiPrLGxTArO5CBNHkZL&#10;jLXteUen3JciQNjFqKDyvo2ldEVFBt3EtsTB+7WdQR9kV0rdYR/gppGzKHqRBmsOCxW2lFVU/OVH&#10;o2BO7XG/Wh/6C9GP/iqzYbvJ3pV6ehzeFiA8Df4e/m9/agXPU7h9CT9AJl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iBLdxQAAANsAAAAPAAAAAAAAAAAAAAAAAJgCAABkcnMv&#10;ZG93bnJldi54bWxQSwUGAAAAAAQABAD1AAAAigMAAAAA&#10;" path="m106114,r34276,21791l34284,190462,,168685,106114,xe" fillcolor="#f2d68c" stroked="f" strokeweight="0">
                  <v:stroke miterlimit="83231f" joinstyle="miter"/>
                  <v:path arrowok="t" textboxrect="0,0,140390,190462"/>
                </v:shape>
                <v:shape id="Shape 32" o:spid="_x0000_s1053" style="position:absolute;left:7854;top:31565;width:762;height:2346;visibility:visible;mso-wrap-style:square;v-text-anchor:top" coordsize="76239,2346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SnqMUA&#10;AADbAAAADwAAAGRycy9kb3ducmV2LnhtbESP3WrCQBSE74W+w3IK3ojZaKWW6CpVEApF8Jd6ecwe&#10;k9Ds2ZhdNb69Wyh4OczMN8x42phSXKl2hWUFvSgGQZxaXXCmYLdddD9AOI+ssbRMCu7kYDp5aY0x&#10;0fbGa7pufCYChF2CCnLvq0RKl+Zk0EW2Ig7eydYGfZB1JnWNtwA3pezH8bs0WHBYyLGieU7p7+Zi&#10;FBxmfMzWy++qg/6yH65+msHyPFOq/dp8jkB4avwz/N/+0gre+vD3JfwAOXk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EhKeoxQAAANsAAAAPAAAAAAAAAAAAAAAAAJgCAABkcnMv&#10;ZG93bnJldi54bWxQSwUGAAAAAAQABAD1AAAAigMAAAAA&#10;" path="m40785,l76239,24290,30745,234641,,213583,,184805,5204,162266,,158699,,118035r13310,9121l31984,50317,,73218,,27829,40785,xe" fillcolor="#f2d68c" stroked="f" strokeweight="0">
                  <v:stroke miterlimit="83231f" joinstyle="miter"/>
                  <v:path arrowok="t" textboxrect="0,0,76239,234641"/>
                </v:shape>
                <v:shape id="Shape 33" o:spid="_x0000_s1054" style="position:absolute;left:7854;top:29718;width:10893;height:4090;visibility:visible;mso-wrap-style:square;v-text-anchor:top" coordsize="1089381,4089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KtyMUA&#10;AADbAAAADwAAAGRycy9kb3ducmV2LnhtbESPQWsCMRSE7wX/Q3hCL6VmrVB0NYoI2lKxUJXS42Pz&#10;3CxuXpYk6tZfb4RCj8PMfMNMZq2txZl8qBwr6PcyEMSF0xWXCva75fMQRIjIGmvHpOCXAsymnYcJ&#10;5tpd+IvO21iKBOGQowITY5NLGQpDFkPPNcTJOzhvMSbpS6k9XhLc1vIly16lxYrTgsGGFoaK4/Zk&#10;FXzb+YcfVevRZnX1cvVmPoennyelHrvtfAwiUhv/w3/td61gMID7l/QD5PQ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MAq3IxQAAANsAAAAPAAAAAAAAAAAAAAAAAJgCAABkcnMv&#10;ZG93bnJldi54bWxQSwUGAAAAAAQABAD1AAAAigMAAAAA&#10;" path="m,l15553,9073,43990,26400,71926,44022,99474,61838r27265,17936l153830,97742r27035,17913l207948,133429r27224,17589l262665,168323r27864,16974l318865,201875r28936,16121l377451,233583r30460,15023l439313,262991r32479,13681l505842,289748r10327,3700l526548,297019r10058,3284l546366,303331r9458,2749l565017,308585r8925,2240l582632,312820r8471,1757l599369,316089r8089,1285l615399,318440r7812,846l630930,319908r7647,418l646198,320531r7622,l661451,320330r7704,-415l676935,319286r7906,-854l692886,317359r8223,-1288l709522,314525r8636,-1770l727033,310736r9126,-2294l745580,305901r9697,-2812l765286,299997r10328,-3367l785925,293110r34751,-12795l853789,266884r31992,-14148l916767,237925r30118,-15385l976264,206613r28721,-16420l1033202,173367r27810,-17168l1088526,138738r855,-553l1089381,227631r-59015,35982c964694,301245,893392,336332,811442,364973,685518,408993,604646,407042,479301,361240,318783,302599,199143,218995,81354,141186l,89045,,xe" fillcolor="#f2d68c" stroked="f" strokeweight="0">
                  <v:stroke miterlimit="83231f" joinstyle="miter"/>
                  <v:path arrowok="t" textboxrect="0,0,1089381,408993"/>
                </v:shape>
                <v:shape id="Shape 34" o:spid="_x0000_s1055" style="position:absolute;left:18747;top:34652;width:1707;height:1734;visibility:visible;mso-wrap-style:square;v-text-anchor:top" coordsize="170666,1734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RPHxsAA&#10;AADbAAAADwAAAGRycy9kb3ducmV2LnhtbESPQYvCMBSE7wv+h/AWvK2JdRGpRhFB6VV3weuzedsW&#10;m5eSRFv/vRGEPQ4z8w2z2gy2FXfyoXGsYTpRIIhLZxquNPz+7L8WIEJENtg6Jg0PCrBZjz5WmBvX&#10;85Hup1iJBOGQo4Y6xi6XMpQ1WQwT1xEn7895izFJX0njsU9w28pMqbm02HBaqLGjXU3l9XSzGs6H&#10;olHby3Tus7jPVOGG/ro4aj3+HLZLEJGG+B9+twujYfYNry/pB8j1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RPHxsAAAADbAAAADwAAAAAAAAAAAAAAAACYAgAAZHJzL2Rvd25y&#10;ZXYueG1sUEsFBgAAAAAEAAQA9QAAAIUDAAAAAA==&#10;" path="m170666,r,89131l152602,99728r-36918,20250l77219,139477,37068,158034,,173449,,89033,43965,70828c66975,59667,89150,47947,110666,35820l170666,xe" fillcolor="#f2d68c" stroked="f" strokeweight="0">
                  <v:stroke miterlimit="83231f" joinstyle="miter"/>
                  <v:path arrowok="t" textboxrect="0,0,170666,173449"/>
                </v:shape>
                <v:shape id="Shape 35" o:spid="_x0000_s1056" style="position:absolute;left:18747;top:33150;width:1326;height:1326;visibility:visible;mso-wrap-style:square;v-text-anchor:top" coordsize="132546,1325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10gDMUA&#10;AADbAAAADwAAAGRycy9kb3ducmV2LnhtbESPQWvCQBSE7wX/w/IEL6VutKSW6CoiWNqDYLXU6yP7&#10;TILZtyH7auK/7wqFHoeZ+YZZrHpXqyu1ofJsYDJOQBHn3lZcGPg6bp9eQQVBtlh7JgM3CrBaDh4W&#10;mFnf8SddD1KoCOGQoYFSpMm0DnlJDsPYN8TRO/vWoUTZFtq22EW4q/U0SV60w4rjQokNbUrKL4cf&#10;Z+Ast+0k3XRp/XHqZnb3+C1792bMaNiv56CEevkP/7XfrYHnFO5f4g/Qy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7XSAMxQAAANsAAAAPAAAAAAAAAAAAAAAAAJgCAABkcnMv&#10;ZG93bnJldi54bWxQSwUGAAAAAAQABAD1AAAAigMAAAAA&#10;" path="m,l132546,111906,93688,132566,56896,100602,,130855,,92683,29633,76935,,50603,,xe" fillcolor="#f2d68c" stroked="f" strokeweight="0">
                  <v:stroke miterlimit="83231f" joinstyle="miter"/>
                  <v:path arrowok="t" textboxrect="0,0,132546,132566"/>
                </v:shape>
                <v:shape id="Shape 36" o:spid="_x0000_s1057" style="position:absolute;left:19302;top:31730;width:1152;height:2285;visibility:visible;mso-wrap-style:square;v-text-anchor:top" coordsize="115216,2284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vq8sEA&#10;AADbAAAADwAAAGRycy9kb3ducmV2LnhtbESP0YrCMBRE3xf8h3AFXxZNVShSjSKCoC+K7n7Atbk2&#10;1eamNFHr3xtB8HGYmTPMbNHaStyp8aVjBcNBAoI4d7rkQsH/37o/AeEDssbKMSl4kofFvPMzw0y7&#10;Bx/ofgyFiBD2GSowIdSZlD43ZNEPXE0cvbNrLIYom0LqBh8Rbis5SpJUWiw5LhisaWUovx5vVkGx&#10;2Z929rK96NGafo3d+dTsJ0r1uu1yCiJQG77hT3ujFYxTeH+JP0DO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ab6vLBAAAA2wAAAA8AAAAAAAAAAAAAAAAAmAIAAGRycy9kb3du&#10;cmV2LnhtbFBLBQYAAAAABAAEAPUAAACGAwAAAAA=&#10;" path="m114682,r534,67l115216,38679,96782,40396c91303,42285,81608,47617,67623,56364l52231,65981r62985,100793l115216,222766r-9117,5696l,58662,62658,19494c76784,10677,88197,5033,96991,2556,102888,911,108786,57,114682,xe" fillcolor="#f2d68c" stroked="f" strokeweight="0">
                  <v:stroke miterlimit="83231f" joinstyle="miter"/>
                  <v:path arrowok="t" textboxrect="0,0,115216,228462"/>
                </v:shape>
                <v:shape id="Shape 37" o:spid="_x0000_s1058" style="position:absolute;left:18747;top:30001;width:1707;height:1993;visibility:visible;mso-wrap-style:square;v-text-anchor:top" coordsize="170666,1993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fORaMMA&#10;AADbAAAADwAAAGRycy9kb3ducmV2LnhtbESPQYvCMBSE7wv+h/AEb5qquGo1iggu7mmxevD4bJ5t&#10;sXkpTbRdf71ZEPY4zMw3zHLdmlI8qHaFZQXDQQSCOLW64EzB6bjrz0A4j6yxtEwKfsnBetX5WGKs&#10;bcMHeiQ+EwHCLkYFufdVLKVLczLoBrYiDt7V1gZ9kHUmdY1NgJtSjqLoUxosOCzkWNE2p/SW3I2C&#10;7/l4eM60TI8/pf1qrpdi4p+JUr1uu1mA8NT6//C7vdcKxlP4+xJ+gFy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fORaMMAAADbAAAADwAAAAAAAAAAAAAAAACYAgAAZHJzL2Rv&#10;d25yZXYueG1sUEsFBgAAAAAEAAQA9QAAAIgDAAAAAA==&#10;" path="m170666,r,90554l148402,104189c111303,128202,74211,152935,35899,177436l,199324,,109878,26473,92751,53739,74938,81045,57047,108516,39172,136241,21402,164356,3817,170666,xe" fillcolor="#f2d68c" stroked="f" strokeweight="0">
                  <v:stroke miterlimit="83231f" joinstyle="miter"/>
                  <v:path arrowok="t" textboxrect="0,0,170666,199324"/>
                </v:shape>
                <v:shape id="Shape 38" o:spid="_x0000_s1059" style="position:absolute;left:20454;top:32176;width:3986;height:3628;visibility:visible;mso-wrap-style:square;v-text-anchor:top" coordsize="398560,3628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fAi7wA&#10;AADbAAAADwAAAGRycy9kb3ducmV2LnhtbERPSwrCMBDdC94hjOBOUy2KVKOIorj1g+uxGdvSZlKa&#10;qNXTm4Xg8vH+i1VrKvGkxhWWFYyGEQji1OqCMwWX824wA+E8ssbKMil4k4PVsttZYKLti4/0PPlM&#10;hBB2CSrIva8TKV2ak0E3tDVx4O62MegDbDKpG3yFcFPJcRRNpcGCQ0OONW1ySsvTwyio5fV4/oz3&#10;sYwnt3I7mhVped0o1e+16zkIT63/i3/ug1YQh7HhS/gBcvkF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CqR8CLvAAAANsAAAAPAAAAAAAAAAAAAAAAAJgCAABkcnMvZG93bnJldi54&#10;bWxQSwUGAAAAAAQABAD1AAAAgQMAAAAA&#10;" path="m398560,r,76508l377169,86978v-28046,15737,-54179,32454,-78552,49956c287238,151962,312986,158619,356193,157867r42367,-3023l398560,211027r-50435,1059c330217,210994,312422,208339,295061,203826v-12829,52432,41341,82693,97722,82681l398560,285701r,76913l392812,362812r-15657,-528l361611,360711r-15420,-2632l330939,354335r-15074,-4935l301001,343157r-14558,-7722l272295,326039,258754,314731,246176,301267,235074,285535r-8985,-17909l219886,247945r-2977,-20733l217279,206271r2513,-14760l209471,198538r-30272,20898l148443,240686r-31388,21489l84865,283742,51723,305234,17458,326478,,336721,,247590r2746,-1639c124982,169179,229789,83071,355002,19830l398560,xe" fillcolor="#f2d68c" stroked="f" strokeweight="0">
                  <v:stroke miterlimit="83231f" joinstyle="miter"/>
                  <v:path arrowok="t" textboxrect="0,0,398560,362812"/>
                </v:shape>
                <v:shape id="Shape 39" o:spid="_x0000_s1060" style="position:absolute;left:20454;top:31731;width:1022;height:2227;visibility:visible;mso-wrap-style:square;v-text-anchor:top" coordsize="102234,2226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5X8qMMA&#10;AADbAAAADwAAAGRycy9kb3ducmV2LnhtbESPQWvCQBSE74X+h+UVvNXdWCiaukorCtJbE/H8zD6T&#10;0OzbuLs18d+7hUKPw8x8wyzXo+3ElXxoHWvIpgoEceVMy7WGQ7l7noMIEdlg55g03CjAevX4sMTc&#10;uIG/6FrEWiQIhxw1NDH2uZShashimLqeOHln5y3GJH0tjcchwW0nZ0q9Sostp4UGe9o0VH0XP1bD&#10;JTt153Zuy8p/HrPdUamPYthqPXka399ARBrjf/ivvTcaXhbw+yX9ALm6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5X8qMMAAADbAAAADwAAAAAAAAAAAAAAAACYAgAAZHJzL2Rv&#10;d25yZXYueG1sUEsFBgAAAAAEAAQA9QAAAIgDAAAAAA==&#10;" path="m,l17137,2161v11791,3020,22936,8816,33426,17334c61032,28058,71238,40267,81199,56197v8716,13961,14511,27097,17352,39394c102033,110570,102234,124349,99099,136927v-2304,9519,-7510,19040,-15610,28609c77452,172657,68074,180177,55376,188101l,222698,,166707r7277,11645l32862,162367v9566,-5978,16171,-10806,19742,-14590c57274,142931,60445,137708,62044,132096v1609,-5620,1137,-12968,-1279,-22014c58310,101055,53014,89914,44796,76785,36610,63667,29140,54361,22454,48766,15722,43171,9041,39701,2438,38384l,38611,,xe" fillcolor="#f2d68c" stroked="f" strokeweight="0">
                  <v:stroke miterlimit="83231f" joinstyle="miter"/>
                  <v:path arrowok="t" textboxrect="0,0,102234,222698"/>
                </v:shape>
                <v:shape id="Shape 40" o:spid="_x0000_s1061" style="position:absolute;left:20856;top:31079;width:598;height:887;visibility:visible;mso-wrap-style:square;v-text-anchor:top" coordsize="59785,886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yfK2MEA&#10;AADbAAAADwAAAGRycy9kb3ducmV2LnhtbERPz2vCMBS+C/4P4Qne1nSbE1eNIoOhB4fa7bLbo3km&#10;Zc1LaVLt/vvlMPD48f1ebQbXiCt1ofas4DHLQRBXXtdsFHx9vj8sQISIrLHxTAp+KcBmPR6tsND+&#10;xme6ltGIFMKhQAU2xraQMlSWHIbMt8SJu/jOYUywM1J3eEvhrpFPeT6XDmtODRZberNU/ZS9U2Ck&#10;y1/Mrjl8HErbf78+n7g/bpWaTobtEkSkId7F/+69VjBL69OX9APk+g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cnytjBAAAA2wAAAA8AAAAAAAAAAAAAAAAAmAIAAGRycy9kb3du&#10;cmV2LnhtbFBLBQYAAAAABAAEAPUAAACGAwAAAAA=&#10;" path="m32887,l47034,23533v5718,9507,9425,17503,11107,24004c59785,53989,59656,60825,57713,67921,55793,75055,52075,81964,46520,88664l31925,78954v5310,-6191,8222,-12012,8748,-17499c41203,55914,39529,49795,35705,43059l19765,52635,,19760,32887,xe" fillcolor="#f2d68c" stroked="f" strokeweight="0">
                  <v:stroke miterlimit="83231f" joinstyle="miter"/>
                  <v:path arrowok="t" textboxrect="0,0,59785,88664"/>
                </v:shape>
                <v:shape id="Shape 41" o:spid="_x0000_s1062" style="position:absolute;left:21511;top:30511;width:1937;height:2135;visibility:visible;mso-wrap-style:square;v-text-anchor:top" coordsize="193712,2135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OjHw8MA&#10;AADbAAAADwAAAGRycy9kb3ducmV2LnhtbESP0WqDQBRE3wv5h+UG8lKSNaVIMdmISAShT9V+wMW9&#10;URP3rribaP8+Wyj0cZiZM8wxXcwgHjS53rKC/S4CQdxY3XOr4Lsuth8gnEfWOFgmBT/kID2tXo6Y&#10;aDvzFz0q34oAYZeggs77MZHSNR0ZdDs7EgfvYieDPsiplXrCOcDNIN+iKJYGew4LHY6Ud9TcqrtR&#10;MJu6ycrC3s75tf8s49eKiihXarNesgMIT4v/D/+1S63gfQ+/X8IPkKc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OjHw8MAAADbAAAADwAAAAAAAAAAAAAAAACYAgAAZHJzL2Rv&#10;d25yZXYueG1sUEsFBgAAAAAEAAQA9QAAAIgDAAAAAA==&#10;" path="m102880,3737v16384,3809,29157,13648,38387,29591l106412,53870c100054,45580,93276,40792,86159,39513v-7161,-1329,-15740,710,-25777,6048c50004,51073,42973,57503,39402,64897v-2340,4734,-2286,9400,144,13973c41782,83055,45453,85702,50562,86782v6502,1404,19562,-462,39089,-5626c109220,76025,124311,73447,134953,73393v10652,-18,20332,2488,29117,7590c172800,86101,180144,94238,186073,105397v5394,10131,7639,21122,6689,32926c191822,150177,187384,160977,179363,170741v-7982,9788,-19692,18763,-35047,26917c121961,209556,102067,213533,84596,209566,67118,205610,51944,194349,39139,175820l72057,153925v8277,10592,17076,16899,26400,18968c107726,174927,117795,173117,128671,167331v11474,-6104,18867,-13147,22072,-21139c154008,138229,153908,130997,150458,124492v-2239,-4190,-5363,-7082,-9377,-8691c137070,114127,131436,113850,124160,114967v-4935,741,-15847,3257,-32677,7454c69822,127868,53298,129153,41921,126334,25891,122400,14151,113433,6711,99436,1915,90429,,80665,936,70096,1882,59555,6066,49669,13467,40457,20937,31259,31403,23044,44992,15829,67212,4011,86479,,102880,3737xe" fillcolor="#f2d68c" stroked="f" strokeweight="0">
                  <v:stroke miterlimit="83231f" joinstyle="miter"/>
                  <v:path arrowok="t" textboxrect="0,0,193712,213533"/>
                </v:shape>
                <v:shape id="Shape 42" o:spid="_x0000_s1063" style="position:absolute;left:20454;top:28455;width:3986;height:2451;visibility:visible;mso-wrap-style:square;v-text-anchor:top" coordsize="398560,2451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LMe88MA&#10;AADbAAAADwAAAGRycy9kb3ducmV2LnhtbESPzWrDMBCE74G+g9hAb4kcU0xwI5vSpCWXUpzkARZr&#10;azuxVsaSf/r2UaGQ4zAz3zC7fDatGKl3jWUFm3UEgri0uuFKweX8sdqCcB5ZY2uZFPySgzx7Wuww&#10;1XbigsaTr0SAsEtRQe19l0rpypoMurXtiIP3Y3uDPsi+krrHKcBNK+MoSqTBhsNCjR2911TeToNR&#10;QAdjk3mYvg5X/Vmc/bSPL997pZ6X89srCE+zf4T/20et4CWGvy/hB8js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LMe88MAAADbAAAADwAAAAAAAAAAAAAAAACYAgAAZHJzL2Rv&#10;d25yZXYueG1sUEsFBgAAAAAEAAQA9QAAAIgDAAAAAA==&#10;" path="m398560,r,76116l344892,87797c248558,110036,166955,146585,90279,189825l,245116,,154562,22285,141080,51477,124157,81376,107722,112070,91886,143663,76759,176258,62457,209932,49078,244758,36763,280837,25618r37365,-9886l356942,7228,397113,190,398560,xe" fillcolor="#f2d68c" stroked="f" strokeweight="0">
                  <v:stroke miterlimit="83231f" joinstyle="miter"/>
                  <v:path arrowok="t" textboxrect="0,0,398560,245116"/>
                </v:shape>
                <v:shape id="Shape 43" o:spid="_x0000_s1064" style="position:absolute;left:24440;top:28327;width:3799;height:7475;visibility:visible;mso-wrap-style:square;v-text-anchor:top" coordsize="379948,7475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SGghsQA&#10;AADbAAAADwAAAGRycy9kb3ducmV2LnhtbESPQWsCMRSE74X+h/AK3mpilVW2RimFgqBQXL14e2xe&#10;dxc3L9sk1fjvTaHQ4zAz3zDLdbK9uJAPnWMNk7ECQVw703Gj4Xj4eF6ACBHZYO+YNNwowHr1+LDE&#10;0rgr7+lSxUZkCIcSNbQxDqWUoW7JYhi7gTh7X85bjFn6RhqP1wy3vXxRqpAWO84LLQ703lJ9rn6s&#10;Blt8Tk+ctvNT2n2rQ7H1e7WYaz16Sm+vICKl+B/+a2+MhtkUfr/kHyB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0hoIbEAAAA2wAAAA8AAAAAAAAAAAAAAAAAmAIAAGRycy9k&#10;b3ducmV2LnhtbFBLBQYAAAAABAAEAPUAAACJAwAAAAA=&#10;" path="m165220,404v33315,1212,56003,9697,68065,25444l245892,50716r4038,8328l253794,67367r3693,8316l261033,83988r3413,8268l267732,100498r3157,8216l273958,116870r2959,8122l279803,133052r2808,8025l285366,149018r2685,7880l290697,164700r2606,7733l295896,180076r2563,7549l301011,195091r2538,7348l306098,209700r2545,7135l311213,223859r2586,6915l316412,237536r2638,6638l321726,250668r2724,6354l327201,263243r2812,6051l332878,275195v26492,52221,40803,82516,47070,124429l376557,430847r-10274,27941l351598,482166r-17125,19198l315912,517374r-19610,13708l275765,543063r-21363,10663l232269,563314r-22796,8665l186150,579824r-4652,1389l181517,589215r-2416,20773l174161,630079r-7376,19019l157180,666666r-11473,15833l132748,696412r-14022,11946l103962,718444r-15260,8345l73145,733535r-15728,5289l41628,742803r-15833,2757l9994,747183,,747528,,670615r35911,-5006c75989,653868,108199,623959,105210,572465,73768,583798,38952,592379,3315,595871l,595941,,539758r12570,-897c153102,522660,363120,457905,286891,362030,205039,378212,132703,400665,68644,427822l,461422,,384914,25370,373364c96658,344515,175663,323799,268125,316102,229372,241535,212750,141067,174004,66496,131313,65945,91278,70576,53474,77294l,88933,,12816,40234,7538,83484,3718,128362,1617c141829,404,154115,,165220,404xe" fillcolor="#f2d68c" stroked="f" strokeweight="0">
                  <v:stroke miterlimit="83231f" joinstyle="miter"/>
                  <v:path arrowok="t" textboxrect="0,0,379948,747528"/>
                </v:shape>
                <w10:wrap type="square"/>
              </v:group>
            </w:pict>
          </mc:Fallback>
        </mc:AlternateContent>
      </w:r>
      <w:r w:rsidRPr="00DA3248">
        <w:rPr>
          <w:b/>
          <w:sz w:val="28"/>
          <w:szCs w:val="28"/>
        </w:rPr>
        <w:t>St Chad’s Primary School</w:t>
      </w:r>
    </w:p>
    <w:p w:rsidR="00A2549F" w:rsidRPr="00DA3248" w:rsidRDefault="00A2549F" w:rsidP="00A2549F">
      <w:pPr>
        <w:jc w:val="center"/>
        <w:rPr>
          <w:b/>
          <w:sz w:val="28"/>
          <w:szCs w:val="28"/>
        </w:rPr>
      </w:pPr>
      <w:r w:rsidRPr="00DA3248">
        <w:rPr>
          <w:b/>
          <w:sz w:val="28"/>
          <w:szCs w:val="28"/>
        </w:rPr>
        <w:t>Sports Funding Spending</w:t>
      </w:r>
    </w:p>
    <w:p w:rsidR="00A2549F" w:rsidRPr="00DA3248" w:rsidRDefault="00A2549F" w:rsidP="00A2549F">
      <w:pPr>
        <w:jc w:val="center"/>
        <w:rPr>
          <w:b/>
          <w:sz w:val="28"/>
          <w:szCs w:val="28"/>
        </w:rPr>
      </w:pPr>
      <w:r w:rsidRPr="00DA3248">
        <w:rPr>
          <w:b/>
          <w:sz w:val="28"/>
          <w:szCs w:val="28"/>
        </w:rPr>
        <w:t>2015/16</w:t>
      </w:r>
    </w:p>
    <w:p w:rsidR="00A2549F" w:rsidRDefault="00A2549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6469"/>
      </w:tblGrid>
      <w:tr w:rsidR="00A2549F" w:rsidTr="00A2549F">
        <w:tc>
          <w:tcPr>
            <w:tcW w:w="2547" w:type="dxa"/>
          </w:tcPr>
          <w:p w:rsidR="00A2549F" w:rsidRDefault="00A2549F">
            <w:r>
              <w:t>Funding Allocation</w:t>
            </w:r>
          </w:p>
          <w:p w:rsidR="00A2549F" w:rsidRDefault="00A2549F">
            <w:r>
              <w:t>1015/16</w:t>
            </w:r>
          </w:p>
          <w:p w:rsidR="00A2549F" w:rsidRDefault="00A2549F"/>
        </w:tc>
        <w:tc>
          <w:tcPr>
            <w:tcW w:w="6469" w:type="dxa"/>
          </w:tcPr>
          <w:p w:rsidR="00A2549F" w:rsidRDefault="00A2549F" w:rsidP="00A2549F">
            <w:pPr>
              <w:jc w:val="right"/>
            </w:pPr>
            <w:r>
              <w:t xml:space="preserve">£9,725.00 </w:t>
            </w:r>
          </w:p>
        </w:tc>
      </w:tr>
    </w:tbl>
    <w:p w:rsidR="00A2549F" w:rsidRDefault="00A2549F"/>
    <w:tbl>
      <w:tblPr>
        <w:tblStyle w:val="TableGrid"/>
        <w:tblW w:w="9045" w:type="dxa"/>
        <w:tblLook w:val="04A0" w:firstRow="1" w:lastRow="0" w:firstColumn="1" w:lastColumn="0" w:noHBand="0" w:noVBand="1"/>
      </w:tblPr>
      <w:tblGrid>
        <w:gridCol w:w="2547"/>
        <w:gridCol w:w="6498"/>
      </w:tblGrid>
      <w:tr w:rsidR="00A2549F" w:rsidTr="00A2549F">
        <w:trPr>
          <w:trHeight w:val="539"/>
        </w:trPr>
        <w:tc>
          <w:tcPr>
            <w:tcW w:w="2547" w:type="dxa"/>
          </w:tcPr>
          <w:p w:rsidR="00A2549F" w:rsidRDefault="00A2549F" w:rsidP="00A2549F">
            <w:pPr>
              <w:jc w:val="center"/>
            </w:pPr>
            <w:r>
              <w:t>Crystal Palace Foundation</w:t>
            </w:r>
          </w:p>
          <w:p w:rsidR="00A2549F" w:rsidRDefault="00A2549F" w:rsidP="00A2549F">
            <w:pPr>
              <w:jc w:val="center"/>
            </w:pPr>
            <w:r>
              <w:t>Richard Gent</w:t>
            </w:r>
          </w:p>
        </w:tc>
        <w:tc>
          <w:tcPr>
            <w:tcW w:w="6498" w:type="dxa"/>
          </w:tcPr>
          <w:p w:rsidR="00A2549F" w:rsidRDefault="00A2549F" w:rsidP="00A2549F">
            <w:pPr>
              <w:jc w:val="center"/>
            </w:pPr>
            <w:r>
              <w:t>25hrs x 38 weeks - £17,100</w:t>
            </w:r>
          </w:p>
          <w:p w:rsidR="00A2549F" w:rsidRDefault="00A2549F" w:rsidP="00A2549F">
            <w:pPr>
              <w:jc w:val="center"/>
            </w:pPr>
            <w:r>
              <w:t xml:space="preserve">Class directed time, teaching a range of games and gym skills </w:t>
            </w:r>
          </w:p>
          <w:p w:rsidR="00A2549F" w:rsidRDefault="00A2549F" w:rsidP="00A2549F">
            <w:pPr>
              <w:jc w:val="center"/>
            </w:pPr>
            <w:r>
              <w:t>Less 10 fee hours</w:t>
            </w:r>
          </w:p>
        </w:tc>
      </w:tr>
      <w:tr w:rsidR="00A2549F" w:rsidTr="00A2549F">
        <w:trPr>
          <w:trHeight w:val="509"/>
        </w:trPr>
        <w:tc>
          <w:tcPr>
            <w:tcW w:w="2547" w:type="dxa"/>
          </w:tcPr>
          <w:p w:rsidR="00A2549F" w:rsidRDefault="00A2549F" w:rsidP="00A2549F">
            <w:pPr>
              <w:jc w:val="center"/>
            </w:pPr>
          </w:p>
        </w:tc>
        <w:tc>
          <w:tcPr>
            <w:tcW w:w="6498" w:type="dxa"/>
          </w:tcPr>
          <w:p w:rsidR="00A2549F" w:rsidRDefault="00A2549F" w:rsidP="00A2549F">
            <w:pPr>
              <w:jc w:val="center"/>
            </w:pPr>
            <w:r>
              <w:t>4 x after school clubs £18 per hour</w:t>
            </w:r>
          </w:p>
          <w:p w:rsidR="00A2549F" w:rsidRDefault="00A2549F" w:rsidP="00A2549F">
            <w:pPr>
              <w:jc w:val="center"/>
            </w:pPr>
            <w:r>
              <w:t>£2,052</w:t>
            </w:r>
          </w:p>
        </w:tc>
      </w:tr>
      <w:tr w:rsidR="00A2549F" w:rsidTr="00A2549F">
        <w:trPr>
          <w:trHeight w:val="539"/>
        </w:trPr>
        <w:tc>
          <w:tcPr>
            <w:tcW w:w="2547" w:type="dxa"/>
          </w:tcPr>
          <w:p w:rsidR="00A2549F" w:rsidRDefault="00A2549F" w:rsidP="00A2549F">
            <w:pPr>
              <w:jc w:val="center"/>
            </w:pPr>
          </w:p>
        </w:tc>
        <w:tc>
          <w:tcPr>
            <w:tcW w:w="6498" w:type="dxa"/>
          </w:tcPr>
          <w:p w:rsidR="00A2549F" w:rsidRDefault="00A2549F" w:rsidP="00A2549F">
            <w:pPr>
              <w:jc w:val="center"/>
            </w:pPr>
            <w:r>
              <w:t>5 X lunchtime clubs £3,420</w:t>
            </w:r>
          </w:p>
          <w:p w:rsidR="00A2549F" w:rsidRDefault="00A2549F" w:rsidP="00A2549F">
            <w:pPr>
              <w:jc w:val="center"/>
            </w:pPr>
            <w:r>
              <w:t>Less 5 X lunchtime clubs £3,420</w:t>
            </w:r>
          </w:p>
        </w:tc>
      </w:tr>
      <w:tr w:rsidR="00A2549F" w:rsidTr="00A2549F">
        <w:trPr>
          <w:trHeight w:val="509"/>
        </w:trPr>
        <w:tc>
          <w:tcPr>
            <w:tcW w:w="2547" w:type="dxa"/>
          </w:tcPr>
          <w:p w:rsidR="00A2549F" w:rsidRDefault="00A2549F" w:rsidP="00A2549F">
            <w:pPr>
              <w:jc w:val="center"/>
            </w:pPr>
            <w:r>
              <w:t>Total</w:t>
            </w:r>
          </w:p>
        </w:tc>
        <w:tc>
          <w:tcPr>
            <w:tcW w:w="6498" w:type="dxa"/>
          </w:tcPr>
          <w:p w:rsidR="00A2549F" w:rsidRDefault="00A2549F" w:rsidP="00A2549F">
            <w:pPr>
              <w:jc w:val="right"/>
            </w:pPr>
            <w:r>
              <w:t>£12,312</w:t>
            </w:r>
          </w:p>
        </w:tc>
      </w:tr>
      <w:tr w:rsidR="00A2549F" w:rsidTr="00A2549F">
        <w:trPr>
          <w:trHeight w:val="539"/>
        </w:trPr>
        <w:tc>
          <w:tcPr>
            <w:tcW w:w="2547" w:type="dxa"/>
          </w:tcPr>
          <w:p w:rsidR="00A2549F" w:rsidRDefault="00A2549F" w:rsidP="00A2549F">
            <w:pPr>
              <w:jc w:val="center"/>
            </w:pPr>
            <w:r>
              <w:t>Additional costs to St Chad’s</w:t>
            </w:r>
          </w:p>
        </w:tc>
        <w:tc>
          <w:tcPr>
            <w:tcW w:w="6498" w:type="dxa"/>
          </w:tcPr>
          <w:p w:rsidR="00A2549F" w:rsidRDefault="00A2549F" w:rsidP="00A2549F">
            <w:pPr>
              <w:jc w:val="right"/>
            </w:pPr>
            <w:r>
              <w:t>£2</w:t>
            </w:r>
            <w:r w:rsidR="00B62912">
              <w:t>,587</w:t>
            </w:r>
          </w:p>
        </w:tc>
      </w:tr>
    </w:tbl>
    <w:p w:rsidR="00A2549F" w:rsidRDefault="00A2549F"/>
    <w:p w:rsidR="00B62912" w:rsidRDefault="00B62912">
      <w:pPr>
        <w:rPr>
          <w:b/>
          <w:sz w:val="28"/>
          <w:szCs w:val="28"/>
          <w:u w:val="single"/>
        </w:rPr>
      </w:pPr>
      <w:r w:rsidRPr="00B62912">
        <w:rPr>
          <w:b/>
          <w:sz w:val="28"/>
          <w:szCs w:val="28"/>
          <w:u w:val="single"/>
        </w:rPr>
        <w:t>Curriculum</w:t>
      </w:r>
    </w:p>
    <w:p w:rsidR="00B62912" w:rsidRDefault="00B62912">
      <w:pPr>
        <w:rPr>
          <w:sz w:val="24"/>
          <w:szCs w:val="24"/>
        </w:rPr>
      </w:pPr>
      <w:r>
        <w:rPr>
          <w:sz w:val="24"/>
          <w:szCs w:val="24"/>
        </w:rPr>
        <w:t>Each KS1 child receives 2 sessions of P.E a week, one in the hall and one outside, totalling     1 ½ hours.</w:t>
      </w:r>
    </w:p>
    <w:p w:rsidR="00B62912" w:rsidRDefault="00B62912" w:rsidP="00B62912">
      <w:pPr>
        <w:rPr>
          <w:sz w:val="24"/>
          <w:szCs w:val="24"/>
        </w:rPr>
      </w:pPr>
      <w:r>
        <w:rPr>
          <w:sz w:val="24"/>
          <w:szCs w:val="24"/>
        </w:rPr>
        <w:t>Each KS2 child receives 2 sessions of P.E a week, one in the hall and one outside, totalling      2 hours.</w:t>
      </w:r>
    </w:p>
    <w:p w:rsidR="00B62912" w:rsidRDefault="00B62912" w:rsidP="00B62912">
      <w:pPr>
        <w:rPr>
          <w:sz w:val="24"/>
          <w:szCs w:val="24"/>
        </w:rPr>
      </w:pPr>
      <w:r>
        <w:rPr>
          <w:sz w:val="24"/>
          <w:szCs w:val="24"/>
        </w:rPr>
        <w:t>Children in Yr3-5 complete 1 term a year of swimming a year as part of the curriculum.</w:t>
      </w:r>
    </w:p>
    <w:p w:rsidR="00004635" w:rsidRDefault="00004635" w:rsidP="00B62912">
      <w:pPr>
        <w:rPr>
          <w:b/>
          <w:sz w:val="28"/>
          <w:szCs w:val="28"/>
          <w:u w:val="single"/>
        </w:rPr>
      </w:pPr>
    </w:p>
    <w:p w:rsidR="00EA4FEC" w:rsidRDefault="00EA4FEC" w:rsidP="00B62912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Impact:</w:t>
      </w:r>
    </w:p>
    <w:p w:rsidR="00B62912" w:rsidRPr="00EA4FEC" w:rsidRDefault="00EA4FEC" w:rsidP="00B62912">
      <w:pPr>
        <w:rPr>
          <w:b/>
          <w:sz w:val="28"/>
          <w:szCs w:val="28"/>
        </w:rPr>
      </w:pPr>
      <w:r w:rsidRPr="00EA4FEC">
        <w:rPr>
          <w:b/>
          <w:sz w:val="28"/>
          <w:szCs w:val="28"/>
        </w:rPr>
        <w:t>Sporting Competitions 2014/15</w:t>
      </w:r>
    </w:p>
    <w:p w:rsidR="00EA4FEC" w:rsidRDefault="00EA4FEC" w:rsidP="00EA4FEC">
      <w:pPr>
        <w:rPr>
          <w:sz w:val="24"/>
          <w:szCs w:val="24"/>
        </w:rPr>
      </w:pPr>
      <w:r>
        <w:rPr>
          <w:sz w:val="24"/>
          <w:szCs w:val="24"/>
        </w:rPr>
        <w:t>Due to the commitment of Richard and many other staff members, the children of St Chad’s have been able to take part in a number of competitions this year.</w:t>
      </w:r>
    </w:p>
    <w:p w:rsidR="00B62912" w:rsidRDefault="00B62912" w:rsidP="00004635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Catholic Cross Country Yr3-6</w:t>
      </w:r>
    </w:p>
    <w:p w:rsidR="00B62912" w:rsidRDefault="00B62912" w:rsidP="00004635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Borough Cross Country Yr3-6</w:t>
      </w:r>
    </w:p>
    <w:p w:rsidR="00B62912" w:rsidRDefault="00B62912" w:rsidP="00004635">
      <w:pPr>
        <w:spacing w:line="24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>Cr</w:t>
      </w:r>
      <w:r w:rsidR="00AF52BE">
        <w:rPr>
          <w:sz w:val="24"/>
          <w:szCs w:val="24"/>
        </w:rPr>
        <w:t>oydon Schools</w:t>
      </w:r>
      <w:proofErr w:type="gramEnd"/>
      <w:r w:rsidR="00AF52BE">
        <w:rPr>
          <w:sz w:val="24"/>
          <w:szCs w:val="24"/>
        </w:rPr>
        <w:t xml:space="preserve"> football league </w:t>
      </w:r>
    </w:p>
    <w:p w:rsidR="00B62912" w:rsidRDefault="00B62912" w:rsidP="00004635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CPFC Foundation Prem</w:t>
      </w:r>
      <w:r w:rsidR="00AF52BE">
        <w:rPr>
          <w:sz w:val="24"/>
          <w:szCs w:val="24"/>
        </w:rPr>
        <w:t xml:space="preserve">ier League Football tournament </w:t>
      </w:r>
      <w:r>
        <w:rPr>
          <w:sz w:val="24"/>
          <w:szCs w:val="24"/>
        </w:rPr>
        <w:t xml:space="preserve"> </w:t>
      </w:r>
    </w:p>
    <w:p w:rsidR="00B62912" w:rsidRDefault="00B62912" w:rsidP="00004635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Quick Sticks Hockey qualifier Yr5/6 </w:t>
      </w:r>
    </w:p>
    <w:p w:rsidR="00B62912" w:rsidRDefault="00AF52BE" w:rsidP="00004635">
      <w:pPr>
        <w:spacing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lastRenderedPageBreak/>
        <w:t>Sportshall</w:t>
      </w:r>
      <w:proofErr w:type="spellEnd"/>
      <w:r>
        <w:rPr>
          <w:sz w:val="24"/>
          <w:szCs w:val="24"/>
        </w:rPr>
        <w:t xml:space="preserve"> Athletics Yr5/6</w:t>
      </w:r>
    </w:p>
    <w:p w:rsidR="00B62912" w:rsidRDefault="00B62912" w:rsidP="00004635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Tag Rugby</w:t>
      </w:r>
      <w:r w:rsidR="00AF52BE">
        <w:rPr>
          <w:sz w:val="24"/>
          <w:szCs w:val="24"/>
        </w:rPr>
        <w:t xml:space="preserve"> Yr5/6 </w:t>
      </w:r>
    </w:p>
    <w:p w:rsidR="00004635" w:rsidRDefault="00AF52BE" w:rsidP="00004635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Table Tennis – Yr5/6</w:t>
      </w:r>
      <w:r w:rsidR="00004635">
        <w:rPr>
          <w:sz w:val="24"/>
          <w:szCs w:val="24"/>
        </w:rPr>
        <w:t xml:space="preserve"> </w:t>
      </w:r>
    </w:p>
    <w:p w:rsidR="00004635" w:rsidRDefault="00004635" w:rsidP="00004635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Key Step Gymnastics Yr3/4 Yr5/6</w:t>
      </w:r>
    </w:p>
    <w:p w:rsidR="00004635" w:rsidRDefault="00004635" w:rsidP="00004635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Croydon Swimming Gala</w:t>
      </w:r>
    </w:p>
    <w:p w:rsidR="00004635" w:rsidRDefault="00004635" w:rsidP="00004635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Netball League</w:t>
      </w:r>
    </w:p>
    <w:p w:rsidR="00004635" w:rsidRDefault="00004635" w:rsidP="00004635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Yr3/4 Football Festival</w:t>
      </w:r>
    </w:p>
    <w:p w:rsidR="00004635" w:rsidRDefault="00004635" w:rsidP="00004635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Yr3/4 Rugby Festival</w:t>
      </w:r>
    </w:p>
    <w:p w:rsidR="00004635" w:rsidRDefault="00004635" w:rsidP="00004635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Yr6 Gifted &amp; Talented Athletics</w:t>
      </w:r>
    </w:p>
    <w:p w:rsidR="00004635" w:rsidRDefault="00004635" w:rsidP="00004635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Croydon Dance Festival</w:t>
      </w:r>
    </w:p>
    <w:p w:rsidR="00004635" w:rsidRDefault="00004635" w:rsidP="00004635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Catholic Athletics Juniors</w:t>
      </w:r>
    </w:p>
    <w:p w:rsidR="00004635" w:rsidRDefault="00004635" w:rsidP="00004635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Catholic Athletics Infants</w:t>
      </w:r>
    </w:p>
    <w:p w:rsidR="00004635" w:rsidRDefault="00004635" w:rsidP="00004635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Catholic Netball </w:t>
      </w:r>
    </w:p>
    <w:p w:rsidR="00004635" w:rsidRDefault="00004635" w:rsidP="00004635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Catholic Football- 1st</w:t>
      </w:r>
    </w:p>
    <w:p w:rsidR="00004635" w:rsidRDefault="00004635" w:rsidP="00004635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Catholic Swimming Gala -3</w:t>
      </w:r>
      <w:r w:rsidRPr="00004635">
        <w:rPr>
          <w:sz w:val="24"/>
          <w:szCs w:val="24"/>
          <w:vertAlign w:val="superscript"/>
        </w:rPr>
        <w:t>rd</w:t>
      </w:r>
    </w:p>
    <w:p w:rsidR="00004635" w:rsidRDefault="00004635" w:rsidP="00004635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Basketball qualifier</w:t>
      </w:r>
    </w:p>
    <w:p w:rsidR="00004635" w:rsidRDefault="00004635" w:rsidP="00004635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Kwik Cricket Yr5/6</w:t>
      </w:r>
    </w:p>
    <w:p w:rsidR="00004635" w:rsidRDefault="00004635" w:rsidP="00004635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Tri –Golf Yr5/6</w:t>
      </w:r>
    </w:p>
    <w:p w:rsidR="00004635" w:rsidRDefault="00004635" w:rsidP="00004635">
      <w:pPr>
        <w:spacing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Rounders</w:t>
      </w:r>
      <w:proofErr w:type="spellEnd"/>
      <w:r>
        <w:rPr>
          <w:sz w:val="24"/>
          <w:szCs w:val="24"/>
        </w:rPr>
        <w:t xml:space="preserve"> qualifier</w:t>
      </w:r>
    </w:p>
    <w:p w:rsidR="00004635" w:rsidRDefault="00004635" w:rsidP="00004635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Croydon S</w:t>
      </w:r>
      <w:r w:rsidR="00AF52BE">
        <w:rPr>
          <w:sz w:val="24"/>
          <w:szCs w:val="24"/>
        </w:rPr>
        <w:t xml:space="preserve">chools Athletics Championships </w:t>
      </w:r>
      <w:r>
        <w:rPr>
          <w:sz w:val="24"/>
          <w:szCs w:val="24"/>
        </w:rPr>
        <w:t xml:space="preserve"> </w:t>
      </w:r>
    </w:p>
    <w:p w:rsidR="00004635" w:rsidRDefault="00004635" w:rsidP="00B62912">
      <w:pPr>
        <w:rPr>
          <w:sz w:val="24"/>
          <w:szCs w:val="24"/>
        </w:rPr>
      </w:pPr>
    </w:p>
    <w:p w:rsidR="00004635" w:rsidRDefault="00004635" w:rsidP="00B62912">
      <w:pPr>
        <w:rPr>
          <w:sz w:val="24"/>
          <w:szCs w:val="24"/>
        </w:rPr>
      </w:pPr>
      <w:r>
        <w:rPr>
          <w:sz w:val="24"/>
          <w:szCs w:val="24"/>
        </w:rPr>
        <w:t>Due to the range of sports and the commitment of the St Chad’s places on delivering quality P.E and Games lessons,</w:t>
      </w:r>
      <w:r w:rsidR="00EA4FEC">
        <w:rPr>
          <w:sz w:val="24"/>
          <w:szCs w:val="24"/>
        </w:rPr>
        <w:t xml:space="preserve"> we have been awarded the </w:t>
      </w:r>
      <w:r w:rsidR="00EA4FEC" w:rsidRPr="00AF52BE">
        <w:rPr>
          <w:b/>
          <w:sz w:val="24"/>
          <w:szCs w:val="24"/>
        </w:rPr>
        <w:t>Bronze</w:t>
      </w:r>
      <w:r w:rsidRPr="00AF52BE">
        <w:rPr>
          <w:b/>
          <w:sz w:val="24"/>
          <w:szCs w:val="24"/>
        </w:rPr>
        <w:t xml:space="preserve"> Sports award Mark.</w:t>
      </w:r>
    </w:p>
    <w:p w:rsidR="00004635" w:rsidRDefault="00004635" w:rsidP="00B62912">
      <w:pPr>
        <w:rPr>
          <w:sz w:val="24"/>
          <w:szCs w:val="24"/>
        </w:rPr>
      </w:pPr>
    </w:p>
    <w:p w:rsidR="00004635" w:rsidRDefault="00004635" w:rsidP="00B62912">
      <w:pPr>
        <w:rPr>
          <w:sz w:val="24"/>
          <w:szCs w:val="24"/>
        </w:rPr>
      </w:pPr>
    </w:p>
    <w:p w:rsidR="00004635" w:rsidRDefault="00004635" w:rsidP="00B62912">
      <w:pPr>
        <w:rPr>
          <w:sz w:val="24"/>
          <w:szCs w:val="24"/>
        </w:rPr>
      </w:pPr>
      <w:bookmarkStart w:id="0" w:name="_GoBack"/>
      <w:bookmarkEnd w:id="0"/>
    </w:p>
    <w:p w:rsidR="00004635" w:rsidRDefault="00004635" w:rsidP="00B62912">
      <w:pPr>
        <w:rPr>
          <w:sz w:val="24"/>
          <w:szCs w:val="24"/>
        </w:rPr>
      </w:pPr>
    </w:p>
    <w:p w:rsidR="00B62912" w:rsidRPr="00B62912" w:rsidRDefault="00B62912" w:rsidP="00B62912">
      <w:pPr>
        <w:rPr>
          <w:sz w:val="24"/>
          <w:szCs w:val="24"/>
        </w:rPr>
      </w:pPr>
    </w:p>
    <w:p w:rsidR="00B62912" w:rsidRDefault="00B62912">
      <w:pPr>
        <w:rPr>
          <w:sz w:val="24"/>
          <w:szCs w:val="24"/>
        </w:rPr>
      </w:pPr>
    </w:p>
    <w:p w:rsidR="00B62912" w:rsidRPr="00B62912" w:rsidRDefault="00B62912">
      <w:pPr>
        <w:rPr>
          <w:sz w:val="24"/>
          <w:szCs w:val="24"/>
        </w:rPr>
      </w:pPr>
    </w:p>
    <w:sectPr w:rsidR="00B62912" w:rsidRPr="00B6291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549F"/>
    <w:rsid w:val="00004635"/>
    <w:rsid w:val="00253F13"/>
    <w:rsid w:val="003D53CD"/>
    <w:rsid w:val="00A2549F"/>
    <w:rsid w:val="00AF52BE"/>
    <w:rsid w:val="00B62912"/>
    <w:rsid w:val="00DA3248"/>
    <w:rsid w:val="00EA4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A11D9BF-B577-4F1E-832C-44C69A6A6C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254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8641DD6C</Template>
  <TotalTime>1</TotalTime>
  <Pages>2</Pages>
  <Words>260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Mooney</dc:creator>
  <cp:keywords/>
  <dc:description/>
  <cp:lastModifiedBy>Jennifer Mooney</cp:lastModifiedBy>
  <cp:revision>2</cp:revision>
  <dcterms:created xsi:type="dcterms:W3CDTF">2017-10-10T09:25:00Z</dcterms:created>
  <dcterms:modified xsi:type="dcterms:W3CDTF">2017-10-10T09:25:00Z</dcterms:modified>
</cp:coreProperties>
</file>