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3CD" w:rsidRPr="00DA3248" w:rsidRDefault="00A2549F" w:rsidP="00A2549F">
      <w:pPr>
        <w:jc w:val="center"/>
        <w:rPr>
          <w:b/>
          <w:sz w:val="28"/>
          <w:szCs w:val="28"/>
        </w:rPr>
      </w:pPr>
      <w:r w:rsidRPr="00DA3248">
        <w:rPr>
          <w:b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-218197</wp:posOffset>
                </wp:positionH>
                <wp:positionV relativeFrom="paragraph">
                  <wp:posOffset>0</wp:posOffset>
                </wp:positionV>
                <wp:extent cx="590550" cy="819150"/>
                <wp:effectExtent l="0" t="0" r="0" b="0"/>
                <wp:wrapSquare wrapText="bothSides"/>
                <wp:docPr id="283" name="Group 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" cy="819150"/>
                          <a:chOff x="0" y="0"/>
                          <a:chExt cx="2848647" cy="3720513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30592" y="3404623"/>
                            <a:ext cx="225526" cy="98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26" h="98965">
                                <a:moveTo>
                                  <a:pt x="221544" y="0"/>
                                </a:moveTo>
                                <a:cubicBezTo>
                                  <a:pt x="225526" y="68658"/>
                                  <a:pt x="166934" y="98941"/>
                                  <a:pt x="110553" y="98953"/>
                                </a:cubicBezTo>
                                <a:cubicBezTo>
                                  <a:pt x="54172" y="98965"/>
                                  <a:pt x="0" y="68706"/>
                                  <a:pt x="12823" y="16279"/>
                                </a:cubicBezTo>
                                <a:cubicBezTo>
                                  <a:pt x="82282" y="34316"/>
                                  <a:pt x="158660" y="22666"/>
                                  <a:pt x="22154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21708" y="3404623"/>
                            <a:ext cx="225525" cy="98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525" h="98965">
                                <a:moveTo>
                                  <a:pt x="3987" y="0"/>
                                </a:moveTo>
                                <a:cubicBezTo>
                                  <a:pt x="66865" y="22666"/>
                                  <a:pt x="143243" y="34316"/>
                                  <a:pt x="212697" y="16279"/>
                                </a:cubicBezTo>
                                <a:cubicBezTo>
                                  <a:pt x="225525" y="68706"/>
                                  <a:pt x="171354" y="98965"/>
                                  <a:pt x="114973" y="98953"/>
                                </a:cubicBezTo>
                                <a:cubicBezTo>
                                  <a:pt x="58592" y="98941"/>
                                  <a:pt x="0" y="68658"/>
                                  <a:pt x="39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2335594" y="3194197"/>
                            <a:ext cx="485336" cy="18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36" h="181495">
                                <a:moveTo>
                                  <a:pt x="398213" y="0"/>
                                </a:moveTo>
                                <a:cubicBezTo>
                                  <a:pt x="485336" y="109563"/>
                                  <a:pt x="198579" y="178493"/>
                                  <a:pt x="68956" y="180745"/>
                                </a:cubicBezTo>
                                <a:cubicBezTo>
                                  <a:pt x="25748" y="181495"/>
                                  <a:pt x="0" y="174837"/>
                                  <a:pt x="11379" y="159807"/>
                                </a:cubicBezTo>
                                <a:cubicBezTo>
                                  <a:pt x="108874" y="89801"/>
                                  <a:pt x="234510" y="32349"/>
                                  <a:pt x="3982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6889" y="3194197"/>
                            <a:ext cx="485342" cy="181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342" h="181495">
                                <a:moveTo>
                                  <a:pt x="87121" y="0"/>
                                </a:moveTo>
                                <a:cubicBezTo>
                                  <a:pt x="250835" y="32349"/>
                                  <a:pt x="376464" y="89801"/>
                                  <a:pt x="473963" y="159807"/>
                                </a:cubicBezTo>
                                <a:cubicBezTo>
                                  <a:pt x="485342" y="174837"/>
                                  <a:pt x="459593" y="181495"/>
                                  <a:pt x="416385" y="180745"/>
                                </a:cubicBezTo>
                                <a:cubicBezTo>
                                  <a:pt x="286761" y="178493"/>
                                  <a:pt x="0" y="109563"/>
                                  <a:pt x="8712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162777" y="2892027"/>
                            <a:ext cx="2552267" cy="7516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2267" h="751647">
                                <a:moveTo>
                                  <a:pt x="94126" y="1094"/>
                                </a:moveTo>
                                <a:cubicBezTo>
                                  <a:pt x="178754" y="0"/>
                                  <a:pt x="252965" y="19591"/>
                                  <a:pt x="320050" y="35118"/>
                                </a:cubicBezTo>
                                <a:cubicBezTo>
                                  <a:pt x="626270" y="106020"/>
                                  <a:pt x="783803" y="323158"/>
                                  <a:pt x="1104844" y="440445"/>
                                </a:cubicBezTo>
                                <a:cubicBezTo>
                                  <a:pt x="1230178" y="486229"/>
                                  <a:pt x="1311059" y="488184"/>
                                  <a:pt x="1436987" y="444178"/>
                                </a:cubicBezTo>
                                <a:cubicBezTo>
                                  <a:pt x="1764785" y="329616"/>
                                  <a:pt x="1922206" y="111906"/>
                                  <a:pt x="2230481" y="40744"/>
                                </a:cubicBezTo>
                                <a:cubicBezTo>
                                  <a:pt x="2298007" y="25160"/>
                                  <a:pt x="2372774" y="5533"/>
                                  <a:pt x="2458156" y="6631"/>
                                </a:cubicBezTo>
                                <a:cubicBezTo>
                                  <a:pt x="2496903" y="81197"/>
                                  <a:pt x="2513513" y="181673"/>
                                  <a:pt x="2552267" y="256232"/>
                                </a:cubicBezTo>
                                <a:cubicBezTo>
                                  <a:pt x="2059143" y="297294"/>
                                  <a:pt x="1948785" y="708642"/>
                                  <a:pt x="1350500" y="749163"/>
                                </a:cubicBezTo>
                                <a:lnTo>
                                  <a:pt x="1350577" y="749404"/>
                                </a:lnTo>
                                <a:cubicBezTo>
                                  <a:pt x="1345575" y="749710"/>
                                  <a:pt x="1340722" y="749877"/>
                                  <a:pt x="1335791" y="750114"/>
                                </a:cubicBezTo>
                                <a:cubicBezTo>
                                  <a:pt x="1332601" y="750283"/>
                                  <a:pt x="1329390" y="750434"/>
                                  <a:pt x="1326157" y="750571"/>
                                </a:cubicBezTo>
                                <a:cubicBezTo>
                                  <a:pt x="1320321" y="750830"/>
                                  <a:pt x="1314540" y="751035"/>
                                  <a:pt x="1308798" y="751180"/>
                                </a:cubicBezTo>
                                <a:cubicBezTo>
                                  <a:pt x="1303121" y="751348"/>
                                  <a:pt x="1297396" y="751460"/>
                                  <a:pt x="1291647" y="751531"/>
                                </a:cubicBezTo>
                                <a:cubicBezTo>
                                  <a:pt x="1286427" y="751604"/>
                                  <a:pt x="1281265" y="751647"/>
                                  <a:pt x="1276139" y="751641"/>
                                </a:cubicBezTo>
                                <a:cubicBezTo>
                                  <a:pt x="1270998" y="751641"/>
                                  <a:pt x="1265836" y="751604"/>
                                  <a:pt x="1260638" y="751531"/>
                                </a:cubicBezTo>
                                <a:cubicBezTo>
                                  <a:pt x="1254863" y="751460"/>
                                  <a:pt x="1249143" y="751348"/>
                                  <a:pt x="1243465" y="751180"/>
                                </a:cubicBezTo>
                                <a:cubicBezTo>
                                  <a:pt x="1237735" y="751021"/>
                                  <a:pt x="1231942" y="750827"/>
                                  <a:pt x="1226110" y="750571"/>
                                </a:cubicBezTo>
                                <a:cubicBezTo>
                                  <a:pt x="1222891" y="750434"/>
                                  <a:pt x="1219676" y="750283"/>
                                  <a:pt x="1216480" y="750114"/>
                                </a:cubicBezTo>
                                <a:cubicBezTo>
                                  <a:pt x="1211547" y="749865"/>
                                  <a:pt x="1206698" y="749710"/>
                                  <a:pt x="1201706" y="749404"/>
                                </a:cubicBezTo>
                                <a:lnTo>
                                  <a:pt x="1201777" y="749163"/>
                                </a:lnTo>
                                <a:cubicBezTo>
                                  <a:pt x="603497" y="708639"/>
                                  <a:pt x="493132" y="297294"/>
                                  <a:pt x="0" y="256232"/>
                                </a:cubicBezTo>
                                <a:cubicBezTo>
                                  <a:pt x="38754" y="181673"/>
                                  <a:pt x="55368" y="75664"/>
                                  <a:pt x="94126" y="109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1424323" cy="3194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23" h="3194060">
                                <a:moveTo>
                                  <a:pt x="0" y="0"/>
                                </a:moveTo>
                                <a:lnTo>
                                  <a:pt x="1424323" y="0"/>
                                </a:lnTo>
                                <a:lnTo>
                                  <a:pt x="1424323" y="124423"/>
                                </a:lnTo>
                                <a:lnTo>
                                  <a:pt x="124429" y="124423"/>
                                </a:lnTo>
                                <a:lnTo>
                                  <a:pt x="124429" y="1616575"/>
                                </a:lnTo>
                                <a:cubicBezTo>
                                  <a:pt x="124429" y="2555279"/>
                                  <a:pt x="646916" y="2602559"/>
                                  <a:pt x="1424318" y="3051046"/>
                                </a:cubicBezTo>
                                <a:lnTo>
                                  <a:pt x="1424323" y="3051043"/>
                                </a:lnTo>
                                <a:lnTo>
                                  <a:pt x="1424323" y="3194018"/>
                                </a:lnTo>
                                <a:lnTo>
                                  <a:pt x="1424249" y="3194060"/>
                                </a:lnTo>
                                <a:lnTo>
                                  <a:pt x="1291532" y="3118781"/>
                                </a:lnTo>
                                <a:lnTo>
                                  <a:pt x="1222286" y="3080731"/>
                                </a:lnTo>
                                <a:lnTo>
                                  <a:pt x="1154408" y="3044401"/>
                                </a:lnTo>
                                <a:lnTo>
                                  <a:pt x="1087877" y="3009560"/>
                                </a:lnTo>
                                <a:lnTo>
                                  <a:pt x="1022753" y="2975954"/>
                                </a:lnTo>
                                <a:lnTo>
                                  <a:pt x="959022" y="2943348"/>
                                </a:lnTo>
                                <a:lnTo>
                                  <a:pt x="896709" y="2911493"/>
                                </a:lnTo>
                                <a:lnTo>
                                  <a:pt x="835850" y="2880119"/>
                                </a:lnTo>
                                <a:lnTo>
                                  <a:pt x="776447" y="2848974"/>
                                </a:lnTo>
                                <a:lnTo>
                                  <a:pt x="718538" y="2817795"/>
                                </a:lnTo>
                                <a:lnTo>
                                  <a:pt x="662126" y="2786313"/>
                                </a:lnTo>
                                <a:lnTo>
                                  <a:pt x="607254" y="2754237"/>
                                </a:lnTo>
                                <a:lnTo>
                                  <a:pt x="553971" y="2721276"/>
                                </a:lnTo>
                                <a:lnTo>
                                  <a:pt x="502314" y="2687137"/>
                                </a:lnTo>
                                <a:lnTo>
                                  <a:pt x="452375" y="2651525"/>
                                </a:lnTo>
                                <a:lnTo>
                                  <a:pt x="404254" y="2614150"/>
                                </a:lnTo>
                                <a:lnTo>
                                  <a:pt x="358049" y="2574705"/>
                                </a:lnTo>
                                <a:lnTo>
                                  <a:pt x="313948" y="2532942"/>
                                </a:lnTo>
                                <a:lnTo>
                                  <a:pt x="272101" y="2488604"/>
                                </a:lnTo>
                                <a:lnTo>
                                  <a:pt x="232721" y="2441476"/>
                                </a:lnTo>
                                <a:lnTo>
                                  <a:pt x="196027" y="2391404"/>
                                </a:lnTo>
                                <a:lnTo>
                                  <a:pt x="162179" y="2338276"/>
                                </a:lnTo>
                                <a:lnTo>
                                  <a:pt x="131364" y="2281986"/>
                                </a:lnTo>
                                <a:lnTo>
                                  <a:pt x="103698" y="2222481"/>
                                </a:lnTo>
                                <a:lnTo>
                                  <a:pt x="79272" y="2159683"/>
                                </a:lnTo>
                                <a:lnTo>
                                  <a:pt x="58129" y="2093485"/>
                                </a:lnTo>
                                <a:lnTo>
                                  <a:pt x="40287" y="2023801"/>
                                </a:lnTo>
                                <a:lnTo>
                                  <a:pt x="25736" y="1950461"/>
                                </a:lnTo>
                                <a:lnTo>
                                  <a:pt x="14446" y="1873296"/>
                                </a:lnTo>
                                <a:lnTo>
                                  <a:pt x="6403" y="1792087"/>
                                </a:lnTo>
                                <a:lnTo>
                                  <a:pt x="1588" y="1706619"/>
                                </a:lnTo>
                                <a:lnTo>
                                  <a:pt x="0" y="16176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1424323" y="0"/>
                            <a:ext cx="1424324" cy="3194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4324" h="3194018">
                                <a:moveTo>
                                  <a:pt x="0" y="0"/>
                                </a:moveTo>
                                <a:lnTo>
                                  <a:pt x="1424324" y="0"/>
                                </a:lnTo>
                                <a:lnTo>
                                  <a:pt x="1424324" y="1622825"/>
                                </a:lnTo>
                                <a:lnTo>
                                  <a:pt x="1422697" y="1711455"/>
                                </a:lnTo>
                                <a:lnTo>
                                  <a:pt x="1417740" y="1796728"/>
                                </a:lnTo>
                                <a:lnTo>
                                  <a:pt x="1409481" y="1877796"/>
                                </a:lnTo>
                                <a:lnTo>
                                  <a:pt x="1397896" y="1954871"/>
                                </a:lnTo>
                                <a:lnTo>
                                  <a:pt x="1382993" y="2028167"/>
                                </a:lnTo>
                                <a:lnTo>
                                  <a:pt x="1364733" y="2097832"/>
                                </a:lnTo>
                                <a:lnTo>
                                  <a:pt x="1343140" y="2164016"/>
                                </a:lnTo>
                                <a:lnTo>
                                  <a:pt x="1318239" y="2226823"/>
                                </a:lnTo>
                                <a:lnTo>
                                  <a:pt x="1290091" y="2286352"/>
                                </a:lnTo>
                                <a:lnTo>
                                  <a:pt x="1258789" y="2342624"/>
                                </a:lnTo>
                                <a:lnTo>
                                  <a:pt x="1224474" y="2395763"/>
                                </a:lnTo>
                                <a:lnTo>
                                  <a:pt x="1187318" y="2445836"/>
                                </a:lnTo>
                                <a:lnTo>
                                  <a:pt x="1147523" y="2492974"/>
                                </a:lnTo>
                                <a:lnTo>
                                  <a:pt x="1105296" y="2537331"/>
                                </a:lnTo>
                                <a:lnTo>
                                  <a:pt x="1060836" y="2579140"/>
                                </a:lnTo>
                                <a:lnTo>
                                  <a:pt x="1014338" y="2618596"/>
                                </a:lnTo>
                                <a:lnTo>
                                  <a:pt x="965932" y="2656015"/>
                                </a:lnTo>
                                <a:lnTo>
                                  <a:pt x="915756" y="2691644"/>
                                </a:lnTo>
                                <a:lnTo>
                                  <a:pt x="863929" y="2725805"/>
                                </a:lnTo>
                                <a:lnTo>
                                  <a:pt x="810523" y="2758747"/>
                                </a:lnTo>
                                <a:lnTo>
                                  <a:pt x="755591" y="2790780"/>
                                </a:lnTo>
                                <a:lnTo>
                                  <a:pt x="699208" y="2822194"/>
                                </a:lnTo>
                                <a:lnTo>
                                  <a:pt x="641395" y="2853258"/>
                                </a:lnTo>
                                <a:lnTo>
                                  <a:pt x="582187" y="2884230"/>
                                </a:lnTo>
                                <a:lnTo>
                                  <a:pt x="521634" y="2915362"/>
                                </a:lnTo>
                                <a:lnTo>
                                  <a:pt x="459743" y="2946938"/>
                                </a:lnTo>
                                <a:lnTo>
                                  <a:pt x="396563" y="2979173"/>
                                </a:lnTo>
                                <a:lnTo>
                                  <a:pt x="332112" y="3012328"/>
                                </a:lnTo>
                                <a:lnTo>
                                  <a:pt x="266409" y="3046636"/>
                                </a:lnTo>
                                <a:lnTo>
                                  <a:pt x="199489" y="3082331"/>
                                </a:lnTo>
                                <a:lnTo>
                                  <a:pt x="131391" y="3119662"/>
                                </a:lnTo>
                                <a:lnTo>
                                  <a:pt x="0" y="3194018"/>
                                </a:lnTo>
                                <a:lnTo>
                                  <a:pt x="0" y="3051043"/>
                                </a:lnTo>
                                <a:lnTo>
                                  <a:pt x="140293" y="2972886"/>
                                </a:lnTo>
                                <a:cubicBezTo>
                                  <a:pt x="827803" y="2601434"/>
                                  <a:pt x="1299894" y="2497207"/>
                                  <a:pt x="1299894" y="1621677"/>
                                </a:cubicBezTo>
                                <a:lnTo>
                                  <a:pt x="1299894" y="124423"/>
                                </a:lnTo>
                                <a:lnTo>
                                  <a:pt x="0" y="12442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124429" y="124423"/>
                            <a:ext cx="1299888" cy="2926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888" h="2926624">
                                <a:moveTo>
                                  <a:pt x="0" y="0"/>
                                </a:moveTo>
                                <a:lnTo>
                                  <a:pt x="1299888" y="0"/>
                                </a:lnTo>
                                <a:lnTo>
                                  <a:pt x="1299888" y="2926624"/>
                                </a:lnTo>
                                <a:cubicBezTo>
                                  <a:pt x="522487" y="2478136"/>
                                  <a:pt x="0" y="2430856"/>
                                  <a:pt x="0" y="1492152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278629" y="294270"/>
                            <a:ext cx="2291389" cy="2360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1389" h="2360712">
                                <a:moveTo>
                                  <a:pt x="798303" y="0"/>
                                </a:moveTo>
                                <a:lnTo>
                                  <a:pt x="1490472" y="8"/>
                                </a:lnTo>
                                <a:lnTo>
                                  <a:pt x="1490468" y="188784"/>
                                </a:lnTo>
                                <a:lnTo>
                                  <a:pt x="1348891" y="188780"/>
                                </a:lnTo>
                                <a:lnTo>
                                  <a:pt x="1348891" y="677708"/>
                                </a:lnTo>
                                <a:lnTo>
                                  <a:pt x="1608447" y="677708"/>
                                </a:lnTo>
                                <a:lnTo>
                                  <a:pt x="1608447" y="680325"/>
                                </a:lnTo>
                                <a:lnTo>
                                  <a:pt x="1611065" y="680325"/>
                                </a:lnTo>
                                <a:lnTo>
                                  <a:pt x="1611065" y="942516"/>
                                </a:lnTo>
                                <a:lnTo>
                                  <a:pt x="2102620" y="942508"/>
                                </a:lnTo>
                                <a:lnTo>
                                  <a:pt x="2102620" y="800932"/>
                                </a:lnTo>
                                <a:lnTo>
                                  <a:pt x="2291389" y="800932"/>
                                </a:lnTo>
                                <a:lnTo>
                                  <a:pt x="2291389" y="1493100"/>
                                </a:lnTo>
                                <a:lnTo>
                                  <a:pt x="2102620" y="1493100"/>
                                </a:lnTo>
                                <a:lnTo>
                                  <a:pt x="2102620" y="1351520"/>
                                </a:lnTo>
                                <a:lnTo>
                                  <a:pt x="1611065" y="1351520"/>
                                </a:lnTo>
                                <a:lnTo>
                                  <a:pt x="1611067" y="1608451"/>
                                </a:lnTo>
                                <a:lnTo>
                                  <a:pt x="1611065" y="1608451"/>
                                </a:lnTo>
                                <a:lnTo>
                                  <a:pt x="1611065" y="1611080"/>
                                </a:lnTo>
                                <a:lnTo>
                                  <a:pt x="1351508" y="1611080"/>
                                </a:lnTo>
                                <a:lnTo>
                                  <a:pt x="1351508" y="2171933"/>
                                </a:lnTo>
                                <a:lnTo>
                                  <a:pt x="1493088" y="2171933"/>
                                </a:lnTo>
                                <a:lnTo>
                                  <a:pt x="1493092" y="2360712"/>
                                </a:lnTo>
                                <a:lnTo>
                                  <a:pt x="800913" y="2360712"/>
                                </a:lnTo>
                                <a:lnTo>
                                  <a:pt x="800913" y="2171933"/>
                                </a:lnTo>
                                <a:lnTo>
                                  <a:pt x="942505" y="2171941"/>
                                </a:lnTo>
                                <a:lnTo>
                                  <a:pt x="942505" y="1611072"/>
                                </a:lnTo>
                                <a:lnTo>
                                  <a:pt x="682941" y="1611072"/>
                                </a:lnTo>
                                <a:lnTo>
                                  <a:pt x="682941" y="1608451"/>
                                </a:lnTo>
                                <a:lnTo>
                                  <a:pt x="680317" y="1608451"/>
                                </a:lnTo>
                                <a:lnTo>
                                  <a:pt x="680317" y="1605834"/>
                                </a:lnTo>
                                <a:lnTo>
                                  <a:pt x="680317" y="1346285"/>
                                </a:lnTo>
                                <a:lnTo>
                                  <a:pt x="188773" y="1346285"/>
                                </a:lnTo>
                                <a:lnTo>
                                  <a:pt x="188773" y="1487858"/>
                                </a:lnTo>
                                <a:lnTo>
                                  <a:pt x="0" y="1487854"/>
                                </a:lnTo>
                                <a:lnTo>
                                  <a:pt x="0" y="795682"/>
                                </a:lnTo>
                                <a:lnTo>
                                  <a:pt x="188773" y="795696"/>
                                </a:lnTo>
                                <a:lnTo>
                                  <a:pt x="188773" y="937275"/>
                                </a:lnTo>
                                <a:lnTo>
                                  <a:pt x="680317" y="937272"/>
                                </a:lnTo>
                                <a:lnTo>
                                  <a:pt x="680317" y="680329"/>
                                </a:lnTo>
                                <a:lnTo>
                                  <a:pt x="680317" y="677704"/>
                                </a:lnTo>
                                <a:lnTo>
                                  <a:pt x="939887" y="677704"/>
                                </a:lnTo>
                                <a:lnTo>
                                  <a:pt x="939891" y="188784"/>
                                </a:lnTo>
                                <a:lnTo>
                                  <a:pt x="798303" y="188784"/>
                                </a:lnTo>
                                <a:lnTo>
                                  <a:pt x="798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16545" y="1922122"/>
                            <a:ext cx="534657" cy="534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57" h="534654">
                                <a:moveTo>
                                  <a:pt x="123660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0"/>
                                </a:lnTo>
                                <a:cubicBezTo>
                                  <a:pt x="380663" y="56210"/>
                                  <a:pt x="360925" y="60216"/>
                                  <a:pt x="344107" y="65815"/>
                                </a:cubicBezTo>
                                <a:cubicBezTo>
                                  <a:pt x="327298" y="71388"/>
                                  <a:pt x="318881" y="84154"/>
                                  <a:pt x="318881" y="104073"/>
                                </a:cubicBezTo>
                                <a:lnTo>
                                  <a:pt x="318881" y="213589"/>
                                </a:lnTo>
                                <a:lnTo>
                                  <a:pt x="430588" y="213589"/>
                                </a:lnTo>
                                <a:cubicBezTo>
                                  <a:pt x="453435" y="213589"/>
                                  <a:pt x="467517" y="204988"/>
                                  <a:pt x="472871" y="187815"/>
                                </a:cubicBezTo>
                                <a:cubicBezTo>
                                  <a:pt x="478206" y="170625"/>
                                  <a:pt x="480888" y="149245"/>
                                  <a:pt x="480888" y="123656"/>
                                </a:cubicBezTo>
                                <a:lnTo>
                                  <a:pt x="534657" y="123656"/>
                                </a:lnTo>
                                <a:lnTo>
                                  <a:pt x="534657" y="403327"/>
                                </a:lnTo>
                                <a:lnTo>
                                  <a:pt x="480888" y="403327"/>
                                </a:lnTo>
                                <a:cubicBezTo>
                                  <a:pt x="478451" y="380657"/>
                                  <a:pt x="474444" y="360914"/>
                                  <a:pt x="468860" y="344098"/>
                                </a:cubicBezTo>
                                <a:cubicBezTo>
                                  <a:pt x="463269" y="327290"/>
                                  <a:pt x="450518" y="318877"/>
                                  <a:pt x="430588" y="318877"/>
                                </a:cubicBezTo>
                                <a:lnTo>
                                  <a:pt x="318881" y="318877"/>
                                </a:lnTo>
                                <a:lnTo>
                                  <a:pt x="318881" y="421116"/>
                                </a:lnTo>
                                <a:cubicBezTo>
                                  <a:pt x="318881" y="450752"/>
                                  <a:pt x="328568" y="468122"/>
                                  <a:pt x="347943" y="473216"/>
                                </a:cubicBezTo>
                                <a:cubicBezTo>
                                  <a:pt x="367322" y="478329"/>
                                  <a:pt x="388339" y="480878"/>
                                  <a:pt x="411005" y="480880"/>
                                </a:cubicBezTo>
                                <a:lnTo>
                                  <a:pt x="411005" y="534654"/>
                                </a:lnTo>
                                <a:lnTo>
                                  <a:pt x="123660" y="534654"/>
                                </a:lnTo>
                                <a:lnTo>
                                  <a:pt x="123660" y="480878"/>
                                </a:lnTo>
                                <a:cubicBezTo>
                                  <a:pt x="153629" y="480878"/>
                                  <a:pt x="176116" y="478200"/>
                                  <a:pt x="191113" y="472868"/>
                                </a:cubicBezTo>
                                <a:cubicBezTo>
                                  <a:pt x="206103" y="467513"/>
                                  <a:pt x="213595" y="448570"/>
                                  <a:pt x="213595" y="416005"/>
                                </a:cubicBezTo>
                                <a:lnTo>
                                  <a:pt x="213595" y="318877"/>
                                </a:lnTo>
                                <a:lnTo>
                                  <a:pt x="113551" y="318877"/>
                                </a:lnTo>
                                <a:cubicBezTo>
                                  <a:pt x="83917" y="318877"/>
                                  <a:pt x="66539" y="328565"/>
                                  <a:pt x="61441" y="347943"/>
                                </a:cubicBezTo>
                                <a:cubicBezTo>
                                  <a:pt x="56330" y="367316"/>
                                  <a:pt x="53787" y="388335"/>
                                  <a:pt x="53787" y="410997"/>
                                </a:cubicBezTo>
                                <a:lnTo>
                                  <a:pt x="0" y="410997"/>
                                </a:lnTo>
                                <a:lnTo>
                                  <a:pt x="0" y="123656"/>
                                </a:lnTo>
                                <a:lnTo>
                                  <a:pt x="53787" y="123656"/>
                                </a:lnTo>
                                <a:cubicBezTo>
                                  <a:pt x="53787" y="153622"/>
                                  <a:pt x="56469" y="176116"/>
                                  <a:pt x="61801" y="191109"/>
                                </a:cubicBezTo>
                                <a:cubicBezTo>
                                  <a:pt x="67147" y="206085"/>
                                  <a:pt x="86101" y="213589"/>
                                  <a:pt x="118660" y="213589"/>
                                </a:cubicBezTo>
                                <a:lnTo>
                                  <a:pt x="213595" y="213589"/>
                                </a:lnTo>
                                <a:lnTo>
                                  <a:pt x="213595" y="104073"/>
                                </a:lnTo>
                                <a:cubicBezTo>
                                  <a:pt x="213595" y="81223"/>
                                  <a:pt x="205002" y="67147"/>
                                  <a:pt x="187827" y="61798"/>
                                </a:cubicBezTo>
                                <a:cubicBezTo>
                                  <a:pt x="170633" y="56455"/>
                                  <a:pt x="149253" y="53780"/>
                                  <a:pt x="123660" y="53777"/>
                                </a:cubicBezTo>
                                <a:lnTo>
                                  <a:pt x="123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896703" y="1922122"/>
                            <a:ext cx="534661" cy="534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61" h="534654">
                                <a:moveTo>
                                  <a:pt x="123664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0"/>
                                </a:lnTo>
                                <a:cubicBezTo>
                                  <a:pt x="380664" y="56210"/>
                                  <a:pt x="360925" y="60216"/>
                                  <a:pt x="344101" y="65815"/>
                                </a:cubicBezTo>
                                <a:cubicBezTo>
                                  <a:pt x="327287" y="71388"/>
                                  <a:pt x="318888" y="84154"/>
                                  <a:pt x="318888" y="104073"/>
                                </a:cubicBezTo>
                                <a:lnTo>
                                  <a:pt x="318888" y="213589"/>
                                </a:lnTo>
                                <a:lnTo>
                                  <a:pt x="430592" y="213589"/>
                                </a:lnTo>
                                <a:cubicBezTo>
                                  <a:pt x="453427" y="213589"/>
                                  <a:pt x="467524" y="204988"/>
                                  <a:pt x="472870" y="187815"/>
                                </a:cubicBezTo>
                                <a:cubicBezTo>
                                  <a:pt x="478210" y="170625"/>
                                  <a:pt x="480888" y="149245"/>
                                  <a:pt x="480888" y="123656"/>
                                </a:cubicBezTo>
                                <a:lnTo>
                                  <a:pt x="534661" y="123656"/>
                                </a:lnTo>
                                <a:lnTo>
                                  <a:pt x="534661" y="403327"/>
                                </a:lnTo>
                                <a:lnTo>
                                  <a:pt x="480888" y="403327"/>
                                </a:lnTo>
                                <a:cubicBezTo>
                                  <a:pt x="478453" y="380657"/>
                                  <a:pt x="474440" y="360914"/>
                                  <a:pt x="468860" y="344098"/>
                                </a:cubicBezTo>
                                <a:cubicBezTo>
                                  <a:pt x="463266" y="327290"/>
                                  <a:pt x="450519" y="318877"/>
                                  <a:pt x="430592" y="318877"/>
                                </a:cubicBezTo>
                                <a:lnTo>
                                  <a:pt x="318888" y="318877"/>
                                </a:lnTo>
                                <a:lnTo>
                                  <a:pt x="318888" y="421116"/>
                                </a:lnTo>
                                <a:cubicBezTo>
                                  <a:pt x="318888" y="450752"/>
                                  <a:pt x="328572" y="468122"/>
                                  <a:pt x="347955" y="473216"/>
                                </a:cubicBezTo>
                                <a:cubicBezTo>
                                  <a:pt x="367322" y="478329"/>
                                  <a:pt x="388342" y="480878"/>
                                  <a:pt x="411015" y="480880"/>
                                </a:cubicBezTo>
                                <a:lnTo>
                                  <a:pt x="411015" y="534654"/>
                                </a:lnTo>
                                <a:lnTo>
                                  <a:pt x="123664" y="534654"/>
                                </a:lnTo>
                                <a:lnTo>
                                  <a:pt x="123664" y="480878"/>
                                </a:lnTo>
                                <a:cubicBezTo>
                                  <a:pt x="153637" y="480878"/>
                                  <a:pt x="176119" y="478200"/>
                                  <a:pt x="191110" y="472868"/>
                                </a:cubicBezTo>
                                <a:cubicBezTo>
                                  <a:pt x="206103" y="467513"/>
                                  <a:pt x="213587" y="448570"/>
                                  <a:pt x="213587" y="416005"/>
                                </a:cubicBezTo>
                                <a:lnTo>
                                  <a:pt x="213587" y="318877"/>
                                </a:lnTo>
                                <a:lnTo>
                                  <a:pt x="113558" y="318877"/>
                                </a:lnTo>
                                <a:cubicBezTo>
                                  <a:pt x="83915" y="318877"/>
                                  <a:pt x="66538" y="328565"/>
                                  <a:pt x="61441" y="347943"/>
                                </a:cubicBezTo>
                                <a:cubicBezTo>
                                  <a:pt x="56336" y="367316"/>
                                  <a:pt x="53787" y="388335"/>
                                  <a:pt x="53783" y="410997"/>
                                </a:cubicBezTo>
                                <a:lnTo>
                                  <a:pt x="0" y="410997"/>
                                </a:lnTo>
                                <a:lnTo>
                                  <a:pt x="0" y="123656"/>
                                </a:lnTo>
                                <a:lnTo>
                                  <a:pt x="53787" y="123656"/>
                                </a:lnTo>
                                <a:cubicBezTo>
                                  <a:pt x="53787" y="153622"/>
                                  <a:pt x="56458" y="176116"/>
                                  <a:pt x="61801" y="191109"/>
                                </a:cubicBezTo>
                                <a:cubicBezTo>
                                  <a:pt x="67150" y="206085"/>
                                  <a:pt x="86097" y="213589"/>
                                  <a:pt x="118649" y="213589"/>
                                </a:cubicBezTo>
                                <a:lnTo>
                                  <a:pt x="213587" y="213589"/>
                                </a:lnTo>
                                <a:lnTo>
                                  <a:pt x="213587" y="104073"/>
                                </a:lnTo>
                                <a:cubicBezTo>
                                  <a:pt x="213587" y="81223"/>
                                  <a:pt x="205002" y="67147"/>
                                  <a:pt x="187819" y="61798"/>
                                </a:cubicBezTo>
                                <a:cubicBezTo>
                                  <a:pt x="170628" y="56455"/>
                                  <a:pt x="149245" y="53780"/>
                                  <a:pt x="123664" y="53777"/>
                                </a:cubicBezTo>
                                <a:lnTo>
                                  <a:pt x="1236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416545" y="256780"/>
                            <a:ext cx="534657" cy="534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57" h="534661">
                                <a:moveTo>
                                  <a:pt x="123660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4"/>
                                </a:lnTo>
                                <a:cubicBezTo>
                                  <a:pt x="380663" y="56218"/>
                                  <a:pt x="360925" y="60225"/>
                                  <a:pt x="344107" y="65811"/>
                                </a:cubicBezTo>
                                <a:cubicBezTo>
                                  <a:pt x="327298" y="71400"/>
                                  <a:pt x="318881" y="84154"/>
                                  <a:pt x="318881" y="104069"/>
                                </a:cubicBezTo>
                                <a:lnTo>
                                  <a:pt x="318881" y="213592"/>
                                </a:lnTo>
                                <a:lnTo>
                                  <a:pt x="430588" y="213592"/>
                                </a:lnTo>
                                <a:cubicBezTo>
                                  <a:pt x="453435" y="213592"/>
                                  <a:pt x="467517" y="205002"/>
                                  <a:pt x="472871" y="187820"/>
                                </a:cubicBezTo>
                                <a:cubicBezTo>
                                  <a:pt x="478206" y="170634"/>
                                  <a:pt x="480888" y="149245"/>
                                  <a:pt x="480888" y="123654"/>
                                </a:cubicBezTo>
                                <a:lnTo>
                                  <a:pt x="534657" y="123654"/>
                                </a:lnTo>
                                <a:lnTo>
                                  <a:pt x="534657" y="403333"/>
                                </a:lnTo>
                                <a:lnTo>
                                  <a:pt x="480888" y="403333"/>
                                </a:lnTo>
                                <a:cubicBezTo>
                                  <a:pt x="478451" y="380667"/>
                                  <a:pt x="474444" y="360919"/>
                                  <a:pt x="468860" y="344111"/>
                                </a:cubicBezTo>
                                <a:cubicBezTo>
                                  <a:pt x="463269" y="327295"/>
                                  <a:pt x="450518" y="318881"/>
                                  <a:pt x="430588" y="318881"/>
                                </a:cubicBezTo>
                                <a:lnTo>
                                  <a:pt x="318881" y="318881"/>
                                </a:lnTo>
                                <a:lnTo>
                                  <a:pt x="318881" y="421118"/>
                                </a:lnTo>
                                <a:cubicBezTo>
                                  <a:pt x="318881" y="450764"/>
                                  <a:pt x="328568" y="468126"/>
                                  <a:pt x="347943" y="473235"/>
                                </a:cubicBezTo>
                                <a:cubicBezTo>
                                  <a:pt x="367322" y="478333"/>
                                  <a:pt x="388339" y="480892"/>
                                  <a:pt x="411005" y="480892"/>
                                </a:cubicBezTo>
                                <a:lnTo>
                                  <a:pt x="411005" y="534661"/>
                                </a:lnTo>
                                <a:lnTo>
                                  <a:pt x="123660" y="534661"/>
                                </a:lnTo>
                                <a:lnTo>
                                  <a:pt x="123660" y="480892"/>
                                </a:lnTo>
                                <a:cubicBezTo>
                                  <a:pt x="153629" y="480892"/>
                                  <a:pt x="176116" y="478213"/>
                                  <a:pt x="191113" y="472864"/>
                                </a:cubicBezTo>
                                <a:cubicBezTo>
                                  <a:pt x="206103" y="467525"/>
                                  <a:pt x="213595" y="448578"/>
                                  <a:pt x="213595" y="416016"/>
                                </a:cubicBezTo>
                                <a:lnTo>
                                  <a:pt x="213595" y="318881"/>
                                </a:lnTo>
                                <a:lnTo>
                                  <a:pt x="113551" y="318881"/>
                                </a:lnTo>
                                <a:cubicBezTo>
                                  <a:pt x="83917" y="318881"/>
                                  <a:pt x="66539" y="328568"/>
                                  <a:pt x="61441" y="347951"/>
                                </a:cubicBezTo>
                                <a:cubicBezTo>
                                  <a:pt x="56330" y="367319"/>
                                  <a:pt x="53787" y="388340"/>
                                  <a:pt x="53787" y="411013"/>
                                </a:cubicBezTo>
                                <a:lnTo>
                                  <a:pt x="0" y="411013"/>
                                </a:lnTo>
                                <a:lnTo>
                                  <a:pt x="0" y="123654"/>
                                </a:lnTo>
                                <a:lnTo>
                                  <a:pt x="53787" y="123654"/>
                                </a:lnTo>
                                <a:cubicBezTo>
                                  <a:pt x="53787" y="153631"/>
                                  <a:pt x="56469" y="176120"/>
                                  <a:pt x="61801" y="191110"/>
                                </a:cubicBezTo>
                                <a:cubicBezTo>
                                  <a:pt x="67147" y="206101"/>
                                  <a:pt x="86101" y="213581"/>
                                  <a:pt x="118660" y="213592"/>
                                </a:cubicBezTo>
                                <a:lnTo>
                                  <a:pt x="213595" y="213592"/>
                                </a:lnTo>
                                <a:lnTo>
                                  <a:pt x="213595" y="104069"/>
                                </a:lnTo>
                                <a:cubicBezTo>
                                  <a:pt x="213595" y="81246"/>
                                  <a:pt x="205002" y="67152"/>
                                  <a:pt x="187827" y="61809"/>
                                </a:cubicBezTo>
                                <a:cubicBezTo>
                                  <a:pt x="170633" y="56448"/>
                                  <a:pt x="149253" y="53784"/>
                                  <a:pt x="123660" y="53784"/>
                                </a:cubicBezTo>
                                <a:lnTo>
                                  <a:pt x="1236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1896703" y="256780"/>
                            <a:ext cx="534661" cy="534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61" h="534661">
                                <a:moveTo>
                                  <a:pt x="123664" y="0"/>
                                </a:moveTo>
                                <a:lnTo>
                                  <a:pt x="403329" y="0"/>
                                </a:lnTo>
                                <a:lnTo>
                                  <a:pt x="403329" y="53784"/>
                                </a:lnTo>
                                <a:cubicBezTo>
                                  <a:pt x="380664" y="56218"/>
                                  <a:pt x="360925" y="60225"/>
                                  <a:pt x="344101" y="65811"/>
                                </a:cubicBezTo>
                                <a:cubicBezTo>
                                  <a:pt x="327287" y="71400"/>
                                  <a:pt x="318888" y="84154"/>
                                  <a:pt x="318888" y="104069"/>
                                </a:cubicBezTo>
                                <a:lnTo>
                                  <a:pt x="318888" y="213592"/>
                                </a:lnTo>
                                <a:lnTo>
                                  <a:pt x="430592" y="213592"/>
                                </a:lnTo>
                                <a:cubicBezTo>
                                  <a:pt x="453427" y="213592"/>
                                  <a:pt x="467524" y="205002"/>
                                  <a:pt x="472870" y="187820"/>
                                </a:cubicBezTo>
                                <a:cubicBezTo>
                                  <a:pt x="478210" y="170634"/>
                                  <a:pt x="480888" y="149245"/>
                                  <a:pt x="480888" y="123654"/>
                                </a:cubicBezTo>
                                <a:lnTo>
                                  <a:pt x="534661" y="123654"/>
                                </a:lnTo>
                                <a:lnTo>
                                  <a:pt x="534661" y="403333"/>
                                </a:lnTo>
                                <a:lnTo>
                                  <a:pt x="480888" y="403333"/>
                                </a:lnTo>
                                <a:cubicBezTo>
                                  <a:pt x="478453" y="380667"/>
                                  <a:pt x="474440" y="360919"/>
                                  <a:pt x="468860" y="344111"/>
                                </a:cubicBezTo>
                                <a:cubicBezTo>
                                  <a:pt x="463266" y="327295"/>
                                  <a:pt x="450519" y="318881"/>
                                  <a:pt x="430592" y="318881"/>
                                </a:cubicBezTo>
                                <a:lnTo>
                                  <a:pt x="318888" y="318881"/>
                                </a:lnTo>
                                <a:lnTo>
                                  <a:pt x="318888" y="421118"/>
                                </a:lnTo>
                                <a:cubicBezTo>
                                  <a:pt x="318888" y="450764"/>
                                  <a:pt x="328572" y="468126"/>
                                  <a:pt x="347955" y="473235"/>
                                </a:cubicBezTo>
                                <a:cubicBezTo>
                                  <a:pt x="367322" y="478333"/>
                                  <a:pt x="388342" y="480892"/>
                                  <a:pt x="411015" y="480892"/>
                                </a:cubicBezTo>
                                <a:lnTo>
                                  <a:pt x="411015" y="534661"/>
                                </a:lnTo>
                                <a:lnTo>
                                  <a:pt x="123664" y="534661"/>
                                </a:lnTo>
                                <a:lnTo>
                                  <a:pt x="123664" y="480892"/>
                                </a:lnTo>
                                <a:cubicBezTo>
                                  <a:pt x="153637" y="480892"/>
                                  <a:pt x="176119" y="478213"/>
                                  <a:pt x="191110" y="472864"/>
                                </a:cubicBezTo>
                                <a:cubicBezTo>
                                  <a:pt x="206103" y="467525"/>
                                  <a:pt x="213587" y="448578"/>
                                  <a:pt x="213587" y="416016"/>
                                </a:cubicBezTo>
                                <a:lnTo>
                                  <a:pt x="213587" y="318881"/>
                                </a:lnTo>
                                <a:lnTo>
                                  <a:pt x="113558" y="318881"/>
                                </a:lnTo>
                                <a:cubicBezTo>
                                  <a:pt x="83915" y="318881"/>
                                  <a:pt x="66538" y="328568"/>
                                  <a:pt x="61441" y="347951"/>
                                </a:cubicBezTo>
                                <a:cubicBezTo>
                                  <a:pt x="56336" y="367319"/>
                                  <a:pt x="53787" y="388340"/>
                                  <a:pt x="53783" y="411013"/>
                                </a:cubicBezTo>
                                <a:lnTo>
                                  <a:pt x="0" y="411013"/>
                                </a:lnTo>
                                <a:lnTo>
                                  <a:pt x="0" y="123654"/>
                                </a:lnTo>
                                <a:lnTo>
                                  <a:pt x="53787" y="123654"/>
                                </a:lnTo>
                                <a:cubicBezTo>
                                  <a:pt x="53787" y="153631"/>
                                  <a:pt x="56458" y="176120"/>
                                  <a:pt x="61801" y="191110"/>
                                </a:cubicBezTo>
                                <a:cubicBezTo>
                                  <a:pt x="67150" y="206101"/>
                                  <a:pt x="86097" y="213581"/>
                                  <a:pt x="118649" y="213592"/>
                                </a:cubicBezTo>
                                <a:lnTo>
                                  <a:pt x="213587" y="213592"/>
                                </a:lnTo>
                                <a:lnTo>
                                  <a:pt x="213587" y="104069"/>
                                </a:lnTo>
                                <a:cubicBezTo>
                                  <a:pt x="213587" y="81246"/>
                                  <a:pt x="205002" y="67152"/>
                                  <a:pt x="187819" y="61809"/>
                                </a:cubicBezTo>
                                <a:cubicBezTo>
                                  <a:pt x="170628" y="56448"/>
                                  <a:pt x="149245" y="53784"/>
                                  <a:pt x="123664" y="53784"/>
                                </a:cubicBezTo>
                                <a:lnTo>
                                  <a:pt x="12366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33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8055" y="2822813"/>
                            <a:ext cx="379942" cy="757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942" h="757454">
                                <a:moveTo>
                                  <a:pt x="213157" y="2028"/>
                                </a:moveTo>
                                <a:cubicBezTo>
                                  <a:pt x="255968" y="0"/>
                                  <a:pt x="310258" y="7243"/>
                                  <a:pt x="348388" y="12792"/>
                                </a:cubicBezTo>
                                <a:lnTo>
                                  <a:pt x="379942" y="17346"/>
                                </a:lnTo>
                                <a:lnTo>
                                  <a:pt x="379942" y="93566"/>
                                </a:lnTo>
                                <a:lnTo>
                                  <a:pt x="325475" y="81666"/>
                                </a:lnTo>
                                <a:cubicBezTo>
                                  <a:pt x="287958" y="74964"/>
                                  <a:pt x="248248" y="70339"/>
                                  <a:pt x="205928" y="70884"/>
                                </a:cubicBezTo>
                                <a:cubicBezTo>
                                  <a:pt x="167180" y="145459"/>
                                  <a:pt x="150568" y="251461"/>
                                  <a:pt x="111810" y="326027"/>
                                </a:cubicBezTo>
                                <a:cubicBezTo>
                                  <a:pt x="204272" y="333725"/>
                                  <a:pt x="283278" y="354441"/>
                                  <a:pt x="354566" y="383290"/>
                                </a:cubicBezTo>
                                <a:lnTo>
                                  <a:pt x="379942" y="394842"/>
                                </a:lnTo>
                                <a:lnTo>
                                  <a:pt x="379942" y="471349"/>
                                </a:lnTo>
                                <a:lnTo>
                                  <a:pt x="311295" y="437748"/>
                                </a:lnTo>
                                <a:cubicBezTo>
                                  <a:pt x="247236" y="410590"/>
                                  <a:pt x="174903" y="388138"/>
                                  <a:pt x="93057" y="371956"/>
                                </a:cubicBezTo>
                                <a:cubicBezTo>
                                  <a:pt x="16824" y="467831"/>
                                  <a:pt x="226838" y="532586"/>
                                  <a:pt x="367368" y="548787"/>
                                </a:cubicBezTo>
                                <a:lnTo>
                                  <a:pt x="379942" y="549684"/>
                                </a:lnTo>
                                <a:lnTo>
                                  <a:pt x="379942" y="605867"/>
                                </a:lnTo>
                                <a:lnTo>
                                  <a:pt x="376621" y="605797"/>
                                </a:lnTo>
                                <a:cubicBezTo>
                                  <a:pt x="340985" y="602305"/>
                                  <a:pt x="306171" y="593724"/>
                                  <a:pt x="274730" y="582391"/>
                                </a:cubicBezTo>
                                <a:cubicBezTo>
                                  <a:pt x="271743" y="633885"/>
                                  <a:pt x="303953" y="663794"/>
                                  <a:pt x="344030" y="675535"/>
                                </a:cubicBezTo>
                                <a:lnTo>
                                  <a:pt x="379942" y="680541"/>
                                </a:lnTo>
                                <a:lnTo>
                                  <a:pt x="379942" y="757454"/>
                                </a:lnTo>
                                <a:lnTo>
                                  <a:pt x="369955" y="757108"/>
                                </a:lnTo>
                                <a:lnTo>
                                  <a:pt x="354143" y="755486"/>
                                </a:lnTo>
                                <a:lnTo>
                                  <a:pt x="338328" y="752729"/>
                                </a:lnTo>
                                <a:lnTo>
                                  <a:pt x="322518" y="748749"/>
                                </a:lnTo>
                                <a:lnTo>
                                  <a:pt x="306793" y="743461"/>
                                </a:lnTo>
                                <a:lnTo>
                                  <a:pt x="291237" y="736715"/>
                                </a:lnTo>
                                <a:lnTo>
                                  <a:pt x="275984" y="728370"/>
                                </a:lnTo>
                                <a:lnTo>
                                  <a:pt x="261216" y="718283"/>
                                </a:lnTo>
                                <a:lnTo>
                                  <a:pt x="247188" y="706331"/>
                                </a:lnTo>
                                <a:lnTo>
                                  <a:pt x="234238" y="692414"/>
                                </a:lnTo>
                                <a:lnTo>
                                  <a:pt x="222762" y="676592"/>
                                </a:lnTo>
                                <a:lnTo>
                                  <a:pt x="213161" y="659024"/>
                                </a:lnTo>
                                <a:lnTo>
                                  <a:pt x="205780" y="640004"/>
                                </a:lnTo>
                                <a:lnTo>
                                  <a:pt x="200840" y="619913"/>
                                </a:lnTo>
                                <a:lnTo>
                                  <a:pt x="198429" y="599156"/>
                                </a:lnTo>
                                <a:lnTo>
                                  <a:pt x="198446" y="591138"/>
                                </a:lnTo>
                                <a:lnTo>
                                  <a:pt x="193800" y="589745"/>
                                </a:lnTo>
                                <a:lnTo>
                                  <a:pt x="170467" y="581905"/>
                                </a:lnTo>
                                <a:lnTo>
                                  <a:pt x="147669" y="573243"/>
                                </a:lnTo>
                                <a:lnTo>
                                  <a:pt x="125540" y="563652"/>
                                </a:lnTo>
                                <a:lnTo>
                                  <a:pt x="104185" y="552989"/>
                                </a:lnTo>
                                <a:lnTo>
                                  <a:pt x="83654" y="541008"/>
                                </a:lnTo>
                                <a:lnTo>
                                  <a:pt x="64033" y="527300"/>
                                </a:lnTo>
                                <a:lnTo>
                                  <a:pt x="45469" y="511290"/>
                                </a:lnTo>
                                <a:lnTo>
                                  <a:pt x="28343" y="492092"/>
                                </a:lnTo>
                                <a:lnTo>
                                  <a:pt x="13659" y="468717"/>
                                </a:lnTo>
                                <a:lnTo>
                                  <a:pt x="3377" y="440769"/>
                                </a:lnTo>
                                <a:lnTo>
                                  <a:pt x="0" y="409550"/>
                                </a:lnTo>
                                <a:cubicBezTo>
                                  <a:pt x="6253" y="367650"/>
                                  <a:pt x="20617" y="337307"/>
                                  <a:pt x="47013" y="285207"/>
                                </a:cubicBezTo>
                                <a:lnTo>
                                  <a:pt x="49817" y="279367"/>
                                </a:lnTo>
                                <a:lnTo>
                                  <a:pt x="52596" y="273341"/>
                                </a:lnTo>
                                <a:lnTo>
                                  <a:pt x="55321" y="267105"/>
                                </a:lnTo>
                                <a:lnTo>
                                  <a:pt x="58025" y="260695"/>
                                </a:lnTo>
                                <a:lnTo>
                                  <a:pt x="60690" y="254100"/>
                                </a:lnTo>
                                <a:lnTo>
                                  <a:pt x="63317" y="247342"/>
                                </a:lnTo>
                                <a:lnTo>
                                  <a:pt x="65921" y="240427"/>
                                </a:lnTo>
                                <a:lnTo>
                                  <a:pt x="68505" y="233353"/>
                                </a:lnTo>
                                <a:lnTo>
                                  <a:pt x="71058" y="226130"/>
                                </a:lnTo>
                                <a:lnTo>
                                  <a:pt x="73605" y="218794"/>
                                </a:lnTo>
                                <a:lnTo>
                                  <a:pt x="76158" y="211317"/>
                                </a:lnTo>
                                <a:lnTo>
                                  <a:pt x="78693" y="203722"/>
                                </a:lnTo>
                                <a:lnTo>
                                  <a:pt x="81248" y="196014"/>
                                </a:lnTo>
                                <a:lnTo>
                                  <a:pt x="83809" y="188212"/>
                                </a:lnTo>
                                <a:lnTo>
                                  <a:pt x="86385" y="180302"/>
                                </a:lnTo>
                                <a:lnTo>
                                  <a:pt x="89003" y="172322"/>
                                </a:lnTo>
                                <a:lnTo>
                                  <a:pt x="91656" y="164247"/>
                                </a:lnTo>
                                <a:lnTo>
                                  <a:pt x="94342" y="156111"/>
                                </a:lnTo>
                                <a:lnTo>
                                  <a:pt x="97093" y="147900"/>
                                </a:lnTo>
                                <a:lnTo>
                                  <a:pt x="99901" y="139641"/>
                                </a:lnTo>
                                <a:lnTo>
                                  <a:pt x="102799" y="131328"/>
                                </a:lnTo>
                                <a:lnTo>
                                  <a:pt x="105758" y="122972"/>
                                </a:lnTo>
                                <a:lnTo>
                                  <a:pt x="108817" y="114560"/>
                                </a:lnTo>
                                <a:lnTo>
                                  <a:pt x="112004" y="106128"/>
                                </a:lnTo>
                                <a:lnTo>
                                  <a:pt x="115291" y="97679"/>
                                </a:lnTo>
                                <a:lnTo>
                                  <a:pt x="118721" y="89204"/>
                                </a:lnTo>
                                <a:lnTo>
                                  <a:pt x="122278" y="80709"/>
                                </a:lnTo>
                                <a:lnTo>
                                  <a:pt x="126004" y="72209"/>
                                </a:lnTo>
                                <a:lnTo>
                                  <a:pt x="129899" y="63716"/>
                                </a:lnTo>
                                <a:lnTo>
                                  <a:pt x="133985" y="55245"/>
                                </a:lnTo>
                                <a:lnTo>
                                  <a:pt x="146596" y="30313"/>
                                </a:lnTo>
                                <a:cubicBezTo>
                                  <a:pt x="152004" y="11208"/>
                                  <a:pt x="178908" y="3651"/>
                                  <a:pt x="213157" y="202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779666" y="3341338"/>
                            <a:ext cx="5737" cy="287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7" h="28778">
                                <a:moveTo>
                                  <a:pt x="5737" y="0"/>
                                </a:moveTo>
                                <a:lnTo>
                                  <a:pt x="5737" y="28778"/>
                                </a:lnTo>
                                <a:lnTo>
                                  <a:pt x="0" y="24849"/>
                                </a:lnTo>
                                <a:lnTo>
                                  <a:pt x="573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427998" y="3217655"/>
                            <a:ext cx="357405" cy="3628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405" h="362810">
                                <a:moveTo>
                                  <a:pt x="0" y="0"/>
                                </a:moveTo>
                                <a:lnTo>
                                  <a:pt x="43552" y="19827"/>
                                </a:lnTo>
                                <a:cubicBezTo>
                                  <a:pt x="143724" y="70419"/>
                                  <a:pt x="230836" y="135647"/>
                                  <a:pt x="324258" y="199022"/>
                                </a:cubicBezTo>
                                <a:lnTo>
                                  <a:pt x="357405" y="220425"/>
                                </a:lnTo>
                                <a:lnTo>
                                  <a:pt x="357405" y="311771"/>
                                </a:lnTo>
                                <a:lnTo>
                                  <a:pt x="346845" y="305226"/>
                                </a:lnTo>
                                <a:lnTo>
                                  <a:pt x="313699" y="283737"/>
                                </a:lnTo>
                                <a:lnTo>
                                  <a:pt x="281500" y="262173"/>
                                </a:lnTo>
                                <a:lnTo>
                                  <a:pt x="250112" y="240680"/>
                                </a:lnTo>
                                <a:lnTo>
                                  <a:pt x="219361" y="219426"/>
                                </a:lnTo>
                                <a:lnTo>
                                  <a:pt x="189093" y="198536"/>
                                </a:lnTo>
                                <a:lnTo>
                                  <a:pt x="178764" y="191491"/>
                                </a:lnTo>
                                <a:lnTo>
                                  <a:pt x="181273" y="206247"/>
                                </a:lnTo>
                                <a:lnTo>
                                  <a:pt x="181648" y="227206"/>
                                </a:lnTo>
                                <a:lnTo>
                                  <a:pt x="178674" y="247942"/>
                                </a:lnTo>
                                <a:lnTo>
                                  <a:pt x="172463" y="267612"/>
                                </a:lnTo>
                                <a:lnTo>
                                  <a:pt x="163486" y="285525"/>
                                </a:lnTo>
                                <a:lnTo>
                                  <a:pt x="152383" y="301276"/>
                                </a:lnTo>
                                <a:lnTo>
                                  <a:pt x="139794" y="314729"/>
                                </a:lnTo>
                                <a:lnTo>
                                  <a:pt x="126265" y="326037"/>
                                </a:lnTo>
                                <a:lnTo>
                                  <a:pt x="112120" y="335423"/>
                                </a:lnTo>
                                <a:lnTo>
                                  <a:pt x="97559" y="343154"/>
                                </a:lnTo>
                                <a:lnTo>
                                  <a:pt x="82697" y="349397"/>
                                </a:lnTo>
                                <a:lnTo>
                                  <a:pt x="67613" y="354333"/>
                                </a:lnTo>
                                <a:lnTo>
                                  <a:pt x="52375" y="358077"/>
                                </a:lnTo>
                                <a:lnTo>
                                  <a:pt x="36949" y="360708"/>
                                </a:lnTo>
                                <a:lnTo>
                                  <a:pt x="21408" y="362282"/>
                                </a:lnTo>
                                <a:lnTo>
                                  <a:pt x="5748" y="362810"/>
                                </a:lnTo>
                                <a:lnTo>
                                  <a:pt x="0" y="362612"/>
                                </a:lnTo>
                                <a:lnTo>
                                  <a:pt x="0" y="285699"/>
                                </a:lnTo>
                                <a:lnTo>
                                  <a:pt x="5775" y="286504"/>
                                </a:lnTo>
                                <a:cubicBezTo>
                                  <a:pt x="62155" y="286516"/>
                                  <a:pt x="116325" y="256256"/>
                                  <a:pt x="103502" y="203824"/>
                                </a:cubicBezTo>
                                <a:cubicBezTo>
                                  <a:pt x="86138" y="208337"/>
                                  <a:pt x="68341" y="210992"/>
                                  <a:pt x="50430" y="212083"/>
                                </a:cubicBezTo>
                                <a:lnTo>
                                  <a:pt x="0" y="211025"/>
                                </a:lnTo>
                                <a:lnTo>
                                  <a:pt x="0" y="154842"/>
                                </a:lnTo>
                                <a:lnTo>
                                  <a:pt x="42363" y="157864"/>
                                </a:lnTo>
                                <a:cubicBezTo>
                                  <a:pt x="85570" y="158616"/>
                                  <a:pt x="111318" y="151959"/>
                                  <a:pt x="99941" y="136932"/>
                                </a:cubicBezTo>
                                <a:cubicBezTo>
                                  <a:pt x="75568" y="119430"/>
                                  <a:pt x="49436" y="102712"/>
                                  <a:pt x="21389" y="86976"/>
                                </a:cubicBezTo>
                                <a:lnTo>
                                  <a:pt x="0" y="7650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649576" y="3184362"/>
                            <a:ext cx="135827" cy="1308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827" h="130871">
                                <a:moveTo>
                                  <a:pt x="135827" y="0"/>
                                </a:moveTo>
                                <a:lnTo>
                                  <a:pt x="135827" y="45390"/>
                                </a:lnTo>
                                <a:lnTo>
                                  <a:pt x="103843" y="68291"/>
                                </a:lnTo>
                                <a:lnTo>
                                  <a:pt x="135827" y="90207"/>
                                </a:lnTo>
                                <a:lnTo>
                                  <a:pt x="135827" y="130871"/>
                                </a:lnTo>
                                <a:lnTo>
                                  <a:pt x="74682" y="88963"/>
                                </a:lnTo>
                                <a:lnTo>
                                  <a:pt x="35554" y="117042"/>
                                </a:lnTo>
                                <a:lnTo>
                                  <a:pt x="0" y="92678"/>
                                </a:lnTo>
                                <a:lnTo>
                                  <a:pt x="135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518263" y="3040073"/>
                            <a:ext cx="197607" cy="211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607" h="211708">
                                <a:moveTo>
                                  <a:pt x="116208" y="1922"/>
                                </a:moveTo>
                                <a:cubicBezTo>
                                  <a:pt x="127897" y="3917"/>
                                  <a:pt x="140245" y="9011"/>
                                  <a:pt x="153299" y="17305"/>
                                </a:cubicBezTo>
                                <a:cubicBezTo>
                                  <a:pt x="174639" y="30870"/>
                                  <a:pt x="187743" y="45687"/>
                                  <a:pt x="192693" y="61815"/>
                                </a:cubicBezTo>
                                <a:cubicBezTo>
                                  <a:pt x="197607" y="77950"/>
                                  <a:pt x="195462" y="93921"/>
                                  <a:pt x="186275" y="109786"/>
                                </a:cubicBezTo>
                                <a:lnTo>
                                  <a:pt x="151049" y="89496"/>
                                </a:lnTo>
                                <a:cubicBezTo>
                                  <a:pt x="155052" y="79884"/>
                                  <a:pt x="155805" y="71640"/>
                                  <a:pt x="153360" y="64789"/>
                                </a:cubicBezTo>
                                <a:cubicBezTo>
                                  <a:pt x="150937" y="57910"/>
                                  <a:pt x="144875" y="51429"/>
                                  <a:pt x="135237" y="45299"/>
                                </a:cubicBezTo>
                                <a:cubicBezTo>
                                  <a:pt x="125269" y="38970"/>
                                  <a:pt x="116186" y="36003"/>
                                  <a:pt x="107996" y="36512"/>
                                </a:cubicBezTo>
                                <a:cubicBezTo>
                                  <a:pt x="102733" y="36792"/>
                                  <a:pt x="98716" y="39132"/>
                                  <a:pt x="95973" y="43495"/>
                                </a:cubicBezTo>
                                <a:cubicBezTo>
                                  <a:pt x="93456" y="47499"/>
                                  <a:pt x="93010" y="51998"/>
                                  <a:pt x="94633" y="56984"/>
                                </a:cubicBezTo>
                                <a:cubicBezTo>
                                  <a:pt x="96664" y="63342"/>
                                  <a:pt x="104807" y="73792"/>
                                  <a:pt x="119049" y="88275"/>
                                </a:cubicBezTo>
                                <a:cubicBezTo>
                                  <a:pt x="133265" y="102815"/>
                                  <a:pt x="143053" y="114693"/>
                                  <a:pt x="148414" y="123944"/>
                                </a:cubicBezTo>
                                <a:cubicBezTo>
                                  <a:pt x="153767" y="133214"/>
                                  <a:pt x="156423" y="142873"/>
                                  <a:pt x="156394" y="153029"/>
                                </a:cubicBezTo>
                                <a:cubicBezTo>
                                  <a:pt x="156337" y="163158"/>
                                  <a:pt x="152964" y="173544"/>
                                  <a:pt x="146261" y="184197"/>
                                </a:cubicBezTo>
                                <a:cubicBezTo>
                                  <a:pt x="140192" y="193857"/>
                                  <a:pt x="131792" y="201218"/>
                                  <a:pt x="121086" y="206179"/>
                                </a:cubicBezTo>
                                <a:cubicBezTo>
                                  <a:pt x="115724" y="208677"/>
                                  <a:pt x="110149" y="210287"/>
                                  <a:pt x="104357" y="210998"/>
                                </a:cubicBezTo>
                                <a:cubicBezTo>
                                  <a:pt x="98565" y="211708"/>
                                  <a:pt x="92556" y="211520"/>
                                  <a:pt x="86328" y="210424"/>
                                </a:cubicBezTo>
                                <a:cubicBezTo>
                                  <a:pt x="73847" y="208264"/>
                                  <a:pt x="60221" y="202456"/>
                                  <a:pt x="45479" y="193090"/>
                                </a:cubicBezTo>
                                <a:cubicBezTo>
                                  <a:pt x="24012" y="179449"/>
                                  <a:pt x="10610" y="164063"/>
                                  <a:pt x="5306" y="146891"/>
                                </a:cubicBezTo>
                                <a:cubicBezTo>
                                  <a:pt x="0" y="129722"/>
                                  <a:pt x="2164" y="110973"/>
                                  <a:pt x="11809" y="90709"/>
                                </a:cubicBezTo>
                                <a:lnTo>
                                  <a:pt x="47235" y="108665"/>
                                </a:lnTo>
                                <a:cubicBezTo>
                                  <a:pt x="42200" y="121072"/>
                                  <a:pt x="41130" y="131831"/>
                                  <a:pt x="44007" y="140973"/>
                                </a:cubicBezTo>
                                <a:cubicBezTo>
                                  <a:pt x="46876" y="150052"/>
                                  <a:pt x="53475" y="157932"/>
                                  <a:pt x="63918" y="164577"/>
                                </a:cubicBezTo>
                                <a:cubicBezTo>
                                  <a:pt x="74952" y="171580"/>
                                  <a:pt x="84755" y="174565"/>
                                  <a:pt x="93269" y="173434"/>
                                </a:cubicBezTo>
                                <a:cubicBezTo>
                                  <a:pt x="101797" y="172361"/>
                                  <a:pt x="108007" y="168728"/>
                                  <a:pt x="111914" y="162523"/>
                                </a:cubicBezTo>
                                <a:cubicBezTo>
                                  <a:pt x="114430" y="158515"/>
                                  <a:pt x="115366" y="154383"/>
                                  <a:pt x="114746" y="150088"/>
                                </a:cubicBezTo>
                                <a:cubicBezTo>
                                  <a:pt x="114202" y="145789"/>
                                  <a:pt x="111622" y="140732"/>
                                  <a:pt x="107017" y="134943"/>
                                </a:cubicBezTo>
                                <a:cubicBezTo>
                                  <a:pt x="103906" y="130994"/>
                                  <a:pt x="96271" y="122734"/>
                                  <a:pt x="84219" y="110121"/>
                                </a:cubicBezTo>
                                <a:cubicBezTo>
                                  <a:pt x="68670" y="93921"/>
                                  <a:pt x="59295" y="80154"/>
                                  <a:pt x="56051" y="68861"/>
                                </a:cubicBezTo>
                                <a:cubicBezTo>
                                  <a:pt x="51440" y="52960"/>
                                  <a:pt x="53349" y="38329"/>
                                  <a:pt x="61736" y="24970"/>
                                </a:cubicBezTo>
                                <a:cubicBezTo>
                                  <a:pt x="67158" y="16387"/>
                                  <a:pt x="74642" y="9918"/>
                                  <a:pt x="84258" y="5536"/>
                                </a:cubicBezTo>
                                <a:cubicBezTo>
                                  <a:pt x="93856" y="1191"/>
                                  <a:pt x="104526" y="0"/>
                                  <a:pt x="116208" y="1922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7998" y="2840159"/>
                            <a:ext cx="357405" cy="220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7405" h="220695">
                                <a:moveTo>
                                  <a:pt x="0" y="0"/>
                                </a:moveTo>
                                <a:lnTo>
                                  <a:pt x="167" y="24"/>
                                </a:lnTo>
                                <a:lnTo>
                                  <a:pt x="40095" y="7037"/>
                                </a:lnTo>
                                <a:lnTo>
                                  <a:pt x="78608" y="15515"/>
                                </a:lnTo>
                                <a:lnTo>
                                  <a:pt x="115760" y="25372"/>
                                </a:lnTo>
                                <a:lnTo>
                                  <a:pt x="151634" y="36492"/>
                                </a:lnTo>
                                <a:lnTo>
                                  <a:pt x="186281" y="48772"/>
                                </a:lnTo>
                                <a:lnTo>
                                  <a:pt x="219786" y="62127"/>
                                </a:lnTo>
                                <a:lnTo>
                                  <a:pt x="252208" y="76419"/>
                                </a:lnTo>
                                <a:lnTo>
                                  <a:pt x="283647" y="91532"/>
                                </a:lnTo>
                                <a:lnTo>
                                  <a:pt x="314185" y="107362"/>
                                </a:lnTo>
                                <a:lnTo>
                                  <a:pt x="343935" y="123792"/>
                                </a:lnTo>
                                <a:lnTo>
                                  <a:pt x="357405" y="131650"/>
                                </a:lnTo>
                                <a:lnTo>
                                  <a:pt x="357405" y="220695"/>
                                </a:lnTo>
                                <a:lnTo>
                                  <a:pt x="350154" y="216048"/>
                                </a:lnTo>
                                <a:cubicBezTo>
                                  <a:pt x="260677" y="161307"/>
                                  <a:pt x="166752" y="114152"/>
                                  <a:pt x="51914" y="87561"/>
                                </a:cubicBezTo>
                                <a:lnTo>
                                  <a:pt x="0" y="762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785403" y="3438080"/>
                            <a:ext cx="1089381" cy="282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381" h="282433">
                                <a:moveTo>
                                  <a:pt x="0" y="0"/>
                                </a:moveTo>
                                <a:lnTo>
                                  <a:pt x="63097" y="40743"/>
                                </a:lnTo>
                                <a:cubicBezTo>
                                  <a:pt x="196141" y="121152"/>
                                  <a:pt x="351882" y="188497"/>
                                  <a:pt x="576239" y="203694"/>
                                </a:cubicBezTo>
                                <a:lnTo>
                                  <a:pt x="576167" y="203946"/>
                                </a:lnTo>
                                <a:cubicBezTo>
                                  <a:pt x="581157" y="204238"/>
                                  <a:pt x="586006" y="204395"/>
                                  <a:pt x="590938" y="204637"/>
                                </a:cubicBezTo>
                                <a:cubicBezTo>
                                  <a:pt x="594138" y="204813"/>
                                  <a:pt x="597346" y="204960"/>
                                  <a:pt x="600571" y="205094"/>
                                </a:cubicBezTo>
                                <a:cubicBezTo>
                                  <a:pt x="606407" y="205346"/>
                                  <a:pt x="612193" y="205551"/>
                                  <a:pt x="617935" y="205710"/>
                                </a:cubicBezTo>
                                <a:cubicBezTo>
                                  <a:pt x="623611" y="205879"/>
                                  <a:pt x="629329" y="205991"/>
                                  <a:pt x="635096" y="206063"/>
                                </a:cubicBezTo>
                                <a:cubicBezTo>
                                  <a:pt x="640290" y="206124"/>
                                  <a:pt x="645463" y="206167"/>
                                  <a:pt x="650598" y="206167"/>
                                </a:cubicBezTo>
                                <a:cubicBezTo>
                                  <a:pt x="655727" y="206181"/>
                                  <a:pt x="660904" y="206138"/>
                                  <a:pt x="666102" y="206063"/>
                                </a:cubicBezTo>
                                <a:cubicBezTo>
                                  <a:pt x="671866" y="205983"/>
                                  <a:pt x="677586" y="205879"/>
                                  <a:pt x="683271" y="205710"/>
                                </a:cubicBezTo>
                                <a:cubicBezTo>
                                  <a:pt x="688995" y="205551"/>
                                  <a:pt x="694787" y="205346"/>
                                  <a:pt x="700627" y="205094"/>
                                </a:cubicBezTo>
                                <a:cubicBezTo>
                                  <a:pt x="703853" y="204960"/>
                                  <a:pt x="707056" y="204813"/>
                                  <a:pt x="710263" y="204637"/>
                                </a:cubicBezTo>
                                <a:cubicBezTo>
                                  <a:pt x="715177" y="204413"/>
                                  <a:pt x="720041" y="204238"/>
                                  <a:pt x="725027" y="203946"/>
                                </a:cubicBezTo>
                                <a:lnTo>
                                  <a:pt x="724959" y="203694"/>
                                </a:lnTo>
                                <a:cubicBezTo>
                                  <a:pt x="837138" y="196096"/>
                                  <a:pt x="932163" y="175461"/>
                                  <a:pt x="1015773" y="146674"/>
                                </a:cubicBezTo>
                                <a:lnTo>
                                  <a:pt x="1089381" y="116196"/>
                                </a:lnTo>
                                <a:lnTo>
                                  <a:pt x="1089381" y="200612"/>
                                </a:lnTo>
                                <a:lnTo>
                                  <a:pt x="1084483" y="202649"/>
                                </a:lnTo>
                                <a:lnTo>
                                  <a:pt x="1040578" y="218803"/>
                                </a:lnTo>
                                <a:lnTo>
                                  <a:pt x="994634" y="233505"/>
                                </a:lnTo>
                                <a:lnTo>
                                  <a:pt x="946516" y="246591"/>
                                </a:lnTo>
                                <a:lnTo>
                                  <a:pt x="896128" y="257906"/>
                                </a:lnTo>
                                <a:lnTo>
                                  <a:pt x="843342" y="267306"/>
                                </a:lnTo>
                                <a:lnTo>
                                  <a:pt x="788221" y="274625"/>
                                </a:lnTo>
                                <a:lnTo>
                                  <a:pt x="730877" y="279978"/>
                                </a:lnTo>
                                <a:lnTo>
                                  <a:pt x="728538" y="280118"/>
                                </a:lnTo>
                                <a:lnTo>
                                  <a:pt x="727356" y="280186"/>
                                </a:lnTo>
                                <a:lnTo>
                                  <a:pt x="726234" y="280247"/>
                                </a:lnTo>
                                <a:lnTo>
                                  <a:pt x="725149" y="280308"/>
                                </a:lnTo>
                                <a:lnTo>
                                  <a:pt x="724062" y="280363"/>
                                </a:lnTo>
                                <a:lnTo>
                                  <a:pt x="723014" y="280406"/>
                                </a:lnTo>
                                <a:lnTo>
                                  <a:pt x="721974" y="280453"/>
                                </a:lnTo>
                                <a:lnTo>
                                  <a:pt x="720969" y="280507"/>
                                </a:lnTo>
                                <a:lnTo>
                                  <a:pt x="720055" y="280547"/>
                                </a:lnTo>
                                <a:lnTo>
                                  <a:pt x="718136" y="280626"/>
                                </a:lnTo>
                                <a:lnTo>
                                  <a:pt x="717262" y="280661"/>
                                </a:lnTo>
                                <a:lnTo>
                                  <a:pt x="716380" y="280705"/>
                                </a:lnTo>
                                <a:lnTo>
                                  <a:pt x="715498" y="280741"/>
                                </a:lnTo>
                                <a:lnTo>
                                  <a:pt x="714612" y="280781"/>
                                </a:lnTo>
                                <a:lnTo>
                                  <a:pt x="714000" y="280816"/>
                                </a:lnTo>
                                <a:lnTo>
                                  <a:pt x="713032" y="280860"/>
                                </a:lnTo>
                                <a:lnTo>
                                  <a:pt x="711660" y="280932"/>
                                </a:lnTo>
                                <a:lnTo>
                                  <a:pt x="710354" y="280989"/>
                                </a:lnTo>
                                <a:lnTo>
                                  <a:pt x="709043" y="281054"/>
                                </a:lnTo>
                                <a:lnTo>
                                  <a:pt x="707744" y="281112"/>
                                </a:lnTo>
                                <a:lnTo>
                                  <a:pt x="706429" y="281173"/>
                                </a:lnTo>
                                <a:lnTo>
                                  <a:pt x="705122" y="281230"/>
                                </a:lnTo>
                                <a:lnTo>
                                  <a:pt x="703953" y="281281"/>
                                </a:lnTo>
                                <a:lnTo>
                                  <a:pt x="702858" y="281331"/>
                                </a:lnTo>
                                <a:lnTo>
                                  <a:pt x="701620" y="281393"/>
                                </a:lnTo>
                                <a:lnTo>
                                  <a:pt x="700425" y="281432"/>
                                </a:lnTo>
                                <a:lnTo>
                                  <a:pt x="699261" y="281475"/>
                                </a:lnTo>
                                <a:lnTo>
                                  <a:pt x="698139" y="281522"/>
                                </a:lnTo>
                                <a:lnTo>
                                  <a:pt x="696962" y="281569"/>
                                </a:lnTo>
                                <a:lnTo>
                                  <a:pt x="695723" y="281615"/>
                                </a:lnTo>
                                <a:lnTo>
                                  <a:pt x="694603" y="281658"/>
                                </a:lnTo>
                                <a:lnTo>
                                  <a:pt x="693494" y="281687"/>
                                </a:lnTo>
                                <a:lnTo>
                                  <a:pt x="692260" y="281727"/>
                                </a:lnTo>
                                <a:lnTo>
                                  <a:pt x="691075" y="281770"/>
                                </a:lnTo>
                                <a:lnTo>
                                  <a:pt x="689970" y="281810"/>
                                </a:lnTo>
                                <a:lnTo>
                                  <a:pt x="688779" y="281846"/>
                                </a:lnTo>
                                <a:lnTo>
                                  <a:pt x="687558" y="281875"/>
                                </a:lnTo>
                                <a:lnTo>
                                  <a:pt x="686370" y="281911"/>
                                </a:lnTo>
                                <a:lnTo>
                                  <a:pt x="685347" y="281936"/>
                                </a:lnTo>
                                <a:lnTo>
                                  <a:pt x="684365" y="281964"/>
                                </a:lnTo>
                                <a:lnTo>
                                  <a:pt x="683188" y="282001"/>
                                </a:lnTo>
                                <a:lnTo>
                                  <a:pt x="681972" y="282037"/>
                                </a:lnTo>
                                <a:lnTo>
                                  <a:pt x="680862" y="282058"/>
                                </a:lnTo>
                                <a:lnTo>
                                  <a:pt x="679761" y="282080"/>
                                </a:lnTo>
                                <a:lnTo>
                                  <a:pt x="678536" y="282119"/>
                                </a:lnTo>
                                <a:lnTo>
                                  <a:pt x="677357" y="282137"/>
                                </a:lnTo>
                                <a:lnTo>
                                  <a:pt x="676279" y="282152"/>
                                </a:lnTo>
                                <a:lnTo>
                                  <a:pt x="675178" y="282184"/>
                                </a:lnTo>
                                <a:lnTo>
                                  <a:pt x="673994" y="282202"/>
                                </a:lnTo>
                                <a:lnTo>
                                  <a:pt x="672806" y="282227"/>
                                </a:lnTo>
                                <a:lnTo>
                                  <a:pt x="671682" y="282253"/>
                                </a:lnTo>
                                <a:lnTo>
                                  <a:pt x="670581" y="282270"/>
                                </a:lnTo>
                                <a:lnTo>
                                  <a:pt x="669388" y="282285"/>
                                </a:lnTo>
                                <a:lnTo>
                                  <a:pt x="668226" y="282303"/>
                                </a:lnTo>
                                <a:lnTo>
                                  <a:pt x="667171" y="282317"/>
                                </a:lnTo>
                                <a:lnTo>
                                  <a:pt x="666182" y="282329"/>
                                </a:lnTo>
                                <a:lnTo>
                                  <a:pt x="665112" y="282347"/>
                                </a:lnTo>
                                <a:lnTo>
                                  <a:pt x="664057" y="282351"/>
                                </a:lnTo>
                                <a:lnTo>
                                  <a:pt x="663050" y="282361"/>
                                </a:lnTo>
                                <a:lnTo>
                                  <a:pt x="662042" y="282372"/>
                                </a:lnTo>
                                <a:lnTo>
                                  <a:pt x="660954" y="282386"/>
                                </a:lnTo>
                                <a:lnTo>
                                  <a:pt x="659860" y="282394"/>
                                </a:lnTo>
                                <a:lnTo>
                                  <a:pt x="658845" y="282398"/>
                                </a:lnTo>
                                <a:lnTo>
                                  <a:pt x="657884" y="282408"/>
                                </a:lnTo>
                                <a:lnTo>
                                  <a:pt x="656793" y="282411"/>
                                </a:lnTo>
                                <a:lnTo>
                                  <a:pt x="655709" y="282419"/>
                                </a:lnTo>
                                <a:lnTo>
                                  <a:pt x="654693" y="282425"/>
                                </a:lnTo>
                                <a:lnTo>
                                  <a:pt x="653696" y="282429"/>
                                </a:lnTo>
                                <a:lnTo>
                                  <a:pt x="652609" y="282433"/>
                                </a:lnTo>
                                <a:lnTo>
                                  <a:pt x="651530" y="282433"/>
                                </a:lnTo>
                                <a:lnTo>
                                  <a:pt x="650561" y="282429"/>
                                </a:lnTo>
                                <a:lnTo>
                                  <a:pt x="649597" y="282429"/>
                                </a:lnTo>
                                <a:lnTo>
                                  <a:pt x="648553" y="282429"/>
                                </a:lnTo>
                                <a:lnTo>
                                  <a:pt x="647501" y="282425"/>
                                </a:lnTo>
                                <a:lnTo>
                                  <a:pt x="645457" y="282419"/>
                                </a:lnTo>
                                <a:lnTo>
                                  <a:pt x="644366" y="282411"/>
                                </a:lnTo>
                                <a:lnTo>
                                  <a:pt x="643318" y="282400"/>
                                </a:lnTo>
                                <a:lnTo>
                                  <a:pt x="642353" y="282398"/>
                                </a:lnTo>
                                <a:lnTo>
                                  <a:pt x="641342" y="282394"/>
                                </a:lnTo>
                                <a:lnTo>
                                  <a:pt x="640251" y="282379"/>
                                </a:lnTo>
                                <a:lnTo>
                                  <a:pt x="639192" y="282368"/>
                                </a:lnTo>
                                <a:lnTo>
                                  <a:pt x="638234" y="282361"/>
                                </a:lnTo>
                                <a:lnTo>
                                  <a:pt x="637209" y="282351"/>
                                </a:lnTo>
                                <a:lnTo>
                                  <a:pt x="636121" y="282347"/>
                                </a:lnTo>
                                <a:lnTo>
                                  <a:pt x="635031" y="282329"/>
                                </a:lnTo>
                                <a:lnTo>
                                  <a:pt x="634062" y="282317"/>
                                </a:lnTo>
                                <a:lnTo>
                                  <a:pt x="633004" y="282303"/>
                                </a:lnTo>
                                <a:lnTo>
                                  <a:pt x="631809" y="282285"/>
                                </a:lnTo>
                                <a:lnTo>
                                  <a:pt x="630621" y="282270"/>
                                </a:lnTo>
                                <a:lnTo>
                                  <a:pt x="629508" y="282253"/>
                                </a:lnTo>
                                <a:lnTo>
                                  <a:pt x="628399" y="282227"/>
                                </a:lnTo>
                                <a:lnTo>
                                  <a:pt x="627204" y="282202"/>
                                </a:lnTo>
                                <a:lnTo>
                                  <a:pt x="626023" y="282184"/>
                                </a:lnTo>
                                <a:lnTo>
                                  <a:pt x="624922" y="282152"/>
                                </a:lnTo>
                                <a:lnTo>
                                  <a:pt x="623845" y="282137"/>
                                </a:lnTo>
                                <a:lnTo>
                                  <a:pt x="622658" y="282119"/>
                                </a:lnTo>
                                <a:lnTo>
                                  <a:pt x="621441" y="282091"/>
                                </a:lnTo>
                                <a:lnTo>
                                  <a:pt x="620299" y="282058"/>
                                </a:lnTo>
                                <a:lnTo>
                                  <a:pt x="619190" y="282037"/>
                                </a:lnTo>
                                <a:lnTo>
                                  <a:pt x="618013" y="282001"/>
                                </a:lnTo>
                                <a:lnTo>
                                  <a:pt x="616840" y="281964"/>
                                </a:lnTo>
                                <a:lnTo>
                                  <a:pt x="615817" y="281936"/>
                                </a:lnTo>
                                <a:lnTo>
                                  <a:pt x="614744" y="281907"/>
                                </a:lnTo>
                                <a:lnTo>
                                  <a:pt x="613535" y="281875"/>
                                </a:lnTo>
                                <a:lnTo>
                                  <a:pt x="612340" y="281843"/>
                                </a:lnTo>
                                <a:lnTo>
                                  <a:pt x="610123" y="281764"/>
                                </a:lnTo>
                                <a:lnTo>
                                  <a:pt x="608930" y="281727"/>
                                </a:lnTo>
                                <a:lnTo>
                                  <a:pt x="607707" y="281687"/>
                                </a:lnTo>
                                <a:lnTo>
                                  <a:pt x="606591" y="281644"/>
                                </a:lnTo>
                                <a:lnTo>
                                  <a:pt x="605467" y="281615"/>
                                </a:lnTo>
                                <a:lnTo>
                                  <a:pt x="604313" y="281569"/>
                                </a:lnTo>
                                <a:lnTo>
                                  <a:pt x="603120" y="281522"/>
                                </a:lnTo>
                                <a:lnTo>
                                  <a:pt x="600806" y="281432"/>
                                </a:lnTo>
                                <a:lnTo>
                                  <a:pt x="599621" y="281393"/>
                                </a:lnTo>
                                <a:lnTo>
                                  <a:pt x="598383" y="281331"/>
                                </a:lnTo>
                                <a:lnTo>
                                  <a:pt x="597284" y="281281"/>
                                </a:lnTo>
                                <a:lnTo>
                                  <a:pt x="596079" y="281230"/>
                                </a:lnTo>
                                <a:lnTo>
                                  <a:pt x="594768" y="281173"/>
                                </a:lnTo>
                                <a:lnTo>
                                  <a:pt x="593462" y="281112"/>
                                </a:lnTo>
                                <a:lnTo>
                                  <a:pt x="592159" y="281054"/>
                                </a:lnTo>
                                <a:lnTo>
                                  <a:pt x="590848" y="280989"/>
                                </a:lnTo>
                                <a:lnTo>
                                  <a:pt x="589541" y="280932"/>
                                </a:lnTo>
                                <a:lnTo>
                                  <a:pt x="588173" y="280860"/>
                                </a:lnTo>
                                <a:lnTo>
                                  <a:pt x="587114" y="280798"/>
                                </a:lnTo>
                                <a:lnTo>
                                  <a:pt x="585668" y="280738"/>
                                </a:lnTo>
                                <a:lnTo>
                                  <a:pt x="584782" y="280698"/>
                                </a:lnTo>
                                <a:lnTo>
                                  <a:pt x="583907" y="280651"/>
                                </a:lnTo>
                                <a:lnTo>
                                  <a:pt x="583064" y="280622"/>
                                </a:lnTo>
                                <a:lnTo>
                                  <a:pt x="581143" y="280539"/>
                                </a:lnTo>
                                <a:lnTo>
                                  <a:pt x="580221" y="280500"/>
                                </a:lnTo>
                                <a:lnTo>
                                  <a:pt x="579310" y="280453"/>
                                </a:lnTo>
                                <a:lnTo>
                                  <a:pt x="578258" y="280406"/>
                                </a:lnTo>
                                <a:lnTo>
                                  <a:pt x="577146" y="280363"/>
                                </a:lnTo>
                                <a:lnTo>
                                  <a:pt x="575009" y="280247"/>
                                </a:lnTo>
                                <a:lnTo>
                                  <a:pt x="573881" y="280186"/>
                                </a:lnTo>
                                <a:lnTo>
                                  <a:pt x="572715" y="280118"/>
                                </a:lnTo>
                                <a:lnTo>
                                  <a:pt x="570321" y="279978"/>
                                </a:lnTo>
                                <a:lnTo>
                                  <a:pt x="512987" y="274625"/>
                                </a:lnTo>
                                <a:lnTo>
                                  <a:pt x="457854" y="267306"/>
                                </a:lnTo>
                                <a:lnTo>
                                  <a:pt x="405074" y="257903"/>
                                </a:lnTo>
                                <a:lnTo>
                                  <a:pt x="354687" y="246591"/>
                                </a:lnTo>
                                <a:lnTo>
                                  <a:pt x="306570" y="233501"/>
                                </a:lnTo>
                                <a:lnTo>
                                  <a:pt x="260616" y="218803"/>
                                </a:lnTo>
                                <a:lnTo>
                                  <a:pt x="216715" y="202649"/>
                                </a:lnTo>
                                <a:lnTo>
                                  <a:pt x="174763" y="185197"/>
                                </a:lnTo>
                                <a:lnTo>
                                  <a:pt x="134609" y="166636"/>
                                </a:lnTo>
                                <a:lnTo>
                                  <a:pt x="96136" y="147141"/>
                                </a:lnTo>
                                <a:lnTo>
                                  <a:pt x="59222" y="126891"/>
                                </a:lnTo>
                                <a:lnTo>
                                  <a:pt x="23704" y="106036"/>
                                </a:lnTo>
                                <a:lnTo>
                                  <a:pt x="0" y="913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1399226" y="3403354"/>
                            <a:ext cx="177847" cy="2095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847" h="209559">
                                <a:moveTo>
                                  <a:pt x="89798" y="1274"/>
                                </a:moveTo>
                                <a:cubicBezTo>
                                  <a:pt x="114245" y="0"/>
                                  <a:pt x="134495" y="6181"/>
                                  <a:pt x="150537" y="19850"/>
                                </a:cubicBezTo>
                                <a:cubicBezTo>
                                  <a:pt x="160102" y="27899"/>
                                  <a:pt x="167547" y="39837"/>
                                  <a:pt x="172939" y="55608"/>
                                </a:cubicBezTo>
                                <a:lnTo>
                                  <a:pt x="133452" y="67248"/>
                                </a:lnTo>
                                <a:cubicBezTo>
                                  <a:pt x="130586" y="56984"/>
                                  <a:pt x="125222" y="49052"/>
                                  <a:pt x="117367" y="43436"/>
                                </a:cubicBezTo>
                                <a:cubicBezTo>
                                  <a:pt x="109555" y="37832"/>
                                  <a:pt x="100262" y="35323"/>
                                  <a:pt x="89557" y="35892"/>
                                </a:cubicBezTo>
                                <a:cubicBezTo>
                                  <a:pt x="74753" y="36664"/>
                                  <a:pt x="62982" y="42598"/>
                                  <a:pt x="54320" y="53751"/>
                                </a:cubicBezTo>
                                <a:cubicBezTo>
                                  <a:pt x="45651" y="64850"/>
                                  <a:pt x="41951" y="82314"/>
                                  <a:pt x="43203" y="106157"/>
                                </a:cubicBezTo>
                                <a:cubicBezTo>
                                  <a:pt x="44525" y="131428"/>
                                  <a:pt x="49978" y="149212"/>
                                  <a:pt x="59670" y="159451"/>
                                </a:cubicBezTo>
                                <a:cubicBezTo>
                                  <a:pt x="69310" y="169725"/>
                                  <a:pt x="81413" y="174459"/>
                                  <a:pt x="95939" y="173693"/>
                                </a:cubicBezTo>
                                <a:cubicBezTo>
                                  <a:pt x="106700" y="173134"/>
                                  <a:pt x="115736" y="169250"/>
                                  <a:pt x="123101" y="162006"/>
                                </a:cubicBezTo>
                                <a:cubicBezTo>
                                  <a:pt x="130485" y="154799"/>
                                  <a:pt x="135464" y="143755"/>
                                  <a:pt x="138092" y="128948"/>
                                </a:cubicBezTo>
                                <a:lnTo>
                                  <a:pt x="177847" y="139291"/>
                                </a:lnTo>
                                <a:cubicBezTo>
                                  <a:pt x="172987" y="161437"/>
                                  <a:pt x="163876" y="178167"/>
                                  <a:pt x="150454" y="189514"/>
                                </a:cubicBezTo>
                                <a:cubicBezTo>
                                  <a:pt x="137095" y="200803"/>
                                  <a:pt x="119631" y="207043"/>
                                  <a:pt x="98179" y="208169"/>
                                </a:cubicBezTo>
                                <a:cubicBezTo>
                                  <a:pt x="71632" y="209559"/>
                                  <a:pt x="49316" y="201621"/>
                                  <a:pt x="31280" y="184405"/>
                                </a:cubicBezTo>
                                <a:cubicBezTo>
                                  <a:pt x="13251" y="167143"/>
                                  <a:pt x="3383" y="142782"/>
                                  <a:pt x="1735" y="111359"/>
                                </a:cubicBezTo>
                                <a:cubicBezTo>
                                  <a:pt x="0" y="78069"/>
                                  <a:pt x="7254" y="51778"/>
                                  <a:pt x="23461" y="32450"/>
                                </a:cubicBezTo>
                                <a:cubicBezTo>
                                  <a:pt x="39682" y="13151"/>
                                  <a:pt x="61771" y="2749"/>
                                  <a:pt x="89798" y="127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161331" y="3359270"/>
                            <a:ext cx="162467" cy="219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467" h="219727">
                                <a:moveTo>
                                  <a:pt x="8769" y="0"/>
                                </a:moveTo>
                                <a:lnTo>
                                  <a:pt x="162467" y="42820"/>
                                </a:lnTo>
                                <a:lnTo>
                                  <a:pt x="153694" y="75471"/>
                                </a:lnTo>
                                <a:lnTo>
                                  <a:pt x="96462" y="59517"/>
                                </a:lnTo>
                                <a:lnTo>
                                  <a:pt x="53406" y="219727"/>
                                </a:lnTo>
                                <a:lnTo>
                                  <a:pt x="14320" y="208844"/>
                                </a:lnTo>
                                <a:lnTo>
                                  <a:pt x="57380" y="48633"/>
                                </a:lnTo>
                                <a:lnTo>
                                  <a:pt x="0" y="32653"/>
                                </a:lnTo>
                                <a:lnTo>
                                  <a:pt x="876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1578092" y="3343164"/>
                            <a:ext cx="216565" cy="2414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565" h="241453">
                                <a:moveTo>
                                  <a:pt x="151373" y="0"/>
                                </a:moveTo>
                                <a:lnTo>
                                  <a:pt x="216565" y="189332"/>
                                </a:lnTo>
                                <a:lnTo>
                                  <a:pt x="178351" y="202483"/>
                                </a:lnTo>
                                <a:lnTo>
                                  <a:pt x="149844" y="119704"/>
                                </a:lnTo>
                                <a:lnTo>
                                  <a:pt x="74945" y="145484"/>
                                </a:lnTo>
                                <a:lnTo>
                                  <a:pt x="103453" y="228273"/>
                                </a:lnTo>
                                <a:lnTo>
                                  <a:pt x="65185" y="241453"/>
                                </a:lnTo>
                                <a:lnTo>
                                  <a:pt x="0" y="52113"/>
                                </a:lnTo>
                                <a:lnTo>
                                  <a:pt x="38265" y="38949"/>
                                </a:lnTo>
                                <a:lnTo>
                                  <a:pt x="63908" y="113440"/>
                                </a:lnTo>
                                <a:lnTo>
                                  <a:pt x="138809" y="87657"/>
                                </a:lnTo>
                                <a:lnTo>
                                  <a:pt x="113156" y="13163"/>
                                </a:lnTo>
                                <a:lnTo>
                                  <a:pt x="15137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804773" y="3287804"/>
                            <a:ext cx="70011" cy="233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1" h="233488">
                                <a:moveTo>
                                  <a:pt x="37749" y="0"/>
                                </a:moveTo>
                                <a:lnTo>
                                  <a:pt x="70011" y="27238"/>
                                </a:lnTo>
                                <a:lnTo>
                                  <a:pt x="70011" y="77841"/>
                                </a:lnTo>
                                <a:lnTo>
                                  <a:pt x="40378" y="51508"/>
                                </a:lnTo>
                                <a:lnTo>
                                  <a:pt x="51394" y="129815"/>
                                </a:lnTo>
                                <a:lnTo>
                                  <a:pt x="70011" y="119921"/>
                                </a:lnTo>
                                <a:lnTo>
                                  <a:pt x="70011" y="158093"/>
                                </a:lnTo>
                                <a:lnTo>
                                  <a:pt x="56225" y="165424"/>
                                </a:lnTo>
                                <a:lnTo>
                                  <a:pt x="63011" y="213343"/>
                                </a:lnTo>
                                <a:lnTo>
                                  <a:pt x="25146" y="233488"/>
                                </a:lnTo>
                                <a:lnTo>
                                  <a:pt x="0" y="20073"/>
                                </a:lnTo>
                                <a:lnTo>
                                  <a:pt x="377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922287" y="3279815"/>
                            <a:ext cx="232477" cy="25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77" h="251085">
                                <a:moveTo>
                                  <a:pt x="90912" y="0"/>
                                </a:moveTo>
                                <a:lnTo>
                                  <a:pt x="125971" y="18238"/>
                                </a:lnTo>
                                <a:lnTo>
                                  <a:pt x="138288" y="174719"/>
                                </a:lnTo>
                                <a:lnTo>
                                  <a:pt x="198987" y="56228"/>
                                </a:lnTo>
                                <a:lnTo>
                                  <a:pt x="232477" y="73649"/>
                                </a:lnTo>
                                <a:lnTo>
                                  <a:pt x="141563" y="251085"/>
                                </a:lnTo>
                                <a:lnTo>
                                  <a:pt x="105387" y="232265"/>
                                </a:lnTo>
                                <a:lnTo>
                                  <a:pt x="92765" y="79142"/>
                                </a:lnTo>
                                <a:lnTo>
                                  <a:pt x="33484" y="194857"/>
                                </a:lnTo>
                                <a:lnTo>
                                  <a:pt x="0" y="177445"/>
                                </a:lnTo>
                                <a:lnTo>
                                  <a:pt x="909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843843" y="3240842"/>
                            <a:ext cx="140390" cy="190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390" h="190462">
                                <a:moveTo>
                                  <a:pt x="106114" y="0"/>
                                </a:moveTo>
                                <a:lnTo>
                                  <a:pt x="140390" y="21791"/>
                                </a:lnTo>
                                <a:lnTo>
                                  <a:pt x="34284" y="190462"/>
                                </a:lnTo>
                                <a:lnTo>
                                  <a:pt x="0" y="168685"/>
                                </a:lnTo>
                                <a:lnTo>
                                  <a:pt x="10611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785403" y="3156533"/>
                            <a:ext cx="76239" cy="2346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9" h="234641">
                                <a:moveTo>
                                  <a:pt x="40785" y="0"/>
                                </a:moveTo>
                                <a:lnTo>
                                  <a:pt x="76239" y="24290"/>
                                </a:lnTo>
                                <a:lnTo>
                                  <a:pt x="30745" y="234641"/>
                                </a:lnTo>
                                <a:lnTo>
                                  <a:pt x="0" y="213583"/>
                                </a:lnTo>
                                <a:lnTo>
                                  <a:pt x="0" y="184805"/>
                                </a:lnTo>
                                <a:lnTo>
                                  <a:pt x="5204" y="162266"/>
                                </a:lnTo>
                                <a:lnTo>
                                  <a:pt x="0" y="158699"/>
                                </a:lnTo>
                                <a:lnTo>
                                  <a:pt x="0" y="118035"/>
                                </a:lnTo>
                                <a:lnTo>
                                  <a:pt x="13310" y="127156"/>
                                </a:lnTo>
                                <a:lnTo>
                                  <a:pt x="31984" y="50317"/>
                                </a:lnTo>
                                <a:lnTo>
                                  <a:pt x="0" y="73218"/>
                                </a:lnTo>
                                <a:lnTo>
                                  <a:pt x="0" y="27829"/>
                                </a:lnTo>
                                <a:lnTo>
                                  <a:pt x="4078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785403" y="2971809"/>
                            <a:ext cx="1089381" cy="408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381" h="408993">
                                <a:moveTo>
                                  <a:pt x="0" y="0"/>
                                </a:moveTo>
                                <a:lnTo>
                                  <a:pt x="15553" y="9073"/>
                                </a:lnTo>
                                <a:lnTo>
                                  <a:pt x="43990" y="26400"/>
                                </a:lnTo>
                                <a:lnTo>
                                  <a:pt x="71926" y="44022"/>
                                </a:lnTo>
                                <a:lnTo>
                                  <a:pt x="99474" y="61838"/>
                                </a:lnTo>
                                <a:lnTo>
                                  <a:pt x="126739" y="79774"/>
                                </a:lnTo>
                                <a:lnTo>
                                  <a:pt x="153830" y="97742"/>
                                </a:lnTo>
                                <a:lnTo>
                                  <a:pt x="180865" y="115655"/>
                                </a:lnTo>
                                <a:lnTo>
                                  <a:pt x="207948" y="133429"/>
                                </a:lnTo>
                                <a:lnTo>
                                  <a:pt x="235172" y="151018"/>
                                </a:lnTo>
                                <a:lnTo>
                                  <a:pt x="262665" y="168323"/>
                                </a:lnTo>
                                <a:lnTo>
                                  <a:pt x="290529" y="185297"/>
                                </a:lnTo>
                                <a:lnTo>
                                  <a:pt x="318865" y="201875"/>
                                </a:lnTo>
                                <a:lnTo>
                                  <a:pt x="347801" y="217996"/>
                                </a:lnTo>
                                <a:lnTo>
                                  <a:pt x="377451" y="233583"/>
                                </a:lnTo>
                                <a:lnTo>
                                  <a:pt x="407911" y="248606"/>
                                </a:lnTo>
                                <a:lnTo>
                                  <a:pt x="439313" y="262991"/>
                                </a:lnTo>
                                <a:lnTo>
                                  <a:pt x="471792" y="276672"/>
                                </a:lnTo>
                                <a:lnTo>
                                  <a:pt x="505842" y="289748"/>
                                </a:lnTo>
                                <a:lnTo>
                                  <a:pt x="516169" y="293448"/>
                                </a:lnTo>
                                <a:lnTo>
                                  <a:pt x="526548" y="297019"/>
                                </a:lnTo>
                                <a:lnTo>
                                  <a:pt x="536606" y="300303"/>
                                </a:lnTo>
                                <a:lnTo>
                                  <a:pt x="546366" y="303331"/>
                                </a:lnTo>
                                <a:lnTo>
                                  <a:pt x="555824" y="306080"/>
                                </a:lnTo>
                                <a:lnTo>
                                  <a:pt x="565017" y="308585"/>
                                </a:lnTo>
                                <a:lnTo>
                                  <a:pt x="573942" y="310825"/>
                                </a:lnTo>
                                <a:lnTo>
                                  <a:pt x="582632" y="312820"/>
                                </a:lnTo>
                                <a:lnTo>
                                  <a:pt x="591103" y="314577"/>
                                </a:lnTo>
                                <a:lnTo>
                                  <a:pt x="599369" y="316089"/>
                                </a:lnTo>
                                <a:lnTo>
                                  <a:pt x="607458" y="317374"/>
                                </a:lnTo>
                                <a:lnTo>
                                  <a:pt x="615399" y="318440"/>
                                </a:lnTo>
                                <a:lnTo>
                                  <a:pt x="623211" y="319286"/>
                                </a:lnTo>
                                <a:lnTo>
                                  <a:pt x="630930" y="319908"/>
                                </a:lnTo>
                                <a:lnTo>
                                  <a:pt x="638577" y="320326"/>
                                </a:lnTo>
                                <a:lnTo>
                                  <a:pt x="646198" y="320531"/>
                                </a:lnTo>
                                <a:lnTo>
                                  <a:pt x="653820" y="320531"/>
                                </a:lnTo>
                                <a:lnTo>
                                  <a:pt x="661451" y="320330"/>
                                </a:lnTo>
                                <a:lnTo>
                                  <a:pt x="669155" y="319915"/>
                                </a:lnTo>
                                <a:lnTo>
                                  <a:pt x="676935" y="319286"/>
                                </a:lnTo>
                                <a:lnTo>
                                  <a:pt x="684841" y="318432"/>
                                </a:lnTo>
                                <a:lnTo>
                                  <a:pt x="692886" y="317359"/>
                                </a:lnTo>
                                <a:lnTo>
                                  <a:pt x="701109" y="316071"/>
                                </a:lnTo>
                                <a:lnTo>
                                  <a:pt x="709522" y="314525"/>
                                </a:lnTo>
                                <a:lnTo>
                                  <a:pt x="718158" y="312755"/>
                                </a:lnTo>
                                <a:lnTo>
                                  <a:pt x="727033" y="310736"/>
                                </a:lnTo>
                                <a:lnTo>
                                  <a:pt x="736159" y="308442"/>
                                </a:lnTo>
                                <a:lnTo>
                                  <a:pt x="745580" y="305901"/>
                                </a:lnTo>
                                <a:lnTo>
                                  <a:pt x="755277" y="303089"/>
                                </a:lnTo>
                                <a:lnTo>
                                  <a:pt x="765286" y="299997"/>
                                </a:lnTo>
                                <a:lnTo>
                                  <a:pt x="775614" y="296630"/>
                                </a:lnTo>
                                <a:lnTo>
                                  <a:pt x="785925" y="293110"/>
                                </a:lnTo>
                                <a:lnTo>
                                  <a:pt x="820676" y="280315"/>
                                </a:lnTo>
                                <a:lnTo>
                                  <a:pt x="853789" y="266884"/>
                                </a:lnTo>
                                <a:lnTo>
                                  <a:pt x="885781" y="252736"/>
                                </a:lnTo>
                                <a:lnTo>
                                  <a:pt x="916767" y="237925"/>
                                </a:lnTo>
                                <a:lnTo>
                                  <a:pt x="946885" y="222540"/>
                                </a:lnTo>
                                <a:lnTo>
                                  <a:pt x="976264" y="206613"/>
                                </a:lnTo>
                                <a:lnTo>
                                  <a:pt x="1004985" y="190193"/>
                                </a:lnTo>
                                <a:lnTo>
                                  <a:pt x="1033202" y="173367"/>
                                </a:lnTo>
                                <a:lnTo>
                                  <a:pt x="1061012" y="156199"/>
                                </a:lnTo>
                                <a:lnTo>
                                  <a:pt x="1088526" y="138738"/>
                                </a:lnTo>
                                <a:lnTo>
                                  <a:pt x="1089381" y="138185"/>
                                </a:lnTo>
                                <a:lnTo>
                                  <a:pt x="1089381" y="227631"/>
                                </a:lnTo>
                                <a:lnTo>
                                  <a:pt x="1030366" y="263613"/>
                                </a:lnTo>
                                <a:cubicBezTo>
                                  <a:pt x="964694" y="301245"/>
                                  <a:pt x="893392" y="336332"/>
                                  <a:pt x="811442" y="364973"/>
                                </a:cubicBezTo>
                                <a:cubicBezTo>
                                  <a:pt x="685518" y="408993"/>
                                  <a:pt x="604646" y="407042"/>
                                  <a:pt x="479301" y="361240"/>
                                </a:cubicBezTo>
                                <a:cubicBezTo>
                                  <a:pt x="318783" y="302599"/>
                                  <a:pt x="199143" y="218995"/>
                                  <a:pt x="81354" y="141186"/>
                                </a:cubicBezTo>
                                <a:lnTo>
                                  <a:pt x="0" y="890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874784" y="3465243"/>
                            <a:ext cx="170666" cy="173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66" h="173449">
                                <a:moveTo>
                                  <a:pt x="170666" y="0"/>
                                </a:moveTo>
                                <a:lnTo>
                                  <a:pt x="170666" y="89131"/>
                                </a:lnTo>
                                <a:lnTo>
                                  <a:pt x="152602" y="99728"/>
                                </a:lnTo>
                                <a:lnTo>
                                  <a:pt x="115684" y="119978"/>
                                </a:lnTo>
                                <a:lnTo>
                                  <a:pt x="77219" y="139477"/>
                                </a:lnTo>
                                <a:lnTo>
                                  <a:pt x="37068" y="158034"/>
                                </a:lnTo>
                                <a:lnTo>
                                  <a:pt x="0" y="173449"/>
                                </a:lnTo>
                                <a:lnTo>
                                  <a:pt x="0" y="89033"/>
                                </a:lnTo>
                                <a:lnTo>
                                  <a:pt x="43965" y="70828"/>
                                </a:lnTo>
                                <a:cubicBezTo>
                                  <a:pt x="66975" y="59667"/>
                                  <a:pt x="89150" y="47947"/>
                                  <a:pt x="110666" y="35820"/>
                                </a:cubicBezTo>
                                <a:lnTo>
                                  <a:pt x="1706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874784" y="3315042"/>
                            <a:ext cx="132546" cy="132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546" h="132566">
                                <a:moveTo>
                                  <a:pt x="0" y="0"/>
                                </a:moveTo>
                                <a:lnTo>
                                  <a:pt x="132546" y="111906"/>
                                </a:lnTo>
                                <a:lnTo>
                                  <a:pt x="93688" y="132566"/>
                                </a:lnTo>
                                <a:lnTo>
                                  <a:pt x="56896" y="100602"/>
                                </a:lnTo>
                                <a:lnTo>
                                  <a:pt x="0" y="130855"/>
                                </a:lnTo>
                                <a:lnTo>
                                  <a:pt x="0" y="92683"/>
                                </a:lnTo>
                                <a:lnTo>
                                  <a:pt x="29633" y="76935"/>
                                </a:lnTo>
                                <a:lnTo>
                                  <a:pt x="0" y="5060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930234" y="3173065"/>
                            <a:ext cx="115216" cy="2284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216" h="228462">
                                <a:moveTo>
                                  <a:pt x="114682" y="0"/>
                                </a:moveTo>
                                <a:lnTo>
                                  <a:pt x="115216" y="67"/>
                                </a:lnTo>
                                <a:lnTo>
                                  <a:pt x="115216" y="38679"/>
                                </a:lnTo>
                                <a:lnTo>
                                  <a:pt x="96782" y="40396"/>
                                </a:lnTo>
                                <a:cubicBezTo>
                                  <a:pt x="91303" y="42285"/>
                                  <a:pt x="81608" y="47617"/>
                                  <a:pt x="67623" y="56364"/>
                                </a:cubicBezTo>
                                <a:lnTo>
                                  <a:pt x="52231" y="65981"/>
                                </a:lnTo>
                                <a:lnTo>
                                  <a:pt x="115216" y="166774"/>
                                </a:lnTo>
                                <a:lnTo>
                                  <a:pt x="115216" y="222766"/>
                                </a:lnTo>
                                <a:lnTo>
                                  <a:pt x="106099" y="228462"/>
                                </a:lnTo>
                                <a:lnTo>
                                  <a:pt x="0" y="58662"/>
                                </a:lnTo>
                                <a:lnTo>
                                  <a:pt x="62658" y="19494"/>
                                </a:lnTo>
                                <a:cubicBezTo>
                                  <a:pt x="76784" y="10677"/>
                                  <a:pt x="88197" y="5033"/>
                                  <a:pt x="96991" y="2556"/>
                                </a:cubicBezTo>
                                <a:cubicBezTo>
                                  <a:pt x="102888" y="911"/>
                                  <a:pt x="108786" y="57"/>
                                  <a:pt x="11468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874784" y="3000117"/>
                            <a:ext cx="170666" cy="199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666" h="199324">
                                <a:moveTo>
                                  <a:pt x="170666" y="0"/>
                                </a:moveTo>
                                <a:lnTo>
                                  <a:pt x="170666" y="90554"/>
                                </a:lnTo>
                                <a:lnTo>
                                  <a:pt x="148402" y="104189"/>
                                </a:lnTo>
                                <a:cubicBezTo>
                                  <a:pt x="111303" y="128202"/>
                                  <a:pt x="74211" y="152935"/>
                                  <a:pt x="35899" y="177436"/>
                                </a:cubicBezTo>
                                <a:lnTo>
                                  <a:pt x="0" y="199324"/>
                                </a:lnTo>
                                <a:lnTo>
                                  <a:pt x="0" y="109878"/>
                                </a:lnTo>
                                <a:lnTo>
                                  <a:pt x="26473" y="92751"/>
                                </a:lnTo>
                                <a:lnTo>
                                  <a:pt x="53739" y="74938"/>
                                </a:lnTo>
                                <a:lnTo>
                                  <a:pt x="81045" y="57047"/>
                                </a:lnTo>
                                <a:lnTo>
                                  <a:pt x="108516" y="39172"/>
                                </a:lnTo>
                                <a:lnTo>
                                  <a:pt x="136241" y="21402"/>
                                </a:lnTo>
                                <a:lnTo>
                                  <a:pt x="164356" y="3817"/>
                                </a:lnTo>
                                <a:lnTo>
                                  <a:pt x="17066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45450" y="3217653"/>
                            <a:ext cx="398560" cy="362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560" h="362812">
                                <a:moveTo>
                                  <a:pt x="398560" y="0"/>
                                </a:moveTo>
                                <a:lnTo>
                                  <a:pt x="398560" y="76508"/>
                                </a:lnTo>
                                <a:lnTo>
                                  <a:pt x="377169" y="86978"/>
                                </a:lnTo>
                                <a:cubicBezTo>
                                  <a:pt x="349123" y="102715"/>
                                  <a:pt x="322990" y="119432"/>
                                  <a:pt x="298617" y="136934"/>
                                </a:cubicBezTo>
                                <a:cubicBezTo>
                                  <a:pt x="287238" y="151962"/>
                                  <a:pt x="312986" y="158619"/>
                                  <a:pt x="356193" y="157867"/>
                                </a:cubicBezTo>
                                <a:lnTo>
                                  <a:pt x="398560" y="154844"/>
                                </a:lnTo>
                                <a:lnTo>
                                  <a:pt x="398560" y="211027"/>
                                </a:lnTo>
                                <a:lnTo>
                                  <a:pt x="348125" y="212086"/>
                                </a:lnTo>
                                <a:cubicBezTo>
                                  <a:pt x="330217" y="210994"/>
                                  <a:pt x="312422" y="208339"/>
                                  <a:pt x="295061" y="203826"/>
                                </a:cubicBezTo>
                                <a:cubicBezTo>
                                  <a:pt x="282232" y="256258"/>
                                  <a:pt x="336402" y="286519"/>
                                  <a:pt x="392783" y="286507"/>
                                </a:cubicBezTo>
                                <a:lnTo>
                                  <a:pt x="398560" y="285701"/>
                                </a:lnTo>
                                <a:lnTo>
                                  <a:pt x="398560" y="362614"/>
                                </a:lnTo>
                                <a:lnTo>
                                  <a:pt x="392812" y="362812"/>
                                </a:lnTo>
                                <a:lnTo>
                                  <a:pt x="377155" y="362284"/>
                                </a:lnTo>
                                <a:lnTo>
                                  <a:pt x="361611" y="360711"/>
                                </a:lnTo>
                                <a:lnTo>
                                  <a:pt x="346191" y="358079"/>
                                </a:lnTo>
                                <a:lnTo>
                                  <a:pt x="330939" y="354335"/>
                                </a:lnTo>
                                <a:lnTo>
                                  <a:pt x="315865" y="349400"/>
                                </a:lnTo>
                                <a:lnTo>
                                  <a:pt x="301001" y="343157"/>
                                </a:lnTo>
                                <a:lnTo>
                                  <a:pt x="286443" y="335435"/>
                                </a:lnTo>
                                <a:lnTo>
                                  <a:pt x="272295" y="326039"/>
                                </a:lnTo>
                                <a:lnTo>
                                  <a:pt x="258754" y="314731"/>
                                </a:lnTo>
                                <a:lnTo>
                                  <a:pt x="246176" y="301267"/>
                                </a:lnTo>
                                <a:lnTo>
                                  <a:pt x="235074" y="285535"/>
                                </a:lnTo>
                                <a:lnTo>
                                  <a:pt x="226089" y="267626"/>
                                </a:lnTo>
                                <a:lnTo>
                                  <a:pt x="219886" y="247945"/>
                                </a:lnTo>
                                <a:lnTo>
                                  <a:pt x="216909" y="227212"/>
                                </a:lnTo>
                                <a:lnTo>
                                  <a:pt x="217279" y="206271"/>
                                </a:lnTo>
                                <a:lnTo>
                                  <a:pt x="219792" y="191511"/>
                                </a:lnTo>
                                <a:lnTo>
                                  <a:pt x="209471" y="198538"/>
                                </a:lnTo>
                                <a:lnTo>
                                  <a:pt x="179199" y="219436"/>
                                </a:lnTo>
                                <a:lnTo>
                                  <a:pt x="148443" y="240686"/>
                                </a:lnTo>
                                <a:lnTo>
                                  <a:pt x="117055" y="262175"/>
                                </a:lnTo>
                                <a:lnTo>
                                  <a:pt x="84865" y="283742"/>
                                </a:lnTo>
                                <a:lnTo>
                                  <a:pt x="51723" y="305234"/>
                                </a:lnTo>
                                <a:lnTo>
                                  <a:pt x="17458" y="326478"/>
                                </a:lnTo>
                                <a:lnTo>
                                  <a:pt x="0" y="336721"/>
                                </a:lnTo>
                                <a:lnTo>
                                  <a:pt x="0" y="247590"/>
                                </a:lnTo>
                                <a:lnTo>
                                  <a:pt x="2746" y="245951"/>
                                </a:lnTo>
                                <a:cubicBezTo>
                                  <a:pt x="124982" y="169179"/>
                                  <a:pt x="229789" y="83071"/>
                                  <a:pt x="355002" y="19830"/>
                                </a:cubicBezTo>
                                <a:lnTo>
                                  <a:pt x="3985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045450" y="3173132"/>
                            <a:ext cx="102234" cy="2226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234" h="222698">
                                <a:moveTo>
                                  <a:pt x="0" y="0"/>
                                </a:moveTo>
                                <a:lnTo>
                                  <a:pt x="17137" y="2161"/>
                                </a:lnTo>
                                <a:cubicBezTo>
                                  <a:pt x="28928" y="5181"/>
                                  <a:pt x="40073" y="10977"/>
                                  <a:pt x="50563" y="19495"/>
                                </a:cubicBezTo>
                                <a:cubicBezTo>
                                  <a:pt x="61032" y="28058"/>
                                  <a:pt x="71238" y="40267"/>
                                  <a:pt x="81199" y="56197"/>
                                </a:cubicBezTo>
                                <a:cubicBezTo>
                                  <a:pt x="89915" y="70158"/>
                                  <a:pt x="95710" y="83294"/>
                                  <a:pt x="98551" y="95591"/>
                                </a:cubicBezTo>
                                <a:cubicBezTo>
                                  <a:pt x="102033" y="110570"/>
                                  <a:pt x="102234" y="124349"/>
                                  <a:pt x="99099" y="136927"/>
                                </a:cubicBezTo>
                                <a:cubicBezTo>
                                  <a:pt x="96795" y="146446"/>
                                  <a:pt x="91589" y="155967"/>
                                  <a:pt x="83489" y="165536"/>
                                </a:cubicBezTo>
                                <a:cubicBezTo>
                                  <a:pt x="77452" y="172657"/>
                                  <a:pt x="68074" y="180177"/>
                                  <a:pt x="55376" y="188101"/>
                                </a:cubicBezTo>
                                <a:lnTo>
                                  <a:pt x="0" y="222698"/>
                                </a:lnTo>
                                <a:lnTo>
                                  <a:pt x="0" y="166707"/>
                                </a:lnTo>
                                <a:lnTo>
                                  <a:pt x="7277" y="178352"/>
                                </a:lnTo>
                                <a:lnTo>
                                  <a:pt x="32862" y="162367"/>
                                </a:lnTo>
                                <a:cubicBezTo>
                                  <a:pt x="42428" y="156389"/>
                                  <a:pt x="49033" y="151561"/>
                                  <a:pt x="52604" y="147777"/>
                                </a:cubicBezTo>
                                <a:cubicBezTo>
                                  <a:pt x="57274" y="142931"/>
                                  <a:pt x="60445" y="137708"/>
                                  <a:pt x="62044" y="132096"/>
                                </a:cubicBezTo>
                                <a:cubicBezTo>
                                  <a:pt x="63653" y="126476"/>
                                  <a:pt x="63181" y="119128"/>
                                  <a:pt x="60765" y="110082"/>
                                </a:cubicBezTo>
                                <a:cubicBezTo>
                                  <a:pt x="58310" y="101055"/>
                                  <a:pt x="53014" y="89914"/>
                                  <a:pt x="44796" y="76785"/>
                                </a:cubicBezTo>
                                <a:cubicBezTo>
                                  <a:pt x="36610" y="63667"/>
                                  <a:pt x="29140" y="54361"/>
                                  <a:pt x="22454" y="48766"/>
                                </a:cubicBezTo>
                                <a:cubicBezTo>
                                  <a:pt x="15722" y="43171"/>
                                  <a:pt x="9041" y="39701"/>
                                  <a:pt x="2438" y="38384"/>
                                </a:cubicBezTo>
                                <a:lnTo>
                                  <a:pt x="0" y="386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085684" y="3107999"/>
                            <a:ext cx="59785" cy="88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" h="88664">
                                <a:moveTo>
                                  <a:pt x="32887" y="0"/>
                                </a:moveTo>
                                <a:lnTo>
                                  <a:pt x="47034" y="23533"/>
                                </a:lnTo>
                                <a:cubicBezTo>
                                  <a:pt x="52752" y="33040"/>
                                  <a:pt x="56459" y="41036"/>
                                  <a:pt x="58141" y="47537"/>
                                </a:cubicBezTo>
                                <a:cubicBezTo>
                                  <a:pt x="59785" y="53989"/>
                                  <a:pt x="59656" y="60825"/>
                                  <a:pt x="57713" y="67921"/>
                                </a:cubicBezTo>
                                <a:cubicBezTo>
                                  <a:pt x="55793" y="75055"/>
                                  <a:pt x="52075" y="81964"/>
                                  <a:pt x="46520" y="88664"/>
                                </a:cubicBezTo>
                                <a:lnTo>
                                  <a:pt x="31925" y="78954"/>
                                </a:lnTo>
                                <a:cubicBezTo>
                                  <a:pt x="37235" y="72763"/>
                                  <a:pt x="40147" y="66942"/>
                                  <a:pt x="40673" y="61455"/>
                                </a:cubicBezTo>
                                <a:cubicBezTo>
                                  <a:pt x="41203" y="55914"/>
                                  <a:pt x="39529" y="49795"/>
                                  <a:pt x="35705" y="43059"/>
                                </a:cubicBezTo>
                                <a:lnTo>
                                  <a:pt x="19765" y="52635"/>
                                </a:lnTo>
                                <a:lnTo>
                                  <a:pt x="0" y="19760"/>
                                </a:lnTo>
                                <a:lnTo>
                                  <a:pt x="328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2151162" y="3051165"/>
                            <a:ext cx="193712" cy="213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3712" h="213533">
                                <a:moveTo>
                                  <a:pt x="102880" y="3737"/>
                                </a:moveTo>
                                <a:cubicBezTo>
                                  <a:pt x="119264" y="7546"/>
                                  <a:pt x="132037" y="17385"/>
                                  <a:pt x="141267" y="33328"/>
                                </a:cubicBezTo>
                                <a:lnTo>
                                  <a:pt x="106412" y="53870"/>
                                </a:lnTo>
                                <a:cubicBezTo>
                                  <a:pt x="100054" y="45580"/>
                                  <a:pt x="93276" y="40792"/>
                                  <a:pt x="86159" y="39513"/>
                                </a:cubicBezTo>
                                <a:cubicBezTo>
                                  <a:pt x="78998" y="38184"/>
                                  <a:pt x="70419" y="40223"/>
                                  <a:pt x="60382" y="45561"/>
                                </a:cubicBezTo>
                                <a:cubicBezTo>
                                  <a:pt x="50004" y="51073"/>
                                  <a:pt x="42973" y="57503"/>
                                  <a:pt x="39402" y="64897"/>
                                </a:cubicBezTo>
                                <a:cubicBezTo>
                                  <a:pt x="37062" y="69631"/>
                                  <a:pt x="37116" y="74297"/>
                                  <a:pt x="39546" y="78870"/>
                                </a:cubicBezTo>
                                <a:cubicBezTo>
                                  <a:pt x="41782" y="83055"/>
                                  <a:pt x="45453" y="85702"/>
                                  <a:pt x="50562" y="86782"/>
                                </a:cubicBezTo>
                                <a:cubicBezTo>
                                  <a:pt x="57064" y="88186"/>
                                  <a:pt x="70124" y="86320"/>
                                  <a:pt x="89651" y="81156"/>
                                </a:cubicBezTo>
                                <a:cubicBezTo>
                                  <a:pt x="109220" y="76025"/>
                                  <a:pt x="124311" y="73447"/>
                                  <a:pt x="134953" y="73393"/>
                                </a:cubicBezTo>
                                <a:cubicBezTo>
                                  <a:pt x="145605" y="73375"/>
                                  <a:pt x="155285" y="75881"/>
                                  <a:pt x="164070" y="80983"/>
                                </a:cubicBezTo>
                                <a:cubicBezTo>
                                  <a:pt x="172800" y="86101"/>
                                  <a:pt x="180144" y="94238"/>
                                  <a:pt x="186073" y="105397"/>
                                </a:cubicBezTo>
                                <a:cubicBezTo>
                                  <a:pt x="191467" y="115528"/>
                                  <a:pt x="193712" y="126519"/>
                                  <a:pt x="192762" y="138323"/>
                                </a:cubicBezTo>
                                <a:cubicBezTo>
                                  <a:pt x="191822" y="150177"/>
                                  <a:pt x="187384" y="160977"/>
                                  <a:pt x="179363" y="170741"/>
                                </a:cubicBezTo>
                                <a:cubicBezTo>
                                  <a:pt x="171381" y="180529"/>
                                  <a:pt x="159671" y="189504"/>
                                  <a:pt x="144316" y="197658"/>
                                </a:cubicBezTo>
                                <a:cubicBezTo>
                                  <a:pt x="121961" y="209556"/>
                                  <a:pt x="102067" y="213533"/>
                                  <a:pt x="84596" y="209566"/>
                                </a:cubicBezTo>
                                <a:cubicBezTo>
                                  <a:pt x="67118" y="205610"/>
                                  <a:pt x="51944" y="194349"/>
                                  <a:pt x="39139" y="175820"/>
                                </a:cubicBezTo>
                                <a:lnTo>
                                  <a:pt x="72057" y="153925"/>
                                </a:lnTo>
                                <a:cubicBezTo>
                                  <a:pt x="80334" y="164517"/>
                                  <a:pt x="89133" y="170824"/>
                                  <a:pt x="98457" y="172893"/>
                                </a:cubicBezTo>
                                <a:cubicBezTo>
                                  <a:pt x="107726" y="174927"/>
                                  <a:pt x="117795" y="173117"/>
                                  <a:pt x="128671" y="167331"/>
                                </a:cubicBezTo>
                                <a:cubicBezTo>
                                  <a:pt x="140145" y="161227"/>
                                  <a:pt x="147538" y="154184"/>
                                  <a:pt x="150743" y="146192"/>
                                </a:cubicBezTo>
                                <a:cubicBezTo>
                                  <a:pt x="154008" y="138229"/>
                                  <a:pt x="153908" y="130997"/>
                                  <a:pt x="150458" y="124492"/>
                                </a:cubicBezTo>
                                <a:cubicBezTo>
                                  <a:pt x="148219" y="120302"/>
                                  <a:pt x="145095" y="117410"/>
                                  <a:pt x="141081" y="115801"/>
                                </a:cubicBezTo>
                                <a:cubicBezTo>
                                  <a:pt x="137070" y="114127"/>
                                  <a:pt x="131436" y="113850"/>
                                  <a:pt x="124160" y="114967"/>
                                </a:cubicBezTo>
                                <a:cubicBezTo>
                                  <a:pt x="119225" y="115708"/>
                                  <a:pt x="108313" y="118224"/>
                                  <a:pt x="91483" y="122421"/>
                                </a:cubicBezTo>
                                <a:cubicBezTo>
                                  <a:pt x="69822" y="127868"/>
                                  <a:pt x="53298" y="129153"/>
                                  <a:pt x="41921" y="126334"/>
                                </a:cubicBezTo>
                                <a:cubicBezTo>
                                  <a:pt x="25891" y="122400"/>
                                  <a:pt x="14151" y="113433"/>
                                  <a:pt x="6711" y="99436"/>
                                </a:cubicBezTo>
                                <a:cubicBezTo>
                                  <a:pt x="1915" y="90429"/>
                                  <a:pt x="0" y="80665"/>
                                  <a:pt x="936" y="70096"/>
                                </a:cubicBezTo>
                                <a:cubicBezTo>
                                  <a:pt x="1882" y="59555"/>
                                  <a:pt x="6066" y="49669"/>
                                  <a:pt x="13467" y="40457"/>
                                </a:cubicBezTo>
                                <a:cubicBezTo>
                                  <a:pt x="20937" y="31259"/>
                                  <a:pt x="31403" y="23044"/>
                                  <a:pt x="44992" y="15829"/>
                                </a:cubicBezTo>
                                <a:cubicBezTo>
                                  <a:pt x="67212" y="4011"/>
                                  <a:pt x="86479" y="0"/>
                                  <a:pt x="102880" y="373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2045450" y="2845555"/>
                            <a:ext cx="398560" cy="245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560" h="245116">
                                <a:moveTo>
                                  <a:pt x="398560" y="0"/>
                                </a:moveTo>
                                <a:lnTo>
                                  <a:pt x="398560" y="76116"/>
                                </a:lnTo>
                                <a:lnTo>
                                  <a:pt x="344892" y="87797"/>
                                </a:lnTo>
                                <a:cubicBezTo>
                                  <a:pt x="248558" y="110036"/>
                                  <a:pt x="166955" y="146585"/>
                                  <a:pt x="90279" y="189825"/>
                                </a:cubicBezTo>
                                <a:lnTo>
                                  <a:pt x="0" y="245116"/>
                                </a:lnTo>
                                <a:lnTo>
                                  <a:pt x="0" y="154562"/>
                                </a:lnTo>
                                <a:lnTo>
                                  <a:pt x="22285" y="141080"/>
                                </a:lnTo>
                                <a:lnTo>
                                  <a:pt x="51477" y="124157"/>
                                </a:lnTo>
                                <a:lnTo>
                                  <a:pt x="81376" y="107722"/>
                                </a:lnTo>
                                <a:lnTo>
                                  <a:pt x="112070" y="91886"/>
                                </a:lnTo>
                                <a:lnTo>
                                  <a:pt x="143663" y="76759"/>
                                </a:lnTo>
                                <a:lnTo>
                                  <a:pt x="176258" y="62457"/>
                                </a:lnTo>
                                <a:lnTo>
                                  <a:pt x="209932" y="49078"/>
                                </a:lnTo>
                                <a:lnTo>
                                  <a:pt x="244758" y="36763"/>
                                </a:lnTo>
                                <a:lnTo>
                                  <a:pt x="280837" y="25618"/>
                                </a:lnTo>
                                <a:lnTo>
                                  <a:pt x="318202" y="15732"/>
                                </a:lnTo>
                                <a:lnTo>
                                  <a:pt x="356942" y="7228"/>
                                </a:lnTo>
                                <a:lnTo>
                                  <a:pt x="397113" y="190"/>
                                </a:lnTo>
                                <a:lnTo>
                                  <a:pt x="39856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444010" y="2832739"/>
                            <a:ext cx="379948" cy="747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948" h="747528">
                                <a:moveTo>
                                  <a:pt x="165220" y="404"/>
                                </a:moveTo>
                                <a:cubicBezTo>
                                  <a:pt x="198535" y="1616"/>
                                  <a:pt x="221223" y="10101"/>
                                  <a:pt x="233285" y="25848"/>
                                </a:cubicBezTo>
                                <a:lnTo>
                                  <a:pt x="245892" y="50716"/>
                                </a:lnTo>
                                <a:lnTo>
                                  <a:pt x="249930" y="59044"/>
                                </a:lnTo>
                                <a:lnTo>
                                  <a:pt x="253794" y="67367"/>
                                </a:lnTo>
                                <a:lnTo>
                                  <a:pt x="257487" y="75683"/>
                                </a:lnTo>
                                <a:lnTo>
                                  <a:pt x="261033" y="83988"/>
                                </a:lnTo>
                                <a:lnTo>
                                  <a:pt x="264446" y="92256"/>
                                </a:lnTo>
                                <a:lnTo>
                                  <a:pt x="267732" y="100498"/>
                                </a:lnTo>
                                <a:lnTo>
                                  <a:pt x="270889" y="108714"/>
                                </a:lnTo>
                                <a:lnTo>
                                  <a:pt x="273958" y="116870"/>
                                </a:lnTo>
                                <a:lnTo>
                                  <a:pt x="276917" y="124992"/>
                                </a:lnTo>
                                <a:lnTo>
                                  <a:pt x="279803" y="133052"/>
                                </a:lnTo>
                                <a:lnTo>
                                  <a:pt x="282611" y="141077"/>
                                </a:lnTo>
                                <a:lnTo>
                                  <a:pt x="285366" y="149018"/>
                                </a:lnTo>
                                <a:lnTo>
                                  <a:pt x="288051" y="156898"/>
                                </a:lnTo>
                                <a:lnTo>
                                  <a:pt x="290697" y="164700"/>
                                </a:lnTo>
                                <a:lnTo>
                                  <a:pt x="293303" y="172433"/>
                                </a:lnTo>
                                <a:lnTo>
                                  <a:pt x="295896" y="180076"/>
                                </a:lnTo>
                                <a:lnTo>
                                  <a:pt x="298459" y="187625"/>
                                </a:lnTo>
                                <a:lnTo>
                                  <a:pt x="301011" y="195091"/>
                                </a:lnTo>
                                <a:lnTo>
                                  <a:pt x="303549" y="202439"/>
                                </a:lnTo>
                                <a:lnTo>
                                  <a:pt x="306098" y="209700"/>
                                </a:lnTo>
                                <a:lnTo>
                                  <a:pt x="308643" y="216835"/>
                                </a:lnTo>
                                <a:lnTo>
                                  <a:pt x="311213" y="223859"/>
                                </a:lnTo>
                                <a:lnTo>
                                  <a:pt x="313799" y="230774"/>
                                </a:lnTo>
                                <a:lnTo>
                                  <a:pt x="316412" y="237536"/>
                                </a:lnTo>
                                <a:lnTo>
                                  <a:pt x="319050" y="244174"/>
                                </a:lnTo>
                                <a:lnTo>
                                  <a:pt x="321726" y="250668"/>
                                </a:lnTo>
                                <a:lnTo>
                                  <a:pt x="324450" y="257022"/>
                                </a:lnTo>
                                <a:lnTo>
                                  <a:pt x="327201" y="263243"/>
                                </a:lnTo>
                                <a:lnTo>
                                  <a:pt x="330013" y="269294"/>
                                </a:lnTo>
                                <a:lnTo>
                                  <a:pt x="332878" y="275195"/>
                                </a:lnTo>
                                <a:cubicBezTo>
                                  <a:pt x="359370" y="327416"/>
                                  <a:pt x="373681" y="357711"/>
                                  <a:pt x="379948" y="399624"/>
                                </a:cubicBezTo>
                                <a:lnTo>
                                  <a:pt x="376557" y="430847"/>
                                </a:lnTo>
                                <a:lnTo>
                                  <a:pt x="366283" y="458788"/>
                                </a:lnTo>
                                <a:lnTo>
                                  <a:pt x="351598" y="482166"/>
                                </a:lnTo>
                                <a:lnTo>
                                  <a:pt x="334473" y="501364"/>
                                </a:lnTo>
                                <a:lnTo>
                                  <a:pt x="315912" y="517374"/>
                                </a:lnTo>
                                <a:lnTo>
                                  <a:pt x="296302" y="531082"/>
                                </a:lnTo>
                                <a:lnTo>
                                  <a:pt x="275765" y="543063"/>
                                </a:lnTo>
                                <a:lnTo>
                                  <a:pt x="254402" y="553726"/>
                                </a:lnTo>
                                <a:lnTo>
                                  <a:pt x="232269" y="563314"/>
                                </a:lnTo>
                                <a:lnTo>
                                  <a:pt x="209473" y="571979"/>
                                </a:lnTo>
                                <a:lnTo>
                                  <a:pt x="186150" y="579824"/>
                                </a:lnTo>
                                <a:lnTo>
                                  <a:pt x="181498" y="581213"/>
                                </a:lnTo>
                                <a:lnTo>
                                  <a:pt x="181517" y="589215"/>
                                </a:lnTo>
                                <a:lnTo>
                                  <a:pt x="179101" y="609988"/>
                                </a:lnTo>
                                <a:lnTo>
                                  <a:pt x="174161" y="630079"/>
                                </a:lnTo>
                                <a:lnTo>
                                  <a:pt x="166785" y="649098"/>
                                </a:lnTo>
                                <a:lnTo>
                                  <a:pt x="157180" y="666666"/>
                                </a:lnTo>
                                <a:lnTo>
                                  <a:pt x="145707" y="682499"/>
                                </a:lnTo>
                                <a:lnTo>
                                  <a:pt x="132748" y="696412"/>
                                </a:lnTo>
                                <a:lnTo>
                                  <a:pt x="118726" y="708358"/>
                                </a:lnTo>
                                <a:lnTo>
                                  <a:pt x="103962" y="718444"/>
                                </a:lnTo>
                                <a:lnTo>
                                  <a:pt x="88702" y="726789"/>
                                </a:lnTo>
                                <a:lnTo>
                                  <a:pt x="73145" y="733535"/>
                                </a:lnTo>
                                <a:lnTo>
                                  <a:pt x="57417" y="738824"/>
                                </a:lnTo>
                                <a:lnTo>
                                  <a:pt x="41628" y="742803"/>
                                </a:lnTo>
                                <a:lnTo>
                                  <a:pt x="25795" y="745560"/>
                                </a:lnTo>
                                <a:lnTo>
                                  <a:pt x="9994" y="747183"/>
                                </a:lnTo>
                                <a:lnTo>
                                  <a:pt x="0" y="747528"/>
                                </a:lnTo>
                                <a:lnTo>
                                  <a:pt x="0" y="670615"/>
                                </a:lnTo>
                                <a:lnTo>
                                  <a:pt x="35911" y="665609"/>
                                </a:lnTo>
                                <a:cubicBezTo>
                                  <a:pt x="75989" y="653868"/>
                                  <a:pt x="108199" y="623959"/>
                                  <a:pt x="105210" y="572465"/>
                                </a:cubicBezTo>
                                <a:cubicBezTo>
                                  <a:pt x="73768" y="583798"/>
                                  <a:pt x="38952" y="592379"/>
                                  <a:pt x="3315" y="595871"/>
                                </a:cubicBezTo>
                                <a:lnTo>
                                  <a:pt x="0" y="595941"/>
                                </a:lnTo>
                                <a:lnTo>
                                  <a:pt x="0" y="539758"/>
                                </a:lnTo>
                                <a:lnTo>
                                  <a:pt x="12570" y="538861"/>
                                </a:lnTo>
                                <a:cubicBezTo>
                                  <a:pt x="153102" y="522660"/>
                                  <a:pt x="363120" y="457905"/>
                                  <a:pt x="286891" y="362030"/>
                                </a:cubicBezTo>
                                <a:cubicBezTo>
                                  <a:pt x="205039" y="378212"/>
                                  <a:pt x="132703" y="400665"/>
                                  <a:pt x="68644" y="427822"/>
                                </a:cubicBezTo>
                                <a:lnTo>
                                  <a:pt x="0" y="461422"/>
                                </a:lnTo>
                                <a:lnTo>
                                  <a:pt x="0" y="384914"/>
                                </a:lnTo>
                                <a:lnTo>
                                  <a:pt x="25370" y="373364"/>
                                </a:lnTo>
                                <a:cubicBezTo>
                                  <a:pt x="96658" y="344515"/>
                                  <a:pt x="175663" y="323799"/>
                                  <a:pt x="268125" y="316102"/>
                                </a:cubicBezTo>
                                <a:cubicBezTo>
                                  <a:pt x="229372" y="241535"/>
                                  <a:pt x="212750" y="141067"/>
                                  <a:pt x="174004" y="66496"/>
                                </a:cubicBezTo>
                                <a:cubicBezTo>
                                  <a:pt x="131313" y="65945"/>
                                  <a:pt x="91278" y="70576"/>
                                  <a:pt x="53474" y="77294"/>
                                </a:cubicBezTo>
                                <a:lnTo>
                                  <a:pt x="0" y="88933"/>
                                </a:lnTo>
                                <a:lnTo>
                                  <a:pt x="0" y="12816"/>
                                </a:lnTo>
                                <a:lnTo>
                                  <a:pt x="40234" y="7538"/>
                                </a:lnTo>
                                <a:lnTo>
                                  <a:pt x="83484" y="3718"/>
                                </a:lnTo>
                                <a:lnTo>
                                  <a:pt x="128362" y="1617"/>
                                </a:lnTo>
                                <a:cubicBezTo>
                                  <a:pt x="141829" y="404"/>
                                  <a:pt x="154115" y="0"/>
                                  <a:pt x="165220" y="40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D68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E0701E" id="Group 283" o:spid="_x0000_s1026" style="position:absolute;margin-left:-17.2pt;margin-top:0;width:46.5pt;height:64.5pt;z-index:251658240" coordsize="28486,37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">
                <v:shape id="Shape 6" o:spid="_x0000_s1027" style="position:absolute;left:23305;top:34046;width:2256;height:989;visibility:visible;mso-wrap-style:square;v-text-anchor:top" coordsize="225526,98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7pVMQA&#10;AADaAAAADwAAAGRycy9kb3ducmV2LnhtbESPzWrDMBCE74W+g9hCLqWRE4gJTmRTAiEml1Cnh/a2&#10;WBvb1FoZS/FPn74qFHocZuYbZp9NphUD9a6xrGC1jEAQl1Y3XCl4vx5ftiCcR9bYWiYFMznI0seH&#10;PSbajvxGQ+ErESDsElRQe98lUrqyJoNuaTvi4N1sb9AH2VdS9zgGuGnlOopiabDhsFBjR4eayq/i&#10;bhS40X8fTubyuR2ez/PmhDYfrh9KLZ6m1x0IT5P/D/+1c60ght8r4QbI9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O6VTEAAAA2gAAAA8AAAAAAAAAAAAAAAAAmAIAAGRycy9k&#10;b3ducmV2LnhtbFBLBQYAAAAABAAEAPUAAACJAwAAAAA=&#10;" path="m221544,v3982,68658,-54610,98941,-110991,98953c54172,98965,,68706,12823,16279,82282,34316,158660,22666,221544,xe" fillcolor="#f30" stroked="f" strokeweight="0">
                  <v:stroke miterlimit="83231f" joinstyle="miter"/>
                  <v:path arrowok="t" textboxrect="0,0,225526,98965"/>
                </v:shape>
                <v:shape id="Shape 7" o:spid="_x0000_s1028" style="position:absolute;left:3217;top:34046;width:2255;height:989;visibility:visible;mso-wrap-style:square;v-text-anchor:top" coordsize="225525,98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jIrcMA&#10;AADaAAAADwAAAGRycy9kb3ducmV2LnhtbESPQWsCMRSE74X+h/AKXkSzKqhsjYu1WgqeuhW8Pjav&#10;u6GblyVJ1/Xfm0Khx2FmvmE2xWBb0ZMPxrGC2TQDQVw5bbhWcP48TtYgQkTW2DomBTcKUGwfHzaY&#10;a3flD+rLWIsE4ZCjgibGLpcyVA1ZDFPXESfvy3mLMUlfS+3xmuC2lfMsW0qLhtNCgx3tG6q+yx+r&#10;YPxqDjtz8cvTuHyRb7d6ZRbWKzV6GnbPICIN8T/8137XClbweyXdAL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jIrcMAAADaAAAADwAAAAAAAAAAAAAAAACYAgAAZHJzL2Rv&#10;d25yZXYueG1sUEsFBgAAAAAEAAQA9QAAAIgDAAAAAA==&#10;" path="m3987,c66865,22666,143243,34316,212697,16279v12828,52427,-41343,82686,-97724,82674c58592,98941,,68658,3987,xe" fillcolor="#f30" stroked="f" strokeweight="0">
                  <v:stroke miterlimit="83231f" joinstyle="miter"/>
                  <v:path arrowok="t" textboxrect="0,0,225525,98965"/>
                </v:shape>
                <v:shape id="Shape 8" o:spid="_x0000_s1029" style="position:absolute;left:23355;top:31941;width:4854;height:1815;visibility:visible;mso-wrap-style:square;v-text-anchor:top" coordsize="485336,18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ZZf8AA&#10;AADaAAAADwAAAGRycy9kb3ducmV2LnhtbERPTYvCMBC9C/6HMII3TdeDSjWKLOwqwh7Usou3oRmb&#10;ajMpTazdf28OgsfH+16uO1uJlhpfOlbwMU5AEOdOl1woyE5fozkIH5A1Vo5JwT95WK/6vSWm2j34&#10;QO0xFCKGsE9RgQmhTqX0uSGLfuxq4shdXGMxRNgUUjf4iOG2kpMkmUqLJccGgzV9Gspvx7tVcL1a&#10;c97/6u199tceNrvvn9k2C0oNB91mASJQF97il3unFcSt8Uq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NZZf8AAAADaAAAADwAAAAAAAAAAAAAAAACYAgAAZHJzL2Rvd25y&#10;ZXYueG1sUEsFBgAAAAAEAAQA9QAAAIUDAAAAAA==&#10;" path="m398213,c485336,109563,198579,178493,68956,180745,25748,181495,,174837,11379,159807,108874,89801,234510,32349,398213,xe" fillcolor="#f30" stroked="f" strokeweight="0">
                  <v:stroke miterlimit="83231f" joinstyle="miter"/>
                  <v:path arrowok="t" textboxrect="0,0,485336,181495"/>
                </v:shape>
                <v:shape id="Shape 9" o:spid="_x0000_s1030" style="position:absolute;left:568;top:31941;width:4854;height:1815;visibility:visible;mso-wrap-style:square;v-text-anchor:top" coordsize="485342,18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nSdsQA&#10;AADaAAAADwAAAGRycy9kb3ducmV2LnhtbESPT2vCQBTE74V+h+UVequbeig1ugkiFOyfg6bG8zP7&#10;TKLZt2F31fTbu4LQ4zAzv2Fm+WA6cSbnW8sKXkcJCOLK6pZrBZvfj5d3ED4ga+wsk4I/8pBnjw8z&#10;TLW98JrORahFhLBPUUETQp9K6auGDPqR7Ymjt7fOYIjS1VI7vES46eQ4Sd6kwZbjQoM9LRqqjsXJ&#10;KPhyp1VRfn+Wu8N2sS59UWv7s1Lq+WmYT0EEGsJ/+N5eagUTuF2JN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p0nbEAAAA2gAAAA8AAAAAAAAAAAAAAAAAmAIAAGRycy9k&#10;b3ducmV2LnhtbFBLBQYAAAAABAAEAPUAAACJAwAAAAA=&#10;" path="m87121,c250835,32349,376464,89801,473963,159807v11379,15030,-14370,21688,-57578,20938c286761,178493,,109563,87121,xe" fillcolor="#f30" stroked="f" strokeweight="0">
                  <v:stroke miterlimit="83231f" joinstyle="miter"/>
                  <v:path arrowok="t" textboxrect="0,0,485342,181495"/>
                </v:shape>
                <v:shape id="Shape 10" o:spid="_x0000_s1031" style="position:absolute;left:1627;top:28920;width:25523;height:7516;visibility:visible;mso-wrap-style:square;v-text-anchor:top" coordsize="2552267,75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n3XsQA&#10;AADbAAAADwAAAGRycy9kb3ducmV2LnhtbESPT2vCQBDF7wW/wzKCl6IbpRSNrqJCIYdC8Q96nWTH&#10;JJidDdmtpt++cyj0NsN7895vVpveNepBXag9G5hOElDEhbc1lwbOp4/xHFSIyBYbz2TghwJs1oOX&#10;FabWP/lAj2MslYRwSNFAFWObah2KihyGiW+JRbv5zmGUtSu17fAp4a7RsyR51w5rloYKW9pXVNyP&#10;384AXrLP6yF/DTFZfNVNhvl595YbMxr22yWoSH38N/9dZ1bwhV5+kQH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J917EAAAA2wAAAA8AAAAAAAAAAAAAAAAAmAIAAGRycy9k&#10;b3ducmV2LnhtbFBLBQYAAAAABAAEAPUAAACJAwAAAAA=&#10;" path="m94126,1094c178754,,252965,19591,320050,35118v306220,70902,463753,288040,784794,405327c1230178,486229,1311059,488184,1436987,444178,1764785,329616,1922206,111906,2230481,40744,2298007,25160,2372774,5533,2458156,6631v38747,74566,55357,175042,94111,249601c2059143,297294,1948785,708642,1350500,749163r77,241c1345575,749710,1340722,749877,1335791,750114v-3190,169,-6401,320,-9634,457c1320321,750830,1314540,751035,1308798,751180v-5677,168,-11402,280,-17151,351c1286427,751604,1281265,751647,1276139,751641v-5141,,-10303,-37,-15501,-110c1254863,751460,1249143,751348,1243465,751180v-5730,-159,-11523,-353,-17355,-609c1222891,750434,1219676,750283,1216480,750114v-4933,-249,-9782,-404,-14774,-710l1201777,749163c603497,708639,493132,297294,,256232,38754,181673,55368,75664,94126,1094xe" fillcolor="#f30" stroked="f" strokeweight="0">
                  <v:stroke miterlimit="83231f" joinstyle="miter"/>
                  <v:path arrowok="t" textboxrect="0,0,2552267,751647"/>
                </v:shape>
                <v:shape id="Shape 11" o:spid="_x0000_s1032" style="position:absolute;width:14243;height:31940;visibility:visible;mso-wrap-style:square;v-text-anchor:top" coordsize="1424323,319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B/sAA&#10;AADbAAAADwAAAGRycy9kb3ducmV2LnhtbERPS4vCMBC+L/gfwgh7W1NdFKmmRQTBgyLr4z4mY1ts&#10;JqWJWvfXb4QFb/PxPWeed7YWd2p95VjBcJCAINbOVFwoOB5WX1MQPiAbrB2Tgid5yLPexxxT4x78&#10;Q/d9KEQMYZ+igjKEJpXS65Is+oFriCN3ca3FEGFbSNPiI4bbWo6SZCItVhwbSmxoWZK+7m9WwYa3&#10;v92y2Z7OxVOPdfLtx5udVuqz3y1mIAJ14S3+d69NnD+E1y/xAJn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1eB/sAAAADbAAAADwAAAAAAAAAAAAAAAACYAgAAZHJzL2Rvd25y&#10;ZXYueG1sUEsFBgAAAAAEAAQA9QAAAIUDAAAAAA==&#10;" path="m,l1424323,r,124423l124429,124423r,1492152c124429,2555279,646916,2602559,1424318,3051046r5,-3l1424323,3194018r-74,42l1291532,3118781r-69246,-38050l1154408,3044401r-66531,-34841l1022753,2975954r-63731,-32606l896709,2911493r-60859,-31374l776447,2848974r-57909,-31179l662126,2786313r-54872,-32076l553971,2721276r-51657,-34139l452375,2651525r-48121,-37375l358049,2574705r-44101,-41763l272101,2488604r-39380,-47128l196027,2391404r-33848,-53128l131364,2281986r-27666,-59505l79272,2159683,58129,2093485,40287,2023801,25736,1950461,14446,1873296,6403,1792087,1588,1706619,,1617684,,xe" fillcolor="#f30" stroked="f" strokeweight="0">
                  <v:stroke miterlimit="83231f" joinstyle="miter"/>
                  <v:path arrowok="t" textboxrect="0,0,1424323,3194060"/>
                </v:shape>
                <v:shape id="Shape 12" o:spid="_x0000_s1033" style="position:absolute;left:14243;width:14243;height:31940;visibility:visible;mso-wrap-style:square;v-text-anchor:top" coordsize="1424324,31940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hbksEA&#10;AADbAAAADwAAAGRycy9kb3ducmV2LnhtbERP32vCMBB+H/g/hBvsbaZ2KNKZlqHI5tOwyp6P5myK&#10;zSU0We3+ezMY7O0+vp+3qSbbi5GG0DlWsJhnIIgbpztuFZxP++c1iBCRNfaOScEPBajK2cMGC+1u&#10;fKSxjq1IIRwKVGBi9IWUoTFkMcydJ07cxQ0WY4JDK/WAtxRue5ln2Upa7Dg1GPS0NdRc62+r4P3r&#10;5XDIpzHb1nmz2C333sRPr9TT4/T2CiLSFP/Ff+4Pnebn8PtLOkCW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oW5LBAAAA2wAAAA8AAAAAAAAAAAAAAAAAmAIAAGRycy9kb3du&#10;cmV2LnhtbFBLBQYAAAAABAAEAPUAAACGAwAAAAA=&#10;" path="m,l1424324,r,1622825l1422697,1711455r-4957,85273l1409481,1877796r-11585,77075l1382993,2028167r-18260,69665l1343140,2164016r-24901,62807l1290091,2286352r-31302,56272l1224474,2395763r-37156,50073l1147523,2492974r-42227,44357l1060836,2579140r-46498,39456l965932,2656015r-50176,35629l863929,2725805r-53406,32942l755591,2790780r-56383,31414l641395,2853258r-59208,30972l521634,2915362r-61891,31576l396563,2979173r-64451,33155l266409,3046636r-66920,35695l131391,3119662,,3194018,,3051043r140293,-78157c827803,2601434,1299894,2497207,1299894,1621677r,-1497254l,124423,,xe" fillcolor="#f30" stroked="f" strokeweight="0">
                  <v:stroke miterlimit="83231f" joinstyle="miter"/>
                  <v:path arrowok="t" textboxrect="0,0,1424324,3194018"/>
                </v:shape>
                <v:shape id="Shape 13" o:spid="_x0000_s1034" style="position:absolute;left:1244;top:1244;width:12999;height:29266;visibility:visible;mso-wrap-style:square;v-text-anchor:top" coordsize="1299888,2926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rMIA&#10;AADbAAAADwAAAGRycy9kb3ducmV2LnhtbERPS2vCQBC+C/6HZQQvpW5qbSppVhGhVfDUWHoesmMe&#10;zc6m2W2M/94VCt7m43tOuh5MI3rqXGVZwdMsAkGcW11xoeDr+P64BOE8ssbGMim4kIP1ajxKMdH2&#10;zJ/UZ74QIYRdggpK79tESpeXZNDNbEscuJPtDPoAu0LqDs8h3DRyHkWxNFhxaCixpW1J+U/2ZxRk&#10;Ffax/Y6jXV0fXx4++vjwuvhVajoZNm8gPA3+Lv5373WY/wy3X8IBc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ZdyswgAAANsAAAAPAAAAAAAAAAAAAAAAAJgCAABkcnMvZG93&#10;bnJldi54bWxQSwUGAAAAAAQABAD1AAAAhwMAAAAA&#10;" path="m,l1299888,r,2926624c522487,2478136,,2430856,,1492152l,xe" fillcolor="#f2d68c" stroked="f" strokeweight="0">
                  <v:stroke miterlimit="83231f" joinstyle="miter"/>
                  <v:path arrowok="t" textboxrect="0,0,1299888,2926624"/>
                </v:shape>
                <v:shape id="Shape 14" o:spid="_x0000_s1035" style="position:absolute;left:2786;top:2942;width:22914;height:23607;visibility:visible;mso-wrap-style:square;v-text-anchor:top" coordsize="2291389,2360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llcEA&#10;AADbAAAADwAAAGRycy9kb3ducmV2LnhtbERPS4vCMBC+L/gfwgje1kRxF6lGEUFQ8LA+QLwNzdgW&#10;m0lJYq3/3iws7G0+vufMl52tRUs+VI41jIYKBHHuTMWFhvNp8zkFESKywdoxaXhRgOWi9zHHzLgn&#10;H6g9xkKkEA4ZaihjbDIpQ16SxTB0DXHibs5bjAn6QhqPzxRuazlW6ltarDg1lNjQuqT8fnxYDfvd&#10;Ra2bw5fy29ND/qza6/SCV60H/W41AxGpi//iP/fWpPkT+P0lHSA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gZZXBAAAA2wAAAA8AAAAAAAAAAAAAAAAAmAIAAGRycy9kb3du&#10;cmV2LnhtbFBLBQYAAAAABAAEAPUAAACGAwAAAAA=&#10;" path="m798303,r692169,8l1490468,188784r-141577,-4l1348891,677708r259556,l1608447,680325r2618,l1611065,942516r491555,-8l2102620,800932r188769,l2291389,1493100r-188769,l2102620,1351520r-491555,l1611067,1608451r-2,l1611065,1611080r-259557,l1351508,2171933r141580,l1493092,2360712r-692179,l800913,2171933r141592,8l942505,1611072r-259564,l682941,1608451r-2624,l680317,1605834r,-259549l188773,1346285r,141573l,1487854,,795682r188773,14l188773,937275r491544,-3l680317,680329r,-2625l939887,677704r4,-488920l798303,188784,798303,xe" fillcolor="#f30" stroked="f" strokeweight="0">
                  <v:stroke miterlimit="83231f" joinstyle="miter"/>
                  <v:path arrowok="t" textboxrect="0,0,2291389,2360712"/>
                </v:shape>
                <v:shape id="Shape 15" o:spid="_x0000_s1036" style="position:absolute;left:4165;top:19221;width:5347;height:5346;visibility:visible;mso-wrap-style:square;v-text-anchor:top" coordsize="534657,534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XnxMEA&#10;AADbAAAADwAAAGRycy9kb3ducmV2LnhtbERPS2sCMRC+F/wPYYTealaxKqtRfFAp9GB94HnYjNnV&#10;zWTZpO723xuh0Nt8fM+ZLVpbijvVvnCsoN9LQBBnThdsFJyOH28TED4gaywdk4Jf8rCYd15mmGrX&#10;8J7uh2BEDGGfooI8hCqV0mc5WfQ9VxFH7uJqiyHC2khdYxPDbSkHSTKSFguODTlWtM4pux1+rIKv&#10;4W5LerMaN7vvoTZ4bkbbq1HqtdsupyACteFf/Of+1HH+Ozx/iQfI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158TBAAAA2wAAAA8AAAAAAAAAAAAAAAAAmAIAAGRycy9kb3du&#10;cmV2LnhtbFBLBQYAAAAABAAEAPUAAACGAwAAAAA=&#10;" path="m123660,l403329,r,53780c380663,56210,360925,60216,344107,65815v-16809,5573,-25226,18339,-25226,38258l318881,213589r111707,c453435,213589,467517,204988,472871,187815v5335,-17190,8017,-38570,8017,-64159l534657,123656r,279671l480888,403327v-2437,-22670,-6444,-42413,-12028,-59229c463269,327290,450518,318877,430588,318877r-111707,l318881,421116v,29636,9687,47006,29062,52100c367322,478329,388339,480878,411005,480880r,53774l123660,534654r,-53776c153629,480878,176116,478200,191113,472868v14990,-5355,22482,-24298,22482,-56863l213595,318877r-100044,c83917,318877,66539,328565,61441,347943v-5111,19373,-7654,40392,-7654,63054l,410997,,123656r53787,c53787,153622,56469,176116,61801,191109v5346,14976,24300,22480,56859,22480l213595,213589r,-109516c213595,81223,205002,67147,187827,61798,170633,56455,149253,53780,123660,53777l123660,xe" fillcolor="#f30" stroked="f" strokeweight="0">
                  <v:stroke miterlimit="83231f" joinstyle="miter"/>
                  <v:path arrowok="t" textboxrect="0,0,534657,534654"/>
                </v:shape>
                <v:shape id="Shape 16" o:spid="_x0000_s1037" style="position:absolute;left:18967;top:19221;width:5346;height:5346;visibility:visible;mso-wrap-style:square;v-text-anchor:top" coordsize="534661,534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E4MAA&#10;AADbAAAADwAAAGRycy9kb3ducmV2LnhtbERPTWvCQBC9F/wPywje6sYeRKKrlGrBm8YK4m3ITpPY&#10;7GzYHTX+e7dQ6G0e73MWq9616kYhNp4NTMYZKOLS24YrA8evz9cZqCjIFlvPZOBBEVbLwcsCc+vv&#10;XNDtIJVKIRxzNFCLdLnWsazJYRz7jjhx3z44lARDpW3Aewp3rX7Lsql22HBqqLGjj5rKn8PVGVi3&#10;WbM5ubA/yvVyLsSud8X+Ysxo2L/PQQn18i/+c29tmj+F31/SAXr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ZYE4MAAAADbAAAADwAAAAAAAAAAAAAAAACYAgAAZHJzL2Rvd25y&#10;ZXYueG1sUEsFBgAAAAAEAAQA9QAAAIUDAAAAAA==&#10;" path="m123664,l403329,r,53780c380664,56210,360925,60216,344101,65815v-16814,5573,-25213,18339,-25213,38258l318888,213589r111704,c453427,213589,467524,204988,472870,187815v5340,-17190,8018,-38570,8018,-64159l534661,123656r,279671l480888,403327v-2435,-22670,-6448,-42413,-12028,-59229c463266,327290,450519,318877,430592,318877r-111704,l318888,421116v,29636,9684,47006,29067,52100c367322,478329,388342,480878,411015,480880r,53774l123664,534654r,-53776c153637,480878,176119,478200,191110,472868v14993,-5355,22477,-24298,22477,-56863l213587,318877r-100029,c83915,318877,66538,328565,61441,347943v-5105,19373,-7654,40392,-7658,63054l,410997,,123656r53787,c53787,153622,56458,176116,61801,191109v5349,14976,24296,22480,56848,22480l213587,213589r,-109516c213587,81223,205002,67147,187819,61798,170628,56455,149245,53780,123664,53777l123664,xe" fillcolor="#f30" stroked="f" strokeweight="0">
                  <v:stroke miterlimit="83231f" joinstyle="miter"/>
                  <v:path arrowok="t" textboxrect="0,0,534661,534654"/>
                </v:shape>
                <v:shape id="Shape 17" o:spid="_x0000_s1038" style="position:absolute;left:4165;top:2567;width:5347;height:5347;visibility:visible;mso-wrap-style:square;v-text-anchor:top" coordsize="534657,534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H+QsIA&#10;AADbAAAADwAAAGRycy9kb3ducmV2LnhtbERPS2vCQBC+C/0PyxS86aYeYkhdRUoL8QGlKtTjkB2T&#10;YHY2ZNck/ntXKPQ2H99zFqvB1KKj1lWWFbxNIxDEudUVFwpOx69JAsJ5ZI21ZVJwJwer5ctogam2&#10;Pf9Qd/CFCCHsUlRQet+kUrq8JINuahviwF1sa9AH2BZSt9iHcFPLWRTF0mDFoaHEhj5Kyq+Hm1EQ&#10;c3OMPpO93CXfxSnj2Xnzu7VKjV+H9TsIT4P/F/+5Mx3mz+H5Sz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sf5CwgAAANsAAAAPAAAAAAAAAAAAAAAAAJgCAABkcnMvZG93&#10;bnJldi54bWxQSwUGAAAAAAQABAD1AAAAhwMAAAAA&#10;" path="m123660,l403329,r,53784c380663,56218,360925,60225,344107,65811v-16809,5589,-25226,18343,-25226,38258l318881,213592r111707,c453435,213592,467517,205002,472871,187820v5335,-17186,8017,-38575,8017,-64166l534657,123654r,279679l480888,403333v-2437,-22666,-6444,-42414,-12028,-59222c463269,327295,450518,318881,430588,318881r-111707,l318881,421118v,29646,9687,47008,29062,52117c367322,478333,388339,480892,411005,480892r,53769l123660,534661r,-53769c153629,480892,176116,478213,191113,472864v14990,-5339,22482,-24286,22482,-56848l213595,318881r-100044,c83917,318881,66539,328568,61441,347951v-5111,19368,-7654,40389,-7654,63062l,411013,,123654r53787,c53787,153631,56469,176120,61801,191110v5346,14991,24300,22471,56859,22482l213595,213592r,-109523c213595,81246,205002,67152,187827,61809,170633,56448,149253,53784,123660,53784l123660,xe" fillcolor="#f30" stroked="f" strokeweight="0">
                  <v:stroke miterlimit="83231f" joinstyle="miter"/>
                  <v:path arrowok="t" textboxrect="0,0,534657,534661"/>
                </v:shape>
                <v:shape id="Shape 18" o:spid="_x0000_s1039" style="position:absolute;left:18967;top:2567;width:5346;height:5347;visibility:visible;mso-wrap-style:square;v-text-anchor:top" coordsize="534661,5346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3YOsMA&#10;AADbAAAADwAAAGRycy9kb3ducmV2LnhtbESPT2vCQBDF7wW/wzKCt7qx0qDRVUQoWDzVf+cxOybB&#10;7GzIriZ++86h0NsM7817v1mue1erJ7Wh8mxgMk5AEefeVlwYOB2/3megQkS2WHsmAy8KsF4N3paY&#10;Wd/xDz0PsVASwiFDA2WMTaZ1yEtyGMa+IRbt5luHUda20LbFTsJdrT+SJNUOK5aGEhvalpTfDw9n&#10;4LK/XigN81lI6dy9pp/J/ntyMmY07DcLUJH6+G/+u95ZwRdY+UUG0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3YOsMAAADbAAAADwAAAAAAAAAAAAAAAACYAgAAZHJzL2Rv&#10;d25yZXYueG1sUEsFBgAAAAAEAAQA9QAAAIgDAAAAAA==&#10;" path="m123664,l403329,r,53784c380664,56218,360925,60225,344101,65811v-16814,5589,-25213,18343,-25213,38258l318888,213592r111704,c453427,213592,467524,205002,472870,187820v5340,-17186,8018,-38575,8018,-64166l534661,123654r,279679l480888,403333v-2435,-22666,-6448,-42414,-12028,-59222c463266,327295,450519,318881,430592,318881r-111704,l318888,421118v,29646,9684,47008,29067,52117c367322,478333,388342,480892,411015,480892r,53769l123664,534661r,-53769c153637,480892,176119,478213,191110,472864v14993,-5339,22477,-24286,22477,-56848l213587,318881r-100029,c83915,318881,66538,328568,61441,347951v-5105,19368,-7654,40389,-7658,63062l,411013,,123654r53787,c53787,153631,56458,176120,61801,191110v5349,14991,24296,22471,56848,22482l213587,213592r,-109523c213587,81246,205002,67152,187819,61809,170628,56448,149245,53784,123664,53784l123664,xe" fillcolor="#f30" stroked="f" strokeweight="0">
                  <v:stroke miterlimit="83231f" joinstyle="miter"/>
                  <v:path arrowok="t" textboxrect="0,0,534661,534661"/>
                </v:shape>
                <v:shape id="Shape 19" o:spid="_x0000_s1040" style="position:absolute;left:480;top:28228;width:3799;height:7574;visibility:visible;mso-wrap-style:square;v-text-anchor:top" coordsize="379942,757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psi8IA&#10;AADbAAAADwAAAGRycy9kb3ducmV2LnhtbERPTWvCQBC9F/oflil4q5vkIGnqKlZb8CBIY6HXITsm&#10;abOzYXdN4r93hUJv83ifs1xPphMDOd9aVpDOExDEldUt1wq+Th/POQgfkDV2lknBlTysV48PSyy0&#10;HfmThjLUIoawL1BBE0JfSOmrhgz6ue2JI3e2zmCI0NVSOxxjuOlkliQLabDl2NBgT9uGqt/yYhT0&#10;Jb3v8kW2ceF4uBze0uE7+TkrNXuaNq8gAk3hX/zn3us4/wXuv8QD5O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+myLwgAAANsAAAAPAAAAAAAAAAAAAAAAAJgCAABkcnMvZG93&#10;bnJldi54bWxQSwUGAAAAAAQABAD1AAAAhwMAAAAA&#10;" path="m213157,2028c255968,,310258,7243,348388,12792r31554,4554l379942,93566,325475,81666c287958,74964,248248,70339,205928,70884v-38748,74575,-55360,180577,-94118,255143c204272,333725,283278,354441,354566,383290r25376,11552l379942,471349,311295,437748c247236,410590,174903,388138,93057,371956,16824,467831,226838,532586,367368,548787r12574,897l379942,605867r-3321,-70c340985,602305,306171,593724,274730,582391v-2987,51494,29223,81403,69300,93144l379942,680541r,76913l369955,757108r-15812,-1622l338328,752729r-15810,-3980l306793,743461r-15556,-6746l275984,728370,261216,718283,247188,706331,234238,692414,222762,676592r-9601,-17568l205780,640004r-4940,-20091l198429,599156r17,-8018l193800,589745r-23333,-7840l147669,573243r-22129,-9591l104185,552989,83654,541008,64033,527300,45469,511290,28343,492092,13659,468717,3377,440769,,409550c6253,367650,20617,337307,47013,285207r2804,-5840l52596,273341r2725,-6236l58025,260695r2665,-6595l63317,247342r2604,-6915l68505,233353r2553,-7223l73605,218794r2553,-7477l78693,203722r2555,-7708l83809,188212r2576,-7910l89003,172322r2653,-8075l94342,156111r2751,-8211l99901,139641r2898,-8313l105758,122972r3059,-8412l112004,106128r3287,-8449l118721,89204r3557,-8495l126004,72209r3895,-8493l133985,55245,146596,30313c152004,11208,178908,3651,213157,2028xe" fillcolor="#f2d68c" stroked="f" strokeweight="0">
                  <v:stroke miterlimit="83231f" joinstyle="miter"/>
                  <v:path arrowok="t" textboxrect="0,0,379942,757454"/>
                </v:shape>
                <v:shape id="Shape 20" o:spid="_x0000_s1041" style="position:absolute;left:7796;top:33413;width:58;height:288;visibility:visible;mso-wrap-style:square;v-text-anchor:top" coordsize="5737,28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s5QsEA&#10;AADbAAAADwAAAGRycy9kb3ducmV2LnhtbERPTUvDQBC9C/0PyxS8SLtpQS2x26LSQEEomNb7mB2T&#10;kOxs2F3T+O+dg+Dx8b63+8n1aqQQW88GVssMFHHlbcu1gcu5WGxAxYRssfdMBn4own43u9libv2V&#10;32ksU60khGOOBpqUhlzrWDXkMC79QCzclw8Ok8BQaxvwKuGu1+sse9AOW5aGBgd6bajqym8nJceX&#10;k+4ePw9vh7viVIZuVdyPH8bczqfnJ1CJpvQv/nMfrYG1rJcv8gP0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rOULBAAAA2wAAAA8AAAAAAAAAAAAAAAAAmAIAAGRycy9kb3du&#10;cmV2LnhtbFBLBQYAAAAABAAEAPUAAACGAwAAAAA=&#10;" path="m5737,r,28778l,24849,5737,xe" fillcolor="#f2d68c" stroked="f" strokeweight="0">
                  <v:stroke miterlimit="83231f" joinstyle="miter"/>
                  <v:path arrowok="t" textboxrect="0,0,5737,28778"/>
                </v:shape>
                <v:shape id="Shape 21" o:spid="_x0000_s1042" style="position:absolute;left:4279;top:32176;width:3575;height:3628;visibility:visible;mso-wrap-style:square;v-text-anchor:top" coordsize="357405,362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HRe8UA&#10;AADbAAAADwAAAGRycy9kb3ducmV2LnhtbESPQWvCQBSE7wX/w/IKvZS6UUFr6iqlRakHkRi9v2Zf&#10;s8Hs25BdTfrvXaHQ4zAz3zCLVW9rcaXWV44VjIYJCOLC6YpLBcd8/fIKwgdkjbVjUvBLHlbLwcMC&#10;U+06zuh6CKWIEPYpKjAhNKmUvjBk0Q9dQxy9H9daDFG2pdQtdhFuazlOkqm0WHFcMNjQh6HifLhY&#10;BRPuPjfb787P/T6f56edmT1nmVJPj/37G4hAffgP/7W/tILxCO5f4g+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YdF7xQAAANsAAAAPAAAAAAAAAAAAAAAAAJgCAABkcnMv&#10;ZG93bnJldi54bWxQSwUGAAAAAAQABAD1AAAAigMAAAAA&#10;" path="m,l43552,19827c143724,70419,230836,135647,324258,199022r33147,21403l357405,311771r-10560,-6545l313699,283737,281500,262173,250112,240680,219361,219426,189093,198536r-10329,-7045l181273,206247r375,20959l178674,247942r-6211,19670l163486,285525r-11103,15751l139794,314729r-13529,11308l112120,335423r-14561,7731l82697,349397r-15084,4936l52375,358077r-15426,2631l21408,362282r-15660,528l,362612,,285699r5775,805c62155,286516,116325,256256,103502,203824v-17364,4513,-35161,7168,-53072,8259l,211025,,154842r42363,3022c85570,158616,111318,151959,99941,136932,75568,119430,49436,102712,21389,86976l,76507,,xe" fillcolor="#f2d68c" stroked="f" strokeweight="0">
                  <v:stroke miterlimit="83231f" joinstyle="miter"/>
                  <v:path arrowok="t" textboxrect="0,0,357405,362810"/>
                </v:shape>
                <v:shape id="Shape 22" o:spid="_x0000_s1043" style="position:absolute;left:6495;top:31843;width:1359;height:1309;visibility:visible;mso-wrap-style:square;v-text-anchor:top" coordsize="135827,1308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fXgMQA&#10;AADbAAAADwAAAGRycy9kb3ducmV2LnhtbESPzWrDMBCE74W8g9hAL6WR7UMJbpRQAvnxqeTnAdbW&#10;xja1VkZSHLdPXwUCOQ4z8w2zWI2mEwM531pWkM4SEMSV1S3XCs6nzfschA/IGjvLpOCXPKyWk5cF&#10;5tre+EDDMdQiQtjnqKAJoc+l9FVDBv3M9sTRu1hnMETpaqkd3iLcdDJLkg9psOW40GBP64aqn+PV&#10;KHDfZVrsL38D7Yoi3R50abdvpVKv0/HrE0SgMTzDj/ZeK8gyuH+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n14DEAAAA2wAAAA8AAAAAAAAAAAAAAAAAmAIAAGRycy9k&#10;b3ducmV2LnhtbFBLBQYAAAAABAAEAPUAAACJAwAAAAA=&#10;" path="m135827,r,45390l103843,68291r31984,21916l135827,130871,74682,88963,35554,117042,,92678,135827,xe" fillcolor="#f2d68c" stroked="f" strokeweight="0">
                  <v:stroke miterlimit="83231f" joinstyle="miter"/>
                  <v:path arrowok="t" textboxrect="0,0,135827,130871"/>
                </v:shape>
                <v:shape id="Shape 23" o:spid="_x0000_s1044" style="position:absolute;left:5182;top:30400;width:1976;height:2117;visibility:visible;mso-wrap-style:square;v-text-anchor:top" coordsize="197607,211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4muMUA&#10;AADbAAAADwAAAGRycy9kb3ducmV2LnhtbESPQWsCMRSE7wX/Q3iCt5qoVcpqFBGFtkJLbT14e26e&#10;u6ubl2WT6vrvG0HwOMzMN8xk1thSnKn2hWMNva4CQZw6U3Cm4fdn9fwKwgdkg6Vj0nAlD7Np62mC&#10;iXEX/qbzJmQiQtgnqCEPoUqk9GlOFn3XVcTRO7jaYoiyzqSp8RLhtpR9pUbSYsFxIceKFjmlp82f&#10;1bBVFQ1f3ocfu/mX+gz2uF4t7V7rTruZj0EEasIjfG+/GQ39Ady+xB8gp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Tia4xQAAANsAAAAPAAAAAAAAAAAAAAAAAJgCAABkcnMv&#10;ZG93bnJldi54bWxQSwUGAAAAAAQABAD1AAAAigMAAAAA&#10;" path="m116208,1922v11689,1995,24037,7089,37091,15383c174639,30870,187743,45687,192693,61815v4914,16135,2769,32106,-6418,47971l151049,89496v4003,-9612,4756,-17856,2311,-24707c150937,57910,144875,51429,135237,45299v-9968,-6329,-19051,-9296,-27241,-8787c102733,36792,98716,39132,95973,43495v-2517,4004,-2963,8503,-1340,13489c96664,63342,104807,73792,119049,88275v14216,14540,24004,26418,29365,35669c153767,133214,156423,142873,156394,153029v-57,10129,-3430,20515,-10133,31168c140192,193857,131792,201218,121086,206179v-5362,2498,-10937,4108,-16729,4819c98565,211708,92556,211520,86328,210424,73847,208264,60221,202456,45479,193090,24012,179449,10610,164063,5306,146891,,129722,2164,110973,11809,90709r35426,17956c42200,121072,41130,131831,44007,140973v2869,9079,9468,16959,19911,23604c74952,171580,84755,174565,93269,173434v8528,-1073,14738,-4706,18645,-10911c114430,158515,115366,154383,114746,150088v-544,-4299,-3124,-9356,-7729,-15145c103906,130994,96271,122734,84219,110121,68670,93921,59295,80154,56051,68861,51440,52960,53349,38329,61736,24970,67158,16387,74642,9918,84258,5536,93856,1191,104526,,116208,1922xe" fillcolor="#f2d68c" stroked="f" strokeweight="0">
                  <v:stroke miterlimit="83231f" joinstyle="miter"/>
                  <v:path arrowok="t" textboxrect="0,0,197607,211708"/>
                </v:shape>
                <v:shape id="Shape 24" o:spid="_x0000_s1045" style="position:absolute;left:4279;top:28401;width:3575;height:2207;visibility:visible;mso-wrap-style:square;v-text-anchor:top" coordsize="357405,2206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zrGsMA&#10;AADbAAAADwAAAGRycy9kb3ducmV2LnhtbESPQWvCQBSE74X+h+UVvNXdShFJ3YS2oBU8qaXnR/Y1&#10;Cd19m2bXJPrrXUHwOMzMN8yyGJ0VPXWh8azhZapAEJfeNFxp+D6snhcgQkQ2aD2ThhMFKPLHhyVm&#10;xg+8o34fK5EgHDLUUMfYZlKGsiaHYepb4uT9+s5hTLKrpOlwSHBn5UypuXTYcFqosaXPmsq//dFp&#10;YGXN+uv8sd39/6g19fJkzdBoPXka399ARBrjPXxrb4yG2Stcv6QfIPM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pzrGsMAAADbAAAADwAAAAAAAAAAAAAAAACYAgAAZHJzL2Rv&#10;d25yZXYueG1sUEsFBgAAAAAEAAQA9QAAAIgDAAAAAA==&#10;" path="m,l167,24,40095,7037r38513,8478l115760,25372r35874,11120l186281,48772r33505,13355l252208,76419r31439,15113l314185,107362r29750,16430l357405,131650r,89045l350154,216048c260677,161307,166752,114152,51914,87561l,76219,,xe" fillcolor="#f2d68c" stroked="f" strokeweight="0">
                  <v:stroke miterlimit="83231f" joinstyle="miter"/>
                  <v:path arrowok="t" textboxrect="0,0,357405,220695"/>
                </v:shape>
                <v:shape id="Shape 25" o:spid="_x0000_s1046" style="position:absolute;left:7854;top:34380;width:10893;height:2825;visibility:visible;mso-wrap-style:square;v-text-anchor:top" coordsize="1089381,282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KFmsMA&#10;AADbAAAADwAAAGRycy9kb3ducmV2LnhtbESPQWvCQBSE7wX/w/KE3upGIaKpqxRB60nReujxkX0m&#10;sdm3YXeN0V/vCkKPw8x8w8wWnalFS85XlhUMBwkI4tzqigsFx5/VxwSED8gaa8uk4EYeFvPe2wwz&#10;ba+8p/YQChEh7DNUUIbQZFL6vCSDfmAb4uidrDMYonSF1A6vEW5qOUqSsTRYcVwosaFlSfnf4WIU&#10;7H5v63PqME3v++nkdNaX1n5vlXrvd1+fIAJ14T/8am+0glEKzy/xB8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KFmsMAAADbAAAADwAAAAAAAAAAAAAAAACYAgAAZHJzL2Rv&#10;d25yZXYueG1sUEsFBgAAAAAEAAQA9QAAAIgDAAAAAA==&#10;" path="m,l63097,40743v133044,80409,288785,147754,513142,162951l576167,203946v4990,292,9839,449,14771,691c594138,204813,597346,204960,600571,205094v5836,252,11622,457,17364,616c623611,205879,629329,205991,635096,206063v5194,61,10367,104,15502,104c655727,206181,660904,206138,666102,206063v5764,-80,11484,-184,17169,-353c688995,205551,694787,205346,700627,205094v3226,-134,6429,-281,9636,-457c715177,204413,720041,204238,725027,203946r-68,-252c837138,196096,932163,175461,1015773,146674r73608,-30478l1089381,200612r-4898,2037l1040578,218803r-45944,14702l946516,246591r-50388,11315l843342,267306r-55121,7319l730877,279978r-2339,140l727356,280186r-1122,61l725149,280308r-1087,55l723014,280406r-1040,47l720969,280507r-914,40l718136,280626r-874,35l716380,280705r-882,36l714612,280781r-612,35l713032,280860r-1372,72l710354,280989r-1311,65l707744,281112r-1315,61l705122,281230r-1169,51l702858,281331r-1238,62l700425,281432r-1164,43l698139,281522r-1177,47l695723,281615r-1120,43l693494,281687r-1234,40l691075,281770r-1105,40l688779,281846r-1221,29l686370,281911r-1023,25l684365,281964r-1177,37l681972,282037r-1110,21l679761,282080r-1225,39l677357,282137r-1078,15l675178,282184r-1184,18l672806,282227r-1124,26l670581,282270r-1193,15l668226,282303r-1055,14l666182,282329r-1070,18l664057,282351r-1007,10l662042,282372r-1088,14l659860,282394r-1015,4l657884,282408r-1091,3l655709,282419r-1016,6l653696,282429r-1087,4l651530,282433r-969,-4l649597,282429r-1044,l647501,282425r-2044,-6l644366,282411r-1048,-11l642353,282398r-1011,-4l640251,282379r-1059,-11l638234,282361r-1025,-10l636121,282347r-1090,-18l634062,282317r-1058,-14l631809,282285r-1188,-15l629508,282253r-1109,-26l627204,282202r-1181,-18l624922,282152r-1077,-15l622658,282119r-1217,-28l620299,282058r-1109,-21l618013,282001r-1173,-37l615817,281936r-1073,-29l613535,281875r-1195,-32l610123,281764r-1193,-37l607707,281687r-1116,-43l605467,281615r-1154,-46l603120,281522r-2314,-90l599621,281393r-1238,-62l597284,281281r-1205,-51l594768,281173r-1306,-61l592159,281054r-1311,-65l589541,280932r-1368,-72l587114,280798r-1446,-60l584782,280698r-875,-47l583064,280622r-1921,-83l580221,280500r-911,-47l578258,280406r-1112,-43l575009,280247r-1128,-61l572715,280118r-2394,-140l512987,274625r-55133,-7319l405074,257903,354687,246591,306570,233501,260616,218803,216715,202649,174763,185197,134609,166636,96136,147141,59222,126891,23704,106036,,91346,,xe" fillcolor="#f2d68c" stroked="f" strokeweight="0">
                  <v:stroke miterlimit="83231f" joinstyle="miter"/>
                  <v:path arrowok="t" textboxrect="0,0,1089381,282433"/>
                </v:shape>
                <v:shape id="Shape 26" o:spid="_x0000_s1047" style="position:absolute;left:13992;top:34033;width:1778;height:2096;visibility:visible;mso-wrap-style:square;v-text-anchor:top" coordsize="177847,209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ZQMMA&#10;AADbAAAADwAAAGRycy9kb3ducmV2LnhtbESPQWsCMRSE7wX/Q3hCL0WTCopsjSJKwUuVrorX181r&#10;dunmZdlEXf+9EQoeh5n5hpktOleLC7Wh8qzhfahAEBfeVGw1HPafgymIEJEN1p5Jw40CLOa9lxlm&#10;xl/5my55tCJBOGSooYyxyaQMRUkOw9A3xMn79a3DmGRrpWnxmuCuliOlJtJhxWmhxIZWJRV/+dkl&#10;ys4W6u3wM17buDyar/yktv6k9Wu/W36AiNTFZ/i/vTEaRhN4fE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GZQMMAAADbAAAADwAAAAAAAAAAAAAAAACYAgAAZHJzL2Rv&#10;d25yZXYueG1sUEsFBgAAAAAEAAQA9QAAAIgDAAAAAA==&#10;" path="m89798,1274c114245,,134495,6181,150537,19850v9565,8049,17010,19987,22402,35758l133452,67248c130586,56984,125222,49052,117367,43436,109555,37832,100262,35323,89557,35892,74753,36664,62982,42598,54320,53751,45651,64850,41951,82314,43203,106157v1322,25271,6775,43055,16467,53294c69310,169725,81413,174459,95939,173693v10761,-559,19797,-4443,27162,-11687c130485,154799,135464,143755,138092,128948r39755,10343c172987,161437,163876,178167,150454,189514v-13359,11289,-30823,17529,-52275,18655c71632,209559,49316,201621,31280,184405,13251,167143,3383,142782,1735,111359,,78069,7254,51778,23461,32450,39682,13151,61771,2749,89798,1274xe" fillcolor="#f2d68c" stroked="f" strokeweight="0">
                  <v:stroke miterlimit="83231f" joinstyle="miter"/>
                  <v:path arrowok="t" textboxrect="0,0,177847,209559"/>
                </v:shape>
                <v:shape id="Shape 27" o:spid="_x0000_s1048" style="position:absolute;left:11613;top:33592;width:1624;height:2197;visibility:visible;mso-wrap-style:square;v-text-anchor:top" coordsize="162467,21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6UgMUA&#10;AADbAAAADwAAAGRycy9kb3ducmV2LnhtbESPQWvCQBCF74X+h2UEb3VjClGia5BCwYo9aPXgbcyO&#10;SUh2NmS3Sfz33UKhx8eb971562w0jeipc5VlBfNZBII4t7riQsH56/1lCcJ5ZI2NZVLwIAfZ5vlp&#10;jam2Ax+pP/lCBAi7FBWU3replC4vyaCb2ZY4eHfbGfRBdoXUHQ4BbhoZR1EiDVYcGkps6a2kvD59&#10;m/DG/nXRxuaz3l2SQ/QxXGVyvPVKTSfjdgXC0+j/j//SO60gXsDvlgAA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rpSAxQAAANsAAAAPAAAAAAAAAAAAAAAAAJgCAABkcnMv&#10;ZG93bnJldi54bWxQSwUGAAAAAAQABAD1AAAAigMAAAAA&#10;" path="m8769,l162467,42820r-8773,32651l96462,59517,53406,219727,14320,208844,57380,48633,,32653,8769,xe" fillcolor="#f2d68c" stroked="f" strokeweight="0">
                  <v:stroke miterlimit="83231f" joinstyle="miter"/>
                  <v:path arrowok="t" textboxrect="0,0,162467,219727"/>
                </v:shape>
                <v:shape id="Shape 28" o:spid="_x0000_s1049" style="position:absolute;left:15780;top:33431;width:2166;height:2415;visibility:visible;mso-wrap-style:square;v-text-anchor:top" coordsize="216565,2414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2FwL8A&#10;AADbAAAADwAAAGRycy9kb3ducmV2LnhtbERPTYvCMBC9L/gfwgje1rSCslajiCKI4EF3FY9DM7bF&#10;ZlKSaOu/Nwdhj4/3PV92phZPcr6yrCAdJiCIc6srLhT8/W6/f0D4gKyxtkwKXuRhueh9zTHTtuUj&#10;PU+hEDGEfYYKyhCaTEqfl2TQD21DHLmbdQZDhK6Q2mEbw00tR0kykQYrjg0lNrQuKb+fHkbBeaov&#10;aXo8NJUZu017nqyuZt8qNeh3qxmIQF34F3/cO61gFMfGL/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r7YXAvwAAANsAAAAPAAAAAAAAAAAAAAAAAJgCAABkcnMvZG93bnJl&#10;di54bWxQSwUGAAAAAAQABAD1AAAAhAMAAAAA&#10;" path="m151373,r65192,189332l178351,202483,149844,119704,74945,145484r28508,82789l65185,241453,,52113,38265,38949r25643,74491l138809,87657,113156,13163,151373,xe" fillcolor="#f2d68c" stroked="f" strokeweight="0">
                  <v:stroke miterlimit="83231f" joinstyle="miter"/>
                  <v:path arrowok="t" textboxrect="0,0,216565,241453"/>
                </v:shape>
                <v:shape id="Shape 29" o:spid="_x0000_s1050" style="position:absolute;left:18047;top:32878;width:700;height:2334;visibility:visible;mso-wrap-style:square;v-text-anchor:top" coordsize="70011,2334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PET8QA&#10;AADbAAAADwAAAGRycy9kb3ducmV2LnhtbESPQWvCQBSE7wX/w/IEL0U3CtY0dRURAh6ktGku3h7Z&#10;101o9m3IrjH+e7dQ6HGYmW+Y7X60rRio941jBctFAoK4crpho6D8yucpCB+QNbaOScGdPOx3k6ct&#10;Ztrd+JOGIhgRIewzVFCH0GVS+qomi37hOuLofbveYoiyN1L3eItw28pVkrxIiw3HhRo7OtZU/RRX&#10;q+DDFInU7nwN+fl5Yy4plevNu1Kz6Xh4AxFoDP/hv/ZJK1i9wu+X+APk7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zxE/EAAAA2wAAAA8AAAAAAAAAAAAAAAAAmAIAAGRycy9k&#10;b3ducmV2LnhtbFBLBQYAAAAABAAEAPUAAACJAwAAAAA=&#10;" path="m37749,l70011,27238r,50603l40378,51508r11016,78307l70011,119921r,38172l56225,165424r6786,47919l25146,233488,,20073,37749,xe" fillcolor="#f2d68c" stroked="f" strokeweight="0">
                  <v:stroke miterlimit="83231f" joinstyle="miter"/>
                  <v:path arrowok="t" textboxrect="0,0,70011,233488"/>
                </v:shape>
                <v:shape id="Shape 30" o:spid="_x0000_s1051" style="position:absolute;left:9222;top:32798;width:2325;height:2511;visibility:visible;mso-wrap-style:square;v-text-anchor:top" coordsize="232477,2510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E7T8EA&#10;AADbAAAADwAAAGRycy9kb3ducmV2LnhtbERPy2rCQBTdC/2H4Ra604kWg0RHEVHaSFV87S+Za5I2&#10;cydkRo1/31kILg/nPZm1phI3alxpWUG/F4EgzqwuOVdwOq66IxDOI2usLJOCBzmYTd86E0y0vfOe&#10;bgefixDCLkEFhfd1IqXLCjLoerYmDtzFNgZ9gE0udYP3EG4qOYiiWBosOTQUWNOioOzvcDUKfpbx&#10;Lj1/LVfbVP+uN0YO69imSn28t/MxCE+tf4mf7m+t4DOsD1/CD5DT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hO0/BAAAA2wAAAA8AAAAAAAAAAAAAAAAAmAIAAGRycy9kb3du&#10;cmV2LnhtbFBLBQYAAAAABAAEAPUAAACGAwAAAAA=&#10;" path="m90912,r35059,18238l138288,174719,198987,56228r33490,17421l141563,251085,105387,232265,92765,79142,33484,194857,,177445,90912,xe" fillcolor="#f2d68c" stroked="f" strokeweight="0">
                  <v:stroke miterlimit="83231f" joinstyle="miter"/>
                  <v:path arrowok="t" textboxrect="0,0,232477,251085"/>
                </v:shape>
                <v:shape id="Shape 31" o:spid="_x0000_s1052" style="position:absolute;left:8438;top:32408;width:1404;height:1905;visibility:visible;mso-wrap-style:square;v-text-anchor:top" coordsize="140390,190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gS3cUA&#10;AADbAAAADwAAAGRycy9kb3ducmV2LnhtbESPQWvCQBSE70L/w/IKvelGC6VGN6ENFlpBxNiCx0f2&#10;NQnNvg3Z1UR/vSsUPA4z8w2zTAfTiBN1rrasYDqJQBAXVtdcKvjef4xfQTiPrLGxTArO5CBNHkZL&#10;jLXteUen3JciQNjFqKDyvo2ldEVFBt3EtsTB+7WdQR9kV0rdYR/gppGzKHqRBmsOCxW2lFVU/OVH&#10;o2BO7XG/Wh/6C9GP/iqzYbvJ3pV6ehzeFiA8Df4e/m9/agXPU7h9CT9AJl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iBLdxQAAANsAAAAPAAAAAAAAAAAAAAAAAJgCAABkcnMv&#10;ZG93bnJldi54bWxQSwUGAAAAAAQABAD1AAAAigMAAAAA&#10;" path="m106114,r34276,21791l34284,190462,,168685,106114,xe" fillcolor="#f2d68c" stroked="f" strokeweight="0">
                  <v:stroke miterlimit="83231f" joinstyle="miter"/>
                  <v:path arrowok="t" textboxrect="0,0,140390,190462"/>
                </v:shape>
                <v:shape id="Shape 32" o:spid="_x0000_s1053" style="position:absolute;left:7854;top:31565;width:762;height:2346;visibility:visible;mso-wrap-style:square;v-text-anchor:top" coordsize="76239,2346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SnqMUA&#10;AADbAAAADwAAAGRycy9kb3ducmV2LnhtbESP3WrCQBSE74W+w3IK3ojZaKWW6CpVEApF8Jd6ecwe&#10;k9Ds2ZhdNb69Wyh4OczMN8x42phSXKl2hWUFvSgGQZxaXXCmYLdddD9AOI+ssbRMCu7kYDp5aY0x&#10;0fbGa7pufCYChF2CCnLvq0RKl+Zk0EW2Ig7eydYGfZB1JnWNtwA3pezH8bs0WHBYyLGieU7p7+Zi&#10;FBxmfMzWy++qg/6yH65+msHyPFOq/dp8jkB4avwz/N/+0gre+vD3JfwAOX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hKeoxQAAANsAAAAPAAAAAAAAAAAAAAAAAJgCAABkcnMv&#10;ZG93bnJldi54bWxQSwUGAAAAAAQABAD1AAAAigMAAAAA&#10;" path="m40785,l76239,24290,30745,234641,,213583,,184805,5204,162266,,158699,,118035r13310,9121l31984,50317,,73218,,27829,40785,xe" fillcolor="#f2d68c" stroked="f" strokeweight="0">
                  <v:stroke miterlimit="83231f" joinstyle="miter"/>
                  <v:path arrowok="t" textboxrect="0,0,76239,234641"/>
                </v:shape>
                <v:shape id="Shape 33" o:spid="_x0000_s1054" style="position:absolute;left:7854;top:29718;width:10893;height:4090;visibility:visible;mso-wrap-style:square;v-text-anchor:top" coordsize="1089381,4089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KtyMUA&#10;AADbAAAADwAAAGRycy9kb3ducmV2LnhtbESPQWsCMRSE7wX/Q3hCL6VmrVB0NYoI2lKxUJXS42Pz&#10;3CxuXpYk6tZfb4RCj8PMfMNMZq2txZl8qBwr6PcyEMSF0xWXCva75fMQRIjIGmvHpOCXAsymnYcJ&#10;5tpd+IvO21iKBOGQowITY5NLGQpDFkPPNcTJOzhvMSbpS6k9XhLc1vIly16lxYrTgsGGFoaK4/Zk&#10;FXzb+YcfVevRZnX1cvVmPoennyelHrvtfAwiUhv/w3/td61gMID7l/Q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Aq3IxQAAANsAAAAPAAAAAAAAAAAAAAAAAJgCAABkcnMv&#10;ZG93bnJldi54bWxQSwUGAAAAAAQABAD1AAAAigMAAAAA&#10;" path="m,l15553,9073,43990,26400,71926,44022,99474,61838r27265,17936l153830,97742r27035,17913l207948,133429r27224,17589l262665,168323r27864,16974l318865,201875r28936,16121l377451,233583r30460,15023l439313,262991r32479,13681l505842,289748r10327,3700l526548,297019r10058,3284l546366,303331r9458,2749l565017,308585r8925,2240l582632,312820r8471,1757l599369,316089r8089,1285l615399,318440r7812,846l630930,319908r7647,418l646198,320531r7622,l661451,320330r7704,-415l676935,319286r7906,-854l692886,317359r8223,-1288l709522,314525r8636,-1770l727033,310736r9126,-2294l745580,305901r9697,-2812l765286,299997r10328,-3367l785925,293110r34751,-12795l853789,266884r31992,-14148l916767,237925r30118,-15385l976264,206613r28721,-16420l1033202,173367r27810,-17168l1088526,138738r855,-553l1089381,227631r-59015,35982c964694,301245,893392,336332,811442,364973,685518,408993,604646,407042,479301,361240,318783,302599,199143,218995,81354,141186l,89045,,xe" fillcolor="#f2d68c" stroked="f" strokeweight="0">
                  <v:stroke miterlimit="83231f" joinstyle="miter"/>
                  <v:path arrowok="t" textboxrect="0,0,1089381,408993"/>
                </v:shape>
                <v:shape id="Shape 34" o:spid="_x0000_s1055" style="position:absolute;left:18747;top:34652;width:1707;height:1734;visibility:visible;mso-wrap-style:square;v-text-anchor:top" coordsize="170666,1734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PHxsAA&#10;AADbAAAADwAAAGRycy9kb3ducmV2LnhtbESPQYvCMBSE7wv+h/AWvK2JdRGpRhFB6VV3weuzedsW&#10;m5eSRFv/vRGEPQ4z8w2z2gy2FXfyoXGsYTpRIIhLZxquNPz+7L8WIEJENtg6Jg0PCrBZjz5WmBvX&#10;85Hup1iJBOGQo4Y6xi6XMpQ1WQwT1xEn7895izFJX0njsU9w28pMqbm02HBaqLGjXU3l9XSzGs6H&#10;olHby3Tus7jPVOGG/ro4aj3+HLZLEJGG+B9+twujYfYNry/pB8j1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RPHxsAAAADbAAAADwAAAAAAAAAAAAAAAACYAgAAZHJzL2Rvd25y&#10;ZXYueG1sUEsFBgAAAAAEAAQA9QAAAIUDAAAAAA==&#10;" path="m170666,r,89131l152602,99728r-36918,20250l77219,139477,37068,158034,,173449,,89033,43965,70828c66975,59667,89150,47947,110666,35820l170666,xe" fillcolor="#f2d68c" stroked="f" strokeweight="0">
                  <v:stroke miterlimit="83231f" joinstyle="miter"/>
                  <v:path arrowok="t" textboxrect="0,0,170666,173449"/>
                </v:shape>
                <v:shape id="Shape 35" o:spid="_x0000_s1056" style="position:absolute;left:18747;top:33150;width:1326;height:1326;visibility:visible;mso-wrap-style:square;v-text-anchor:top" coordsize="132546,132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0gDMUA&#10;AADbAAAADwAAAGRycy9kb3ducmV2LnhtbESPQWvCQBSE7wX/w/IEL6VutKSW6CoiWNqDYLXU6yP7&#10;TILZtyH7auK/7wqFHoeZ+YZZrHpXqyu1ofJsYDJOQBHn3lZcGPg6bp9eQQVBtlh7JgM3CrBaDh4W&#10;mFnf8SddD1KoCOGQoYFSpMm0DnlJDsPYN8TRO/vWoUTZFtq22EW4q/U0SV60w4rjQokNbUrKL4cf&#10;Z+Ast+0k3XRp/XHqZnb3+C1792bMaNiv56CEevkP/7XfrYHnFO5f4g/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XSAMxQAAANsAAAAPAAAAAAAAAAAAAAAAAJgCAABkcnMv&#10;ZG93bnJldi54bWxQSwUGAAAAAAQABAD1AAAAigMAAAAA&#10;" path="m,l132546,111906,93688,132566,56896,100602,,130855,,92683,29633,76935,,50603,,xe" fillcolor="#f2d68c" stroked="f" strokeweight="0">
                  <v:stroke miterlimit="83231f" joinstyle="miter"/>
                  <v:path arrowok="t" textboxrect="0,0,132546,132566"/>
                </v:shape>
                <v:shape id="Shape 36" o:spid="_x0000_s1057" style="position:absolute;left:19302;top:31730;width:1152;height:2285;visibility:visible;mso-wrap-style:square;v-text-anchor:top" coordsize="115216,2284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q8sEA&#10;AADbAAAADwAAAGRycy9kb3ducmV2LnhtbESP0YrCMBRE3xf8h3AFXxZNVShSjSKCoC+K7n7Atbk2&#10;1eamNFHr3xtB8HGYmTPMbNHaStyp8aVjBcNBAoI4d7rkQsH/37o/AeEDssbKMSl4kofFvPMzw0y7&#10;Bx/ofgyFiBD2GSowIdSZlD43ZNEPXE0cvbNrLIYom0LqBh8Rbis5SpJUWiw5LhisaWUovx5vVkGx&#10;2Z929rK96NGafo3d+dTsJ0r1uu1yCiJQG77hT3ujFYxTeH+JP0DO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b6vLBAAAA2wAAAA8AAAAAAAAAAAAAAAAAmAIAAGRycy9kb3du&#10;cmV2LnhtbFBLBQYAAAAABAAEAPUAAACGAwAAAAA=&#10;" path="m114682,r534,67l115216,38679,96782,40396c91303,42285,81608,47617,67623,56364l52231,65981r62985,100793l115216,222766r-9117,5696l,58662,62658,19494c76784,10677,88197,5033,96991,2556,102888,911,108786,57,114682,xe" fillcolor="#f2d68c" stroked="f" strokeweight="0">
                  <v:stroke miterlimit="83231f" joinstyle="miter"/>
                  <v:path arrowok="t" textboxrect="0,0,115216,228462"/>
                </v:shape>
                <v:shape id="Shape 37" o:spid="_x0000_s1058" style="position:absolute;left:18747;top:30001;width:1707;height:1993;visibility:visible;mso-wrap-style:square;v-text-anchor:top" coordsize="170666,1993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ORaMMA&#10;AADbAAAADwAAAGRycy9kb3ducmV2LnhtbESPQYvCMBSE7wv+h/AEb5qquGo1iggu7mmxevD4bJ5t&#10;sXkpTbRdf71ZEPY4zMw3zHLdmlI8qHaFZQXDQQSCOLW64EzB6bjrz0A4j6yxtEwKfsnBetX5WGKs&#10;bcMHeiQ+EwHCLkYFufdVLKVLczLoBrYiDt7V1gZ9kHUmdY1NgJtSjqLoUxosOCzkWNE2p/SW3I2C&#10;7/l4eM60TI8/pf1qrpdi4p+JUr1uu1mA8NT6//C7vdcKxlP4+xJ+gF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ORaMMAAADbAAAADwAAAAAAAAAAAAAAAACYAgAAZHJzL2Rv&#10;d25yZXYueG1sUEsFBgAAAAAEAAQA9QAAAIgDAAAAAA==&#10;" path="m170666,r,90554l148402,104189c111303,128202,74211,152935,35899,177436l,199324,,109878,26473,92751,53739,74938,81045,57047,108516,39172,136241,21402,164356,3817,170666,xe" fillcolor="#f2d68c" stroked="f" strokeweight="0">
                  <v:stroke miterlimit="83231f" joinstyle="miter"/>
                  <v:path arrowok="t" textboxrect="0,0,170666,199324"/>
                </v:shape>
                <v:shape id="Shape 38" o:spid="_x0000_s1059" style="position:absolute;left:20454;top:32176;width:3986;height:3628;visibility:visible;mso-wrap-style:square;v-text-anchor:top" coordsize="398560,362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Ai7wA&#10;AADbAAAADwAAAGRycy9kb3ducmV2LnhtbERPSwrCMBDdC94hjOBOUy2KVKOIorj1g+uxGdvSZlKa&#10;qNXTm4Xg8vH+i1VrKvGkxhWWFYyGEQji1OqCMwWX824wA+E8ssbKMil4k4PVsttZYKLti4/0PPlM&#10;hBB2CSrIva8TKV2ak0E3tDVx4O62MegDbDKpG3yFcFPJcRRNpcGCQ0OONW1ySsvTwyio5fV4/oz3&#10;sYwnt3I7mhVped0o1e+16zkIT63/i3/ug1YQh7HhS/gBcvk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qR8CLvAAAANsAAAAPAAAAAAAAAAAAAAAAAJgCAABkcnMvZG93bnJldi54&#10;bWxQSwUGAAAAAAQABAD1AAAAgQMAAAAA&#10;" path="m398560,r,76508l377169,86978v-28046,15737,-54179,32454,-78552,49956c287238,151962,312986,158619,356193,157867r42367,-3023l398560,211027r-50435,1059c330217,210994,312422,208339,295061,203826v-12829,52432,41341,82693,97722,82681l398560,285701r,76913l392812,362812r-15657,-528l361611,360711r-15420,-2632l330939,354335r-15074,-4935l301001,343157r-14558,-7722l272295,326039,258754,314731,246176,301267,235074,285535r-8985,-17909l219886,247945r-2977,-20733l217279,206271r2513,-14760l209471,198538r-30272,20898l148443,240686r-31388,21489l84865,283742,51723,305234,17458,326478,,336721,,247590r2746,-1639c124982,169179,229789,83071,355002,19830l398560,xe" fillcolor="#f2d68c" stroked="f" strokeweight="0">
                  <v:stroke miterlimit="83231f" joinstyle="miter"/>
                  <v:path arrowok="t" textboxrect="0,0,398560,362812"/>
                </v:shape>
                <v:shape id="Shape 39" o:spid="_x0000_s1060" style="position:absolute;left:20454;top:31731;width:1022;height:2227;visibility:visible;mso-wrap-style:square;v-text-anchor:top" coordsize="102234,222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X8qMMA&#10;AADbAAAADwAAAGRycy9kb3ducmV2LnhtbESPQWvCQBSE74X+h+UVvNXdWCiaukorCtJbE/H8zD6T&#10;0OzbuLs18d+7hUKPw8x8wyzXo+3ElXxoHWvIpgoEceVMy7WGQ7l7noMIEdlg55g03CjAevX4sMTc&#10;uIG/6FrEWiQIhxw1NDH2uZShashimLqeOHln5y3GJH0tjcchwW0nZ0q9Sostp4UGe9o0VH0XP1bD&#10;JTt153Zuy8p/HrPdUamPYthqPXka399ARBrjf/ivvTcaXhbw+yX9AL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5X8qMMAAADbAAAADwAAAAAAAAAAAAAAAACYAgAAZHJzL2Rv&#10;d25yZXYueG1sUEsFBgAAAAAEAAQA9QAAAIgDAAAAAA==&#10;" path="m,l17137,2161v11791,3020,22936,8816,33426,17334c61032,28058,71238,40267,81199,56197v8716,13961,14511,27097,17352,39394c102033,110570,102234,124349,99099,136927v-2304,9519,-7510,19040,-15610,28609c77452,172657,68074,180177,55376,188101l,222698,,166707r7277,11645l32862,162367v9566,-5978,16171,-10806,19742,-14590c57274,142931,60445,137708,62044,132096v1609,-5620,1137,-12968,-1279,-22014c58310,101055,53014,89914,44796,76785,36610,63667,29140,54361,22454,48766,15722,43171,9041,39701,2438,38384l,38611,,xe" fillcolor="#f2d68c" stroked="f" strokeweight="0">
                  <v:stroke miterlimit="83231f" joinstyle="miter"/>
                  <v:path arrowok="t" textboxrect="0,0,102234,222698"/>
                </v:shape>
                <v:shape id="Shape 40" o:spid="_x0000_s1061" style="position:absolute;left:20856;top:31079;width:598;height:887;visibility:visible;mso-wrap-style:square;v-text-anchor:top" coordsize="59785,88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fK2MEA&#10;AADbAAAADwAAAGRycy9kb3ducmV2LnhtbERPz2vCMBS+C/4P4Qne1nSbE1eNIoOhB4fa7bLbo3km&#10;Zc1LaVLt/vvlMPD48f1ebQbXiCt1ofas4DHLQRBXXtdsFHx9vj8sQISIrLHxTAp+KcBmPR6tsND+&#10;xme6ltGIFMKhQAU2xraQMlSWHIbMt8SJu/jOYUywM1J3eEvhrpFPeT6XDmtODRZberNU/ZS9U2Ck&#10;y1/Mrjl8HErbf78+n7g/bpWaTobtEkSkId7F/+69VjBL69OX9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nytjBAAAA2wAAAA8AAAAAAAAAAAAAAAAAmAIAAGRycy9kb3du&#10;cmV2LnhtbFBLBQYAAAAABAAEAPUAAACGAwAAAAA=&#10;" path="m32887,l47034,23533v5718,9507,9425,17503,11107,24004c59785,53989,59656,60825,57713,67921,55793,75055,52075,81964,46520,88664l31925,78954v5310,-6191,8222,-12012,8748,-17499c41203,55914,39529,49795,35705,43059l19765,52635,,19760,32887,xe" fillcolor="#f2d68c" stroked="f" strokeweight="0">
                  <v:stroke miterlimit="83231f" joinstyle="miter"/>
                  <v:path arrowok="t" textboxrect="0,0,59785,88664"/>
                </v:shape>
                <v:shape id="Shape 41" o:spid="_x0000_s1062" style="position:absolute;left:21511;top:30511;width:1937;height:2135;visibility:visible;mso-wrap-style:square;v-text-anchor:top" coordsize="193712,2135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jHw8MA&#10;AADbAAAADwAAAGRycy9kb3ducmV2LnhtbESP0WqDQBRE3wv5h+UG8lKSNaVIMdmISAShT9V+wMW9&#10;URP3rribaP8+Wyj0cZiZM8wxXcwgHjS53rKC/S4CQdxY3XOr4Lsuth8gnEfWOFgmBT/kID2tXo6Y&#10;aDvzFz0q34oAYZeggs77MZHSNR0ZdDs7EgfvYieDPsiplXrCOcDNIN+iKJYGew4LHY6Ud9TcqrtR&#10;MJu6ycrC3s75tf8s49eKiihXarNesgMIT4v/D/+1S63gfQ+/X8IPkKc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jHw8MAAADbAAAADwAAAAAAAAAAAAAAAACYAgAAZHJzL2Rv&#10;d25yZXYueG1sUEsFBgAAAAAEAAQA9QAAAIgDAAAAAA==&#10;" path="m102880,3737v16384,3809,29157,13648,38387,29591l106412,53870c100054,45580,93276,40792,86159,39513v-7161,-1329,-15740,710,-25777,6048c50004,51073,42973,57503,39402,64897v-2340,4734,-2286,9400,144,13973c41782,83055,45453,85702,50562,86782v6502,1404,19562,-462,39089,-5626c109220,76025,124311,73447,134953,73393v10652,-18,20332,2488,29117,7590c172800,86101,180144,94238,186073,105397v5394,10131,7639,21122,6689,32926c191822,150177,187384,160977,179363,170741v-7982,9788,-19692,18763,-35047,26917c121961,209556,102067,213533,84596,209566,67118,205610,51944,194349,39139,175820l72057,153925v8277,10592,17076,16899,26400,18968c107726,174927,117795,173117,128671,167331v11474,-6104,18867,-13147,22072,-21139c154008,138229,153908,130997,150458,124492v-2239,-4190,-5363,-7082,-9377,-8691c137070,114127,131436,113850,124160,114967v-4935,741,-15847,3257,-32677,7454c69822,127868,53298,129153,41921,126334,25891,122400,14151,113433,6711,99436,1915,90429,,80665,936,70096,1882,59555,6066,49669,13467,40457,20937,31259,31403,23044,44992,15829,67212,4011,86479,,102880,3737xe" fillcolor="#f2d68c" stroked="f" strokeweight="0">
                  <v:stroke miterlimit="83231f" joinstyle="miter"/>
                  <v:path arrowok="t" textboxrect="0,0,193712,213533"/>
                </v:shape>
                <v:shape id="Shape 42" o:spid="_x0000_s1063" style="position:absolute;left:20454;top:28455;width:3986;height:2451;visibility:visible;mso-wrap-style:square;v-text-anchor:top" coordsize="398560,245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e88MA&#10;AADbAAAADwAAAGRycy9kb3ducmV2LnhtbESPzWrDMBCE74G+g9hAb4kcU0xwI5vSpCWXUpzkARZr&#10;azuxVsaSf/r2UaGQ4zAz3zC7fDatGKl3jWUFm3UEgri0uuFKweX8sdqCcB5ZY2uZFPySgzx7Wuww&#10;1XbigsaTr0SAsEtRQe19l0rpypoMurXtiIP3Y3uDPsi+krrHKcBNK+MoSqTBhsNCjR2911TeToNR&#10;QAdjk3mYvg5X/Vmc/bSPL997pZ6X89srCE+zf4T/20et4CWGvy/hB8js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Me88MAAADbAAAADwAAAAAAAAAAAAAAAACYAgAAZHJzL2Rv&#10;d25yZXYueG1sUEsFBgAAAAAEAAQA9QAAAIgDAAAAAA==&#10;" path="m398560,r,76116l344892,87797c248558,110036,166955,146585,90279,189825l,245116,,154562,22285,141080,51477,124157,81376,107722,112070,91886,143663,76759,176258,62457,209932,49078,244758,36763,280837,25618r37365,-9886l356942,7228,397113,190,398560,xe" fillcolor="#f2d68c" stroked="f" strokeweight="0">
                  <v:stroke miterlimit="83231f" joinstyle="miter"/>
                  <v:path arrowok="t" textboxrect="0,0,398560,245116"/>
                </v:shape>
                <v:shape id="Shape 43" o:spid="_x0000_s1064" style="position:absolute;left:24440;top:28327;width:3799;height:7475;visibility:visible;mso-wrap-style:square;v-text-anchor:top" coordsize="379948,747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GghsQA&#10;AADbAAAADwAAAGRycy9kb3ducmV2LnhtbESPQWsCMRSE74X+h/AK3mpilVW2RimFgqBQXL14e2xe&#10;dxc3L9sk1fjvTaHQ4zAz3zDLdbK9uJAPnWMNk7ECQVw703Gj4Xj4eF6ACBHZYO+YNNwowHr1+LDE&#10;0rgr7+lSxUZkCIcSNbQxDqWUoW7JYhi7gTh7X85bjFn6RhqP1wy3vXxRqpAWO84LLQ703lJ9rn6s&#10;Blt8Tk+ctvNT2n2rQ7H1e7WYaz16Sm+vICKl+B/+a2+MhtkUfr/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hoIbEAAAA2wAAAA8AAAAAAAAAAAAAAAAAmAIAAGRycy9k&#10;b3ducmV2LnhtbFBLBQYAAAAABAAEAPUAAACJAwAAAAA=&#10;" path="m165220,404v33315,1212,56003,9697,68065,25444l245892,50716r4038,8328l253794,67367r3693,8316l261033,83988r3413,8268l267732,100498r3157,8216l273958,116870r2959,8122l279803,133052r2808,8025l285366,149018r2685,7880l290697,164700r2606,7733l295896,180076r2563,7549l301011,195091r2538,7348l306098,209700r2545,7135l311213,223859r2586,6915l316412,237536r2638,6638l321726,250668r2724,6354l327201,263243r2812,6051l332878,275195v26492,52221,40803,82516,47070,124429l376557,430847r-10274,27941l351598,482166r-17125,19198l315912,517374r-19610,13708l275765,543063r-21363,10663l232269,563314r-22796,8665l186150,579824r-4652,1389l181517,589215r-2416,20773l174161,630079r-7376,19019l157180,666666r-11473,15833l132748,696412r-14022,11946l103962,718444r-15260,8345l73145,733535r-15728,5289l41628,742803r-15833,2757l9994,747183,,747528,,670615r35911,-5006c75989,653868,108199,623959,105210,572465,73768,583798,38952,592379,3315,595871l,595941,,539758r12570,-897c153102,522660,363120,457905,286891,362030,205039,378212,132703,400665,68644,427822l,461422,,384914,25370,373364c96658,344515,175663,323799,268125,316102,229372,241535,212750,141067,174004,66496,131313,65945,91278,70576,53474,77294l,88933,,12816,40234,7538,83484,3718,128362,1617c141829,404,154115,,165220,404xe" fillcolor="#f2d68c" stroked="f" strokeweight="0">
                  <v:stroke miterlimit="83231f" joinstyle="miter"/>
                  <v:path arrowok="t" textboxrect="0,0,379948,747528"/>
                </v:shape>
                <w10:wrap type="square"/>
              </v:group>
            </w:pict>
          </mc:Fallback>
        </mc:AlternateContent>
      </w:r>
      <w:r w:rsidRPr="00DA3248">
        <w:rPr>
          <w:b/>
          <w:sz w:val="28"/>
          <w:szCs w:val="28"/>
        </w:rPr>
        <w:t>St Chad’s Primary School</w:t>
      </w:r>
    </w:p>
    <w:p w:rsidR="00A2549F" w:rsidRPr="00DA3248" w:rsidRDefault="00A2549F" w:rsidP="00A2549F">
      <w:pPr>
        <w:jc w:val="center"/>
        <w:rPr>
          <w:b/>
          <w:sz w:val="28"/>
          <w:szCs w:val="28"/>
        </w:rPr>
      </w:pPr>
      <w:r w:rsidRPr="00DA3248">
        <w:rPr>
          <w:b/>
          <w:sz w:val="28"/>
          <w:szCs w:val="28"/>
        </w:rPr>
        <w:t>Sports Funding Spending</w:t>
      </w:r>
    </w:p>
    <w:p w:rsidR="00A2549F" w:rsidRPr="00DA3248" w:rsidRDefault="00347C04" w:rsidP="00A254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2016/17</w:t>
      </w:r>
    </w:p>
    <w:p w:rsidR="00A2549F" w:rsidRDefault="00A2549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A2549F" w:rsidTr="00A2549F">
        <w:tc>
          <w:tcPr>
            <w:tcW w:w="2547" w:type="dxa"/>
          </w:tcPr>
          <w:p w:rsidR="00A2549F" w:rsidRDefault="00A2549F">
            <w:r>
              <w:t>Funding Allocation</w:t>
            </w:r>
          </w:p>
          <w:p w:rsidR="00A2549F" w:rsidRDefault="00347C04">
            <w:r>
              <w:t>1016</w:t>
            </w:r>
            <w:r w:rsidR="00A2549F">
              <w:t>/1</w:t>
            </w:r>
            <w:r>
              <w:t>7</w:t>
            </w:r>
          </w:p>
          <w:p w:rsidR="00A2549F" w:rsidRDefault="00A2549F"/>
        </w:tc>
        <w:tc>
          <w:tcPr>
            <w:tcW w:w="6469" w:type="dxa"/>
          </w:tcPr>
          <w:p w:rsidR="00A2549F" w:rsidRDefault="00A2549F" w:rsidP="00A2549F">
            <w:pPr>
              <w:jc w:val="right"/>
            </w:pPr>
            <w:r>
              <w:t>£</w:t>
            </w:r>
            <w:r w:rsidR="00347C04">
              <w:t>9,670</w:t>
            </w:r>
            <w:r>
              <w:t xml:space="preserve">.00 </w:t>
            </w:r>
          </w:p>
        </w:tc>
      </w:tr>
    </w:tbl>
    <w:p w:rsidR="00A2549F" w:rsidRDefault="00A2549F"/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2547"/>
        <w:gridCol w:w="6498"/>
      </w:tblGrid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Crystal Palace Foundation</w:t>
            </w:r>
          </w:p>
          <w:p w:rsidR="00A2549F" w:rsidRDefault="00A2549F" w:rsidP="00A2549F">
            <w:pPr>
              <w:jc w:val="center"/>
            </w:pPr>
            <w:r>
              <w:t>Richard Gent</w:t>
            </w:r>
          </w:p>
        </w:tc>
        <w:tc>
          <w:tcPr>
            <w:tcW w:w="6498" w:type="dxa"/>
          </w:tcPr>
          <w:p w:rsidR="00A2549F" w:rsidRDefault="00A2549F" w:rsidP="00A2549F">
            <w:pPr>
              <w:jc w:val="center"/>
            </w:pPr>
            <w:r>
              <w:t>25hrs x 38 weeks</w:t>
            </w:r>
            <w:r w:rsidR="00347C04">
              <w:t xml:space="preserve"> - £19,000</w:t>
            </w:r>
          </w:p>
          <w:p w:rsidR="00A2549F" w:rsidRDefault="00A2549F" w:rsidP="00A2549F">
            <w:pPr>
              <w:jc w:val="center"/>
            </w:pPr>
            <w:r>
              <w:t xml:space="preserve">Class directed time, teaching a range of games and gym skills </w:t>
            </w:r>
          </w:p>
          <w:p w:rsidR="00A2549F" w:rsidRDefault="00A2549F" w:rsidP="00A2549F">
            <w:pPr>
              <w:jc w:val="center"/>
            </w:pPr>
          </w:p>
        </w:tc>
      </w:tr>
      <w:tr w:rsidR="00A2549F" w:rsidTr="00A2549F">
        <w:trPr>
          <w:trHeight w:val="50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</w:p>
        </w:tc>
        <w:tc>
          <w:tcPr>
            <w:tcW w:w="6498" w:type="dxa"/>
          </w:tcPr>
          <w:p w:rsidR="00A2549F" w:rsidRDefault="00347C04" w:rsidP="00A2549F">
            <w:pPr>
              <w:jc w:val="center"/>
            </w:pPr>
            <w:r>
              <w:t>3 x after school clubs £20</w:t>
            </w:r>
            <w:r w:rsidR="00A2549F">
              <w:t xml:space="preserve"> per hour</w:t>
            </w:r>
          </w:p>
          <w:p w:rsidR="00A2549F" w:rsidRDefault="00347C04" w:rsidP="00A2549F">
            <w:pPr>
              <w:jc w:val="center"/>
            </w:pPr>
            <w:r>
              <w:t>£1,800</w:t>
            </w:r>
          </w:p>
        </w:tc>
      </w:tr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</w:p>
        </w:tc>
        <w:tc>
          <w:tcPr>
            <w:tcW w:w="6498" w:type="dxa"/>
          </w:tcPr>
          <w:p w:rsidR="004C2FDB" w:rsidRDefault="00347C04" w:rsidP="004C2FDB">
            <w:pPr>
              <w:jc w:val="center"/>
            </w:pPr>
            <w:r>
              <w:t xml:space="preserve">5 X lunchtime clubs </w:t>
            </w:r>
            <w:r w:rsidR="004C2FDB">
              <w:t>£20 per hour</w:t>
            </w:r>
          </w:p>
          <w:p w:rsidR="00A2549F" w:rsidRDefault="004C2FDB" w:rsidP="00A2549F">
            <w:pPr>
              <w:jc w:val="center"/>
            </w:pPr>
            <w:r>
              <w:t>£3,800</w:t>
            </w:r>
          </w:p>
        </w:tc>
      </w:tr>
      <w:tr w:rsidR="00A2549F" w:rsidTr="00A2549F">
        <w:trPr>
          <w:trHeight w:val="50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Total</w:t>
            </w:r>
          </w:p>
        </w:tc>
        <w:tc>
          <w:tcPr>
            <w:tcW w:w="6498" w:type="dxa"/>
          </w:tcPr>
          <w:p w:rsidR="00A2549F" w:rsidRDefault="004C2FDB" w:rsidP="00A2549F">
            <w:pPr>
              <w:jc w:val="right"/>
            </w:pPr>
            <w:r>
              <w:t>£24,600</w:t>
            </w:r>
          </w:p>
        </w:tc>
      </w:tr>
      <w:tr w:rsidR="00A2549F" w:rsidTr="00A2549F">
        <w:trPr>
          <w:trHeight w:val="539"/>
        </w:trPr>
        <w:tc>
          <w:tcPr>
            <w:tcW w:w="2547" w:type="dxa"/>
          </w:tcPr>
          <w:p w:rsidR="00A2549F" w:rsidRDefault="00A2549F" w:rsidP="00A2549F">
            <w:pPr>
              <w:jc w:val="center"/>
            </w:pPr>
            <w:r>
              <w:t>Additional costs to St Chad’s</w:t>
            </w:r>
          </w:p>
        </w:tc>
        <w:tc>
          <w:tcPr>
            <w:tcW w:w="6498" w:type="dxa"/>
          </w:tcPr>
          <w:p w:rsidR="00A2549F" w:rsidRDefault="00A2549F" w:rsidP="00A2549F">
            <w:pPr>
              <w:jc w:val="right"/>
            </w:pPr>
            <w:r>
              <w:t>£2</w:t>
            </w:r>
            <w:r w:rsidR="0029086F">
              <w:t>,600</w:t>
            </w:r>
          </w:p>
        </w:tc>
      </w:tr>
    </w:tbl>
    <w:p w:rsidR="00A2549F" w:rsidRDefault="00A2549F"/>
    <w:p w:rsidR="0029086F" w:rsidRPr="001B1ECB" w:rsidRDefault="0029086F" w:rsidP="0029086F">
      <w:pPr>
        <w:shd w:val="clear" w:color="auto" w:fill="FFFFFF"/>
        <w:spacing w:before="120" w:after="120" w:line="240" w:lineRule="auto"/>
        <w:outlineLvl w:val="4"/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</w:pPr>
      <w:r w:rsidRPr="001B1ECB">
        <w:rPr>
          <w:rFonts w:eastAsia="Times New Roman" w:cs="Times New Roman"/>
          <w:b/>
          <w:bCs/>
          <w:sz w:val="28"/>
          <w:szCs w:val="28"/>
          <w:u w:val="single"/>
          <w:lang w:eastAsia="en-GB"/>
        </w:rPr>
        <w:t>Aims:</w:t>
      </w:r>
    </w:p>
    <w:p w:rsidR="0029086F" w:rsidRPr="001B1ECB" w:rsidRDefault="0029086F" w:rsidP="002908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97"/>
        <w:rPr>
          <w:rFonts w:eastAsia="Times New Roman" w:cs="Times New Roman"/>
          <w:color w:val="28323F"/>
          <w:sz w:val="24"/>
          <w:szCs w:val="24"/>
          <w:lang w:eastAsia="en-GB"/>
        </w:rPr>
      </w:pPr>
      <w:r>
        <w:rPr>
          <w:rFonts w:eastAsia="Times New Roman" w:cs="Times New Roman"/>
          <w:color w:val="28323F"/>
          <w:sz w:val="24"/>
          <w:szCs w:val="24"/>
          <w:lang w:eastAsia="en-GB"/>
        </w:rPr>
        <w:t>To build up expertise and</w:t>
      </w:r>
      <w:r w:rsidRPr="001B1ECB">
        <w:rPr>
          <w:rFonts w:eastAsia="Times New Roman" w:cs="Times New Roman"/>
          <w:color w:val="28323F"/>
          <w:sz w:val="24"/>
          <w:szCs w:val="24"/>
          <w:lang w:eastAsia="en-GB"/>
        </w:rPr>
        <w:t xml:space="preserve"> to develop confidence in the teaching of PE.</w:t>
      </w:r>
    </w:p>
    <w:p w:rsidR="0029086F" w:rsidRDefault="0029086F" w:rsidP="002908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97"/>
        <w:rPr>
          <w:rFonts w:eastAsia="Times New Roman" w:cs="Times New Roman"/>
          <w:color w:val="28323F"/>
          <w:sz w:val="24"/>
          <w:szCs w:val="24"/>
          <w:lang w:eastAsia="en-GB"/>
        </w:rPr>
      </w:pPr>
      <w:r w:rsidRPr="001B1ECB">
        <w:rPr>
          <w:rFonts w:eastAsia="Times New Roman" w:cs="Times New Roman"/>
          <w:color w:val="28323F"/>
          <w:sz w:val="24"/>
          <w:szCs w:val="24"/>
          <w:lang w:eastAsia="en-GB"/>
        </w:rPr>
        <w:t>To introduce a diverse range of sporting activities</w:t>
      </w:r>
    </w:p>
    <w:p w:rsidR="0029086F" w:rsidRPr="00721DF9" w:rsidRDefault="0029086F" w:rsidP="0029086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97"/>
        <w:rPr>
          <w:rFonts w:eastAsia="Times New Roman" w:cs="Times New Roman"/>
          <w:color w:val="28323F"/>
          <w:sz w:val="24"/>
          <w:szCs w:val="24"/>
          <w:lang w:eastAsia="en-GB"/>
        </w:rPr>
      </w:pPr>
      <w:r w:rsidRPr="00721DF9">
        <w:rPr>
          <w:sz w:val="24"/>
          <w:szCs w:val="24"/>
        </w:rPr>
        <w:t>Increasing participation in PE and Sport so that all pupils develop healthy lifestyles and reach the performance levels they are capable of.</w:t>
      </w:r>
    </w:p>
    <w:p w:rsidR="00B62912" w:rsidRDefault="00B62912">
      <w:pPr>
        <w:rPr>
          <w:b/>
          <w:sz w:val="28"/>
          <w:szCs w:val="28"/>
          <w:u w:val="single"/>
        </w:rPr>
      </w:pPr>
      <w:r w:rsidRPr="00B62912">
        <w:rPr>
          <w:b/>
          <w:sz w:val="28"/>
          <w:szCs w:val="28"/>
          <w:u w:val="single"/>
        </w:rPr>
        <w:t>Curriculum</w:t>
      </w:r>
    </w:p>
    <w:p w:rsidR="00B62912" w:rsidRDefault="00B62912">
      <w:pPr>
        <w:rPr>
          <w:sz w:val="24"/>
          <w:szCs w:val="24"/>
        </w:rPr>
      </w:pPr>
      <w:r>
        <w:rPr>
          <w:sz w:val="24"/>
          <w:szCs w:val="24"/>
        </w:rPr>
        <w:t>Each KS1 child receives 2 sessions of P.E a week, one in the hall and one outside, totalling     1 ½ hours.</w:t>
      </w:r>
    </w:p>
    <w:p w:rsidR="00B62912" w:rsidRDefault="00B62912" w:rsidP="00B62912">
      <w:pPr>
        <w:rPr>
          <w:sz w:val="24"/>
          <w:szCs w:val="24"/>
        </w:rPr>
      </w:pPr>
      <w:r>
        <w:rPr>
          <w:sz w:val="24"/>
          <w:szCs w:val="24"/>
        </w:rPr>
        <w:t>Each KS2 child receives 2 sessions of P.E a week, one in the hall and one outside, totalling      2 hours.</w:t>
      </w:r>
    </w:p>
    <w:p w:rsidR="00B62912" w:rsidRDefault="00B62912" w:rsidP="00B62912">
      <w:pPr>
        <w:rPr>
          <w:sz w:val="24"/>
          <w:szCs w:val="24"/>
        </w:rPr>
      </w:pPr>
      <w:r>
        <w:rPr>
          <w:sz w:val="24"/>
          <w:szCs w:val="24"/>
        </w:rPr>
        <w:t>Children in Yr3-5 complete 1 term a year of swimming a year as part of the curriculum.</w:t>
      </w:r>
    </w:p>
    <w:p w:rsidR="00B62912" w:rsidRDefault="00B62912" w:rsidP="00B62912">
      <w:pPr>
        <w:rPr>
          <w:sz w:val="24"/>
          <w:szCs w:val="24"/>
        </w:rPr>
      </w:pPr>
      <w:r>
        <w:rPr>
          <w:sz w:val="24"/>
          <w:szCs w:val="24"/>
        </w:rPr>
        <w:t>Children in Yr3 &amp; Yr5 have also experienced a term of dance, taught by an experienced dance teacher.</w:t>
      </w:r>
    </w:p>
    <w:p w:rsidR="0029086F" w:rsidRDefault="0029086F" w:rsidP="00B629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Impact:</w:t>
      </w:r>
    </w:p>
    <w:p w:rsidR="00B62912" w:rsidRPr="0029086F" w:rsidRDefault="00B62912" w:rsidP="00B62912">
      <w:pPr>
        <w:rPr>
          <w:b/>
          <w:sz w:val="28"/>
          <w:szCs w:val="28"/>
        </w:rPr>
      </w:pPr>
      <w:r w:rsidRPr="0029086F">
        <w:rPr>
          <w:b/>
          <w:sz w:val="28"/>
          <w:szCs w:val="28"/>
        </w:rPr>
        <w:t>Sporting Competitions 2015/16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Cross Country Yr3-6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Borough Cross Country Yr3-6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Schools football league – 1</w:t>
      </w:r>
      <w:r w:rsidRPr="00B62912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Place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CPFC Foundation Premier League Football tournament – 3</w:t>
      </w:r>
      <w:r w:rsidRPr="00B62912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Place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Quick Sticks Hockey qualifier Yr5/6 3</w:t>
      </w:r>
      <w:r w:rsidRPr="00B62912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Place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Sportshall</w:t>
      </w:r>
      <w:proofErr w:type="spellEnd"/>
      <w:r>
        <w:rPr>
          <w:sz w:val="24"/>
          <w:szCs w:val="24"/>
        </w:rPr>
        <w:t xml:space="preserve"> Athletics Yr5/6- 3</w:t>
      </w:r>
      <w:r w:rsidRPr="00B62912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Place</w:t>
      </w:r>
    </w:p>
    <w:p w:rsidR="00B62912" w:rsidRDefault="00B62912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Tag Rugby</w:t>
      </w:r>
      <w:r w:rsidR="00004635">
        <w:rPr>
          <w:sz w:val="24"/>
          <w:szCs w:val="24"/>
        </w:rPr>
        <w:t xml:space="preserve"> Yr5/6 – 5</w:t>
      </w:r>
      <w:r w:rsidR="00004635" w:rsidRPr="00004635">
        <w:rPr>
          <w:sz w:val="24"/>
          <w:szCs w:val="24"/>
          <w:vertAlign w:val="superscript"/>
        </w:rPr>
        <w:t>th</w:t>
      </w:r>
      <w:r w:rsidR="00004635">
        <w:rPr>
          <w:sz w:val="24"/>
          <w:szCs w:val="24"/>
        </w:rPr>
        <w:t xml:space="preserve"> Place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Table Tennis – Yr5/6- 3</w:t>
      </w:r>
      <w:r w:rsidRPr="00004635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Place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Key Step Gymnastics Yr3/4 Yr5/6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Swimming Gala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Netball League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Yr3/4 Football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Yr3/4 Rugby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Yr6 Gifted &amp; Talented Athletics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Dance Festival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Athletics Juniors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Athletics Infants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Catholic Netball 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Football- 1st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Catholic Swimming Gala -3</w:t>
      </w:r>
      <w:r w:rsidRPr="00004635">
        <w:rPr>
          <w:sz w:val="24"/>
          <w:szCs w:val="24"/>
          <w:vertAlign w:val="superscript"/>
        </w:rPr>
        <w:t>rd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Basketball qualifier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Kwik Cricket Yr5/6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Rounders</w:t>
      </w:r>
      <w:proofErr w:type="spellEnd"/>
      <w:r>
        <w:rPr>
          <w:sz w:val="24"/>
          <w:szCs w:val="24"/>
        </w:rPr>
        <w:t xml:space="preserve"> qualifier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Rollapulaza</w:t>
      </w:r>
      <w:proofErr w:type="spellEnd"/>
      <w:r>
        <w:rPr>
          <w:sz w:val="24"/>
          <w:szCs w:val="24"/>
        </w:rPr>
        <w:t xml:space="preserve"> – Yr5 Girl winner</w:t>
      </w:r>
    </w:p>
    <w:p w:rsidR="00004635" w:rsidRDefault="00004635" w:rsidP="0000463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Croydon Schools Athletics Championships – 9 children made the finals.</w:t>
      </w:r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  <w:r>
        <w:rPr>
          <w:sz w:val="24"/>
          <w:szCs w:val="24"/>
        </w:rPr>
        <w:t xml:space="preserve">Due to the range of sports and the commitment of the St Chad’s places on delivering quality P.E and Games lessons, we have been awarded the </w:t>
      </w:r>
      <w:r w:rsidRPr="00CD0123">
        <w:rPr>
          <w:b/>
          <w:sz w:val="24"/>
          <w:szCs w:val="24"/>
        </w:rPr>
        <w:t>Silver Sports award Mark.</w:t>
      </w:r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  <w:bookmarkStart w:id="0" w:name="_GoBack"/>
      <w:bookmarkEnd w:id="0"/>
    </w:p>
    <w:p w:rsidR="00004635" w:rsidRDefault="00004635" w:rsidP="00B62912">
      <w:pPr>
        <w:rPr>
          <w:sz w:val="24"/>
          <w:szCs w:val="24"/>
        </w:rPr>
      </w:pPr>
    </w:p>
    <w:p w:rsidR="00004635" w:rsidRDefault="00004635" w:rsidP="00B62912">
      <w:pPr>
        <w:rPr>
          <w:sz w:val="24"/>
          <w:szCs w:val="24"/>
        </w:rPr>
      </w:pPr>
    </w:p>
    <w:p w:rsidR="00B62912" w:rsidRPr="00B62912" w:rsidRDefault="00B62912" w:rsidP="00B62912">
      <w:pPr>
        <w:rPr>
          <w:sz w:val="24"/>
          <w:szCs w:val="24"/>
        </w:rPr>
      </w:pPr>
    </w:p>
    <w:p w:rsidR="00B62912" w:rsidRDefault="00B62912">
      <w:pPr>
        <w:rPr>
          <w:sz w:val="24"/>
          <w:szCs w:val="24"/>
        </w:rPr>
      </w:pPr>
    </w:p>
    <w:p w:rsidR="00B62912" w:rsidRPr="00B62912" w:rsidRDefault="00B62912">
      <w:pPr>
        <w:rPr>
          <w:sz w:val="24"/>
          <w:szCs w:val="24"/>
        </w:rPr>
      </w:pPr>
    </w:p>
    <w:sectPr w:rsidR="00B62912" w:rsidRPr="00B629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1D5B17"/>
    <w:multiLevelType w:val="multilevel"/>
    <w:tmpl w:val="9D28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49F"/>
    <w:rsid w:val="00004635"/>
    <w:rsid w:val="000878BC"/>
    <w:rsid w:val="0029086F"/>
    <w:rsid w:val="00347C04"/>
    <w:rsid w:val="003D53CD"/>
    <w:rsid w:val="004C2FDB"/>
    <w:rsid w:val="00A2549F"/>
    <w:rsid w:val="00A34F0D"/>
    <w:rsid w:val="00B62912"/>
    <w:rsid w:val="00CD0123"/>
    <w:rsid w:val="00DA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D9BF-B577-4F1E-832C-44C69A6A6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4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8641DD6C</Template>
  <TotalTime>0</TotalTime>
  <Pages>3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Mooney</dc:creator>
  <cp:keywords/>
  <dc:description/>
  <cp:lastModifiedBy>Jennifer Mooney</cp:lastModifiedBy>
  <cp:revision>2</cp:revision>
  <dcterms:created xsi:type="dcterms:W3CDTF">2017-10-10T09:25:00Z</dcterms:created>
  <dcterms:modified xsi:type="dcterms:W3CDTF">2017-10-10T09:25:00Z</dcterms:modified>
</cp:coreProperties>
</file>